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BA56" w14:textId="59ACF7DC" w:rsidR="00F24020" w:rsidRPr="00F24020" w:rsidRDefault="00F24020" w:rsidP="00F24020">
      <w:pPr>
        <w:pStyle w:val="Overskrift2"/>
        <w:rPr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Peqqissutsimut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inunnullu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Innarluutilinnut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Naalakkersuisup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Anna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Wangenheimip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ulloq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14/9-2026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Tiliup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Ilulissani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ataatsimeersuartitsinerani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tikilluaqqusilluni</w:t>
      </w:r>
      <w:proofErr w:type="spellEnd"/>
      <w:r w:rsidRPr="00F24020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4020">
        <w:rPr>
          <w:b/>
          <w:bCs/>
          <w:color w:val="000000" w:themeColor="text1"/>
          <w:sz w:val="28"/>
          <w:szCs w:val="28"/>
          <w:lang w:val="en-US"/>
        </w:rPr>
        <w:t>oqalugiaat</w:t>
      </w:r>
      <w:r w:rsidR="00992B54">
        <w:rPr>
          <w:b/>
          <w:bCs/>
          <w:color w:val="000000" w:themeColor="text1"/>
          <w:sz w:val="28"/>
          <w:szCs w:val="28"/>
          <w:lang w:val="en-US"/>
        </w:rPr>
        <w:t>aa</w:t>
      </w:r>
      <w:proofErr w:type="spellEnd"/>
    </w:p>
    <w:p w14:paraId="3C2F3036" w14:textId="77777777" w:rsidR="00F24020" w:rsidRPr="00F24020" w:rsidRDefault="00F24020" w:rsidP="00F2402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2402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Minutsit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qulit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missaanni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oqalugiarneq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9595F94" w14:textId="77777777" w:rsidR="00F24020" w:rsidRPr="00F24020" w:rsidRDefault="00F24020" w:rsidP="00F24020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Tikilluaqqusilluni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oqalugiarnissamut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  <w:lang w:val="en-US"/>
        </w:rPr>
        <w:t>piffissaliussaq</w:t>
      </w:r>
      <w:proofErr w:type="spellEnd"/>
      <w:r w:rsidRPr="00F24020">
        <w:rPr>
          <w:rFonts w:ascii="Times New Roman" w:hAnsi="Times New Roman" w:cs="Times New Roman"/>
          <w:sz w:val="24"/>
          <w:szCs w:val="24"/>
          <w:lang w:val="en-US"/>
        </w:rPr>
        <w:t>: 14. September 2026, 09:30-09:45</w:t>
      </w:r>
    </w:p>
    <w:p w14:paraId="74B4BA68" w14:textId="77777777" w:rsidR="00F24020" w:rsidRPr="00C3367C" w:rsidRDefault="00F24020" w:rsidP="00F24020">
      <w:pPr>
        <w:spacing w:line="278" w:lineRule="auto"/>
        <w:rPr>
          <w:rFonts w:ascii="Times New Roman" w:hAnsi="Times New Roman" w:cs="Times New Roman"/>
          <w:lang w:val="en-US"/>
        </w:rPr>
      </w:pPr>
    </w:p>
    <w:p w14:paraId="54601B8B" w14:textId="77777777" w:rsidR="00F24020" w:rsidRPr="001A0CA9" w:rsidRDefault="00F24020" w:rsidP="00F24020">
      <w:pPr>
        <w:pStyle w:val="Listeafsnit"/>
        <w:spacing w:line="360" w:lineRule="auto"/>
        <w:rPr>
          <w:rFonts w:ascii="Times New Roman" w:hAnsi="Times New Roman" w:cs="Times New Roman"/>
          <w:b/>
          <w:bCs/>
        </w:rPr>
      </w:pPr>
      <w:r w:rsidRPr="001A0CA9">
        <w:rPr>
          <w:rFonts w:ascii="Times New Roman" w:hAnsi="Times New Roman" w:cs="Times New Roman"/>
          <w:b/>
          <w:bCs/>
        </w:rPr>
        <w:t>Imarisai:</w:t>
      </w:r>
    </w:p>
    <w:p w14:paraId="060D95C4" w14:textId="77777777" w:rsidR="00F24020" w:rsidRPr="001A0CA9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 xml:space="preserve">Tikilluaqqusineq aamma ataatsimoorluta siunertarput </w:t>
      </w:r>
    </w:p>
    <w:p w14:paraId="523733C1" w14:textId="77777777" w:rsidR="00F24020" w:rsidRPr="001A0CA9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 xml:space="preserve">Pisinnaatitaaffiit ulluinnarni inuunermi piviusunngortinnissaat </w:t>
      </w:r>
    </w:p>
    <w:p w14:paraId="2AC94BC1" w14:textId="77777777" w:rsidR="00F24020" w:rsidRPr="001A0CA9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 xml:space="preserve">Aporfiit, tatiginninneq aamma akisussaaqatigiinneq </w:t>
      </w:r>
    </w:p>
    <w:p w14:paraId="076C0063" w14:textId="77777777" w:rsidR="00F24020" w:rsidRPr="001A0CA9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 xml:space="preserve">Peqataatitsineq: “Pineqartilluta ilaasuaannassaagut” </w:t>
      </w:r>
    </w:p>
    <w:p w14:paraId="55577E33" w14:textId="77777777" w:rsidR="00F24020" w:rsidRPr="001A0CA9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 xml:space="preserve">Meeqqat, inuusuttut aammalu inuiaqatigiinni assigiinngissutsimik akuersineq </w:t>
      </w:r>
    </w:p>
    <w:p w14:paraId="18915920" w14:textId="77777777" w:rsidR="00F24020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0CA9">
        <w:rPr>
          <w:rFonts w:ascii="Times New Roman" w:hAnsi="Times New Roman" w:cs="Times New Roman"/>
        </w:rPr>
        <w:t>Takorluugaq 2034: inuiaqatigiinnut peqataatitsinerusunut ataatsimoorluta ingerlariaqqinneq</w:t>
      </w:r>
    </w:p>
    <w:p w14:paraId="1B14D800" w14:textId="77777777" w:rsidR="00F24020" w:rsidRDefault="00F24020" w:rsidP="00F24020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Naggasiineq aamma oqallinnissamut kajumissaarineq</w:t>
      </w:r>
    </w:p>
    <w:p w14:paraId="09AF3465" w14:textId="77777777" w:rsidR="00F24020" w:rsidRPr="00997B07" w:rsidRDefault="00F24020" w:rsidP="00F24020">
      <w:pPr>
        <w:spacing w:line="360" w:lineRule="auto"/>
        <w:rPr>
          <w:rFonts w:ascii="Times New Roman" w:hAnsi="Times New Roman" w:cs="Times New Roman"/>
        </w:rPr>
      </w:pPr>
    </w:p>
    <w:p w14:paraId="2179C99B" w14:textId="77777777" w:rsidR="00F24020" w:rsidRPr="00F24020" w:rsidRDefault="00F24020" w:rsidP="00F2402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402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Allaganngorlugit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pisinnaatitaaffinnit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ulluinnarni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atukkani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pisinnaatitaaffinnut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837FAA7" w14:textId="77777777" w:rsid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Sammisat: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Pisinnaatitaaffiit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aporfiit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aammali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neriunneq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akisussaaqatigiinneq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angusat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pitsanngorsagassallu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oqallinneq</w:t>
      </w:r>
      <w:proofErr w:type="spellEnd"/>
    </w:p>
    <w:p w14:paraId="0DE80650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697AD1C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Aallaqqaasiineq</w:t>
      </w:r>
      <w:proofErr w:type="spellEnd"/>
    </w:p>
    <w:p w14:paraId="33D90036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Asasakka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peqataasut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tamassi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,</w:t>
      </w:r>
    </w:p>
    <w:p w14:paraId="26E9E6F8" w14:textId="5094C2FA" w:rsidR="00F24020" w:rsidRPr="00F24020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Siullermik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Tiliumut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qutsaviginnikkusuppunga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makkunani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pingaarutilimmik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isumasioqatigiinnermik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ataatsimeersuartitsinermillu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aaqqissuussisimanera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ullullu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kingulliit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peqatigalusi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sammisat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alinartut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sammisallu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nuannersut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aliikkusersoqatigiinnermullu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nuannisaqatigisinnaagassi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>.</w:t>
      </w:r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Ukiuni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arlaqalersuni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qinikkatut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sulininni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peqatigisarnissinnilu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inuttut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nuannaajallaatigisaqaara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toqqissisimaffigalugulu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ataatsimeersuariartornermi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kiinnat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ilisarnartut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nutaallu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naapittarnerannut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Ippassaanilu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pikani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qaliani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pisut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– ”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Sikkip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naalakkiisaqattaarnera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lastRenderedPageBreak/>
        <w:t>immikkut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eqqaamasassatut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misigisaqarfigigakku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eqqartoqqinngikkaluarlugu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Assit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avammut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takutinneqartussat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nammineq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78D">
        <w:rPr>
          <w:rFonts w:ascii="Times New Roman" w:hAnsi="Times New Roman" w:cs="Times New Roman"/>
          <w:sz w:val="24"/>
          <w:szCs w:val="24"/>
        </w:rPr>
        <w:t>oqaluttuarumaarput</w:t>
      </w:r>
      <w:proofErr w:type="spellEnd"/>
      <w:r w:rsidR="00EA478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4E7947" w14:textId="7608CE7A" w:rsidR="00F24020" w:rsidRPr="00F24020" w:rsidRDefault="00BA2772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Naalakkersuisut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sinnerlugit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tikilluaqqusillunga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oqalugiarnissannut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periarfissinneqarninnut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qujanaq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>.</w:t>
      </w:r>
    </w:p>
    <w:p w14:paraId="0F157E94" w14:textId="6AE33BC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Sumilluunniit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tunuliaquteqaraluarutta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ataatsimoorfigaarput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anguniagaq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pingaarutilik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: 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pisinnaatitaaffiisa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qanoq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ilillutik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ulluinnarni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inuuneqarnermi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piviusunngortinneqarnissaat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Maani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najuuttusi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ukiorpassuarni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ilungersuuteqarlusi</w:t>
      </w:r>
      <w:r w:rsidR="00CB0672">
        <w:rPr>
          <w:rFonts w:ascii="Times New Roman" w:hAnsi="Times New Roman" w:cs="Times New Roman"/>
          <w:sz w:val="24"/>
          <w:szCs w:val="24"/>
        </w:rPr>
        <w:t>lu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kajumittumik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suleqataasimavusi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oqaaseq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qujanaq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sullitasi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ilasilu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sinnerlugit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annikigineqarsinnaagaluartoq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uummammit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pisumik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qujaffigerusuppassi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pisuullusi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ullumikkut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oqarsinnaalernikuuvugut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nunatsinni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pisinnaatitaaffiit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atuutsissasut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ukiut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ingerlaneranni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pitsanngorsaatit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246">
        <w:rPr>
          <w:rFonts w:ascii="Times New Roman" w:hAnsi="Times New Roman" w:cs="Times New Roman"/>
          <w:sz w:val="24"/>
          <w:szCs w:val="24"/>
        </w:rPr>
        <w:t>takussaalersimallutik</w:t>
      </w:r>
      <w:proofErr w:type="spellEnd"/>
      <w:r w:rsidR="00FA2246">
        <w:rPr>
          <w:rFonts w:ascii="Times New Roman" w:hAnsi="Times New Roman" w:cs="Times New Roman"/>
          <w:sz w:val="24"/>
          <w:szCs w:val="24"/>
        </w:rPr>
        <w:t>.</w:t>
      </w:r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Ulluni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kingullerni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peqatiginissinni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apuussasi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nalitupput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Oqaloqatigiinnitsinni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apeqqutisi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siammasissusaat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imminermi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oqariartuuteqarpoq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nunatsinni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innarluuteqartuulluni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ilaqutaallunilu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amerlasuutigut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inuunermi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ilinniartitaanikkut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suliffeqarnikkullu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aatsaat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kivitseqatigiinnikkut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suleqatigiinnikkullu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naammaginartumik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suliarineqarsinnaasut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susassareqatigiillutalu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672">
        <w:rPr>
          <w:rFonts w:ascii="Times New Roman" w:hAnsi="Times New Roman" w:cs="Times New Roman"/>
          <w:sz w:val="24"/>
          <w:szCs w:val="24"/>
        </w:rPr>
        <w:t>akisussaaqatigiikkutta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223D4F" w14:textId="64FC25D7" w:rsidR="00F24020" w:rsidRPr="00F24020" w:rsidRDefault="00CB0672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F24020" w:rsidRPr="00F24020">
        <w:rPr>
          <w:rFonts w:ascii="Times New Roman" w:hAnsi="Times New Roman" w:cs="Times New Roman"/>
          <w:sz w:val="24"/>
          <w:szCs w:val="24"/>
        </w:rPr>
        <w:t>eqatigiiffiit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inuit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ilaqutaasut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suliaminnik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ilisima</w:t>
      </w:r>
      <w:r>
        <w:rPr>
          <w:rFonts w:ascii="Times New Roman" w:hAnsi="Times New Roman" w:cs="Times New Roman"/>
          <w:sz w:val="24"/>
          <w:szCs w:val="24"/>
        </w:rPr>
        <w:t>nnittuususi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kajumissutsimik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suli</w:t>
      </w:r>
      <w:r>
        <w:rPr>
          <w:rFonts w:ascii="Times New Roman" w:hAnsi="Times New Roman" w:cs="Times New Roman"/>
          <w:sz w:val="24"/>
          <w:szCs w:val="24"/>
        </w:rPr>
        <w:t>aqartuususi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kommunit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suliffeqarfiit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naalakkersuisoqarfiit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tama</w:t>
      </w:r>
      <w:r>
        <w:rPr>
          <w:rFonts w:ascii="Times New Roman" w:hAnsi="Times New Roman" w:cs="Times New Roman"/>
          <w:sz w:val="24"/>
          <w:szCs w:val="24"/>
        </w:rPr>
        <w:t>tta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immikkut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pingaarutilimmik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inissisim</w:t>
      </w:r>
      <w:r>
        <w:rPr>
          <w:rFonts w:ascii="Times New Roman" w:hAnsi="Times New Roman" w:cs="Times New Roman"/>
          <w:sz w:val="24"/>
          <w:szCs w:val="24"/>
        </w:rPr>
        <w:t>avugu</w:t>
      </w:r>
      <w:r w:rsidR="00F24020" w:rsidRPr="00F24020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tamattalu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akisussaaffeqarluta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2BEE4A" w14:textId="0A58DF68" w:rsidR="00F24020" w:rsidRPr="00F24020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Ippassaq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oqaloqatigiinnerni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uppernarsivarput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assigiinngitsut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ataasiinnarmik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kissaateqartut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</w:t>
      </w:r>
      <w:r w:rsidR="00AE5ED1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</w:t>
      </w:r>
      <w:r w:rsidR="00AE5ED1">
        <w:rPr>
          <w:rFonts w:ascii="Times New Roman" w:hAnsi="Times New Roman" w:cs="Times New Roman"/>
          <w:sz w:val="24"/>
          <w:szCs w:val="24"/>
        </w:rPr>
        <w:t>lip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pisariaqartitai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aallaavigalugu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periarfissa</w:t>
      </w:r>
      <w:r w:rsidR="00CB0672">
        <w:rPr>
          <w:rFonts w:ascii="Times New Roman" w:hAnsi="Times New Roman" w:cs="Times New Roman"/>
          <w:sz w:val="24"/>
          <w:szCs w:val="24"/>
        </w:rPr>
        <w:t>qarnerunissaa</w:t>
      </w:r>
      <w:proofErr w:type="spellEnd"/>
      <w:r w:rsidR="00CB0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tamakkiisumik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peqataasinnaanissaat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suli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annertusagassaasoq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2C82CCC8" w14:textId="6410C6C7" w:rsidR="00F24020" w:rsidRPr="00F24020" w:rsidRDefault="00F24020" w:rsidP="005C2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Qano</w:t>
      </w:r>
      <w:r w:rsidR="005C2307">
        <w:rPr>
          <w:rFonts w:ascii="Times New Roman" w:hAnsi="Times New Roman" w:cs="Times New Roman"/>
          <w:sz w:val="24"/>
          <w:szCs w:val="24"/>
        </w:rPr>
        <w:t>rlu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tamanna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anguneqassanersoq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ullumikkut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ataatsimoorluta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eqqartussavarput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30F6D5EC" w14:textId="77777777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Pisinnaatitaaffiit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pappiaqqani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allaqqasut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inuuniarnermilu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pisinnaatitaaffiit</w:t>
      </w:r>
      <w:proofErr w:type="spellEnd"/>
    </w:p>
    <w:p w14:paraId="08797A3B" w14:textId="41976217" w:rsidR="00F24020" w:rsidRPr="00F24020" w:rsidRDefault="00F1173A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Nunatsinni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toqqammavinnik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pingaarutilinnik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peqarpugut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ineriartorteqqitassaqarluta</w:t>
      </w:r>
      <w:r>
        <w:rPr>
          <w:rFonts w:ascii="Times New Roman" w:hAnsi="Times New Roman" w:cs="Times New Roman"/>
          <w:sz w:val="24"/>
          <w:szCs w:val="24"/>
        </w:rPr>
        <w:t>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taamaammat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Inunnut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Innarluut</w:t>
      </w:r>
      <w:r w:rsidR="00AE5ED1">
        <w:rPr>
          <w:rFonts w:ascii="Times New Roman" w:hAnsi="Times New Roman" w:cs="Times New Roman"/>
          <w:sz w:val="24"/>
          <w:szCs w:val="24"/>
        </w:rPr>
        <w:t>ilinnut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Naalakkersuis</w:t>
      </w:r>
      <w:r w:rsidR="00124985">
        <w:rPr>
          <w:rFonts w:ascii="Times New Roman" w:hAnsi="Times New Roman" w:cs="Times New Roman"/>
          <w:sz w:val="24"/>
          <w:szCs w:val="24"/>
        </w:rPr>
        <w:t>unngorninnut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atatillugu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pingaartilluinnar</w:t>
      </w:r>
      <w:r>
        <w:rPr>
          <w:rFonts w:ascii="Times New Roman" w:hAnsi="Times New Roman" w:cs="Times New Roman"/>
          <w:sz w:val="24"/>
          <w:szCs w:val="24"/>
        </w:rPr>
        <w:t>simavara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, inuit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inuuniarnermikkut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atugarisaat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985">
        <w:rPr>
          <w:rFonts w:ascii="Times New Roman" w:hAnsi="Times New Roman" w:cs="Times New Roman"/>
          <w:sz w:val="24"/>
          <w:szCs w:val="24"/>
        </w:rPr>
        <w:t>sapinngisannik</w:t>
      </w:r>
      <w:proofErr w:type="spellEnd"/>
      <w:r w:rsidR="00124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pitsanngorsaaviginissaa</w:t>
      </w:r>
      <w:r w:rsidR="005C2307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Taamaammat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 xml:space="preserve">Inuit </w:t>
      </w:r>
      <w:proofErr w:type="spellStart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>Innarluutillit</w:t>
      </w:r>
      <w:proofErr w:type="spellEnd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>tapersersorneqarnissaminnut</w:t>
      </w:r>
      <w:proofErr w:type="spellEnd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>Inatsisartut</w:t>
      </w:r>
      <w:proofErr w:type="spellEnd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>Inatsisaat</w:t>
      </w:r>
      <w:proofErr w:type="spellEnd"/>
      <w:r w:rsidR="00AE5ED1" w:rsidRPr="00AE5E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siullertut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pingaartillugu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ED1">
        <w:rPr>
          <w:rFonts w:ascii="Times New Roman" w:hAnsi="Times New Roman" w:cs="Times New Roman"/>
          <w:sz w:val="24"/>
          <w:szCs w:val="24"/>
        </w:rPr>
        <w:t>suliassanngortissimavara</w:t>
      </w:r>
      <w:proofErr w:type="spellEnd"/>
      <w:r w:rsidR="00AE5E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20EF64" w14:textId="389B5D6A" w:rsidR="005C2307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Naalagaaffiit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Peqatigiit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Pisinnaatitaaffii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Isumaqatigiissutaat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3A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="00F11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tunngavigaarput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173A">
        <w:rPr>
          <w:rFonts w:ascii="Times New Roman" w:hAnsi="Times New Roman" w:cs="Times New Roman"/>
          <w:sz w:val="24"/>
          <w:szCs w:val="24"/>
        </w:rPr>
        <w:t>U</w:t>
      </w:r>
      <w:r w:rsidRPr="00F24020">
        <w:rPr>
          <w:rFonts w:ascii="Times New Roman" w:hAnsi="Times New Roman" w:cs="Times New Roman"/>
          <w:sz w:val="24"/>
          <w:szCs w:val="24"/>
        </w:rPr>
        <w:t>kiuni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04A">
        <w:rPr>
          <w:rFonts w:ascii="Times New Roman" w:hAnsi="Times New Roman" w:cs="Times New Roman"/>
          <w:sz w:val="24"/>
          <w:szCs w:val="24"/>
        </w:rPr>
        <w:t>qulini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iliuusis</w:t>
      </w:r>
      <w:r w:rsidR="0066504A">
        <w:rPr>
          <w:rFonts w:ascii="Times New Roman" w:hAnsi="Times New Roman" w:cs="Times New Roman"/>
          <w:sz w:val="24"/>
          <w:szCs w:val="24"/>
        </w:rPr>
        <w:t>satu</w:t>
      </w:r>
      <w:r w:rsidRPr="00F2402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pilersaaruteqarpugut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Naalakkersuisooqatigiinnissamut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lastRenderedPageBreak/>
        <w:t>isumaqatigiissummi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anguniakk</w:t>
      </w:r>
      <w:r w:rsidR="005C2307">
        <w:rPr>
          <w:rFonts w:ascii="Times New Roman" w:hAnsi="Times New Roman" w:cs="Times New Roman"/>
          <w:sz w:val="24"/>
          <w:szCs w:val="24"/>
        </w:rPr>
        <w:t>atsinnut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ilaavoq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ersinngitsumik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innarluuteqarnerup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ataqqinartumik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ersittumik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innarluuteqartutuulli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ikiorneqarnissamut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naapertuilluarnerusumik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inissisimasoqarnissaa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Tassaniipportaaq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suususersiaartarnissamut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anguniagaqarneq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tarnip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pissusaanik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pinasuartumik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nakorsiartarfeqalernissaq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Anguniakkat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pilersaarusiorneqaleruttorput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piviusunngortinniarneranut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naalagaaffimmut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suleqatigiinnitsinnit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toqqammaveqarpoq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980B04" w14:textId="77777777" w:rsidR="005C2307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atuarfimmi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peqataasinnaanera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Inuusuttup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ilinniagaqarsinnaanera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Inersimasup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suliffeqarsinnaanera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Ataqqinartumik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ikiorserneqarsinnaaneq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2E2C59" w14:textId="168CCCC3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innarluutillit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ulluinnarminni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inuunerat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pineqarpoq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1F684B45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Taamaattumik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ullumikkut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oqallinnerput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pisinnaatitaaffiit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oqallinnerinnaanngilaq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7FAAB836" w14:textId="7B2EE69B" w:rsidR="00F24020" w:rsidRPr="00F24020" w:rsidRDefault="00F24020" w:rsidP="00C54F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Piviusunngortitsineq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oqallinneruvoq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atuutsinneqartut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tigussaasumik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misigineqalernissaata</w:t>
      </w:r>
      <w:proofErr w:type="spellEnd"/>
      <w:r w:rsidR="005C2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307">
        <w:rPr>
          <w:rFonts w:ascii="Times New Roman" w:hAnsi="Times New Roman" w:cs="Times New Roman"/>
          <w:sz w:val="24"/>
          <w:szCs w:val="24"/>
        </w:rPr>
        <w:t>tungaanut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5369E2EE" w14:textId="77777777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402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Soriarsinnaajunnaartutut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misiginerup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alannguani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033B348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Ukioq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manna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qulequtaq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pingaarutilerujussuuvoq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7A719D6E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Soriarsinnaajunnaartutut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misiginerup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alannguani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".</w:t>
      </w:r>
    </w:p>
    <w:p w14:paraId="73B181B7" w14:textId="0EC01441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Inuk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pisinnaatitaaffini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ilisimasaqarsinnaavoq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kisianni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ikiorsiineq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piffissaagallartillugu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takkutinngippat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sullissineq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paasiuminaappat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imaluunniit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tusarnaarneqarani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misigisimappat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taava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nukissaarunneq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tatiginnikkunnaarneq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pilersarpoq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1737F5D4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Tamanna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ataatsimut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paaseqatigiilluta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akisussaaqatigiillutalu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iluarsisariaqarparput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58DE85EE" w14:textId="149A5205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Inuit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suleriaatsinut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naleqqussartuaannarnissaat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naatsorsuutigineqa</w:t>
      </w:r>
      <w:r w:rsidR="00124985">
        <w:rPr>
          <w:rFonts w:ascii="Times New Roman" w:hAnsi="Times New Roman" w:cs="Times New Roman"/>
          <w:sz w:val="24"/>
          <w:szCs w:val="24"/>
        </w:rPr>
        <w:t>anna</w:t>
      </w:r>
      <w:r w:rsidRPr="00F24020">
        <w:rPr>
          <w:rFonts w:ascii="Times New Roman" w:hAnsi="Times New Roman" w:cs="Times New Roman"/>
          <w:sz w:val="24"/>
          <w:szCs w:val="24"/>
        </w:rPr>
        <w:t>rsinnaanngilaq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Illuatungaatigulli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sullissineq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inunnut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naleqqussarneqartartussaavoq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12C73D02" w14:textId="2C799DAD" w:rsidR="006A504A" w:rsidRPr="006A504A" w:rsidRDefault="00F24020" w:rsidP="006A50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Tassani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suliassaqarfinni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assigiinngitsuneersugut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suleqatigiinnissarput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aalajangiisuuvoq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0FC60CCC" w14:textId="557D668A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Akisussaaqatigiinneq</w:t>
      </w:r>
      <w:proofErr w:type="spellEnd"/>
    </w:p>
    <w:p w14:paraId="3BE5B7C4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Ullumikkut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eqqaamasariaqarparput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ataasiakkaat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kisimiillutik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allannguinermik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pilersitsisinnaanngimmata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76C7A2E1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lastRenderedPageBreak/>
        <w:t>Kommuni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Peqqinnissaqarfik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Atuarfik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Peqatigiiffiit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ilaqutaasut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kajumissutsiminnillu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suliaqartut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kisimiillutik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pisinnaanngillat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Naalakkersuisut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kisimiillutik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pisinnaanngillat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63C09948" w14:textId="556CCB6E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Akisussaaffiit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assigiinngisitaarput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taamaattorli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siunertaq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ataasiuvoq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6EC54F9F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Taamaattumik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akisussaaqatigiinneq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ataqatigiissaarinerlu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pingaaruteqaqaat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228C7941" w14:textId="49C50F68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Immikkoortut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imminnut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isumalluutissarsiornatik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suleqatigiittariaqarput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147B13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Inuk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innarluutilik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tassaavoq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ataatsimoortumik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isigineqartariaqartoq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sullissiviit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akornanni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agguataarneqartussaanngitsoq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42648152" w14:textId="5CDF707B" w:rsidR="00F24020" w:rsidRPr="00F24020" w:rsidRDefault="00F24020" w:rsidP="00C54F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Tamanna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oqartussaasut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inuiaqatigiittut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eqqaamassavarput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24C201D4" w14:textId="77777777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Meeqqat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inuusuttullu</w:t>
      </w:r>
      <w:proofErr w:type="spellEnd"/>
    </w:p>
    <w:p w14:paraId="41CCF017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pillugit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immikkut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eqqaasassaqarpunga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6E238688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 xml:space="preserve">2025-mi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Naalakkersuisooqatigiinnissamut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isumaqatigiissummi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ersarissumik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anguniagaavoq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inuusuttunullu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pitsaanerusumik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sinaakkuteqarnissaq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immikkut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pisariaqartitsisut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pitsaanerusumik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tapersersorneqarnissaat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assigiinngitsutigut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diagnosillit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atuarfinni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peqataasinnaanissaat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pingaarnerutinneqarsimavoq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ED09FD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diagnosellip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atuarnera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kisimi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pineqanngilaq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17A50F0C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Meeraq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ilikkarsinnaanersoq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peqataasinnaanersoq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ikinnguteqarsinnaanersoq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imminut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naleqartittutut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misigisinnaanersoq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pineqarpoq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323EF48F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Meeqqat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assigiinngitsuunerat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ajornartorsiutaanngilaq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3438EA71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Assigiinngissuseq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inuiaqatigiinnut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nukiuvoq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58D575F3" w14:textId="3EB45D0D" w:rsidR="00F24020" w:rsidRDefault="00F24020" w:rsidP="001249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Tamanna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atuarfinni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ulluunerani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neqeroorutini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ersertariaqarpoq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67A002E5" w14:textId="62C2737D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Inuiaqatigiinni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assigiinngissuseq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inissaqartitsinerlu</w:t>
      </w:r>
      <w:proofErr w:type="spellEnd"/>
    </w:p>
    <w:p w14:paraId="009BF020" w14:textId="7861AD16" w:rsidR="00F24020" w:rsidRPr="00F24020" w:rsidRDefault="006A504A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Assigiinngissusermut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tunngatillugu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isumaqarpunga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inuiaqatigiinnik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qanoq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ittunik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pilersitserusunnerput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pillugu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oqallinneq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F24020">
        <w:rPr>
          <w:rFonts w:ascii="Times New Roman" w:hAnsi="Times New Roman" w:cs="Times New Roman"/>
          <w:sz w:val="24"/>
          <w:szCs w:val="24"/>
        </w:rPr>
        <w:t>pingaaruteqartoq</w:t>
      </w:r>
      <w:proofErr w:type="spellEnd"/>
      <w:r w:rsidR="00F24020" w:rsidRPr="00F24020">
        <w:rPr>
          <w:rFonts w:ascii="Times New Roman" w:hAnsi="Times New Roman" w:cs="Times New Roman"/>
          <w:sz w:val="24"/>
          <w:szCs w:val="24"/>
        </w:rPr>
        <w:t>.</w:t>
      </w:r>
    </w:p>
    <w:p w14:paraId="7957A26F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kikkut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tamarmik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assigiittut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pisariaqartinneqanngillat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31FF7FFA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lastRenderedPageBreak/>
        <w:t>Kisianni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kikkulluunniit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naleqartutut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misigissinnaasariaqarput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3E9F1575" w14:textId="650511ED" w:rsidR="00D43C1F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Inuiaqatigiinni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assigiinngissutsimik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akuersisinnaaneq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inissaqartitsinerlu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pigaangat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nukik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pilersinneqartarpoq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Soorlu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ulluni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kingullerni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saqqummiissuni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818">
        <w:rPr>
          <w:rFonts w:ascii="Times New Roman" w:hAnsi="Times New Roman" w:cs="Times New Roman"/>
          <w:sz w:val="24"/>
          <w:szCs w:val="24"/>
        </w:rPr>
        <w:t>peqatigiinnitsinnilu</w:t>
      </w:r>
      <w:proofErr w:type="spellEnd"/>
      <w:r w:rsidR="00640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takugipput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aammalu</w:t>
      </w:r>
      <w:proofErr w:type="spellEnd"/>
      <w:r w:rsidR="00640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818">
        <w:rPr>
          <w:rFonts w:ascii="Times New Roman" w:hAnsi="Times New Roman" w:cs="Times New Roman"/>
          <w:sz w:val="24"/>
          <w:szCs w:val="24"/>
        </w:rPr>
        <w:t>qanorluunniit</w:t>
      </w:r>
      <w:proofErr w:type="spellEnd"/>
      <w:r w:rsidR="00640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818">
        <w:rPr>
          <w:rFonts w:ascii="Times New Roman" w:hAnsi="Times New Roman" w:cs="Times New Roman"/>
          <w:sz w:val="24"/>
          <w:szCs w:val="24"/>
        </w:rPr>
        <w:t>isikkoqaraluarutta</w:t>
      </w:r>
      <w:proofErr w:type="spellEnd"/>
      <w:r w:rsidR="00640818">
        <w:rPr>
          <w:rFonts w:ascii="Times New Roman" w:hAnsi="Times New Roman" w:cs="Times New Roman"/>
          <w:sz w:val="24"/>
          <w:szCs w:val="24"/>
        </w:rPr>
        <w:t>,</w:t>
      </w:r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ataatsimoorluta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erinarsoqatigiikkaangatta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naligiittut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ataqqeqatigii</w:t>
      </w:r>
      <w:r w:rsidR="00640818">
        <w:rPr>
          <w:rFonts w:ascii="Times New Roman" w:hAnsi="Times New Roman" w:cs="Times New Roman"/>
          <w:sz w:val="24"/>
          <w:szCs w:val="24"/>
        </w:rPr>
        <w:t>nerlu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pinngort</w:t>
      </w:r>
      <w:r w:rsidR="00640818">
        <w:rPr>
          <w:rFonts w:ascii="Times New Roman" w:hAnsi="Times New Roman" w:cs="Times New Roman"/>
          <w:sz w:val="24"/>
          <w:szCs w:val="24"/>
        </w:rPr>
        <w:t>artoq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misi</w:t>
      </w:r>
      <w:r w:rsidR="00640818">
        <w:rPr>
          <w:rFonts w:ascii="Times New Roman" w:hAnsi="Times New Roman" w:cs="Times New Roman"/>
          <w:sz w:val="24"/>
          <w:szCs w:val="24"/>
        </w:rPr>
        <w:t>nnartoq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Taamaattumik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pisinnaatitaaffinnik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eqqartuitilluta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ileqqulersuutitsinni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inuiaassutsitsinnilu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pigereeripput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04A">
        <w:rPr>
          <w:rFonts w:ascii="Times New Roman" w:hAnsi="Times New Roman" w:cs="Times New Roman"/>
          <w:sz w:val="24"/>
          <w:szCs w:val="24"/>
        </w:rPr>
        <w:t>eqqaamassavarput</w:t>
      </w:r>
      <w:proofErr w:type="spellEnd"/>
      <w:r w:rsidR="006A504A">
        <w:rPr>
          <w:rFonts w:ascii="Times New Roman" w:hAnsi="Times New Roman" w:cs="Times New Roman"/>
          <w:sz w:val="24"/>
          <w:szCs w:val="24"/>
        </w:rPr>
        <w:t>.</w:t>
      </w:r>
    </w:p>
    <w:p w14:paraId="67E7FB1B" w14:textId="77777777" w:rsidR="00F24020" w:rsidRPr="00F24020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402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Pineqartilluta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b/>
          <w:bCs/>
          <w:sz w:val="24"/>
          <w:szCs w:val="24"/>
        </w:rPr>
        <w:t>ilaasuaannassaagut</w:t>
      </w:r>
      <w:proofErr w:type="spellEnd"/>
      <w:r w:rsidRPr="00F2402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9992B20" w14:textId="646E4ADE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Naalagaaffiit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Peqatigiit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isumaqatigiissutaanni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kiisalu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Tiliup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suliniutaani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oqaatsit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amerlasuutigut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eqqartorneqartartut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pingaaruteqarluinnarput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:</w:t>
      </w:r>
    </w:p>
    <w:p w14:paraId="14184F2F" w14:textId="77777777" w:rsidR="00F24020" w:rsidRP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4020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Pineqartilluta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020">
        <w:rPr>
          <w:rFonts w:ascii="Times New Roman" w:hAnsi="Times New Roman" w:cs="Times New Roman"/>
          <w:sz w:val="24"/>
          <w:szCs w:val="24"/>
        </w:rPr>
        <w:t>ilaasuaannassaagut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".</w:t>
      </w:r>
    </w:p>
    <w:p w14:paraId="09D956EC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E5ED1">
        <w:rPr>
          <w:rFonts w:ascii="Times New Roman" w:hAnsi="Times New Roman" w:cs="Times New Roman"/>
          <w:sz w:val="24"/>
          <w:szCs w:val="24"/>
        </w:rPr>
        <w:t>Tusarniaaneq</w:t>
      </w:r>
      <w:proofErr w:type="spellEnd"/>
      <w:r w:rsidRP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ED1">
        <w:rPr>
          <w:rFonts w:ascii="Times New Roman" w:hAnsi="Times New Roman" w:cs="Times New Roman"/>
          <w:sz w:val="24"/>
          <w:szCs w:val="24"/>
        </w:rPr>
        <w:t>naammanngilaq</w:t>
      </w:r>
      <w:proofErr w:type="spellEnd"/>
      <w:r w:rsidRPr="00AE5ED1">
        <w:rPr>
          <w:rFonts w:ascii="Times New Roman" w:hAnsi="Times New Roman" w:cs="Times New Roman"/>
          <w:sz w:val="24"/>
          <w:szCs w:val="24"/>
        </w:rPr>
        <w:t>.</w:t>
      </w:r>
    </w:p>
    <w:p w14:paraId="71E8629D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E5ED1">
        <w:rPr>
          <w:rFonts w:ascii="Times New Roman" w:hAnsi="Times New Roman" w:cs="Times New Roman"/>
          <w:sz w:val="24"/>
          <w:szCs w:val="24"/>
        </w:rPr>
        <w:t>Suleqataanissaq</w:t>
      </w:r>
      <w:proofErr w:type="spellEnd"/>
      <w:r w:rsidRP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ED1">
        <w:rPr>
          <w:rFonts w:ascii="Times New Roman" w:hAnsi="Times New Roman" w:cs="Times New Roman"/>
          <w:sz w:val="24"/>
          <w:szCs w:val="24"/>
        </w:rPr>
        <w:t>pisariaqarpoq</w:t>
      </w:r>
      <w:proofErr w:type="spellEnd"/>
      <w:r w:rsidRPr="00AE5ED1">
        <w:rPr>
          <w:rFonts w:ascii="Times New Roman" w:hAnsi="Times New Roman" w:cs="Times New Roman"/>
          <w:sz w:val="24"/>
          <w:szCs w:val="24"/>
        </w:rPr>
        <w:t>.</w:t>
      </w:r>
    </w:p>
    <w:p w14:paraId="7B1C1ACA" w14:textId="59672E44" w:rsidR="00F24020" w:rsidRPr="00AE5ED1" w:rsidRDefault="003D55B6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Taamaattumik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F24020" w:rsidRPr="00AE5ED1">
        <w:rPr>
          <w:rFonts w:ascii="Times New Roman" w:hAnsi="Times New Roman" w:cs="Times New Roman"/>
          <w:sz w:val="24"/>
          <w:szCs w:val="24"/>
        </w:rPr>
        <w:t>eqatigiiffiit</w:t>
      </w:r>
      <w:proofErr w:type="spellEnd"/>
      <w:r w:rsidR="00F24020" w:rsidRPr="00AE5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nipaat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020" w:rsidRPr="00AE5ED1">
        <w:rPr>
          <w:rFonts w:ascii="Times New Roman" w:hAnsi="Times New Roman" w:cs="Times New Roman"/>
          <w:sz w:val="24"/>
          <w:szCs w:val="24"/>
        </w:rPr>
        <w:t>pingaaruteqarput</w:t>
      </w:r>
      <w:proofErr w:type="spellEnd"/>
      <w:r w:rsidR="00A9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83C">
        <w:rPr>
          <w:rFonts w:ascii="Times New Roman" w:hAnsi="Times New Roman" w:cs="Times New Roman"/>
          <w:sz w:val="24"/>
          <w:szCs w:val="24"/>
        </w:rPr>
        <w:t>toqqaannartumik</w:t>
      </w:r>
      <w:proofErr w:type="spellEnd"/>
      <w:r w:rsidR="00A9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83C">
        <w:rPr>
          <w:rFonts w:ascii="Times New Roman" w:hAnsi="Times New Roman" w:cs="Times New Roman"/>
          <w:sz w:val="24"/>
          <w:szCs w:val="24"/>
        </w:rPr>
        <w:t>ilisimannittuummata</w:t>
      </w:r>
      <w:proofErr w:type="spellEnd"/>
      <w:r w:rsidR="00F24020" w:rsidRPr="00AE5E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52FC1E" w14:textId="636EB17C" w:rsidR="00F24020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Tamanna </w:t>
      </w:r>
      <w:r w:rsidR="00640818">
        <w:rPr>
          <w:rFonts w:ascii="Times New Roman" w:hAnsi="Times New Roman" w:cs="Times New Roman"/>
          <w:sz w:val="24"/>
          <w:szCs w:val="24"/>
          <w:lang w:val="fi-FI"/>
        </w:rPr>
        <w:t>ataqqiniarlugu inatsisissatut siunnersuut suliarilinnginnerani peqataatitsineq aallaqqaammut pingaartissimavarput,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640818">
        <w:rPr>
          <w:rFonts w:ascii="Times New Roman" w:hAnsi="Times New Roman" w:cs="Times New Roman"/>
          <w:sz w:val="24"/>
          <w:szCs w:val="24"/>
          <w:lang w:val="fi-FI"/>
        </w:rPr>
        <w:t>tusarniaassutigiinarnagu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640818">
        <w:rPr>
          <w:rFonts w:ascii="Times New Roman" w:hAnsi="Times New Roman" w:cs="Times New Roman"/>
          <w:sz w:val="24"/>
          <w:szCs w:val="24"/>
          <w:lang w:val="fi-FI"/>
        </w:rPr>
        <w:t xml:space="preserve"> Aammalu kommunet peqatigalugit politikkikkut siunnerfiit eqqartorneqaqqaarsimallutik, inatsisissatut siunnersuut pisortatigoortumik tusarniaassutigineqannginnerani. </w:t>
      </w:r>
    </w:p>
    <w:p w14:paraId="4B9EE21E" w14:textId="6B2D3DC9" w:rsidR="00F24020" w:rsidRPr="00AE5ED1" w:rsidRDefault="00640818" w:rsidP="00461FA7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Suleriaaseq peqataatitsinermik anersaaqarnerusoq suli timitalerumallugu, ukiuni kingullerni Naalakkersuisut N</w:t>
      </w:r>
      <w:r w:rsidR="00A9283C">
        <w:rPr>
          <w:rFonts w:ascii="Times New Roman" w:hAnsi="Times New Roman" w:cs="Times New Roman"/>
          <w:sz w:val="24"/>
          <w:szCs w:val="24"/>
          <w:lang w:val="fi-FI"/>
        </w:rPr>
        <w:t>IIK</w:t>
      </w:r>
      <w:r>
        <w:rPr>
          <w:rFonts w:ascii="Times New Roman" w:hAnsi="Times New Roman" w:cs="Times New Roman"/>
          <w:sz w:val="24"/>
          <w:szCs w:val="24"/>
          <w:lang w:val="fi-FI"/>
        </w:rPr>
        <w:t>-mut taamatullu peqatigiiffinnut aammalu Tilioq-mut aningaassaliipput. Tunngavilersuutigalugu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 xml:space="preserve"> ulluinnarni malunnaatilimmik inuiaqatigiinnut akuutitsiniarnermi suliniutaasinnaasut tigussaanerusut pilersikkumallugit.</w:t>
      </w:r>
      <w:r w:rsidR="00483E05">
        <w:rPr>
          <w:rFonts w:ascii="Times New Roman" w:hAnsi="Times New Roman" w:cs="Times New Roman"/>
          <w:sz w:val="24"/>
          <w:szCs w:val="24"/>
          <w:lang w:val="fi-FI"/>
        </w:rPr>
        <w:t xml:space="preserve"> Aammalu immikkut tusilartut isumasioqatigiissinneqarput, malitsigisaanik pitsanngorsaataasussanik</w:t>
      </w:r>
      <w:r w:rsidR="00733B05">
        <w:rPr>
          <w:rFonts w:ascii="Times New Roman" w:hAnsi="Times New Roman" w:cs="Times New Roman"/>
          <w:sz w:val="24"/>
          <w:szCs w:val="24"/>
          <w:lang w:val="fi-FI"/>
        </w:rPr>
        <w:t xml:space="preserve"> tikkuusisumik.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 xml:space="preserve"> Nuannaarutigisannillu siorna sapaatip akunnera 41-mi 161.611,00 kr. qinnuteqartunut 17-iusunut agguaaneq</w:t>
      </w:r>
      <w:r w:rsidR="00733B05">
        <w:rPr>
          <w:rFonts w:ascii="Times New Roman" w:hAnsi="Times New Roman" w:cs="Times New Roman"/>
          <w:sz w:val="24"/>
          <w:szCs w:val="24"/>
          <w:lang w:val="fi-FI"/>
        </w:rPr>
        <w:t>arput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>. Taassumap takutippaa</w:t>
      </w:r>
      <w:r w:rsidR="00733B05">
        <w:rPr>
          <w:rFonts w:ascii="Times New Roman" w:hAnsi="Times New Roman" w:cs="Times New Roman"/>
          <w:sz w:val="24"/>
          <w:szCs w:val="24"/>
          <w:lang w:val="fi-FI"/>
        </w:rPr>
        <w:t xml:space="preserve"> inuiaqatigiinni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 xml:space="preserve"> sammisaqartitsinermut suleqataarusuttoqartoq. Ukiorlu manna sapaatip akunnera 41-mi kingumut sammisaqartitsinissamut periarfisseeqqissalluta qilanaaraarput.</w:t>
      </w:r>
      <w:r w:rsidR="00000ED3">
        <w:rPr>
          <w:rFonts w:ascii="Times New Roman" w:hAnsi="Times New Roman" w:cs="Times New Roman"/>
          <w:sz w:val="24"/>
          <w:szCs w:val="24"/>
          <w:lang w:val="fi-FI"/>
        </w:rPr>
        <w:t xml:space="preserve"> Sammisap qulequtassaa suli aalajangiutivinneqanngilaq – takorloorparpulli paquminarunnaarsaarnissaq pisariaqartoq, soorlu ilaatigut asanninneq, atoqatigiinneq, kinguaassiorneq aammalu innarluuteqartuulluni piginnaasaqarneq nukittuffeqarnerlu sammineqarsinnaalluartut. Tamanna ilissi aamma isummerfigisinnaalluarparsi kissaateqarlusilu. </w:t>
      </w:r>
    </w:p>
    <w:p w14:paraId="29556B3F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b/>
          <w:bCs/>
          <w:sz w:val="24"/>
          <w:szCs w:val="24"/>
          <w:lang w:val="fi-FI"/>
        </w:rPr>
        <w:lastRenderedPageBreak/>
        <w:t>Siunissaq pillugu pilersitat</w:t>
      </w:r>
    </w:p>
    <w:p w14:paraId="1822CF34" w14:textId="346EA680" w:rsidR="00F24020" w:rsidRPr="00AE5ED1" w:rsidRDefault="00A9283C" w:rsidP="00F2402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I</w:t>
      </w:r>
      <w:r w:rsidR="00F24020"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natsisissaattut siunnersuummi ilaatigut oqariartuutigineqarpoq: innarluutilinnut tapersersuineq ataqatigiinnerusoq, siusissukkut ikiorsiiviusoq aammalu pisariaqartitanut naapertuunnerusumik aaqqissuussaasoq pilersinneqassasoq. </w:t>
      </w:r>
    </w:p>
    <w:p w14:paraId="0A73CD05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Aamma anguniarneqarput inuk tamaat isigalugu sullissineq kiisalu inuussutissarsiornermut, ilinniartitaanermut inuiaqatigiinnullu peqataatitsinermik annertunerusumik tapersersuineq.</w:t>
      </w:r>
    </w:p>
    <w:p w14:paraId="178CE51A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Aammattaaq pitsaasunik ilitsersuutinik suleriaatsinillu ineriartortitsinissaq pingaaruteqarpoq.</w:t>
      </w:r>
    </w:p>
    <w:p w14:paraId="467ABD42" w14:textId="02BA5D88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Inatsisi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>lli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pitsaasut kisimik naammanngi</w:t>
      </w:r>
      <w:r w:rsidR="00362508">
        <w:rPr>
          <w:rFonts w:ascii="Times New Roman" w:hAnsi="Times New Roman" w:cs="Times New Roman"/>
          <w:sz w:val="24"/>
          <w:szCs w:val="24"/>
          <w:lang w:val="fi-FI"/>
        </w:rPr>
        <w:t>llat, i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natsisit qanoq atorneqa</w:t>
      </w:r>
      <w:r w:rsidR="00362508">
        <w:rPr>
          <w:rFonts w:ascii="Times New Roman" w:hAnsi="Times New Roman" w:cs="Times New Roman"/>
          <w:sz w:val="24"/>
          <w:szCs w:val="24"/>
          <w:lang w:val="fi-FI"/>
        </w:rPr>
        <w:t>ssa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nersut aamma pingaaruteqarpoq.</w:t>
      </w:r>
    </w:p>
    <w:p w14:paraId="6DBB5D99" w14:textId="21886861" w:rsidR="00F24020" w:rsidRPr="00AE5ED1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Allaffissornermi sulisunut, aqutsisunut aammalu sullissisunut erseqqissunik pitsaasunillu ilitsersuuteqarnikkut qulakkeerneqarsinnaapput aalajangiinerit naapertuunnerusut, assigiinnerusut</w:t>
      </w:r>
      <w:r w:rsidR="00362508">
        <w:rPr>
          <w:rFonts w:ascii="Times New Roman" w:hAnsi="Times New Roman" w:cs="Times New Roman"/>
          <w:sz w:val="24"/>
          <w:szCs w:val="24"/>
          <w:lang w:val="fi-FI"/>
        </w:rPr>
        <w:t xml:space="preserve"> aammalu 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innuttaasunu</w:t>
      </w:r>
      <w:r w:rsidR="00362508">
        <w:rPr>
          <w:rFonts w:ascii="Times New Roman" w:hAnsi="Times New Roman" w:cs="Times New Roman"/>
          <w:sz w:val="24"/>
          <w:szCs w:val="24"/>
          <w:lang w:val="fi-FI"/>
        </w:rPr>
        <w:t>t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kinguneqar</w:t>
      </w:r>
      <w:r w:rsidR="00362508">
        <w:rPr>
          <w:rFonts w:ascii="Times New Roman" w:hAnsi="Times New Roman" w:cs="Times New Roman"/>
          <w:sz w:val="24"/>
          <w:szCs w:val="24"/>
          <w:lang w:val="fi-FI"/>
        </w:rPr>
        <w:t>luartut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. </w:t>
      </w:r>
    </w:p>
    <w:p w14:paraId="4802A181" w14:textId="77777777" w:rsidR="00F24020" w:rsidRPr="00AE5ED1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2019-mi Inuit Pisinnaatitaaffii pillugit Instituttip aamma Inuit Pisinnaatitaaffii pillugit Siunnersuisoqatigiit killiffik pillugu nalunaarusiaanni unammilligassat arlallit tikkuarneqarput, ilaatigut ilinniartitaaneq, tikikkuminassuseq, nammineerluni inuuneqarsinnaatitaaneq kiisalu paasissutissanik tunngavissaqarnissaq. </w:t>
      </w:r>
    </w:p>
    <w:p w14:paraId="27FAB37F" w14:textId="395C0F14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Ullumikkut takusinnaavarput suliassaqarfimmi ineriartor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>titsiso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qarsimasoq. Assersuutigalugu inatsisitigut toqqammaviit nukittunerulersimapput, Inuit Innarluutillit Pisinnaatitaaffii pillugit Naalagaaffiit Peqatigiit Isumaqatigiissutaata malinneqarnissaanut iliuusissatut pilersaarut</w:t>
      </w:r>
      <w:r w:rsidR="003D55B6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suliarineqarsimavoq, kiisalu ilisimasanik katersineq misissuiner</w:t>
      </w:r>
      <w:r w:rsidR="007F363B">
        <w:rPr>
          <w:rFonts w:ascii="Times New Roman" w:hAnsi="Times New Roman" w:cs="Times New Roman"/>
          <w:sz w:val="24"/>
          <w:szCs w:val="24"/>
          <w:lang w:val="fi-FI"/>
        </w:rPr>
        <w:t>n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illu suli amerlanerusunik ingerlatsisoqarsimalluni. </w:t>
      </w:r>
    </w:p>
    <w:p w14:paraId="57C4DC9D" w14:textId="77777777" w:rsidR="00F24020" w:rsidRPr="00AE5ED1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Peqatigisaanik aamma uppernarsarneqarpoq unammilligassat arlallit suli atuuttut. Taamaattumik siuariartoqarsimanera nuannaarutigisinnaagaluarlugu suliassaq naammassineqarsimasoq oqaatigisinnaanngilarput. </w:t>
      </w:r>
    </w:p>
    <w:p w14:paraId="4093CB34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Tilioq ullumikkut inuiaqatigiinni pingaarutilimmik inissisimavoq. Pisinnaatitaaffiit pillugit ilisimasaqarnerulerpugut aammalu inuit innarluutillit nipaat ersarinnerulersimalluni.</w:t>
      </w:r>
    </w:p>
    <w:p w14:paraId="63C21CE3" w14:textId="6ADBC25D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Tamanna siuariarneruvoq pingaarutilik.</w:t>
      </w:r>
    </w:p>
    <w:p w14:paraId="28DB1AA4" w14:textId="77777777" w:rsidR="00F24020" w:rsidRPr="00AE5ED1" w:rsidRDefault="00F24020" w:rsidP="0080295B">
      <w:pPr>
        <w:spacing w:before="240"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b/>
          <w:bCs/>
          <w:sz w:val="24"/>
          <w:szCs w:val="24"/>
          <w:lang w:val="fi-FI"/>
        </w:rPr>
        <w:lastRenderedPageBreak/>
        <w:t>Takorluugaq 2034</w:t>
      </w:r>
    </w:p>
    <w:p w14:paraId="3E936648" w14:textId="041F451A" w:rsidR="00F24020" w:rsidRPr="00AE5ED1" w:rsidRDefault="00F24020" w:rsidP="00EE6C10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>Naalakkersuisut iliuusissatut pilersaarut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>aat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2034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>-ip tungaanut ingerlasussaq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naatsumik eqqaarusuppara.</w:t>
      </w:r>
      <w:r w:rsidR="00EE6C10">
        <w:rPr>
          <w:rFonts w:ascii="Times New Roman" w:hAnsi="Times New Roman" w:cs="Times New Roman"/>
          <w:sz w:val="24"/>
          <w:szCs w:val="24"/>
          <w:lang w:val="fi-FI"/>
        </w:rPr>
        <w:t xml:space="preserve"> T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ungaanut takorluugarput tassaavoq inuiaqatigiinnik amerlanerusunik peqataatitsiviusunik</w:t>
      </w:r>
      <w:r w:rsidR="00CC3EB5">
        <w:rPr>
          <w:rFonts w:ascii="Times New Roman" w:hAnsi="Times New Roman" w:cs="Times New Roman"/>
          <w:sz w:val="24"/>
          <w:szCs w:val="24"/>
          <w:lang w:val="fi-FI"/>
        </w:rPr>
        <w:t xml:space="preserve"> inissaqartitsisumillu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 pilersitsineq.</w:t>
      </w:r>
    </w:p>
    <w:p w14:paraId="37C7AB67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Meeqqat periarfissaqarlutik peroriartorfiat.</w:t>
      </w:r>
    </w:p>
    <w:p w14:paraId="020760B1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Inuusuttut periarfissaqarlutik ilinniarfiat.</w:t>
      </w:r>
    </w:p>
    <w:p w14:paraId="70152AB5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Inersimasut periarfissaqarlutik suliffeqarnerat.</w:t>
      </w:r>
    </w:p>
    <w:p w14:paraId="77145BBD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Utoqqaat ataqqineqarlutik inuunerisa ingerlaqqissinnaaffiat.</w:t>
      </w:r>
    </w:p>
    <w:p w14:paraId="6310477C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Inuiaqatigiit kikkut tamarmik inissaqartitaaffigisinnaasaat.</w:t>
      </w:r>
    </w:p>
    <w:p w14:paraId="02935A8F" w14:textId="56C84DD3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Takorluugaq taanna Naalakkersuisunit kisimi pigineqa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ssanngitsoq kissaatigaarput</w:t>
      </w:r>
      <w:r w:rsidRPr="00992B54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7C72EF6F" w14:textId="15BD4289" w:rsidR="00F24020" w:rsidRPr="00992B54" w:rsidRDefault="00F24020" w:rsidP="00CC3EB5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>Tamatta pig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isariaqarparput</w:t>
      </w:r>
      <w:r w:rsidRPr="00992B54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Takorluu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kkavut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angussagutsig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it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peqatigiittariaqarpugut. Taamaattumik ukiuni makkunani aamma nassuerutiginniffiusumiinitsinni, naalagaaffimmut saaffiginnissuteqarsimavugut, naalagaaffi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k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naalagaaffittut inuit innarluutillit 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pisinnaatitaaffiisa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piviusunngort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itseqa</w:t>
      </w:r>
      <w:r w:rsidR="00461FA7" w:rsidRPr="00992B54">
        <w:rPr>
          <w:rFonts w:ascii="Times New Roman" w:hAnsi="Times New Roman" w:cs="Times New Roman"/>
          <w:sz w:val="24"/>
          <w:szCs w:val="24"/>
          <w:lang w:val="fi-FI"/>
        </w:rPr>
        <w:t>taanissaannut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pisussaaffeqarmat. Nunatsinniit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toqqammaveqartumik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ineriartortikkusutagut, naalagaaffik peqatigalugu politikkikkut qaffasissumik isumaqatigiiffiusumi</w:t>
      </w:r>
      <w:r w:rsidR="007F363B" w:rsidRPr="00992B54">
        <w:rPr>
          <w:rFonts w:ascii="Times New Roman" w:hAnsi="Times New Roman" w:cs="Times New Roman"/>
          <w:sz w:val="24"/>
          <w:szCs w:val="24"/>
          <w:lang w:val="fi-FI"/>
        </w:rPr>
        <w:t>k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 suleqatigiissitaliamik pilersitsivugut, nunatsinni ineriartortikkusutavut peqatigiilluta suliarisariaqaratsigit. Inoqatigut nunaqqatigut nunatsinni najugaqaannarnissaat illersorumagatsigu, sapinngisamillu pisinnaatitaaffinnik eqquutitsiniarnissamut pisussaaffeqarnerput pimoorullugu suliarissagatsigu. </w:t>
      </w:r>
    </w:p>
    <w:p w14:paraId="60586471" w14:textId="77777777" w:rsidR="00F24020" w:rsidRPr="00992B54" w:rsidRDefault="00F24020" w:rsidP="00F24020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b/>
          <w:bCs/>
          <w:sz w:val="24"/>
          <w:szCs w:val="24"/>
          <w:lang w:val="fi-FI"/>
        </w:rPr>
        <w:t>Naggasiineq</w:t>
      </w:r>
    </w:p>
    <w:p w14:paraId="7D22A0C6" w14:textId="77777777" w:rsidR="00CC3EB5" w:rsidRPr="00992B54" w:rsidRDefault="00F24020" w:rsidP="00CC3EB5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Naggataatigut 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>uteqqikkumavara p</w:t>
      </w:r>
      <w:r w:rsidRPr="00992B54">
        <w:rPr>
          <w:rFonts w:ascii="Times New Roman" w:hAnsi="Times New Roman" w:cs="Times New Roman"/>
          <w:sz w:val="24"/>
          <w:szCs w:val="24"/>
          <w:lang w:val="fi-FI"/>
        </w:rPr>
        <w:t>isinnaatitaaffiit pillugit inatsiseqarneq pingaaruteqar</w:t>
      </w:r>
      <w:r w:rsidR="00CC3EB5" w:rsidRPr="00992B54">
        <w:rPr>
          <w:rFonts w:ascii="Times New Roman" w:hAnsi="Times New Roman" w:cs="Times New Roman"/>
          <w:sz w:val="24"/>
          <w:szCs w:val="24"/>
          <w:lang w:val="fi-FI"/>
        </w:rPr>
        <w:t>mat</w:t>
      </w:r>
      <w:r w:rsidRPr="00992B54">
        <w:rPr>
          <w:rFonts w:ascii="Times New Roman" w:hAnsi="Times New Roman" w:cs="Times New Roman"/>
          <w:sz w:val="24"/>
          <w:szCs w:val="24"/>
          <w:lang w:val="fi-FI"/>
        </w:rPr>
        <w:t>. Kisianni pingaarnerpaavoq innuttaasut ulluinnarni inuunerminni taakku misigisinnaanissaat.</w:t>
      </w:r>
    </w:p>
    <w:p w14:paraId="7889125F" w14:textId="5AA41475" w:rsidR="00F24020" w:rsidRPr="00AE5ED1" w:rsidRDefault="00F24020" w:rsidP="00CC3EB5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992B54">
        <w:rPr>
          <w:rFonts w:ascii="Times New Roman" w:hAnsi="Times New Roman" w:cs="Times New Roman"/>
          <w:sz w:val="24"/>
          <w:szCs w:val="24"/>
          <w:lang w:val="fi-FI"/>
        </w:rPr>
        <w:t xml:space="preserve">Neriuppunga ullormi matumani assigiinngitsutigut isiginnittaatsit tusassagigut. 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Neriuppunga apeqq</w:t>
      </w:r>
      <w:r w:rsidR="00B6049F">
        <w:rPr>
          <w:rFonts w:ascii="Times New Roman" w:hAnsi="Times New Roman" w:cs="Times New Roman"/>
          <w:sz w:val="24"/>
          <w:szCs w:val="24"/>
          <w:lang w:val="fi-FI"/>
        </w:rPr>
        <w:t>useeqatigiisinnaassasugut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. Neriuppunga isumaqatigiinngissutit aamma ataqqeqatigiilluni oqaloqatigiissutigineqassasut.</w:t>
      </w:r>
    </w:p>
    <w:p w14:paraId="3D92B315" w14:textId="05B19168" w:rsidR="00F24020" w:rsidRPr="00AE5ED1" w:rsidRDefault="00CC3EB5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Qujanaq qasujaallusi n</w:t>
      </w:r>
      <w:r w:rsidR="00F24020" w:rsidRPr="00AE5ED1">
        <w:rPr>
          <w:rFonts w:ascii="Times New Roman" w:hAnsi="Times New Roman" w:cs="Times New Roman"/>
          <w:sz w:val="24"/>
          <w:szCs w:val="24"/>
          <w:lang w:val="fi-FI"/>
        </w:rPr>
        <w:t>eriunneq pilersittar</w:t>
      </w:r>
      <w:r>
        <w:rPr>
          <w:rFonts w:ascii="Times New Roman" w:hAnsi="Times New Roman" w:cs="Times New Roman"/>
          <w:sz w:val="24"/>
          <w:szCs w:val="24"/>
          <w:lang w:val="fi-FI"/>
        </w:rPr>
        <w:t>assiuk</w:t>
      </w:r>
      <w:r w:rsidR="00F24020" w:rsidRPr="00AE5ED1">
        <w:rPr>
          <w:rFonts w:ascii="Times New Roman" w:hAnsi="Times New Roman" w:cs="Times New Roman"/>
          <w:sz w:val="24"/>
          <w:szCs w:val="24"/>
          <w:lang w:val="fi-FI"/>
        </w:rPr>
        <w:t>. Nipi pilersittar</w:t>
      </w:r>
      <w:r>
        <w:rPr>
          <w:rFonts w:ascii="Times New Roman" w:hAnsi="Times New Roman" w:cs="Times New Roman"/>
          <w:sz w:val="24"/>
          <w:szCs w:val="24"/>
          <w:lang w:val="fi-FI"/>
        </w:rPr>
        <w:t>assiuk</w:t>
      </w:r>
      <w:r w:rsidR="00F24020" w:rsidRPr="00AE5ED1">
        <w:rPr>
          <w:rFonts w:ascii="Times New Roman" w:hAnsi="Times New Roman" w:cs="Times New Roman"/>
          <w:sz w:val="24"/>
          <w:szCs w:val="24"/>
          <w:lang w:val="fi-FI"/>
        </w:rPr>
        <w:t>. Allannguinermut aqqutissiuisarpusi.</w:t>
      </w:r>
    </w:p>
    <w:p w14:paraId="3FED0E1C" w14:textId="77777777" w:rsidR="00F24020" w:rsidRPr="00AE5ED1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lastRenderedPageBreak/>
        <w:t>Tamanna annertuumik ataqqinniffigaara.</w:t>
      </w:r>
    </w:p>
    <w:p w14:paraId="204B69F1" w14:textId="4390FE45" w:rsidR="00F24020" w:rsidRDefault="00F24020" w:rsidP="00F24020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AE5ED1">
        <w:rPr>
          <w:rFonts w:ascii="Times New Roman" w:hAnsi="Times New Roman" w:cs="Times New Roman"/>
          <w:sz w:val="24"/>
          <w:szCs w:val="24"/>
          <w:lang w:val="fi-FI"/>
        </w:rPr>
        <w:t xml:space="preserve">Ullumikkut </w:t>
      </w:r>
      <w:r w:rsidR="00BA2772">
        <w:rPr>
          <w:rFonts w:ascii="Times New Roman" w:hAnsi="Times New Roman" w:cs="Times New Roman"/>
          <w:sz w:val="24"/>
          <w:szCs w:val="24"/>
          <w:lang w:val="fi-FI"/>
        </w:rPr>
        <w:t>saqqummiisu</w:t>
      </w:r>
      <w:r w:rsidR="00461FA7">
        <w:rPr>
          <w:rFonts w:ascii="Times New Roman" w:hAnsi="Times New Roman" w:cs="Times New Roman"/>
          <w:sz w:val="24"/>
          <w:szCs w:val="24"/>
          <w:lang w:val="fi-FI"/>
        </w:rPr>
        <w:t xml:space="preserve">ssat oqaloqatigiiffissagullu </w:t>
      </w:r>
      <w:r w:rsidRPr="00AE5ED1">
        <w:rPr>
          <w:rFonts w:ascii="Times New Roman" w:hAnsi="Times New Roman" w:cs="Times New Roman"/>
          <w:sz w:val="24"/>
          <w:szCs w:val="24"/>
          <w:lang w:val="fi-FI"/>
        </w:rPr>
        <w:t>qilanaaraakka</w:t>
      </w:r>
      <w:r w:rsidR="00BA2772">
        <w:rPr>
          <w:rFonts w:ascii="Times New Roman" w:hAnsi="Times New Roman" w:cs="Times New Roman"/>
          <w:sz w:val="24"/>
          <w:szCs w:val="24"/>
          <w:lang w:val="fi-FI"/>
        </w:rPr>
        <w:t>, qujaqqippungalu maannamut naapisimaaqqatigiinnitsinnut.</w:t>
      </w:r>
      <w:r w:rsidR="00204728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204728" w:rsidRPr="00204728">
        <w:rPr>
          <w:rFonts w:ascii="Times New Roman" w:hAnsi="Times New Roman" w:cs="Times New Roman"/>
          <w:sz w:val="24"/>
          <w:szCs w:val="24"/>
          <w:lang w:val="fi-FI"/>
        </w:rPr>
        <w:t>Tamassilu angerlamut apuulluarisi, neriuppunga ataatsimeersuarneq isumasioqatigiinerlu uattuulli pissarsiaqarfigilluarsimassagissi.</w:t>
      </w:r>
      <w:r w:rsidR="00204728">
        <w:rPr>
          <w:rFonts w:ascii="Times New Roman" w:hAnsi="Times New Roman" w:cs="Times New Roman"/>
          <w:sz w:val="24"/>
          <w:szCs w:val="24"/>
          <w:lang w:val="fi-FI"/>
        </w:rPr>
        <w:t xml:space="preserve"> Aappaagu Tiliup ukiuni qulinngortorsiorneranut atatillugu, Sisimiuni ataatsimeersuarnissamut naapeqqinnissatsinnut qilanaarpunga, kingumut killiffissiueqatigeeqqinnissatsinnut.</w:t>
      </w:r>
    </w:p>
    <w:p w14:paraId="082C10A1" w14:textId="77777777" w:rsidR="00F24020" w:rsidRPr="00F24020" w:rsidRDefault="00F24020" w:rsidP="00F240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4020">
        <w:rPr>
          <w:rFonts w:ascii="Times New Roman" w:hAnsi="Times New Roman" w:cs="Times New Roman"/>
          <w:sz w:val="24"/>
          <w:szCs w:val="24"/>
        </w:rPr>
        <w:t>Qujanaq</w:t>
      </w:r>
      <w:proofErr w:type="spellEnd"/>
      <w:r w:rsidRPr="00F24020">
        <w:rPr>
          <w:rFonts w:ascii="Times New Roman" w:hAnsi="Times New Roman" w:cs="Times New Roman"/>
          <w:sz w:val="24"/>
          <w:szCs w:val="24"/>
        </w:rPr>
        <w:t>.</w:t>
      </w:r>
    </w:p>
    <w:p w14:paraId="18138432" w14:textId="09134114" w:rsidR="00A56712" w:rsidRDefault="00A56712"/>
    <w:sectPr w:rsidR="00A56712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00C59" w14:textId="77777777" w:rsidR="00274846" w:rsidRDefault="00274846" w:rsidP="00FD5AFB">
      <w:pPr>
        <w:spacing w:after="0" w:line="240" w:lineRule="auto"/>
      </w:pPr>
      <w:r>
        <w:separator/>
      </w:r>
    </w:p>
  </w:endnote>
  <w:endnote w:type="continuationSeparator" w:id="0">
    <w:p w14:paraId="693ED4A8" w14:textId="77777777" w:rsidR="00274846" w:rsidRDefault="00274846" w:rsidP="00FD5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4773" w14:textId="77777777" w:rsidR="00274846" w:rsidRDefault="00274846" w:rsidP="00FD5AFB">
      <w:pPr>
        <w:spacing w:after="0" w:line="240" w:lineRule="auto"/>
      </w:pPr>
      <w:r>
        <w:separator/>
      </w:r>
    </w:p>
  </w:footnote>
  <w:footnote w:type="continuationSeparator" w:id="0">
    <w:p w14:paraId="00F7CD8B" w14:textId="77777777" w:rsidR="00274846" w:rsidRDefault="00274846" w:rsidP="00FD5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7377348"/>
      <w:docPartObj>
        <w:docPartGallery w:val="Page Numbers (Top of Page)"/>
        <w:docPartUnique/>
      </w:docPartObj>
    </w:sdtPr>
    <w:sdtContent>
      <w:p w14:paraId="549E3CD0" w14:textId="4A1A0285" w:rsidR="00F24020" w:rsidRDefault="00F24020">
        <w:pPr>
          <w:pStyle w:val="Sidehove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16EB8B" w14:textId="5226B1C5" w:rsidR="00D06A1A" w:rsidRDefault="00000000">
    <w:sdt>
      <w:sdtPr>
        <w:id w:val="250784164"/>
        <w:docPartObj>
          <w:docPartGallery w:val="Watermarks"/>
          <w:docPartUnique/>
        </w:docPartObj>
      </w:sdtPr>
      <w:sdtContent>
        <w:r w:rsidR="00FD5AFB">
          <w:rPr>
            <w:noProof/>
            <w:lang w:eastAsia="da-DK"/>
          </w:rPr>
          <w:drawing>
            <wp:anchor distT="0" distB="0" distL="114300" distR="114300" simplePos="0" relativeHeight="251659264" behindDoc="1" locked="1" layoutInCell="1" allowOverlap="1" wp14:anchorId="76BA116B" wp14:editId="5B3B1E05">
              <wp:simplePos x="0" y="0"/>
              <wp:positionH relativeFrom="column">
                <wp:posOffset>349250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52D9E"/>
    <w:multiLevelType w:val="hybridMultilevel"/>
    <w:tmpl w:val="6B9A4E9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09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B3"/>
    <w:rsid w:val="00000ED3"/>
    <w:rsid w:val="00124985"/>
    <w:rsid w:val="00197202"/>
    <w:rsid w:val="001B11D2"/>
    <w:rsid w:val="001E1844"/>
    <w:rsid w:val="00204728"/>
    <w:rsid w:val="00274846"/>
    <w:rsid w:val="00362508"/>
    <w:rsid w:val="003D55B6"/>
    <w:rsid w:val="00420403"/>
    <w:rsid w:val="00426FEE"/>
    <w:rsid w:val="004549B3"/>
    <w:rsid w:val="00461FA7"/>
    <w:rsid w:val="00483E05"/>
    <w:rsid w:val="00533978"/>
    <w:rsid w:val="005506BE"/>
    <w:rsid w:val="00553FDF"/>
    <w:rsid w:val="005C2307"/>
    <w:rsid w:val="005F7F08"/>
    <w:rsid w:val="00640818"/>
    <w:rsid w:val="0066504A"/>
    <w:rsid w:val="006A38A4"/>
    <w:rsid w:val="006A504A"/>
    <w:rsid w:val="00733B05"/>
    <w:rsid w:val="00782E51"/>
    <w:rsid w:val="007F363B"/>
    <w:rsid w:val="0080295B"/>
    <w:rsid w:val="00831DC1"/>
    <w:rsid w:val="00863DF1"/>
    <w:rsid w:val="00926A3F"/>
    <w:rsid w:val="00992B54"/>
    <w:rsid w:val="009D6A6A"/>
    <w:rsid w:val="00A56712"/>
    <w:rsid w:val="00A74D10"/>
    <w:rsid w:val="00A9283C"/>
    <w:rsid w:val="00AE5ED1"/>
    <w:rsid w:val="00B36FB0"/>
    <w:rsid w:val="00B6049F"/>
    <w:rsid w:val="00B70CD4"/>
    <w:rsid w:val="00BA2772"/>
    <w:rsid w:val="00C54FD5"/>
    <w:rsid w:val="00CB0672"/>
    <w:rsid w:val="00CB686E"/>
    <w:rsid w:val="00CC3EB5"/>
    <w:rsid w:val="00D06A1A"/>
    <w:rsid w:val="00D35B43"/>
    <w:rsid w:val="00D43C1F"/>
    <w:rsid w:val="00DE6221"/>
    <w:rsid w:val="00E01D88"/>
    <w:rsid w:val="00E13AE1"/>
    <w:rsid w:val="00EA478D"/>
    <w:rsid w:val="00EC13D9"/>
    <w:rsid w:val="00EE6C10"/>
    <w:rsid w:val="00F1173A"/>
    <w:rsid w:val="00F24020"/>
    <w:rsid w:val="00F65D92"/>
    <w:rsid w:val="00FA2246"/>
    <w:rsid w:val="00FD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6031D"/>
  <w15:docId w15:val="{031FFA85-A045-4744-B413-3699B9DC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24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kl-GL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24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kl-GL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D5A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D5AFB"/>
  </w:style>
  <w:style w:type="paragraph" w:styleId="Sidefod">
    <w:name w:val="footer"/>
    <w:basedOn w:val="Normal"/>
    <w:link w:val="SidefodTegn"/>
    <w:uiPriority w:val="99"/>
    <w:unhideWhenUsed/>
    <w:rsid w:val="00FD5A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D5AFB"/>
  </w:style>
  <w:style w:type="character" w:styleId="Pladsholdertekst">
    <w:name w:val="Placeholder Text"/>
    <w:basedOn w:val="Standardskrifttypeiafsnit"/>
    <w:uiPriority w:val="99"/>
    <w:semiHidden/>
    <w:rsid w:val="00FD5AFB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5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5AFB"/>
    <w:rPr>
      <w:rFonts w:ascii="Tahoma" w:hAnsi="Tahoma" w:cs="Tahoma"/>
      <w:sz w:val="16"/>
      <w:szCs w:val="16"/>
    </w:rPr>
  </w:style>
  <w:style w:type="character" w:customStyle="1" w:styleId="Lille1Tegn">
    <w:name w:val="Lille 1 Tegn"/>
    <w:basedOn w:val="Standardskrifttypeiafsnit"/>
    <w:link w:val="Lillev"/>
    <w:locked/>
    <w:rsid w:val="00420403"/>
    <w:rPr>
      <w:rFonts w:ascii="Arial" w:eastAsia="Times New Roman" w:hAnsi="Arial" w:cs="Times New Roman"/>
      <w:sz w:val="14"/>
      <w:szCs w:val="24"/>
    </w:rPr>
  </w:style>
  <w:style w:type="paragraph" w:customStyle="1" w:styleId="Lillev">
    <w:name w:val="Lille v"/>
    <w:basedOn w:val="Sidehoved"/>
    <w:link w:val="Lille1Tegn"/>
    <w:qFormat/>
    <w:rsid w:val="00420403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2402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kl-GL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2402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kl-GL"/>
      <w14:ligatures w14:val="standardContextual"/>
    </w:rPr>
  </w:style>
  <w:style w:type="paragraph" w:styleId="Listeafsnit">
    <w:name w:val="List Paragraph"/>
    <w:basedOn w:val="Normal"/>
    <w:uiPriority w:val="34"/>
    <w:qFormat/>
    <w:rsid w:val="00F24020"/>
    <w:pPr>
      <w:spacing w:after="160" w:line="278" w:lineRule="auto"/>
      <w:ind w:left="720"/>
      <w:contextualSpacing/>
    </w:pPr>
    <w:rPr>
      <w:kern w:val="2"/>
      <w:sz w:val="24"/>
      <w:szCs w:val="24"/>
      <w:lang w:val="kl-G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1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lu\OneDrive%20-%20Gr&#248;nlands%20Selvstyre\Skrivebord\PIIN_blank_bj&#248;r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0:Root xmlns:ns0="Captia">
  <ns0:record>
    <Content xmlns="Captia" id="title">
      <Value/>
    </Content>
  </ns0:record>
  <ns0:case>
    <Content xmlns="Captia" id="text:text">
      <Value/>
    </Content>
  </ns0:case>
</ns0:Root>
</file>

<file path=customXml/itemProps1.xml><?xml version="1.0" encoding="utf-8"?>
<ds:datastoreItem xmlns:ds="http://schemas.openxmlformats.org/officeDocument/2006/customXml" ds:itemID="{D8646FD4-F4E5-4363-A43A-2F54031FBA1B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PIIN_blank_bjørn</Template>
  <TotalTime>231</TotalTime>
  <Pages>8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Aviaq Ludvigsen</dc:creator>
  <cp:lastModifiedBy>Angerlartunnguaq Steenholdt</cp:lastModifiedBy>
  <cp:revision>23</cp:revision>
  <dcterms:created xsi:type="dcterms:W3CDTF">2026-09-13T11:43:00Z</dcterms:created>
  <dcterms:modified xsi:type="dcterms:W3CDTF">2026-09-17T15:35:00Z</dcterms:modified>
</cp:coreProperties>
</file>