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C18F" w14:textId="6689CAD2" w:rsidR="00A346F1" w:rsidRPr="00670695" w:rsidRDefault="00A346F1" w:rsidP="00A346F1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Brevdato: 0</w:t>
      </w:r>
      <w:r w:rsidR="005C006D">
        <w:rPr>
          <w:lang w:val="kl-GL"/>
        </w:rPr>
        <w:t>9</w:t>
      </w:r>
      <w:r w:rsidRPr="00670695">
        <w:rPr>
          <w:lang w:val="kl-GL"/>
        </w:rPr>
        <w:t>-</w:t>
      </w:r>
      <w:r w:rsidR="008E3C04" w:rsidRPr="00670695">
        <w:rPr>
          <w:lang w:val="kl-GL"/>
        </w:rPr>
        <w:t>10</w:t>
      </w:r>
      <w:r w:rsidRPr="00670695">
        <w:rPr>
          <w:lang w:val="kl-GL"/>
        </w:rPr>
        <w:t>-2025</w:t>
      </w:r>
    </w:p>
    <w:p w14:paraId="6C313C66" w14:textId="77777777" w:rsidR="00011799" w:rsidRPr="00670695" w:rsidRDefault="00011799" w:rsidP="00A346F1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Sagsnr. 2024 - 6980</w:t>
      </w:r>
    </w:p>
    <w:p w14:paraId="37E710C3" w14:textId="77777777" w:rsidR="00623A51" w:rsidRPr="00670695" w:rsidRDefault="00A010AA" w:rsidP="00A346F1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Akt id</w:t>
      </w:r>
      <w:r w:rsidR="00A346F1" w:rsidRPr="00670695">
        <w:rPr>
          <w:lang w:val="kl-GL"/>
        </w:rPr>
        <w:t>. 25713441</w:t>
      </w:r>
    </w:p>
    <w:p w14:paraId="367ADE7C" w14:textId="77777777" w:rsidR="00465A30" w:rsidRPr="00670695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P. O. Box 1037</w:t>
      </w:r>
    </w:p>
    <w:p w14:paraId="22B60621" w14:textId="77777777" w:rsidR="00465A30" w:rsidRPr="00670695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3900 Nuuk</w:t>
      </w:r>
    </w:p>
    <w:p w14:paraId="3C15D39D" w14:textId="77777777" w:rsidR="00465A30" w:rsidRPr="00670695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Tel. (+299) 34 50 00</w:t>
      </w:r>
    </w:p>
    <w:p w14:paraId="2C640DA5" w14:textId="77777777" w:rsidR="00465A30" w:rsidRPr="00670695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Fax (+299) 34 63 50</w:t>
      </w:r>
    </w:p>
    <w:p w14:paraId="156C4417" w14:textId="77777777" w:rsidR="00465A30" w:rsidRPr="00670695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E-mail: oed@nanoq.gl</w:t>
      </w:r>
    </w:p>
    <w:p w14:paraId="757CF554" w14:textId="77777777" w:rsidR="00465A30" w:rsidRPr="00670695" w:rsidRDefault="00596A90" w:rsidP="00465A30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  <w:r w:rsidRPr="00670695">
        <w:rPr>
          <w:lang w:val="kl-GL"/>
        </w:rPr>
        <w:t>www.naalakkersuisut</w:t>
      </w:r>
      <w:r w:rsidR="00465A30" w:rsidRPr="00670695">
        <w:rPr>
          <w:lang w:val="kl-GL"/>
        </w:rPr>
        <w:t>.gl</w:t>
      </w:r>
    </w:p>
    <w:p w14:paraId="55DC8296" w14:textId="77777777" w:rsidR="00465A30" w:rsidRPr="00670695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</w:p>
    <w:p w14:paraId="078AA410" w14:textId="77777777" w:rsidR="00465A30" w:rsidRPr="00670695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kl-GL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465A30" w:rsidRPr="00670695" w14:paraId="2ABBFE0D" w14:textId="77777777" w:rsidTr="00EE48FC">
        <w:trPr>
          <w:trHeight w:val="2552"/>
        </w:trPr>
        <w:tc>
          <w:tcPr>
            <w:tcW w:w="7825" w:type="dxa"/>
          </w:tcPr>
          <w:p w14:paraId="52E202E7" w14:textId="21A41201" w:rsidR="00465A30" w:rsidRPr="00670695" w:rsidRDefault="00EC3E0F" w:rsidP="00465A30">
            <w:pPr>
              <w:rPr>
                <w:rFonts w:ascii="Arial" w:hAnsi="Arial" w:cs="Arial"/>
                <w:sz w:val="20"/>
                <w:szCs w:val="20"/>
                <w:lang w:val="kl-GL"/>
              </w:rPr>
            </w:pPr>
            <w:r w:rsidRPr="00670695">
              <w:rPr>
                <w:rFonts w:ascii="Arial" w:hAnsi="Arial" w:cs="Arial"/>
                <w:sz w:val="20"/>
                <w:szCs w:val="20"/>
                <w:lang w:val="kl-GL"/>
              </w:rPr>
              <w:t>Tusarniaaffiit</w:t>
            </w:r>
            <w:r w:rsidR="0034662C" w:rsidRPr="00670695">
              <w:rPr>
                <w:rFonts w:ascii="Arial" w:hAnsi="Arial" w:cs="Arial"/>
                <w:sz w:val="20"/>
                <w:szCs w:val="20"/>
                <w:lang w:val="kl-GL"/>
              </w:rPr>
              <w:t>,</w:t>
            </w:r>
            <w:r w:rsidRPr="00670695">
              <w:rPr>
                <w:rFonts w:ascii="Arial" w:hAnsi="Arial" w:cs="Arial"/>
                <w:sz w:val="20"/>
                <w:szCs w:val="20"/>
                <w:lang w:val="kl-GL"/>
              </w:rPr>
              <w:t xml:space="preserve"> tak</w:t>
            </w:r>
            <w:r w:rsidR="0034662C" w:rsidRPr="00670695">
              <w:rPr>
                <w:rFonts w:ascii="Arial" w:hAnsi="Arial" w:cs="Arial"/>
                <w:sz w:val="20"/>
                <w:szCs w:val="20"/>
                <w:lang w:val="kl-GL"/>
              </w:rPr>
              <w:t xml:space="preserve">. </w:t>
            </w:r>
            <w:r w:rsidRPr="00670695">
              <w:rPr>
                <w:rFonts w:ascii="Arial" w:hAnsi="Arial" w:cs="Arial"/>
                <w:sz w:val="20"/>
                <w:szCs w:val="20"/>
                <w:lang w:val="kl-GL"/>
              </w:rPr>
              <w:t>tusarniaanermi allattuiffik</w:t>
            </w:r>
            <w:r w:rsidR="0034662C" w:rsidRPr="00670695">
              <w:rPr>
                <w:rFonts w:ascii="Arial" w:hAnsi="Arial" w:cs="Arial"/>
                <w:sz w:val="20"/>
                <w:szCs w:val="20"/>
                <w:lang w:val="kl-GL"/>
              </w:rPr>
              <w:t>.</w:t>
            </w:r>
          </w:p>
          <w:p w14:paraId="43964623" w14:textId="77777777" w:rsidR="00465A30" w:rsidRPr="00670695" w:rsidRDefault="00465A30" w:rsidP="00A346F1">
            <w:pPr>
              <w:rPr>
                <w:rFonts w:ascii="Arial" w:hAnsi="Arial" w:cs="Arial"/>
                <w:sz w:val="20"/>
                <w:szCs w:val="20"/>
                <w:lang w:val="kl-GL"/>
              </w:rPr>
            </w:pPr>
          </w:p>
          <w:p w14:paraId="770D8DF8" w14:textId="77777777" w:rsidR="00FE7BE9" w:rsidRPr="00670695" w:rsidRDefault="00FE7BE9" w:rsidP="00FE7BE9">
            <w:pPr>
              <w:rPr>
                <w:rFonts w:ascii="Arial" w:hAnsi="Arial" w:cs="Arial"/>
                <w:sz w:val="20"/>
                <w:szCs w:val="20"/>
                <w:lang w:val="kl-GL"/>
              </w:rPr>
            </w:pPr>
          </w:p>
          <w:p w14:paraId="5E0C5A74" w14:textId="77777777" w:rsidR="00FE7BE9" w:rsidRPr="00670695" w:rsidRDefault="00FE7BE9" w:rsidP="00FE7BE9">
            <w:pPr>
              <w:rPr>
                <w:rFonts w:ascii="Arial" w:hAnsi="Arial" w:cs="Arial"/>
                <w:sz w:val="20"/>
                <w:szCs w:val="20"/>
                <w:lang w:val="kl-GL"/>
              </w:rPr>
            </w:pPr>
          </w:p>
          <w:p w14:paraId="1AF6FB9F" w14:textId="77777777" w:rsidR="00FE7BE9" w:rsidRPr="00670695" w:rsidRDefault="00FE7BE9" w:rsidP="00FE7BE9">
            <w:pPr>
              <w:rPr>
                <w:rFonts w:ascii="Arial" w:hAnsi="Arial" w:cs="Arial"/>
                <w:sz w:val="20"/>
                <w:szCs w:val="20"/>
                <w:lang w:val="kl-GL"/>
              </w:rPr>
            </w:pPr>
          </w:p>
          <w:p w14:paraId="101FB052" w14:textId="77777777" w:rsidR="00FE7BE9" w:rsidRPr="00670695" w:rsidRDefault="00FE7BE9" w:rsidP="00FE7BE9">
            <w:pPr>
              <w:tabs>
                <w:tab w:val="left" w:pos="6270"/>
              </w:tabs>
              <w:rPr>
                <w:rFonts w:ascii="Arial" w:hAnsi="Arial" w:cs="Arial"/>
                <w:sz w:val="20"/>
                <w:szCs w:val="20"/>
                <w:lang w:val="kl-GL"/>
              </w:rPr>
            </w:pPr>
            <w:r w:rsidRPr="00670695">
              <w:rPr>
                <w:rFonts w:ascii="Arial" w:hAnsi="Arial" w:cs="Arial"/>
                <w:sz w:val="20"/>
                <w:szCs w:val="20"/>
                <w:lang w:val="kl-GL"/>
              </w:rPr>
              <w:tab/>
            </w:r>
          </w:p>
        </w:tc>
      </w:tr>
    </w:tbl>
    <w:p w14:paraId="78EFE244" w14:textId="77777777" w:rsidR="000226CF" w:rsidRPr="00670695" w:rsidRDefault="000226CF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25C848E2" w14:textId="7AFF6022" w:rsidR="000226CF" w:rsidRPr="00670695" w:rsidRDefault="00EC3E0F" w:rsidP="000226CF">
      <w:pPr>
        <w:spacing w:after="0"/>
        <w:rPr>
          <w:rFonts w:ascii="Arial" w:hAnsi="Arial" w:cs="Arial"/>
          <w:b/>
          <w:bCs/>
          <w:sz w:val="20"/>
          <w:szCs w:val="20"/>
          <w:lang w:val="kl-GL"/>
        </w:rPr>
      </w:pPr>
      <w:r w:rsidRPr="00670695">
        <w:rPr>
          <w:rFonts w:ascii="Arial" w:hAnsi="Arial" w:cs="Arial"/>
          <w:b/>
          <w:bCs/>
          <w:sz w:val="20"/>
          <w:szCs w:val="20"/>
          <w:lang w:val="kl-GL"/>
        </w:rPr>
        <w:t xml:space="preserve">Piffinnut aalajangersimasunut paasissutissat pillugit </w:t>
      </w:r>
      <w:r w:rsidR="00787983" w:rsidRPr="00670695">
        <w:rPr>
          <w:rFonts w:ascii="Arial" w:hAnsi="Arial" w:cs="Arial"/>
          <w:b/>
          <w:bCs/>
          <w:sz w:val="20"/>
          <w:szCs w:val="20"/>
          <w:lang w:val="kl-GL"/>
        </w:rPr>
        <w:t>inatsisip Kalaallit Nunaanni atortussaalersinneqarnera pillugu Peqqussutissamut siunnersuummik Inatsisartunullu aalajangiiffigisassatut siunnersuummik tusarniaaneq</w:t>
      </w:r>
      <w:r w:rsidR="0034662C" w:rsidRPr="00670695">
        <w:rPr>
          <w:rFonts w:ascii="Arial" w:hAnsi="Arial" w:cs="Arial"/>
          <w:b/>
          <w:bCs/>
          <w:sz w:val="20"/>
          <w:szCs w:val="20"/>
          <w:lang w:val="kl-GL"/>
        </w:rPr>
        <w:t>.</w:t>
      </w:r>
    </w:p>
    <w:p w14:paraId="290F79FC" w14:textId="77777777" w:rsidR="000226CF" w:rsidRPr="00670695" w:rsidRDefault="000226CF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51C77CA8" w14:textId="1595D115" w:rsidR="000226CF" w:rsidRPr="00670695" w:rsidRDefault="00787983" w:rsidP="00787983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Matumuuna siunnersuut siulitani taaneqartoq tusarniaassutigalugu nassiunneqarpoq</w:t>
      </w:r>
      <w:r w:rsidR="0034662C" w:rsidRPr="00670695">
        <w:rPr>
          <w:rFonts w:ascii="Arial" w:hAnsi="Arial" w:cs="Arial"/>
          <w:sz w:val="20"/>
          <w:szCs w:val="20"/>
          <w:lang w:val="kl-GL"/>
        </w:rPr>
        <w:t>.</w:t>
      </w:r>
    </w:p>
    <w:p w14:paraId="6D061724" w14:textId="77777777" w:rsidR="000226CF" w:rsidRPr="00670695" w:rsidRDefault="000226CF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1DB29F50" w14:textId="73698504" w:rsidR="000226CF" w:rsidRPr="00670695" w:rsidRDefault="000226CF" w:rsidP="003B68BB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Styrelsen for Dataforsyning og Infrastruktur</w:t>
      </w:r>
      <w:r w:rsidR="00787983" w:rsidRPr="00670695">
        <w:rPr>
          <w:rFonts w:ascii="Arial" w:hAnsi="Arial" w:cs="Arial"/>
          <w:sz w:val="20"/>
          <w:szCs w:val="20"/>
          <w:lang w:val="kl-GL"/>
        </w:rPr>
        <w:t xml:space="preserve">ip </w:t>
      </w:r>
      <w:r w:rsidR="003B68BB" w:rsidRPr="00670695">
        <w:rPr>
          <w:rFonts w:ascii="Arial" w:hAnsi="Arial" w:cs="Arial"/>
          <w:sz w:val="20"/>
          <w:szCs w:val="20"/>
          <w:lang w:val="kl-GL"/>
        </w:rPr>
        <w:t xml:space="preserve">inatsisit Kunngip Peqqussutaatigut Kalaallit Nunaannut atortussanngortinneqassaneranik isummertoqarnissaa siunertaralugu missingiut saqqummiuppaa. </w:t>
      </w:r>
    </w:p>
    <w:p w14:paraId="772F5160" w14:textId="77777777" w:rsidR="0034662C" w:rsidRPr="00670695" w:rsidRDefault="0034662C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689694CE" w14:textId="4D17268C" w:rsidR="000226CF" w:rsidRPr="00670695" w:rsidRDefault="003B68BB" w:rsidP="00F10692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 xml:space="preserve">Tusarniaaffigineqartut ilapittuutaat </w:t>
      </w:r>
      <w:r w:rsidR="00F10692" w:rsidRPr="00670695">
        <w:rPr>
          <w:rFonts w:ascii="Arial" w:hAnsi="Arial" w:cs="Arial"/>
          <w:sz w:val="20"/>
          <w:szCs w:val="20"/>
          <w:lang w:val="kl-GL"/>
        </w:rPr>
        <w:t>missingiutip Inatsisartunut saqqummiunneqarneranut atatillugu saqqummiussanut ilanngunneqassaaq</w:t>
      </w:r>
      <w:r w:rsidR="0034662C" w:rsidRPr="00670695">
        <w:rPr>
          <w:rFonts w:ascii="Arial" w:hAnsi="Arial" w:cs="Arial"/>
          <w:sz w:val="20"/>
          <w:szCs w:val="20"/>
          <w:lang w:val="kl-GL"/>
        </w:rPr>
        <w:t>.</w:t>
      </w:r>
    </w:p>
    <w:p w14:paraId="646A9567" w14:textId="77777777" w:rsidR="003526DB" w:rsidRPr="00670695" w:rsidRDefault="003526DB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73D78D62" w14:textId="77777777" w:rsidR="000226CF" w:rsidRPr="00670695" w:rsidRDefault="000226CF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708B8C95" w14:textId="77777777" w:rsidR="00BB7CCA" w:rsidRDefault="00F10692" w:rsidP="00F10692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Tusarniaanermut akissuteqarnissamut killiliunneqarpoq</w:t>
      </w:r>
      <w:r w:rsidR="00BB7CCA">
        <w:rPr>
          <w:rFonts w:ascii="Arial" w:hAnsi="Arial" w:cs="Arial"/>
          <w:sz w:val="20"/>
          <w:szCs w:val="20"/>
          <w:lang w:val="kl-GL"/>
        </w:rPr>
        <w:t>:</w:t>
      </w:r>
      <w:r w:rsidRPr="00670695">
        <w:rPr>
          <w:rFonts w:ascii="Arial" w:hAnsi="Arial" w:cs="Arial"/>
          <w:sz w:val="20"/>
          <w:szCs w:val="20"/>
          <w:lang w:val="kl-GL"/>
        </w:rPr>
        <w:t xml:space="preserve"> </w:t>
      </w:r>
    </w:p>
    <w:p w14:paraId="567A6766" w14:textId="3517E3D1" w:rsidR="000226CF" w:rsidRPr="00670695" w:rsidRDefault="00BB7CCA" w:rsidP="00F10692">
      <w:pPr>
        <w:spacing w:after="0"/>
        <w:rPr>
          <w:rFonts w:ascii="Arial" w:hAnsi="Arial" w:cs="Arial"/>
          <w:b/>
          <w:bCs/>
          <w:sz w:val="20"/>
          <w:szCs w:val="20"/>
          <w:lang w:val="kl-GL"/>
        </w:rPr>
      </w:pPr>
      <w:r>
        <w:rPr>
          <w:rFonts w:ascii="Arial" w:hAnsi="Arial" w:cs="Arial"/>
          <w:b/>
          <w:bCs/>
          <w:sz w:val="20"/>
          <w:szCs w:val="20"/>
          <w:lang w:val="kl-GL"/>
        </w:rPr>
        <w:t>Tallimanngorneq 6. Novemberi 2026.</w:t>
      </w:r>
    </w:p>
    <w:p w14:paraId="618F3F5F" w14:textId="77777777" w:rsidR="008B0773" w:rsidRPr="00670695" w:rsidRDefault="008B0773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78304F62" w14:textId="5B9C6308" w:rsidR="008B0773" w:rsidRPr="00670695" w:rsidRDefault="00F10692" w:rsidP="00F10692">
      <w:pPr>
        <w:spacing w:after="0"/>
        <w:rPr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 xml:space="preserve">Tusarniaanermut akissutit uunga nassiunneqarnissaat qinnutigineqarpoq: </w:t>
      </w:r>
      <w:r w:rsidR="000226CF" w:rsidRPr="00670695">
        <w:rPr>
          <w:rFonts w:ascii="Arial" w:hAnsi="Arial" w:cs="Arial"/>
          <w:sz w:val="20"/>
          <w:szCs w:val="20"/>
          <w:lang w:val="kl-GL"/>
        </w:rPr>
        <w:t xml:space="preserve"> </w:t>
      </w:r>
      <w:hyperlink r:id="rId9" w:history="1">
        <w:r w:rsidR="008B0773" w:rsidRPr="00670695">
          <w:rPr>
            <w:rStyle w:val="Hyperlink"/>
            <w:lang w:val="kl-GL"/>
          </w:rPr>
          <w:t>OED@nanoq.gl</w:t>
        </w:r>
      </w:hyperlink>
      <w:r w:rsidR="000226CF" w:rsidRPr="00670695">
        <w:rPr>
          <w:rFonts w:ascii="Arial" w:hAnsi="Arial" w:cs="Arial"/>
          <w:sz w:val="20"/>
          <w:szCs w:val="20"/>
          <w:lang w:val="kl-GL"/>
        </w:rPr>
        <w:t xml:space="preserve"> </w:t>
      </w:r>
      <w:hyperlink r:id="rId10" w:history="1">
        <w:r w:rsidRPr="00670695">
          <w:rPr>
            <w:rStyle w:val="Hyperlink"/>
            <w:lang w:val="kl-GL"/>
          </w:rPr>
          <w:t>iltm@nanoq.gl-mut</w:t>
        </w:r>
      </w:hyperlink>
      <w:r w:rsidRPr="00670695">
        <w:rPr>
          <w:lang w:val="kl-GL"/>
        </w:rPr>
        <w:t xml:space="preserve"> CC-lerlugu.</w:t>
      </w:r>
    </w:p>
    <w:p w14:paraId="69F51F8A" w14:textId="77777777" w:rsidR="008B0773" w:rsidRPr="00670695" w:rsidRDefault="008B0773" w:rsidP="000226CF">
      <w:pPr>
        <w:spacing w:after="0"/>
        <w:rPr>
          <w:lang w:val="kl-GL"/>
        </w:rPr>
      </w:pPr>
    </w:p>
    <w:p w14:paraId="3EECB81D" w14:textId="77777777" w:rsidR="000226CF" w:rsidRPr="00670695" w:rsidRDefault="000226CF" w:rsidP="000226CF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1A600582" w14:textId="3951C242" w:rsidR="000226CF" w:rsidRPr="00670695" w:rsidRDefault="00F10692" w:rsidP="000226CF">
      <w:pPr>
        <w:spacing w:after="0"/>
        <w:rPr>
          <w:rFonts w:ascii="Arial" w:hAnsi="Arial" w:cs="Arial"/>
          <w:b/>
          <w:bCs/>
          <w:sz w:val="20"/>
          <w:szCs w:val="20"/>
          <w:lang w:val="kl-GL"/>
        </w:rPr>
      </w:pPr>
      <w:r w:rsidRPr="00670695">
        <w:rPr>
          <w:rFonts w:ascii="Arial" w:hAnsi="Arial" w:cs="Arial"/>
          <w:b/>
          <w:bCs/>
          <w:sz w:val="20"/>
          <w:szCs w:val="20"/>
          <w:lang w:val="kl-GL"/>
        </w:rPr>
        <w:t>Eqikkaaneq</w:t>
      </w:r>
    </w:p>
    <w:p w14:paraId="194F3C63" w14:textId="2F30CC53" w:rsidR="003526DB" w:rsidRPr="00670695" w:rsidRDefault="00C068AE" w:rsidP="00670695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Kalaallit Nunaannik piffinnut aalajangersimasunut paasissutissat pillugit inatsit (1. juli 2017-mi atuutilersumi) nunap assigi pillugit paasissutissanut malittarisassat (nunap assingi, immap assingi ujarassiornermi</w:t>
      </w:r>
      <w:r w:rsidR="004A7AB9" w:rsidRPr="00670695">
        <w:rPr>
          <w:rFonts w:ascii="Arial" w:hAnsi="Arial" w:cs="Arial"/>
          <w:sz w:val="20"/>
          <w:szCs w:val="20"/>
          <w:lang w:val="kl-GL"/>
        </w:rPr>
        <w:t xml:space="preserve">lu attaveqaatinut nunap assingi) pisortat ingerlatsinerat pisariinnerulersinniarlugu </w:t>
      </w:r>
      <w:r w:rsidR="00670695" w:rsidRPr="00670695">
        <w:rPr>
          <w:rFonts w:ascii="Arial" w:hAnsi="Arial" w:cs="Arial"/>
          <w:sz w:val="20"/>
          <w:szCs w:val="20"/>
          <w:lang w:val="kl-GL"/>
        </w:rPr>
        <w:t>namminersorlutillu inuussutissarsiortuni siuararnissamik pilersits</w:t>
      </w:r>
      <w:r w:rsidR="00604597">
        <w:rPr>
          <w:rFonts w:ascii="Arial" w:hAnsi="Arial" w:cs="Arial"/>
          <w:sz w:val="20"/>
          <w:szCs w:val="20"/>
          <w:lang w:val="kl-GL"/>
        </w:rPr>
        <w:t>i</w:t>
      </w:r>
      <w:r w:rsidR="00670695" w:rsidRPr="00670695">
        <w:rPr>
          <w:rFonts w:ascii="Arial" w:hAnsi="Arial" w:cs="Arial"/>
          <w:sz w:val="20"/>
          <w:szCs w:val="20"/>
          <w:lang w:val="kl-GL"/>
        </w:rPr>
        <w:t xml:space="preserve">niarluni, </w:t>
      </w:r>
      <w:r w:rsidR="004A7AB9" w:rsidRPr="00670695">
        <w:rPr>
          <w:rFonts w:ascii="Arial" w:hAnsi="Arial" w:cs="Arial"/>
          <w:sz w:val="20"/>
          <w:szCs w:val="20"/>
          <w:lang w:val="kl-GL"/>
        </w:rPr>
        <w:t>katersorneqarlunilu, pisariillisarneqarlutillu muteerninngorsarneqarput</w:t>
      </w:r>
      <w:r w:rsidR="003526DB" w:rsidRPr="00670695">
        <w:rPr>
          <w:rFonts w:ascii="Arial" w:hAnsi="Arial" w:cs="Arial"/>
          <w:sz w:val="20"/>
          <w:szCs w:val="20"/>
          <w:lang w:val="kl-GL"/>
        </w:rPr>
        <w:t>.</w:t>
      </w:r>
    </w:p>
    <w:p w14:paraId="45CD0C6D" w14:textId="77777777" w:rsidR="003526DB" w:rsidRDefault="003526DB" w:rsidP="00A346F1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0D739D48" w14:textId="77777777" w:rsidR="00BB7CCA" w:rsidRPr="00670695" w:rsidRDefault="00BB7CCA" w:rsidP="00A346F1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0D49EEC3" w14:textId="4A01E578" w:rsidR="00A346F1" w:rsidRPr="00670695" w:rsidRDefault="00A346F1" w:rsidP="00A346F1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Inussiarnersumik inuulluaqqusillunga</w:t>
      </w:r>
    </w:p>
    <w:p w14:paraId="68596EE7" w14:textId="4C31BEF6" w:rsidR="00A346F1" w:rsidRPr="00670695" w:rsidRDefault="00670695" w:rsidP="00A346F1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 xml:space="preserve"> </w:t>
      </w:r>
    </w:p>
    <w:p w14:paraId="4A00795F" w14:textId="77777777" w:rsidR="00A346F1" w:rsidRPr="00670695" w:rsidRDefault="00A346F1" w:rsidP="00A346F1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3393113F" w14:textId="27658D27" w:rsidR="00A346F1" w:rsidRPr="00670695" w:rsidRDefault="001C1508" w:rsidP="00A346F1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noProof/>
          <w:sz w:val="20"/>
          <w:szCs w:val="20"/>
          <w:lang w:val="kl-GL"/>
        </w:rPr>
        <w:drawing>
          <wp:inline distT="0" distB="0" distL="0" distR="0" wp14:anchorId="4396B542" wp14:editId="48EBF166">
            <wp:extent cx="2047875" cy="460858"/>
            <wp:effectExtent l="0" t="0" r="0" b="0"/>
            <wp:docPr id="2079793577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828" cy="46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97FD2" w14:textId="0DB27352" w:rsidR="00215CAB" w:rsidRPr="00670695" w:rsidRDefault="00215CAB" w:rsidP="00215CAB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Ilannguaq Thomsen (</w:t>
      </w:r>
      <w:r w:rsidR="00604597">
        <w:rPr>
          <w:rFonts w:ascii="Arial" w:hAnsi="Arial" w:cs="Arial"/>
          <w:sz w:val="20"/>
          <w:szCs w:val="20"/>
          <w:lang w:val="kl-GL"/>
        </w:rPr>
        <w:t>Aningaasaqarnermut Naalakkersuisoqarfik</w:t>
      </w:r>
      <w:r w:rsidRPr="00670695">
        <w:rPr>
          <w:rFonts w:ascii="Arial" w:hAnsi="Arial" w:cs="Arial"/>
          <w:sz w:val="20"/>
          <w:szCs w:val="20"/>
          <w:lang w:val="kl-GL"/>
        </w:rPr>
        <w:t>)</w:t>
      </w:r>
    </w:p>
    <w:p w14:paraId="03795E47" w14:textId="1CD39C91" w:rsidR="00215CAB" w:rsidRPr="00670695" w:rsidRDefault="00215CAB" w:rsidP="00215CAB">
      <w:pPr>
        <w:spacing w:after="0"/>
        <w:rPr>
          <w:rFonts w:ascii="Arial" w:hAnsi="Arial" w:cs="Arial"/>
          <w:sz w:val="16"/>
          <w:szCs w:val="16"/>
          <w:lang w:val="kl-GL"/>
        </w:rPr>
      </w:pPr>
      <w:r w:rsidRPr="00670695">
        <w:rPr>
          <w:rFonts w:ascii="Arial" w:hAnsi="Arial" w:cs="Arial"/>
          <w:sz w:val="16"/>
          <w:szCs w:val="16"/>
          <w:lang w:val="kl-GL"/>
        </w:rPr>
        <w:t>Toqq/direkte 34</w:t>
      </w:r>
      <w:r w:rsidR="000226CF" w:rsidRPr="00670695">
        <w:rPr>
          <w:rFonts w:ascii="Arial" w:hAnsi="Arial" w:cs="Arial"/>
          <w:sz w:val="16"/>
          <w:szCs w:val="16"/>
          <w:lang w:val="kl-GL"/>
        </w:rPr>
        <w:t xml:space="preserve"> 51 19</w:t>
      </w:r>
    </w:p>
    <w:p w14:paraId="6F62D6FA" w14:textId="387F19F8" w:rsidR="0034662C" w:rsidRPr="00670695" w:rsidRDefault="00215CAB" w:rsidP="00215CAB">
      <w:pPr>
        <w:spacing w:after="0"/>
        <w:rPr>
          <w:rFonts w:ascii="Arial" w:hAnsi="Arial" w:cs="Arial"/>
          <w:sz w:val="16"/>
          <w:szCs w:val="16"/>
          <w:lang w:val="kl-GL"/>
        </w:rPr>
      </w:pPr>
      <w:r w:rsidRPr="00670695">
        <w:rPr>
          <w:rFonts w:ascii="Arial" w:hAnsi="Arial" w:cs="Arial"/>
          <w:sz w:val="16"/>
          <w:szCs w:val="16"/>
          <w:lang w:val="kl-GL"/>
        </w:rPr>
        <w:t>iltm@nanoq.gl</w:t>
      </w:r>
    </w:p>
    <w:p w14:paraId="69999586" w14:textId="77777777" w:rsidR="0034662C" w:rsidRPr="00670695" w:rsidRDefault="0034662C" w:rsidP="00215CAB">
      <w:pPr>
        <w:spacing w:after="0"/>
        <w:rPr>
          <w:rFonts w:ascii="Arial" w:hAnsi="Arial" w:cs="Arial"/>
          <w:sz w:val="16"/>
          <w:szCs w:val="16"/>
          <w:lang w:val="kl-GL"/>
        </w:rPr>
      </w:pPr>
    </w:p>
    <w:p w14:paraId="4FBCD88E" w14:textId="77777777" w:rsidR="00BB7CCA" w:rsidRDefault="00BB7CCA" w:rsidP="00215CAB">
      <w:pPr>
        <w:spacing w:after="0"/>
        <w:rPr>
          <w:rFonts w:ascii="Arial" w:hAnsi="Arial" w:cs="Arial"/>
          <w:sz w:val="16"/>
          <w:szCs w:val="16"/>
          <w:lang w:val="kl-GL"/>
        </w:rPr>
      </w:pPr>
    </w:p>
    <w:p w14:paraId="447A6B90" w14:textId="7DE4DB45" w:rsidR="00DC49B4" w:rsidRPr="00670695" w:rsidRDefault="00670695" w:rsidP="00215CAB">
      <w:pPr>
        <w:spacing w:after="0"/>
        <w:rPr>
          <w:rFonts w:ascii="Arial" w:hAnsi="Arial" w:cs="Arial"/>
          <w:b/>
          <w:bCs/>
          <w:sz w:val="20"/>
          <w:szCs w:val="20"/>
          <w:lang w:val="kl-GL"/>
        </w:rPr>
      </w:pPr>
      <w:r w:rsidRPr="00670695">
        <w:rPr>
          <w:rFonts w:ascii="Arial" w:hAnsi="Arial" w:cs="Arial"/>
          <w:b/>
          <w:bCs/>
          <w:sz w:val="20"/>
          <w:szCs w:val="20"/>
          <w:lang w:val="kl-GL"/>
        </w:rPr>
        <w:lastRenderedPageBreak/>
        <w:t>Ilanngussaq</w:t>
      </w:r>
      <w:r w:rsidR="00DC49B4" w:rsidRPr="00670695">
        <w:rPr>
          <w:rFonts w:ascii="Arial" w:hAnsi="Arial" w:cs="Arial"/>
          <w:b/>
          <w:bCs/>
          <w:sz w:val="20"/>
          <w:szCs w:val="20"/>
          <w:lang w:val="kl-GL"/>
        </w:rPr>
        <w:t xml:space="preserve"> 1</w:t>
      </w:r>
    </w:p>
    <w:p w14:paraId="252047A2" w14:textId="77777777" w:rsidR="00DC49B4" w:rsidRPr="00670695" w:rsidRDefault="00DC49B4" w:rsidP="00215CAB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6869F00F" w14:textId="061F5B9A" w:rsidR="00DC49B4" w:rsidRPr="00670695" w:rsidRDefault="00670695" w:rsidP="00215CAB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Tusarniaaffiit</w:t>
      </w:r>
      <w:r w:rsidR="00DC49B4" w:rsidRPr="00670695">
        <w:rPr>
          <w:rFonts w:ascii="Arial" w:hAnsi="Arial" w:cs="Arial"/>
          <w:sz w:val="20"/>
          <w:szCs w:val="20"/>
          <w:lang w:val="kl-GL"/>
        </w:rPr>
        <w:t>:</w:t>
      </w:r>
    </w:p>
    <w:p w14:paraId="6954D445" w14:textId="77777777" w:rsidR="00DC49B4" w:rsidRPr="00670695" w:rsidRDefault="00DC49B4" w:rsidP="00215CAB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0EF98EBB" w14:textId="6E6A99AC" w:rsidR="00DC49B4" w:rsidRPr="00670695" w:rsidRDefault="00670695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Aatsitassanut Inat</w:t>
      </w:r>
      <w:r w:rsidR="00604597">
        <w:rPr>
          <w:rFonts w:ascii="Arial" w:hAnsi="Arial" w:cs="Arial"/>
          <w:sz w:val="20"/>
          <w:szCs w:val="20"/>
          <w:lang w:val="kl-GL"/>
        </w:rPr>
        <w:t>s</w:t>
      </w:r>
      <w:r w:rsidRPr="00670695">
        <w:rPr>
          <w:rFonts w:ascii="Arial" w:hAnsi="Arial" w:cs="Arial"/>
          <w:sz w:val="20"/>
          <w:szCs w:val="20"/>
          <w:lang w:val="kl-GL"/>
        </w:rPr>
        <w:t xml:space="preserve">isillu atuutsinneqarnerannut Naalakkersuisoqarfik </w:t>
      </w:r>
    </w:p>
    <w:p w14:paraId="16E55E06" w14:textId="4DDCCFB4" w:rsidR="00DC49B4" w:rsidRPr="00670695" w:rsidRDefault="00670695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 xml:space="preserve">Aalisarnermut Piniarnermullu Naalakkersuisoqarfik  </w:t>
      </w:r>
    </w:p>
    <w:p w14:paraId="7854C798" w14:textId="08B95DD5" w:rsidR="00DC49B4" w:rsidRPr="00670695" w:rsidRDefault="00670695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Ineqarnermut Attaveqarnermullu Naalakkersuisoqarfik</w:t>
      </w:r>
    </w:p>
    <w:p w14:paraId="677A13FE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Avannaata Kommunia</w:t>
      </w:r>
    </w:p>
    <w:p w14:paraId="515DE831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Kommuneqarfik Sermersooq</w:t>
      </w:r>
    </w:p>
    <w:p w14:paraId="1AA16F61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Kommune Qeqertalik</w:t>
      </w:r>
    </w:p>
    <w:p w14:paraId="3E3A8BF8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Qeqqata Kommunia</w:t>
      </w:r>
    </w:p>
    <w:p w14:paraId="6718779E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Kommune Kujalleq</w:t>
      </w:r>
    </w:p>
    <w:p w14:paraId="30B1D007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Asiaq</w:t>
      </w:r>
    </w:p>
    <w:p w14:paraId="3086580A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GE</w:t>
      </w:r>
    </w:p>
    <w:p w14:paraId="2CEC33A7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SIK</w:t>
      </w:r>
    </w:p>
    <w:p w14:paraId="7C865419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Nukissiorfiit</w:t>
      </w:r>
    </w:p>
    <w:p w14:paraId="48553965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Royal Arctic Line</w:t>
      </w:r>
    </w:p>
    <w:p w14:paraId="0887AA57" w14:textId="77777777" w:rsidR="00DC49B4" w:rsidRPr="00670695" w:rsidRDefault="00DC49B4" w:rsidP="00DC49B4">
      <w:pPr>
        <w:spacing w:after="0" w:line="360" w:lineRule="auto"/>
        <w:rPr>
          <w:rFonts w:ascii="Arial" w:hAnsi="Arial" w:cs="Arial"/>
          <w:sz w:val="20"/>
          <w:szCs w:val="20"/>
          <w:lang w:val="kl-GL"/>
        </w:rPr>
      </w:pPr>
      <w:r w:rsidRPr="00670695">
        <w:rPr>
          <w:rFonts w:ascii="Arial" w:hAnsi="Arial" w:cs="Arial"/>
          <w:sz w:val="20"/>
          <w:szCs w:val="20"/>
          <w:lang w:val="kl-GL"/>
        </w:rPr>
        <w:t>Eimskip</w:t>
      </w:r>
    </w:p>
    <w:p w14:paraId="20023009" w14:textId="77777777" w:rsidR="00DC49B4" w:rsidRPr="00670695" w:rsidRDefault="00DC49B4" w:rsidP="00215CAB">
      <w:pPr>
        <w:spacing w:after="0"/>
        <w:rPr>
          <w:rFonts w:ascii="Arial" w:hAnsi="Arial" w:cs="Arial"/>
          <w:sz w:val="20"/>
          <w:szCs w:val="20"/>
          <w:lang w:val="kl-GL"/>
        </w:rPr>
      </w:pPr>
    </w:p>
    <w:p w14:paraId="0AEC1B07" w14:textId="77777777" w:rsidR="00DC49B4" w:rsidRPr="00670695" w:rsidRDefault="00DC49B4" w:rsidP="00215CAB">
      <w:pPr>
        <w:spacing w:after="0"/>
        <w:rPr>
          <w:rFonts w:ascii="Arial" w:hAnsi="Arial" w:cs="Arial"/>
          <w:sz w:val="20"/>
          <w:szCs w:val="20"/>
          <w:lang w:val="kl-GL"/>
        </w:rPr>
      </w:pPr>
    </w:p>
    <w:sectPr w:rsidR="00DC49B4" w:rsidRPr="00670695" w:rsidSect="004402D4">
      <w:footerReference w:type="default" r:id="rId12"/>
      <w:headerReference w:type="first" r:id="rId13"/>
      <w:footerReference w:type="first" r:id="rId14"/>
      <w:pgSz w:w="11906" w:h="16838" w:code="9"/>
      <w:pgMar w:top="2268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E3561" w14:textId="77777777" w:rsidR="004404E6" w:rsidRDefault="004404E6" w:rsidP="00FA2B29">
      <w:pPr>
        <w:spacing w:after="0" w:line="240" w:lineRule="auto"/>
      </w:pPr>
      <w:r>
        <w:separator/>
      </w:r>
    </w:p>
  </w:endnote>
  <w:endnote w:type="continuationSeparator" w:id="0">
    <w:p w14:paraId="7EEA44C0" w14:textId="77777777" w:rsidR="004404E6" w:rsidRDefault="004404E6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7999"/>
      <w:docPartObj>
        <w:docPartGallery w:val="Page Numbers (Bottom of Page)"/>
        <w:docPartUnique/>
      </w:docPartObj>
    </w:sdtPr>
    <w:sdtContent>
      <w:p w14:paraId="2451B2ED" w14:textId="77777777" w:rsidR="00D80BF6" w:rsidRDefault="00D80BF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D49EA1D" w14:textId="77777777" w:rsidR="00D80BF6" w:rsidRDefault="00D80BF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8201982"/>
      <w:docPartObj>
        <w:docPartGallery w:val="Page Numbers (Bottom of Page)"/>
        <w:docPartUnique/>
      </w:docPartObj>
    </w:sdtPr>
    <w:sdtContent>
      <w:p w14:paraId="53F616FE" w14:textId="77777777" w:rsidR="00D80BF6" w:rsidRDefault="00D80BF6">
        <w:pPr>
          <w:pStyle w:val="Sidefod"/>
          <w:jc w:val="right"/>
        </w:pPr>
        <w:r>
          <w:fldChar w:fldCharType="begin"/>
        </w:r>
        <w:r>
          <w:instrText xml:space="preserve"> PAGE  \* MERGEFORMAT </w:instrText>
        </w:r>
        <w:r>
          <w:fldChar w:fldCharType="separate"/>
        </w:r>
        <w:r w:rsidR="004D6DBD">
          <w:rPr>
            <w:noProof/>
          </w:rPr>
          <w:t>1</w:t>
        </w:r>
        <w:r>
          <w:fldChar w:fldCharType="end"/>
        </w:r>
      </w:p>
    </w:sdtContent>
  </w:sdt>
  <w:p w14:paraId="22DCFDC5" w14:textId="77777777" w:rsidR="00D80BF6" w:rsidRDefault="00D80BF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63535" w14:textId="77777777" w:rsidR="004404E6" w:rsidRDefault="004404E6" w:rsidP="00FA2B29">
      <w:pPr>
        <w:spacing w:after="0" w:line="240" w:lineRule="auto"/>
      </w:pPr>
      <w:r>
        <w:separator/>
      </w:r>
    </w:p>
  </w:footnote>
  <w:footnote w:type="continuationSeparator" w:id="0">
    <w:p w14:paraId="3FFE47F1" w14:textId="77777777" w:rsidR="004404E6" w:rsidRDefault="004404E6" w:rsidP="00FA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57D3" w14:textId="77777777" w:rsidR="00D80BF6" w:rsidRDefault="00000000" w:rsidP="00FA2B29">
    <w:pPr>
      <w:pStyle w:val="Lillev"/>
    </w:pPr>
    <w:sdt>
      <w:sdtPr>
        <w:id w:val="-2067942624"/>
        <w:docPartObj>
          <w:docPartGallery w:val="Watermarks"/>
          <w:docPartUnique/>
        </w:docPartObj>
      </w:sdtPr>
      <w:sdtContent>
        <w:r w:rsidR="00D80BF6">
          <w:rPr>
            <w:noProof/>
            <w:lang w:eastAsia="da-DK"/>
          </w:rPr>
          <w:drawing>
            <wp:anchor distT="0" distB="0" distL="114300" distR="114300" simplePos="0" relativeHeight="251660288" behindDoc="1" locked="1" layoutInCell="1" allowOverlap="1" wp14:anchorId="7EE1F6C3" wp14:editId="3DC49B04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D80BF6">
      <w:t xml:space="preserve">   </w:t>
    </w:r>
  </w:p>
  <w:p w14:paraId="78FE3295" w14:textId="34ECC6EE" w:rsidR="002701D9" w:rsidRDefault="00D80BF6" w:rsidP="002701D9">
    <w:pPr>
      <w:pStyle w:val="Lillev"/>
    </w:pPr>
    <w:r>
      <w:rPr>
        <w:noProof/>
        <w:lang w:eastAsia="da-DK"/>
      </w:rPr>
      <w:drawing>
        <wp:anchor distT="0" distB="0" distL="114300" distR="114300" simplePos="0" relativeHeight="251657216" behindDoc="0" locked="1" layoutInCell="1" allowOverlap="1" wp14:anchorId="3A7BABD0" wp14:editId="357B2FB7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1643" w:rsidRPr="00E81643">
      <w:rPr>
        <w:lang w:val="kl-GL"/>
      </w:rPr>
      <w:t>Aningaasaqarnermut  Naalakkersuisoqarfik</w:t>
    </w:r>
    <w:r w:rsidR="002701D9">
      <w:t xml:space="preserve"> </w:t>
    </w:r>
  </w:p>
  <w:p w14:paraId="4AE784ED" w14:textId="53E7844E" w:rsidR="00D80BF6" w:rsidRPr="00E25CDA" w:rsidRDefault="00E81643" w:rsidP="00FA2B29">
    <w:pPr>
      <w:pStyle w:val="Lillev"/>
    </w:pPr>
    <w:r w:rsidRPr="00E81643">
      <w:t>Departementet for Finanser</w:t>
    </w:r>
  </w:p>
  <w:p w14:paraId="2EE3493F" w14:textId="77777777" w:rsidR="00D80BF6" w:rsidRDefault="00D80BF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26BD7"/>
    <w:multiLevelType w:val="multilevel"/>
    <w:tmpl w:val="D7289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69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D5"/>
    <w:rsid w:val="00011799"/>
    <w:rsid w:val="000226CF"/>
    <w:rsid w:val="00027D8E"/>
    <w:rsid w:val="000C6412"/>
    <w:rsid w:val="000D59F4"/>
    <w:rsid w:val="00105DE9"/>
    <w:rsid w:val="00121177"/>
    <w:rsid w:val="00143835"/>
    <w:rsid w:val="0014613F"/>
    <w:rsid w:val="001C1508"/>
    <w:rsid w:val="001C556B"/>
    <w:rsid w:val="001E0DA5"/>
    <w:rsid w:val="001F3B9C"/>
    <w:rsid w:val="001F603D"/>
    <w:rsid w:val="00215CAB"/>
    <w:rsid w:val="00225C80"/>
    <w:rsid w:val="0026174F"/>
    <w:rsid w:val="002701D9"/>
    <w:rsid w:val="00272D35"/>
    <w:rsid w:val="002C2137"/>
    <w:rsid w:val="00305F42"/>
    <w:rsid w:val="00331CAB"/>
    <w:rsid w:val="0034662C"/>
    <w:rsid w:val="003526DB"/>
    <w:rsid w:val="003537DA"/>
    <w:rsid w:val="00367CC1"/>
    <w:rsid w:val="003B68BB"/>
    <w:rsid w:val="003F6C90"/>
    <w:rsid w:val="004402D4"/>
    <w:rsid w:val="004404E6"/>
    <w:rsid w:val="00465A30"/>
    <w:rsid w:val="004663C2"/>
    <w:rsid w:val="00496553"/>
    <w:rsid w:val="004A7AB9"/>
    <w:rsid w:val="004D6DBD"/>
    <w:rsid w:val="00561264"/>
    <w:rsid w:val="00580907"/>
    <w:rsid w:val="00596A90"/>
    <w:rsid w:val="005A226D"/>
    <w:rsid w:val="005C006D"/>
    <w:rsid w:val="005C6BA2"/>
    <w:rsid w:val="00604597"/>
    <w:rsid w:val="00623A51"/>
    <w:rsid w:val="00627BBE"/>
    <w:rsid w:val="00653CDE"/>
    <w:rsid w:val="00670695"/>
    <w:rsid w:val="006D1A44"/>
    <w:rsid w:val="006D7773"/>
    <w:rsid w:val="00714661"/>
    <w:rsid w:val="00716BF3"/>
    <w:rsid w:val="00784E3E"/>
    <w:rsid w:val="00787983"/>
    <w:rsid w:val="00791766"/>
    <w:rsid w:val="007C35F5"/>
    <w:rsid w:val="007D0421"/>
    <w:rsid w:val="007D3B61"/>
    <w:rsid w:val="007F3259"/>
    <w:rsid w:val="007F3ED5"/>
    <w:rsid w:val="00844D2E"/>
    <w:rsid w:val="00865320"/>
    <w:rsid w:val="00874C50"/>
    <w:rsid w:val="008813D7"/>
    <w:rsid w:val="008A0F75"/>
    <w:rsid w:val="008B0773"/>
    <w:rsid w:val="008B1DED"/>
    <w:rsid w:val="008B5055"/>
    <w:rsid w:val="008D3025"/>
    <w:rsid w:val="008D77CF"/>
    <w:rsid w:val="008E3C04"/>
    <w:rsid w:val="00907394"/>
    <w:rsid w:val="00931D1C"/>
    <w:rsid w:val="00986E1B"/>
    <w:rsid w:val="009956FC"/>
    <w:rsid w:val="00A010AA"/>
    <w:rsid w:val="00A346F1"/>
    <w:rsid w:val="00A467CB"/>
    <w:rsid w:val="00A90DAB"/>
    <w:rsid w:val="00AC31D5"/>
    <w:rsid w:val="00B33FA9"/>
    <w:rsid w:val="00B75A84"/>
    <w:rsid w:val="00BB7CCA"/>
    <w:rsid w:val="00BC3331"/>
    <w:rsid w:val="00C068AE"/>
    <w:rsid w:val="00C63E01"/>
    <w:rsid w:val="00CE6712"/>
    <w:rsid w:val="00CF2E3F"/>
    <w:rsid w:val="00D80BF6"/>
    <w:rsid w:val="00DC0BC8"/>
    <w:rsid w:val="00DC49B4"/>
    <w:rsid w:val="00E55B95"/>
    <w:rsid w:val="00E81643"/>
    <w:rsid w:val="00EC3E0F"/>
    <w:rsid w:val="00EE48FC"/>
    <w:rsid w:val="00EF4840"/>
    <w:rsid w:val="00F10692"/>
    <w:rsid w:val="00F56395"/>
    <w:rsid w:val="00F7103B"/>
    <w:rsid w:val="00FA2B29"/>
    <w:rsid w:val="00FE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18095"/>
  <w15:docId w15:val="{5F0D2EB6-06B2-4631-949C-8C82ED7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character" w:styleId="Hyperlink">
    <w:name w:val="Hyperlink"/>
    <w:basedOn w:val="Standardskrifttypeiafsnit"/>
    <w:uiPriority w:val="99"/>
    <w:unhideWhenUsed/>
    <w:rsid w:val="000226CF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226CF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346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tm@nanoq.gl-mut" TargetMode="External"/><Relationship Id="rId4" Type="http://schemas.openxmlformats.org/officeDocument/2006/relationships/styles" Target="styles.xml"/><Relationship Id="rId9" Type="http://schemas.openxmlformats.org/officeDocument/2006/relationships/hyperlink" Target="mailto:OED@nanoq.g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tm\AppData\Local\cBrain\F2\.tmp\e397b530de14455ea27986501afa80c0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/>
    </Content>
    <Content xmlns="Captia" id="record_key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record>
</ns0: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96A19-BFE3-489D-A7F8-5522513C57CD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C08D6374-72BE-4C51-90F8-D5470A4B6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e397b530de14455ea27986501afa80c0</Template>
  <TotalTime>3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Ilannguaq Thomsen</dc:creator>
  <cp:lastModifiedBy>Ilannguaq Thomsen</cp:lastModifiedBy>
  <cp:revision>4</cp:revision>
  <dcterms:created xsi:type="dcterms:W3CDTF">2026-10-05T12:52:00Z</dcterms:created>
  <dcterms:modified xsi:type="dcterms:W3CDTF">2026-10-09T12:07:00Z</dcterms:modified>
</cp:coreProperties>
</file>