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84D46" w14:textId="308361FA" w:rsidR="00940A18" w:rsidRDefault="000A5C27" w:rsidP="002955FD">
      <w:pPr>
        <w:jc w:val="right"/>
        <w:rPr>
          <w:rFonts w:ascii="Times New Roman" w:hAnsi="Times New Roman" w:cs="Times New Roman"/>
          <w:b/>
          <w:bCs/>
          <w:lang w:val="kl-GL"/>
        </w:rPr>
      </w:pPr>
      <w:r>
        <w:rPr>
          <w:rFonts w:ascii="Times New Roman" w:hAnsi="Times New Roman" w:cs="Times New Roman"/>
          <w:b/>
          <w:bCs/>
          <w:lang w:val="kl-GL"/>
        </w:rPr>
        <w:t>Ilanngussaq</w:t>
      </w:r>
      <w:r w:rsidR="00940A18">
        <w:rPr>
          <w:rFonts w:ascii="Times New Roman" w:hAnsi="Times New Roman" w:cs="Times New Roman"/>
          <w:b/>
          <w:bCs/>
          <w:lang w:val="kl-GL"/>
        </w:rPr>
        <w:t xml:space="preserve"> 2</w:t>
      </w:r>
    </w:p>
    <w:p w14:paraId="6CB68B0B" w14:textId="77777777" w:rsidR="00940A18" w:rsidRDefault="00940A18" w:rsidP="00724210">
      <w:pPr>
        <w:jc w:val="center"/>
        <w:rPr>
          <w:rFonts w:ascii="Times New Roman" w:hAnsi="Times New Roman" w:cs="Times New Roman"/>
          <w:b/>
          <w:bCs/>
          <w:lang w:val="kl-GL"/>
        </w:rPr>
      </w:pPr>
    </w:p>
    <w:p w14:paraId="39472823" w14:textId="7FF66E33" w:rsidR="00724210" w:rsidRPr="009E3C76" w:rsidRDefault="000A5C27" w:rsidP="009E3C76">
      <w:pPr>
        <w:spacing w:line="360" w:lineRule="auto"/>
        <w:jc w:val="center"/>
        <w:rPr>
          <w:rFonts w:ascii="Times New Roman" w:hAnsi="Times New Roman" w:cs="Times New Roman"/>
          <w:b/>
          <w:bCs/>
          <w:sz w:val="24"/>
          <w:szCs w:val="24"/>
          <w:lang w:val="kl-GL"/>
        </w:rPr>
      </w:pPr>
      <w:r w:rsidRPr="009E3C76">
        <w:rPr>
          <w:rFonts w:ascii="Times New Roman" w:hAnsi="Times New Roman" w:cs="Times New Roman"/>
          <w:b/>
          <w:bCs/>
          <w:sz w:val="24"/>
          <w:szCs w:val="24"/>
          <w:lang w:val="kl-GL"/>
        </w:rPr>
        <w:t>Inatsimmik qimerluuineq</w:t>
      </w:r>
    </w:p>
    <w:p w14:paraId="786947BD" w14:textId="77777777" w:rsidR="00724210" w:rsidRPr="009E3C76" w:rsidRDefault="00724210" w:rsidP="009E3C76">
      <w:pPr>
        <w:spacing w:line="360" w:lineRule="auto"/>
        <w:rPr>
          <w:rFonts w:ascii="Times New Roman" w:hAnsi="Times New Roman" w:cs="Times New Roman"/>
          <w:sz w:val="24"/>
          <w:szCs w:val="24"/>
          <w:lang w:val="kl-GL"/>
        </w:rPr>
      </w:pPr>
    </w:p>
    <w:p w14:paraId="180FFCD7" w14:textId="633C776E" w:rsidR="00724210" w:rsidRPr="009E3C76" w:rsidRDefault="00234E11" w:rsidP="009E3C76">
      <w:pPr>
        <w:spacing w:line="360" w:lineRule="auto"/>
        <w:rPr>
          <w:rFonts w:ascii="Times New Roman" w:hAnsi="Times New Roman" w:cs="Times New Roman"/>
          <w:sz w:val="24"/>
          <w:szCs w:val="24"/>
          <w:lang w:val="kl-GL"/>
        </w:rPr>
      </w:pPr>
      <w:r w:rsidRPr="009E3C76">
        <w:rPr>
          <w:rFonts w:ascii="Times New Roman" w:hAnsi="Times New Roman" w:cs="Times New Roman"/>
          <w:sz w:val="24"/>
          <w:szCs w:val="24"/>
          <w:lang w:val="kl-GL"/>
        </w:rPr>
        <w:t>Sumiiffimmik aalajangiisut paasissutissat pillugit inatsimmik, allaffissornermut aamma Kalaallit Nunaanni nunap sananeqaataanut paasissutissanik (data-nik) soorlu nunap- aamma immap assinginik kiisalu nunap ilusaanik attaveqaasersuutinik atuinermut maleruagassanik aalajangersaasoqarpoq. Siusinnerusukkut inatsiseqarnermik, ilaatillugu 2015-meersumik Geodatastyrelsen pillugu inatsimmik taarsiivoq aammalu Kalaallit Nunaanni pissutsinut tulluarsagaalluni. Suliassaqarfimmi inatsiseqarnermik katersuussinissaq aamma piuminarsaanissaq, inatsimmik siunertaavoq taamaalillunilu pisortatigut aqutsinermik sunniuteqarluarsaassallunilu namminersortut pillugit susassaqarfimmik ikorfartuissaaq.</w:t>
      </w:r>
    </w:p>
    <w:p w14:paraId="38638E0F" w14:textId="799B322F" w:rsidR="00724210" w:rsidRPr="009E3C76" w:rsidRDefault="001F4673" w:rsidP="009E3C76">
      <w:pPr>
        <w:spacing w:line="360" w:lineRule="auto"/>
        <w:rPr>
          <w:rFonts w:ascii="Times New Roman" w:hAnsi="Times New Roman" w:cs="Times New Roman"/>
          <w:sz w:val="24"/>
          <w:szCs w:val="24"/>
          <w:lang w:val="kl-GL"/>
        </w:rPr>
      </w:pPr>
      <w:r w:rsidRPr="009E3C76">
        <w:rPr>
          <w:rFonts w:ascii="Times New Roman" w:hAnsi="Times New Roman" w:cs="Times New Roman"/>
          <w:b/>
          <w:bCs/>
          <w:sz w:val="24"/>
          <w:szCs w:val="24"/>
          <w:lang w:val="kl-GL"/>
        </w:rPr>
        <w:t>Atuuffii aamma siunertaa:</w:t>
      </w:r>
      <w:r w:rsidRPr="009E3C76">
        <w:rPr>
          <w:rFonts w:ascii="Times New Roman" w:hAnsi="Times New Roman" w:cs="Times New Roman"/>
          <w:sz w:val="24"/>
          <w:szCs w:val="24"/>
          <w:lang w:val="kl-GL"/>
        </w:rPr>
        <w:t xml:space="preserve"> Inatsimmi suliassaqarfiit arlallit, ilaatillugit uuttortaanerit aamma nunap assiliornerit, kiisalu nunap assingani paasissutissanik aaqqeeqatigiissitsinerit ilaatinneqarput. Inatsimmi pingaartumik nuna tamakkerlugu nunap ilusaanik attaveqaasersuutit, nunap assiliorneq aamma immap assiliorneq ilaatinneqarput. Silap pissusaanut tunngasunut-, Nukissiuuteqarnermut- aamma Pilersuinermut ministeeriap aamma Naalakkersuisut aammattaaq nunap assinginik suliassaqarfik pillugu aalajangiinernut sunniuteqartuusut, akornanni suleqatigiilluni, aqutsineq ingerlanneqarpoq.</w:t>
      </w:r>
    </w:p>
    <w:p w14:paraId="5E4DBA00" w14:textId="598A02BE" w:rsidR="00724210" w:rsidRPr="009E3C76" w:rsidRDefault="00171A40" w:rsidP="009E3C76">
      <w:pPr>
        <w:spacing w:line="360" w:lineRule="auto"/>
        <w:rPr>
          <w:rFonts w:ascii="Times New Roman" w:hAnsi="Times New Roman" w:cs="Times New Roman"/>
          <w:sz w:val="24"/>
          <w:szCs w:val="24"/>
          <w:lang w:val="kl-GL"/>
        </w:rPr>
      </w:pPr>
      <w:r w:rsidRPr="009E3C76">
        <w:rPr>
          <w:rFonts w:ascii="Times New Roman" w:hAnsi="Times New Roman" w:cs="Times New Roman"/>
          <w:b/>
          <w:bCs/>
          <w:sz w:val="24"/>
          <w:szCs w:val="24"/>
          <w:lang w:val="kl-GL"/>
        </w:rPr>
        <w:t>Nunap ilusaanik attaveqaasersuutit:</w:t>
      </w:r>
      <w:r w:rsidRPr="009E3C76">
        <w:rPr>
          <w:rFonts w:ascii="Times New Roman" w:hAnsi="Times New Roman" w:cs="Times New Roman"/>
          <w:sz w:val="24"/>
          <w:szCs w:val="24"/>
          <w:lang w:val="kl-GL"/>
        </w:rPr>
        <w:t xml:space="preserve"> Nuna tamakkerlugu nunap ilusaanik attaveqaasersuutit, Kalaallit Nunaanni uuttortaanermut aamma nunap assiliornermut tunngaviliisuupput. Tamatumani GNSS-imik attaveqaat (GNET-i), nunap aalaasiinik aamma sermersuup sunniineranik alapernaarsuutaasoq ilaavoq. Ikkussuussiffiusussatut sumiiffinnik atuisinnaatitaanermik, tunniussisoqarsinnaavoq Naalakkersuisullu suleqatigalugit, attaveqaasersuutinik tamakkuninnga atuisunut kiffartuussissutinut, maleruagassanik aalajangersaasoqarsinnaavoq.</w:t>
      </w:r>
    </w:p>
    <w:p w14:paraId="66E5890F" w14:textId="5CCE7884" w:rsidR="00724210" w:rsidRPr="009E3C76" w:rsidRDefault="003022E5" w:rsidP="009E3C76">
      <w:pPr>
        <w:spacing w:line="360" w:lineRule="auto"/>
        <w:rPr>
          <w:rFonts w:ascii="Times New Roman" w:hAnsi="Times New Roman" w:cs="Times New Roman"/>
          <w:sz w:val="24"/>
          <w:szCs w:val="24"/>
          <w:lang w:val="kl-GL"/>
        </w:rPr>
      </w:pPr>
      <w:r w:rsidRPr="009E3C76">
        <w:rPr>
          <w:rFonts w:ascii="Times New Roman" w:hAnsi="Times New Roman" w:cs="Times New Roman"/>
          <w:b/>
          <w:bCs/>
          <w:sz w:val="24"/>
          <w:szCs w:val="24"/>
          <w:lang w:val="kl-GL"/>
        </w:rPr>
        <w:t>Nunap assiliorneq:</w:t>
      </w:r>
      <w:r w:rsidRPr="009E3C76">
        <w:rPr>
          <w:rFonts w:ascii="Times New Roman" w:hAnsi="Times New Roman" w:cs="Times New Roman"/>
          <w:sz w:val="24"/>
          <w:szCs w:val="24"/>
          <w:lang w:val="kl-GL"/>
        </w:rPr>
        <w:t xml:space="preserve"> Nunap assiliornermut, uuttortaanermik, nunap assingini paasissutissanik nutarterinermik aamma nalunaarsuutinik aserfallatsaaliuinermik ilaqartumut, maleruagassanik, inatsimmik aalajangersaasoqarpoq. Tamanna suliassaq, qallunaat oqartussaasui, aamma suliffeqarfiit soorlu Asiaq aamma Styrelsen for Dataforsyning og Infrastruktur suleqatigalugit suliarineqarpoq. 2022-mi siullermeertumik Kalaallit Nunaat tamakkiisumik nunap </w:t>
      </w:r>
      <w:r w:rsidRPr="009E3C76">
        <w:rPr>
          <w:rFonts w:ascii="Times New Roman" w:hAnsi="Times New Roman" w:cs="Times New Roman"/>
          <w:sz w:val="24"/>
          <w:szCs w:val="24"/>
          <w:lang w:val="kl-GL"/>
        </w:rPr>
        <w:lastRenderedPageBreak/>
        <w:t>assiliuunneqarpoq, tamanna ilaatigut qaammataasanik atortorissaarusersornermik atuinikkut ingerlanneqarsimalluni. Nunap assingi tamakkua qarasaasiarsornerulernermik ikorfartuissapput, oqartussaasullu aalajangiisarnissa</w:t>
      </w:r>
      <w:r w:rsidR="00922C04" w:rsidRPr="009E3C76">
        <w:rPr>
          <w:rFonts w:ascii="Times New Roman" w:hAnsi="Times New Roman" w:cs="Times New Roman"/>
          <w:sz w:val="24"/>
          <w:szCs w:val="24"/>
          <w:lang w:val="kl-GL"/>
        </w:rPr>
        <w:t>a</w:t>
      </w:r>
      <w:r w:rsidRPr="009E3C76">
        <w:rPr>
          <w:rFonts w:ascii="Times New Roman" w:hAnsi="Times New Roman" w:cs="Times New Roman"/>
          <w:sz w:val="24"/>
          <w:szCs w:val="24"/>
          <w:lang w:val="kl-GL"/>
        </w:rPr>
        <w:t>nnut tunngavigissaarnerulersissallugit.</w:t>
      </w:r>
    </w:p>
    <w:p w14:paraId="0EC7F658" w14:textId="21BE9872" w:rsidR="00724210" w:rsidRPr="009E3C76" w:rsidRDefault="00984C15" w:rsidP="009E3C76">
      <w:pPr>
        <w:spacing w:line="360" w:lineRule="auto"/>
        <w:rPr>
          <w:rFonts w:ascii="Times New Roman" w:hAnsi="Times New Roman" w:cs="Times New Roman"/>
          <w:sz w:val="24"/>
          <w:szCs w:val="24"/>
          <w:lang w:val="kl-GL"/>
        </w:rPr>
      </w:pPr>
      <w:r w:rsidRPr="009E3C76">
        <w:rPr>
          <w:rFonts w:ascii="Times New Roman" w:hAnsi="Times New Roman" w:cs="Times New Roman"/>
          <w:b/>
          <w:bCs/>
          <w:sz w:val="24"/>
          <w:szCs w:val="24"/>
          <w:lang w:val="kl-GL"/>
        </w:rPr>
        <w:t>Immap assiliorneq:</w:t>
      </w:r>
      <w:r w:rsidRPr="009E3C76">
        <w:rPr>
          <w:rFonts w:ascii="Times New Roman" w:hAnsi="Times New Roman" w:cs="Times New Roman"/>
          <w:sz w:val="24"/>
          <w:szCs w:val="24"/>
          <w:lang w:val="kl-GL"/>
        </w:rPr>
        <w:t xml:space="preserve"> Kalaallit Nunaata eqqaani immap assiliorneq Geodatastyrelsenimit akisussaaffigineqarpoq. Immap assinginik sanaartornissaq minister-imit kisermaassisumik pisinnaatitaaffigineqarpoq, tamatumuunakkut imarsiornermi isumannaallisaaneq qulakkeerneqarluni. Illersornissaqarfik aamma Naalakkersuisut suleqatigalugit suliaq ingerlanneqarpoq. Immap assingi ingerlaavartumik nutarterneqartarput, sumiissusersiornermillu isumannaallisaaneq pitsanngorsarniarlugu qarasaasiamut nuussugaallutik. Imarsiornermi aqqutit pingaarutillit immap assiliornermi pingaarnersiugarineqarput, siunertanullu allanut imaani uuttortaanernut akuersissutit, oqartussaasunit akuerineqarnissaat piumasaqaataalluni.</w:t>
      </w:r>
    </w:p>
    <w:p w14:paraId="2842450B" w14:textId="42C24466" w:rsidR="00724210" w:rsidRPr="009E3C76" w:rsidRDefault="005F5753" w:rsidP="009E3C76">
      <w:pPr>
        <w:spacing w:line="360" w:lineRule="auto"/>
        <w:rPr>
          <w:rFonts w:ascii="Times New Roman" w:hAnsi="Times New Roman" w:cs="Times New Roman"/>
          <w:sz w:val="24"/>
          <w:szCs w:val="24"/>
          <w:lang w:val="kl-GL"/>
        </w:rPr>
      </w:pPr>
      <w:r w:rsidRPr="009E3C76">
        <w:rPr>
          <w:rFonts w:ascii="Times New Roman" w:hAnsi="Times New Roman" w:cs="Times New Roman"/>
          <w:b/>
          <w:bCs/>
          <w:sz w:val="24"/>
          <w:szCs w:val="24"/>
          <w:lang w:val="kl-GL"/>
        </w:rPr>
        <w:t>Nunap assingani paasissutissanik aaqqeeqatigiissitsineq:</w:t>
      </w:r>
      <w:r w:rsidRPr="009E3C76">
        <w:rPr>
          <w:rFonts w:ascii="Times New Roman" w:hAnsi="Times New Roman" w:cs="Times New Roman"/>
          <w:sz w:val="24"/>
          <w:szCs w:val="24"/>
          <w:lang w:val="kl-GL"/>
        </w:rPr>
        <w:t xml:space="preserve"> Ministeeria, Naalakkersuisut suleqatigalugit, uuttortaanermut aamma nunap assiliornermut tunngasunik pisortat suliassaannik ataqatigiissaarissapput. Nunap assingi paasissutissanik (data-nik) nalunaarsuinermut pitsaassutsinik aalajangersaanissamut inatsisitigut tunngavissaqarpoq, kisianni kalaallit oqartussaasuinik isumaqatigiissuteqarneqarneq malillugu taamaallaat pissaaq.</w:t>
      </w:r>
    </w:p>
    <w:p w14:paraId="115F7DE2" w14:textId="565E0836" w:rsidR="00724210" w:rsidRPr="009E3C76" w:rsidRDefault="001B0110" w:rsidP="009E3C76">
      <w:pPr>
        <w:spacing w:line="360" w:lineRule="auto"/>
        <w:rPr>
          <w:rFonts w:ascii="Times New Roman" w:hAnsi="Times New Roman" w:cs="Times New Roman"/>
          <w:sz w:val="24"/>
          <w:szCs w:val="24"/>
          <w:lang w:val="kl-GL"/>
        </w:rPr>
      </w:pPr>
      <w:r w:rsidRPr="009E3C76">
        <w:rPr>
          <w:rFonts w:ascii="Times New Roman" w:hAnsi="Times New Roman" w:cs="Times New Roman"/>
          <w:b/>
          <w:bCs/>
          <w:sz w:val="24"/>
          <w:szCs w:val="24"/>
          <w:lang w:val="kl-GL"/>
        </w:rPr>
        <w:t>Paasissutissanik (data-nik) pissarsiarinnissinnaaneq aamma akiliinissamut maleruagassat:</w:t>
      </w:r>
      <w:r w:rsidRPr="009E3C76">
        <w:rPr>
          <w:rFonts w:ascii="Times New Roman" w:hAnsi="Times New Roman" w:cs="Times New Roman"/>
          <w:sz w:val="24"/>
          <w:szCs w:val="24"/>
          <w:lang w:val="kl-GL"/>
        </w:rPr>
        <w:t xml:space="preserve"> Nunap assiliornermiit paasissutissat (data-t) akornguteqanngitsumik pissarsiarineqarsinnaanissaat inatsimmik qulakkeerneqarpoq, taamaannerani immap assiliornermiit paasissutissat (data-t) akileqqaagassaasinnaallutik. Piumasaqaatini suni kiisalu paasissutissanik (data-nik) nassiussuinermik passussinermi, paasissutissat (data-t) sorliit akeqanngitsuussanersut imaluunniit akileqqaagassaassanersut Naalakkersuisut suleqatigalugit Minister-ip aalajangersinnaavaa.</w:t>
      </w:r>
    </w:p>
    <w:p w14:paraId="176CF423" w14:textId="392CCA39" w:rsidR="00724210" w:rsidRPr="009E3C76" w:rsidRDefault="00E5248A" w:rsidP="009E3C76">
      <w:pPr>
        <w:spacing w:line="360" w:lineRule="auto"/>
        <w:rPr>
          <w:rFonts w:ascii="Times New Roman" w:hAnsi="Times New Roman" w:cs="Times New Roman"/>
          <w:sz w:val="24"/>
          <w:szCs w:val="24"/>
          <w:lang w:val="kl-GL"/>
        </w:rPr>
      </w:pPr>
      <w:r w:rsidRPr="009E3C76">
        <w:rPr>
          <w:rFonts w:ascii="Times New Roman" w:hAnsi="Times New Roman" w:cs="Times New Roman"/>
          <w:b/>
          <w:bCs/>
          <w:sz w:val="24"/>
          <w:szCs w:val="24"/>
          <w:lang w:val="kl-GL"/>
        </w:rPr>
        <w:t>Aningaasaqarnikkut, avatangiisit eqqarsaatigalugit aamma inuiaqatigiit eqqarsaatigalugit kingunissai:</w:t>
      </w:r>
      <w:r w:rsidRPr="009E3C76">
        <w:rPr>
          <w:rFonts w:ascii="Times New Roman" w:hAnsi="Times New Roman" w:cs="Times New Roman"/>
          <w:sz w:val="24"/>
          <w:szCs w:val="24"/>
          <w:lang w:val="kl-GL"/>
        </w:rPr>
        <w:t xml:space="preserve"> Aningaasaqarnikkut, allaffissornikkut imaluunniit avatangiisit eqqarsaatigalugit inatsisip annertunerusumik kinguneqarnissaa ilimagineqanngilaq, tassami inatsit pingaarnertut maleruagassanik pioreersunik nutarterinermik aammalu nutaaliornermik nassaqassammat.</w:t>
      </w:r>
    </w:p>
    <w:p w14:paraId="0DFC70F1" w14:textId="33D7829E" w:rsidR="009E2C16" w:rsidRPr="001C251E" w:rsidRDefault="001C251E" w:rsidP="009E3C76">
      <w:pPr>
        <w:spacing w:line="360" w:lineRule="auto"/>
        <w:rPr>
          <w:rFonts w:ascii="Times New Roman" w:hAnsi="Times New Roman" w:cs="Times New Roman"/>
          <w:lang w:val="kl-GL"/>
        </w:rPr>
      </w:pPr>
      <w:r w:rsidRPr="009E3C76">
        <w:rPr>
          <w:rFonts w:ascii="Times New Roman" w:hAnsi="Times New Roman" w:cs="Times New Roman"/>
          <w:b/>
          <w:bCs/>
          <w:sz w:val="24"/>
          <w:szCs w:val="24"/>
          <w:lang w:val="kl-GL"/>
        </w:rPr>
        <w:t>Aalajangersakkat nalinginnaasut:</w:t>
      </w:r>
      <w:r w:rsidRPr="009E3C76">
        <w:rPr>
          <w:rFonts w:ascii="Times New Roman" w:hAnsi="Times New Roman" w:cs="Times New Roman"/>
          <w:sz w:val="24"/>
          <w:szCs w:val="24"/>
          <w:lang w:val="kl-GL"/>
        </w:rPr>
        <w:t xml:space="preserve"> Minister-i aamma oqartussaasut allat, pisortatigoortuni najukkani, inatsit malillugu suliassanik suliaqarnissamut pisinnaatitaapput. Nunap ilusaani ikkussuussanut aseruinernut imaluunniit inerteqqutaasumik imaani uuttortaanernut </w:t>
      </w:r>
      <w:r w:rsidR="00B3016B">
        <w:rPr>
          <w:rFonts w:ascii="Times New Roman" w:hAnsi="Times New Roman" w:cs="Times New Roman"/>
          <w:sz w:val="24"/>
          <w:szCs w:val="24"/>
          <w:lang w:val="kl-GL"/>
        </w:rPr>
        <w:t>p</w:t>
      </w:r>
      <w:r w:rsidRPr="009E3C76">
        <w:rPr>
          <w:rFonts w:ascii="Times New Roman" w:hAnsi="Times New Roman" w:cs="Times New Roman"/>
          <w:sz w:val="24"/>
          <w:szCs w:val="24"/>
          <w:lang w:val="kl-GL"/>
        </w:rPr>
        <w:t>illaatissiinissamut aalajangersagaqarpoq.</w:t>
      </w:r>
    </w:p>
    <w:sectPr w:rsidR="009E2C16" w:rsidRPr="001C251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FC8"/>
    <w:rsid w:val="0000792D"/>
    <w:rsid w:val="000A0C83"/>
    <w:rsid w:val="000A4748"/>
    <w:rsid w:val="000A5C27"/>
    <w:rsid w:val="000D07D0"/>
    <w:rsid w:val="00171A40"/>
    <w:rsid w:val="00177FC8"/>
    <w:rsid w:val="001825F4"/>
    <w:rsid w:val="001A0D0A"/>
    <w:rsid w:val="001B0110"/>
    <w:rsid w:val="001C251E"/>
    <w:rsid w:val="001F4673"/>
    <w:rsid w:val="001F5CCC"/>
    <w:rsid w:val="00231C8F"/>
    <w:rsid w:val="00234E11"/>
    <w:rsid w:val="002955FD"/>
    <w:rsid w:val="002B0900"/>
    <w:rsid w:val="003022E5"/>
    <w:rsid w:val="003851AD"/>
    <w:rsid w:val="005E2EC3"/>
    <w:rsid w:val="005E4C63"/>
    <w:rsid w:val="005F5753"/>
    <w:rsid w:val="00724210"/>
    <w:rsid w:val="00801565"/>
    <w:rsid w:val="00892A9D"/>
    <w:rsid w:val="008D1D44"/>
    <w:rsid w:val="00922C04"/>
    <w:rsid w:val="00940A18"/>
    <w:rsid w:val="00984C15"/>
    <w:rsid w:val="009E1BFA"/>
    <w:rsid w:val="009E2C16"/>
    <w:rsid w:val="009E3C76"/>
    <w:rsid w:val="00A3278E"/>
    <w:rsid w:val="00A45FB4"/>
    <w:rsid w:val="00B3016B"/>
    <w:rsid w:val="00BC3EAE"/>
    <w:rsid w:val="00E5248A"/>
    <w:rsid w:val="00E66A04"/>
    <w:rsid w:val="00F22A9E"/>
    <w:rsid w:val="00F72FB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15ABC"/>
  <w15:docId w15:val="{C70E30DB-9CB8-4427-A49B-4D56669E5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rrektur">
    <w:name w:val="Revision"/>
    <w:hidden/>
    <w:uiPriority w:val="99"/>
    <w:semiHidden/>
    <w:rsid w:val="003851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97466">
      <w:bodyDiv w:val="1"/>
      <w:marLeft w:val="0"/>
      <w:marRight w:val="0"/>
      <w:marTop w:val="0"/>
      <w:marBottom w:val="0"/>
      <w:divBdr>
        <w:top w:val="none" w:sz="0" w:space="0" w:color="auto"/>
        <w:left w:val="none" w:sz="0" w:space="0" w:color="auto"/>
        <w:bottom w:val="none" w:sz="0" w:space="0" w:color="auto"/>
        <w:right w:val="none" w:sz="0" w:space="0" w:color="auto"/>
      </w:divBdr>
    </w:div>
    <w:div w:id="45005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ch\AppData\Local\cBrain\F2\.tmp\df8d751feedb49ae9db2eb989b4dbb94.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9EF41F-3D6C-4CF2-B063-9BBECA8F481D}">
  <we:reference id="3d7dab89-8dcd-4917-a89c-34785844caed" version="1.0.4.0" store="\\prod.sitad.dk\dfs\CU4103\faelles\Programmer\kukkuniiaat"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df8d751feedb49ae9db2eb989b4dbb94.dotx</Template>
  <TotalTime>1</TotalTime>
  <Pages>1</Pages>
  <Words>688</Words>
  <Characters>4202</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Kalaallit Nunaanni Namminersorlutik Oqartussat</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Nikolai S. Christensen</dc:creator>
  <cp:lastModifiedBy>Sorlannguaq Niels Geisler Petersen</cp:lastModifiedBy>
  <cp:revision>3</cp:revision>
  <dcterms:created xsi:type="dcterms:W3CDTF">2026-09-08T09:54:00Z</dcterms:created>
  <dcterms:modified xsi:type="dcterms:W3CDTF">2026-09-08T09:54:00Z</dcterms:modified>
</cp:coreProperties>
</file>