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35146" w14:textId="77777777" w:rsidR="009F533F" w:rsidRPr="00EB5726" w:rsidRDefault="009F533F" w:rsidP="009F533F">
      <w:pPr>
        <w:pStyle w:val="Default"/>
        <w:rPr>
          <w:lang w:val="kl-GL"/>
        </w:rPr>
      </w:pPr>
    </w:p>
    <w:p w14:paraId="611055A6" w14:textId="02755EF3" w:rsidR="00F07774" w:rsidRPr="00EB5726" w:rsidRDefault="003B777C" w:rsidP="003B777C">
      <w:pPr>
        <w:pStyle w:val="Default"/>
        <w:rPr>
          <w:rFonts w:ascii="Times New Roman" w:hAnsi="Times New Roman" w:cs="Times New Roman"/>
          <w:lang w:val="kl-GL"/>
        </w:rPr>
      </w:pPr>
      <w:r w:rsidRPr="00EB5726">
        <w:rPr>
          <w:rFonts w:ascii="Times New Roman" w:hAnsi="Times New Roman" w:cs="Times New Roman"/>
          <w:lang w:val="kl-GL"/>
        </w:rPr>
        <w:t>Inatsisartut Suleriaasianni § 33 naapertorlugu, matumuuna Naalakkersuisut aalajangiiffigisassatut siunnersuut tulliuttoq saqqummiuppaat</w:t>
      </w:r>
      <w:r w:rsidR="00F07774" w:rsidRPr="00EB5726">
        <w:rPr>
          <w:rFonts w:ascii="Times New Roman" w:hAnsi="Times New Roman" w:cs="Times New Roman"/>
          <w:lang w:val="kl-GL"/>
        </w:rPr>
        <w:t>.</w:t>
      </w:r>
    </w:p>
    <w:p w14:paraId="4C81CFF5" w14:textId="77777777" w:rsidR="009F533F" w:rsidRPr="00EB5726" w:rsidRDefault="009F533F" w:rsidP="009F533F">
      <w:pPr>
        <w:pStyle w:val="Default"/>
        <w:rPr>
          <w:rFonts w:cstheme="minorBidi"/>
          <w:color w:val="auto"/>
          <w:lang w:val="kl-GL"/>
        </w:rPr>
      </w:pPr>
    </w:p>
    <w:p w14:paraId="512772B1" w14:textId="77777777" w:rsidR="00E2766E" w:rsidRPr="00EB5726" w:rsidRDefault="00E2766E" w:rsidP="0009758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l-GL"/>
        </w:rPr>
      </w:pPr>
    </w:p>
    <w:p w14:paraId="54B976C4" w14:textId="0863D5CE" w:rsidR="00F07774" w:rsidRPr="00EB5726" w:rsidRDefault="00FB2E13" w:rsidP="0009758E">
      <w:pPr>
        <w:spacing w:after="0"/>
        <w:rPr>
          <w:rFonts w:ascii="Times New Roman" w:hAnsi="Times New Roman" w:cs="Times New Roman"/>
          <w:b/>
          <w:bCs/>
          <w:lang w:val="kl-GL"/>
        </w:rPr>
      </w:pPr>
      <w:r w:rsidRPr="00EB5726">
        <w:rPr>
          <w:rFonts w:ascii="Times New Roman" w:hAnsi="Times New Roman" w:cs="Times New Roman"/>
          <w:b/>
          <w:bCs/>
          <w:sz w:val="24"/>
          <w:szCs w:val="24"/>
          <w:lang w:val="kl-GL"/>
        </w:rPr>
        <w:t xml:space="preserve">Sumiiffikkaartumik paasissutissat pillugit inatsisip Kalaallit Nunaannut atortussanngortinneqarnera pillugu Namminersorlutik Oqartussat Peqqussummut ilanngunnissaat pillugu Inatsisartunut aalajangiiffigisassatut siunnersuut </w:t>
      </w:r>
    </w:p>
    <w:p w14:paraId="3104FEDD" w14:textId="790DF927" w:rsidR="00B22804" w:rsidRPr="00EB5726" w:rsidRDefault="00B22804" w:rsidP="0009758E">
      <w:pPr>
        <w:spacing w:after="0"/>
        <w:rPr>
          <w:rFonts w:ascii="Times New Roman" w:hAnsi="Times New Roman" w:cs="Times New Roman"/>
          <w:lang w:val="kl-GL"/>
        </w:rPr>
      </w:pPr>
      <w:r w:rsidRPr="00EB5726">
        <w:rPr>
          <w:rFonts w:ascii="Times New Roman" w:hAnsi="Times New Roman" w:cs="Times New Roman"/>
          <w:lang w:val="kl-GL"/>
        </w:rPr>
        <w:t>(</w:t>
      </w:r>
      <w:r w:rsidR="00FB2E13" w:rsidRPr="00EB5726">
        <w:rPr>
          <w:rFonts w:ascii="Times New Roman" w:hAnsi="Times New Roman" w:cs="Times New Roman"/>
          <w:lang w:val="kl-GL"/>
        </w:rPr>
        <w:t>Aningaasaqarnermut Naalakkersuisoq</w:t>
      </w:r>
      <w:r w:rsidRPr="00EB5726">
        <w:rPr>
          <w:rFonts w:ascii="Times New Roman" w:hAnsi="Times New Roman" w:cs="Times New Roman"/>
          <w:lang w:val="kl-GL"/>
        </w:rPr>
        <w:t>)</w:t>
      </w:r>
    </w:p>
    <w:p w14:paraId="27B24279" w14:textId="77777777" w:rsidR="00B22804" w:rsidRPr="00EB5726" w:rsidRDefault="00B22804" w:rsidP="00B22804">
      <w:pPr>
        <w:spacing w:after="0"/>
        <w:rPr>
          <w:rFonts w:ascii="Times New Roman" w:hAnsi="Times New Roman" w:cs="Times New Roman"/>
          <w:sz w:val="24"/>
          <w:szCs w:val="24"/>
          <w:lang w:val="kl-GL"/>
        </w:rPr>
      </w:pPr>
    </w:p>
    <w:p w14:paraId="211848CE" w14:textId="608EEA28" w:rsidR="00F07774" w:rsidRPr="00EB5726" w:rsidRDefault="00240F09" w:rsidP="00F07774">
      <w:pPr>
        <w:spacing w:after="0"/>
        <w:rPr>
          <w:rFonts w:ascii="Times New Roman" w:hAnsi="Times New Roman" w:cs="Times New Roman"/>
          <w:lang w:val="kl-GL"/>
        </w:rPr>
      </w:pPr>
      <w:r w:rsidRPr="00EB5726">
        <w:rPr>
          <w:rFonts w:ascii="Times New Roman" w:hAnsi="Times New Roman" w:cs="Times New Roman"/>
          <w:lang w:val="kl-GL"/>
        </w:rPr>
        <w:t xml:space="preserve">Inatsit nr. 380, 26. april 2017-meersukkut Danmarkimi nunap assinginut immikkoortumut Danmarkimi inatsimmik nutaamik atuutilersitsisoqarpoq. </w:t>
      </w:r>
      <w:r w:rsidR="007844FD" w:rsidRPr="00EB5726">
        <w:rPr>
          <w:rFonts w:ascii="Times New Roman" w:hAnsi="Times New Roman" w:cs="Times New Roman"/>
          <w:lang w:val="kl-GL"/>
        </w:rPr>
        <w:t xml:space="preserve">Inatsisip Kunngip Peqqussutitaatigut allannguutinik Kalaallit Nunaanni pissutsit pisariaqalersitaannik ilallugu Kalaallit Nunaannut atortussanngortinneqarnissaa Namminersorlutik Oqartussat kissaatigineraat </w:t>
      </w:r>
      <w:r w:rsidR="00F07774" w:rsidRPr="00EB5726">
        <w:rPr>
          <w:rFonts w:ascii="Times New Roman" w:hAnsi="Times New Roman" w:cs="Times New Roman"/>
          <w:lang w:val="kl-GL"/>
        </w:rPr>
        <w:t>Styrelsen for Dataforsyning og Infrastruktur</w:t>
      </w:r>
      <w:r w:rsidR="00A6781C" w:rsidRPr="00EB5726">
        <w:rPr>
          <w:rFonts w:ascii="Times New Roman" w:hAnsi="Times New Roman" w:cs="Times New Roman"/>
          <w:lang w:val="kl-GL"/>
        </w:rPr>
        <w:t xml:space="preserve"> aperivoq</w:t>
      </w:r>
      <w:r w:rsidR="00F07774" w:rsidRPr="00EB5726">
        <w:rPr>
          <w:rFonts w:ascii="Times New Roman" w:hAnsi="Times New Roman" w:cs="Times New Roman"/>
          <w:lang w:val="kl-GL"/>
        </w:rPr>
        <w:t xml:space="preserve">. </w:t>
      </w:r>
    </w:p>
    <w:p w14:paraId="30ABBFE1" w14:textId="77777777" w:rsidR="006D7A48" w:rsidRPr="00EB5726" w:rsidRDefault="006D7A48" w:rsidP="00F07774">
      <w:pPr>
        <w:spacing w:after="0"/>
        <w:rPr>
          <w:rFonts w:ascii="Times New Roman" w:hAnsi="Times New Roman" w:cs="Times New Roman"/>
          <w:lang w:val="kl-GL"/>
        </w:rPr>
      </w:pPr>
    </w:p>
    <w:p w14:paraId="66CBF9D5" w14:textId="6D7D58C4" w:rsidR="00167148" w:rsidRPr="00EB5726" w:rsidRDefault="00A6781C" w:rsidP="00DB1E9F">
      <w:pPr>
        <w:spacing w:after="0"/>
        <w:rPr>
          <w:rFonts w:ascii="Times New Roman" w:hAnsi="Times New Roman" w:cs="Times New Roman"/>
          <w:lang w:val="kl-GL"/>
        </w:rPr>
      </w:pPr>
      <w:r w:rsidRPr="00EB5726">
        <w:rPr>
          <w:rFonts w:ascii="Times New Roman" w:hAnsi="Times New Roman" w:cs="Times New Roman"/>
          <w:lang w:val="kl-GL"/>
        </w:rPr>
        <w:t xml:space="preserve">Missingiut Kalaallit Nunaanni piffikkaartumik paasissutissanik malittarisassat nutarterneqarnerannik takutitsisuuvoq, pisortallu namminersortullu soqutigisaat paasissutissanik aqutsinerup </w:t>
      </w:r>
      <w:r w:rsidR="000009A0" w:rsidRPr="00EB5726">
        <w:rPr>
          <w:rFonts w:ascii="Times New Roman" w:hAnsi="Times New Roman" w:cs="Times New Roman"/>
          <w:lang w:val="kl-GL"/>
        </w:rPr>
        <w:t xml:space="preserve">nunap assiliornerullu pisariillisarneqarneratigut siuarsaasuulluni. </w:t>
      </w:r>
      <w:r w:rsidR="00DB1E9F" w:rsidRPr="00EB5726">
        <w:rPr>
          <w:rFonts w:ascii="Times New Roman" w:hAnsi="Times New Roman" w:cs="Times New Roman"/>
          <w:lang w:val="kl-GL"/>
        </w:rPr>
        <w:t>Immikkoortoq pisortat ingerlatsinerannik pisariillisaanermut namminersorlutillu inuussutissarsiortut siuariarnissaannut toqqammavittut annertusisamik sunniuteqalerpoq</w:t>
      </w:r>
      <w:r w:rsidR="00167148" w:rsidRPr="00EB5726">
        <w:rPr>
          <w:rFonts w:ascii="Times New Roman" w:hAnsi="Times New Roman" w:cs="Times New Roman"/>
          <w:lang w:val="kl-GL"/>
        </w:rPr>
        <w:t>.</w:t>
      </w:r>
    </w:p>
    <w:p w14:paraId="56BC8852" w14:textId="77777777" w:rsidR="006D7A48" w:rsidRPr="00EB5726" w:rsidRDefault="006D7A48" w:rsidP="00F07774">
      <w:pPr>
        <w:spacing w:after="0"/>
        <w:rPr>
          <w:rFonts w:ascii="Times New Roman" w:hAnsi="Times New Roman" w:cs="Times New Roman"/>
          <w:lang w:val="kl-GL"/>
        </w:rPr>
      </w:pPr>
    </w:p>
    <w:p w14:paraId="656D4618" w14:textId="2E1739A8" w:rsidR="006D7A48" w:rsidRPr="00EB5726" w:rsidRDefault="00DB1E9F" w:rsidP="00AB1747">
      <w:pPr>
        <w:spacing w:after="0"/>
        <w:rPr>
          <w:rFonts w:ascii="Times New Roman" w:hAnsi="Times New Roman" w:cs="Times New Roman"/>
          <w:lang w:val="kl-GL"/>
        </w:rPr>
      </w:pPr>
      <w:r w:rsidRPr="00EB5726">
        <w:rPr>
          <w:rFonts w:ascii="Times New Roman" w:hAnsi="Times New Roman" w:cs="Times New Roman"/>
          <w:lang w:val="kl-GL"/>
        </w:rPr>
        <w:t xml:space="preserve">Kalaallit Nunaannut atortussanngortitsinermi peqqussut </w:t>
      </w:r>
      <w:r w:rsidR="00B1372B" w:rsidRPr="00EB5726">
        <w:rPr>
          <w:rFonts w:ascii="Times New Roman" w:hAnsi="Times New Roman" w:cs="Times New Roman"/>
          <w:lang w:val="kl-GL"/>
        </w:rPr>
        <w:t xml:space="preserve">geodætiskimik nunap assiliortarnermut, nunap assiliortarnermut immallu assiliortarnermut kiisalu </w:t>
      </w:r>
      <w:r w:rsidR="00BB64C0" w:rsidRPr="00EB5726">
        <w:rPr>
          <w:rFonts w:ascii="Times New Roman" w:hAnsi="Times New Roman" w:cs="Times New Roman"/>
          <w:lang w:val="kl-GL"/>
        </w:rPr>
        <w:t>paasissutissanik nunallu assinginik il.il. siaruarterinermut paasi</w:t>
      </w:r>
      <w:r w:rsidR="00130A78">
        <w:rPr>
          <w:rFonts w:ascii="Times New Roman" w:hAnsi="Times New Roman" w:cs="Times New Roman"/>
          <w:lang w:val="kl-GL"/>
        </w:rPr>
        <w:t>s</w:t>
      </w:r>
      <w:r w:rsidR="00BB64C0" w:rsidRPr="00EB5726">
        <w:rPr>
          <w:rFonts w:ascii="Times New Roman" w:hAnsi="Times New Roman" w:cs="Times New Roman"/>
          <w:lang w:val="kl-GL"/>
        </w:rPr>
        <w:t xml:space="preserve">sutissanillu pissarsisinnaanermut </w:t>
      </w:r>
      <w:r w:rsidR="00F731F3" w:rsidRPr="00EB5726">
        <w:rPr>
          <w:rFonts w:ascii="Times New Roman" w:hAnsi="Times New Roman" w:cs="Times New Roman"/>
          <w:lang w:val="kl-GL"/>
        </w:rPr>
        <w:t>Geodatastyrelse</w:t>
      </w:r>
      <w:r w:rsidR="00B1372B" w:rsidRPr="00EB5726">
        <w:rPr>
          <w:rFonts w:ascii="Times New Roman" w:hAnsi="Times New Roman" w:cs="Times New Roman"/>
          <w:lang w:val="kl-GL"/>
        </w:rPr>
        <w:t xml:space="preserve"> pillugu </w:t>
      </w:r>
      <w:r w:rsidR="00F731F3" w:rsidRPr="00EB5726">
        <w:rPr>
          <w:rFonts w:ascii="Times New Roman" w:hAnsi="Times New Roman" w:cs="Times New Roman"/>
          <w:lang w:val="kl-GL"/>
        </w:rPr>
        <w:t xml:space="preserve">Inatsimmi, kingullermik Peqqussut nr. 1739, 18. december 2015-mi allanngortinneqartumi </w:t>
      </w:r>
      <w:r w:rsidR="00B1372B" w:rsidRPr="00EB5726">
        <w:rPr>
          <w:rFonts w:ascii="Times New Roman" w:hAnsi="Times New Roman" w:cs="Times New Roman"/>
          <w:lang w:val="kl-GL"/>
        </w:rPr>
        <w:t>Kalaallit Nunaannut malittarisassanik maanna atuuttunik taarsiissaaq</w:t>
      </w:r>
      <w:r w:rsidR="00167148" w:rsidRPr="00EB5726">
        <w:rPr>
          <w:rFonts w:ascii="Times New Roman" w:hAnsi="Times New Roman" w:cs="Times New Roman"/>
          <w:lang w:val="kl-GL"/>
        </w:rPr>
        <w:t>.</w:t>
      </w:r>
    </w:p>
    <w:p w14:paraId="16F8F0E3" w14:textId="77777777" w:rsidR="00F07774" w:rsidRPr="00EB5726" w:rsidRDefault="00F07774" w:rsidP="00F07774">
      <w:pPr>
        <w:spacing w:after="0"/>
        <w:rPr>
          <w:rFonts w:ascii="Times New Roman" w:hAnsi="Times New Roman" w:cs="Times New Roman"/>
          <w:lang w:val="kl-GL"/>
        </w:rPr>
      </w:pPr>
    </w:p>
    <w:p w14:paraId="43A96688" w14:textId="40F37B43" w:rsidR="00F07774" w:rsidRPr="00EB5726" w:rsidRDefault="00D54528" w:rsidP="004625CA">
      <w:pPr>
        <w:spacing w:after="0"/>
        <w:rPr>
          <w:rFonts w:ascii="Times New Roman" w:hAnsi="Times New Roman" w:cs="Times New Roman"/>
          <w:lang w:val="kl-GL"/>
        </w:rPr>
      </w:pPr>
      <w:r w:rsidRPr="00EB5726">
        <w:rPr>
          <w:rFonts w:ascii="Times New Roman" w:hAnsi="Times New Roman" w:cs="Times New Roman"/>
          <w:lang w:val="kl-GL"/>
        </w:rPr>
        <w:t xml:space="preserve">Malittarisassat danskit oqartussaasuisa Kalaallit Nunaanni nunamik assiliornermi suliassaannik sinaakkutinik aalajangersaassapput, kalaallillu oqartussaasuisa nunap assiliornerannik </w:t>
      </w:r>
      <w:r w:rsidR="003E0164" w:rsidRPr="00EB5726">
        <w:rPr>
          <w:rFonts w:ascii="Times New Roman" w:hAnsi="Times New Roman" w:cs="Times New Roman"/>
          <w:lang w:val="kl-GL"/>
        </w:rPr>
        <w:t xml:space="preserve">attaveqaatinullu tunngasunik </w:t>
      </w:r>
      <w:r w:rsidR="00C20F8F" w:rsidRPr="00EB5726">
        <w:rPr>
          <w:rFonts w:ascii="Times New Roman" w:hAnsi="Times New Roman" w:cs="Times New Roman"/>
          <w:lang w:val="kl-GL"/>
        </w:rPr>
        <w:t>sumiiffikkaar</w:t>
      </w:r>
      <w:r w:rsidR="00130A78">
        <w:rPr>
          <w:rFonts w:ascii="Times New Roman" w:hAnsi="Times New Roman" w:cs="Times New Roman"/>
          <w:lang w:val="kl-GL"/>
        </w:rPr>
        <w:t>t</w:t>
      </w:r>
      <w:r w:rsidR="00C20F8F" w:rsidRPr="00EB5726">
        <w:rPr>
          <w:rFonts w:ascii="Times New Roman" w:hAnsi="Times New Roman" w:cs="Times New Roman"/>
          <w:lang w:val="kl-GL"/>
        </w:rPr>
        <w:t xml:space="preserve">umik paasissutissanik </w:t>
      </w:r>
      <w:r w:rsidR="003E0164" w:rsidRPr="00EB5726">
        <w:rPr>
          <w:rFonts w:ascii="Times New Roman" w:hAnsi="Times New Roman" w:cs="Times New Roman"/>
          <w:lang w:val="kl-GL"/>
        </w:rPr>
        <w:t xml:space="preserve">suliaannik </w:t>
      </w:r>
      <w:r w:rsidR="00C20F8F" w:rsidRPr="00EB5726">
        <w:rPr>
          <w:rFonts w:ascii="Times New Roman" w:hAnsi="Times New Roman" w:cs="Times New Roman"/>
          <w:lang w:val="kl-GL"/>
        </w:rPr>
        <w:t>sinnaakkusiisussaaq. Sumiiffikkaartumik paasissutissanik Peqqussut Kalaallit Nunaanni nunap assinganik paasissutissanik aqutsinermik atuinermillu aalajangersakkan</w:t>
      </w:r>
      <w:r w:rsidR="004625CA" w:rsidRPr="00EB5726">
        <w:rPr>
          <w:rFonts w:ascii="Times New Roman" w:hAnsi="Times New Roman" w:cs="Times New Roman"/>
          <w:lang w:val="kl-GL"/>
        </w:rPr>
        <w:t>ut malittarisassanik aalajangersaasuuvoq, soorlu nunap immallu assinganik kiisalu geodætiskimi attaveqaasersuutinik</w:t>
      </w:r>
      <w:r w:rsidR="00F07774" w:rsidRPr="00EB5726">
        <w:rPr>
          <w:rFonts w:ascii="Times New Roman" w:hAnsi="Times New Roman" w:cs="Times New Roman"/>
          <w:lang w:val="kl-GL"/>
        </w:rPr>
        <w:t xml:space="preserve">. </w:t>
      </w:r>
    </w:p>
    <w:p w14:paraId="1E79D9E8" w14:textId="77777777" w:rsidR="00F07774" w:rsidRPr="00EB5726" w:rsidRDefault="00F07774" w:rsidP="00F07774">
      <w:pPr>
        <w:spacing w:after="0"/>
        <w:rPr>
          <w:rFonts w:ascii="Times New Roman" w:hAnsi="Times New Roman" w:cs="Times New Roman"/>
          <w:lang w:val="kl-GL"/>
        </w:rPr>
      </w:pPr>
    </w:p>
    <w:p w14:paraId="118EB11E" w14:textId="3BD5B94F" w:rsidR="00F07774" w:rsidRPr="00EB5726" w:rsidRDefault="004625CA" w:rsidP="00743F4C">
      <w:pPr>
        <w:spacing w:after="0"/>
        <w:rPr>
          <w:rFonts w:ascii="Times New Roman" w:hAnsi="Times New Roman" w:cs="Times New Roman"/>
          <w:lang w:val="kl-GL"/>
        </w:rPr>
      </w:pPr>
      <w:r w:rsidRPr="00EB5726">
        <w:rPr>
          <w:rFonts w:ascii="Times New Roman" w:hAnsi="Times New Roman" w:cs="Times New Roman"/>
          <w:lang w:val="kl-GL"/>
        </w:rPr>
        <w:t xml:space="preserve">Inoqarfinnik nunap assiliorneq Nunatekilli (Grønlands Tekniske Organisation) 1987-mi Namminersornerullutik Oqartussanit tiguneqarneranilli kalaallit oqartussaasuisa akisussaaffigaat. Immikkoortoq Misissueqqarnerit Asiamit isumagineqarpoq. </w:t>
      </w:r>
      <w:r w:rsidR="00743F4C" w:rsidRPr="00EB5726">
        <w:rPr>
          <w:rFonts w:ascii="Times New Roman" w:hAnsi="Times New Roman" w:cs="Times New Roman"/>
          <w:lang w:val="kl-GL"/>
        </w:rPr>
        <w:t>Peqqussut immikkoortunut tiguneqarsimasunut atuutinngilaq. Inoqarfiit avataannik nunap assiliorneq kiisalu Kalaallit Nunaata imartaata immap assiliornera, naalagaaffeqatigiinni oqartussaasut ataanniippoq</w:t>
      </w:r>
      <w:r w:rsidR="00F07774" w:rsidRPr="00EB5726">
        <w:rPr>
          <w:rFonts w:ascii="Times New Roman" w:hAnsi="Times New Roman" w:cs="Times New Roman"/>
          <w:lang w:val="kl-GL"/>
        </w:rPr>
        <w:t xml:space="preserve">.  </w:t>
      </w:r>
    </w:p>
    <w:p w14:paraId="597D6A7F" w14:textId="77777777" w:rsidR="00F07774" w:rsidRPr="00EB5726" w:rsidRDefault="00F07774" w:rsidP="00F07774">
      <w:pPr>
        <w:spacing w:after="0"/>
        <w:rPr>
          <w:rFonts w:ascii="Times New Roman" w:hAnsi="Times New Roman" w:cs="Times New Roman"/>
          <w:lang w:val="kl-GL"/>
        </w:rPr>
      </w:pPr>
    </w:p>
    <w:p w14:paraId="2BC80EF5" w14:textId="1132D428" w:rsidR="00F07774" w:rsidRPr="00EB5726" w:rsidRDefault="00743F4C" w:rsidP="00743F4C">
      <w:pPr>
        <w:spacing w:after="0"/>
        <w:rPr>
          <w:rFonts w:ascii="Times New Roman" w:hAnsi="Times New Roman" w:cs="Times New Roman"/>
          <w:b/>
          <w:bCs/>
          <w:lang w:val="kl-GL"/>
        </w:rPr>
      </w:pPr>
      <w:r w:rsidRPr="00EB5726">
        <w:rPr>
          <w:rFonts w:ascii="Times New Roman" w:hAnsi="Times New Roman" w:cs="Times New Roman"/>
          <w:b/>
          <w:bCs/>
          <w:lang w:val="kl-GL"/>
        </w:rPr>
        <w:t xml:space="preserve">Namminersorlutik Oqartussanut aningaasatigut kinguneqaatit </w:t>
      </w:r>
    </w:p>
    <w:p w14:paraId="34F284E7" w14:textId="6601CECE" w:rsidR="00F07774" w:rsidRPr="00EB5726" w:rsidRDefault="00743F4C" w:rsidP="00743F4C">
      <w:pPr>
        <w:spacing w:after="0"/>
        <w:rPr>
          <w:rFonts w:ascii="Times New Roman" w:hAnsi="Times New Roman" w:cs="Times New Roman"/>
          <w:lang w:val="kl-GL"/>
        </w:rPr>
      </w:pPr>
      <w:r w:rsidRPr="00EB5726">
        <w:rPr>
          <w:rFonts w:ascii="Times New Roman" w:hAnsi="Times New Roman" w:cs="Times New Roman"/>
          <w:lang w:val="kl-GL"/>
        </w:rPr>
        <w:t>Peqqussut annertuumik aningaasaqarnikkut, allaffissornikkut avatangiisitigulluunniit kinguneqaateqassangatinneqanngilaq, pingaarnertummi malittarisassanik atuuttunik nutarterinermik muteerninngorsaanermillu nassataqarmat</w:t>
      </w:r>
      <w:r w:rsidR="00F07774" w:rsidRPr="00EB5726">
        <w:rPr>
          <w:rFonts w:ascii="Times New Roman" w:hAnsi="Times New Roman" w:cs="Times New Roman"/>
          <w:lang w:val="kl-GL"/>
        </w:rPr>
        <w:t>.</w:t>
      </w:r>
    </w:p>
    <w:p w14:paraId="698BA6C8" w14:textId="77777777" w:rsidR="00F07774" w:rsidRPr="00EB5726" w:rsidRDefault="00F07774" w:rsidP="00F07774">
      <w:pPr>
        <w:spacing w:after="0"/>
        <w:rPr>
          <w:rFonts w:ascii="Times New Roman" w:hAnsi="Times New Roman" w:cs="Times New Roman"/>
          <w:lang w:val="kl-GL"/>
        </w:rPr>
      </w:pPr>
    </w:p>
    <w:p w14:paraId="2C90DA50" w14:textId="09B90CC2" w:rsidR="00F07774" w:rsidRPr="00EB5726" w:rsidRDefault="00A10471" w:rsidP="00A10471">
      <w:pPr>
        <w:spacing w:after="0"/>
        <w:rPr>
          <w:rFonts w:ascii="Times New Roman" w:hAnsi="Times New Roman" w:cs="Times New Roman"/>
          <w:lang w:val="kl-GL"/>
        </w:rPr>
      </w:pPr>
      <w:r w:rsidRPr="00EB5726">
        <w:rPr>
          <w:rFonts w:ascii="Times New Roman" w:hAnsi="Times New Roman" w:cs="Times New Roman"/>
          <w:lang w:val="kl-GL"/>
        </w:rPr>
        <w:t>Peqqussut Kalaallit Nunaanni Namminersorlutik Oqartussat naalagaaffeqatigiinnilu oqartussaasut akornanni akisussaaffiit agguaanneqarnerannik allannguinermik malitseqanngilaq</w:t>
      </w:r>
      <w:r w:rsidR="00F07774" w:rsidRPr="00EB5726">
        <w:rPr>
          <w:rFonts w:ascii="Times New Roman" w:hAnsi="Times New Roman" w:cs="Times New Roman"/>
          <w:lang w:val="kl-GL"/>
        </w:rPr>
        <w:t>.</w:t>
      </w:r>
    </w:p>
    <w:p w14:paraId="56E158B9" w14:textId="77777777" w:rsidR="00F07774" w:rsidRPr="00EB5726" w:rsidRDefault="00F07774" w:rsidP="00F07774">
      <w:pPr>
        <w:spacing w:after="0"/>
        <w:rPr>
          <w:rFonts w:ascii="Times New Roman" w:hAnsi="Times New Roman" w:cs="Times New Roman"/>
          <w:lang w:val="kl-GL"/>
        </w:rPr>
      </w:pPr>
    </w:p>
    <w:p w14:paraId="1E15A400" w14:textId="1B2B2B79" w:rsidR="00F07774" w:rsidRPr="00EB5726" w:rsidRDefault="00200EAA" w:rsidP="00F07774">
      <w:pPr>
        <w:spacing w:after="0"/>
        <w:rPr>
          <w:rFonts w:ascii="Times New Roman" w:hAnsi="Times New Roman" w:cs="Times New Roman"/>
          <w:b/>
          <w:bCs/>
          <w:lang w:val="kl-GL"/>
        </w:rPr>
      </w:pPr>
      <w:r w:rsidRPr="00EB5726">
        <w:rPr>
          <w:rFonts w:ascii="Times New Roman" w:hAnsi="Times New Roman" w:cs="Times New Roman"/>
          <w:b/>
          <w:bCs/>
          <w:lang w:val="kl-GL"/>
        </w:rPr>
        <w:t xml:space="preserve">Namminersorlutik inuussutissarsiortunut il.il.  aningaasaqarnikkut allaffissornikkullu kinguneqaatit  </w:t>
      </w:r>
    </w:p>
    <w:p w14:paraId="4CB62272" w14:textId="77777777" w:rsidR="00200EAA" w:rsidRPr="00EB5726" w:rsidRDefault="00200EAA" w:rsidP="00F07774">
      <w:pPr>
        <w:spacing w:after="0"/>
        <w:rPr>
          <w:rFonts w:ascii="Times New Roman" w:hAnsi="Times New Roman" w:cs="Times New Roman"/>
          <w:lang w:val="kl-GL"/>
        </w:rPr>
      </w:pPr>
    </w:p>
    <w:p w14:paraId="0E4836A2" w14:textId="77777777" w:rsidR="00200EAA" w:rsidRPr="00EB5726" w:rsidRDefault="00200EAA" w:rsidP="00200EAA">
      <w:pPr>
        <w:spacing w:after="0"/>
        <w:rPr>
          <w:rFonts w:ascii="Times New Roman" w:hAnsi="Times New Roman" w:cs="Times New Roman"/>
          <w:lang w:val="kl-GL"/>
        </w:rPr>
      </w:pPr>
      <w:r w:rsidRPr="00EB5726">
        <w:rPr>
          <w:rFonts w:ascii="Times New Roman" w:hAnsi="Times New Roman" w:cs="Times New Roman"/>
          <w:lang w:val="kl-GL"/>
        </w:rPr>
        <w:t>Peqqussut annertuumik aningaasaqarnikkut, allaffissornikkut avatangiisitigulluunniit kinguneqaateqassangatinneqanngilaq, pingaarnertummi malittarisassanik atuuttunik nutarterinermik muteerninngorsaanermillu nassataqarmat.</w:t>
      </w:r>
    </w:p>
    <w:p w14:paraId="4992674C" w14:textId="77777777" w:rsidR="00F07774" w:rsidRPr="00EB5726" w:rsidRDefault="00F07774" w:rsidP="00F07774">
      <w:pPr>
        <w:spacing w:after="0"/>
        <w:rPr>
          <w:rFonts w:ascii="Times New Roman" w:hAnsi="Times New Roman" w:cs="Times New Roman"/>
          <w:lang w:val="kl-GL"/>
        </w:rPr>
      </w:pPr>
    </w:p>
    <w:p w14:paraId="400C3E6D" w14:textId="0B7F0AC4" w:rsidR="00F07774" w:rsidRPr="00EB5726" w:rsidRDefault="007820DC" w:rsidP="007820DC">
      <w:pPr>
        <w:spacing w:after="0"/>
        <w:rPr>
          <w:rFonts w:ascii="Times New Roman" w:hAnsi="Times New Roman" w:cs="Times New Roman"/>
          <w:lang w:val="kl-GL"/>
        </w:rPr>
      </w:pPr>
      <w:r w:rsidRPr="00EB5726">
        <w:rPr>
          <w:rFonts w:ascii="Times New Roman" w:hAnsi="Times New Roman" w:cs="Times New Roman"/>
          <w:lang w:val="kl-GL"/>
        </w:rPr>
        <w:t xml:space="preserve">Peqqussut malittarisassanik muteerniunerusunik kinguneqarpoq, tassani paasissutissat namminersorlutik inuussutissarsiortunit atorneqarsinnaanngorlutik. </w:t>
      </w:r>
    </w:p>
    <w:p w14:paraId="6410B15B" w14:textId="77777777" w:rsidR="00F07774" w:rsidRPr="00EB5726" w:rsidRDefault="00F07774" w:rsidP="00F07774">
      <w:pPr>
        <w:spacing w:after="0"/>
        <w:rPr>
          <w:rFonts w:ascii="Times New Roman" w:hAnsi="Times New Roman" w:cs="Times New Roman"/>
          <w:b/>
          <w:bCs/>
          <w:lang w:val="kl-GL"/>
        </w:rPr>
      </w:pPr>
    </w:p>
    <w:p w14:paraId="0D014440" w14:textId="23CCC504" w:rsidR="00F07774" w:rsidRPr="00EB5726" w:rsidRDefault="007820DC" w:rsidP="00F07774">
      <w:pPr>
        <w:spacing w:after="0"/>
        <w:rPr>
          <w:rFonts w:ascii="Times New Roman" w:hAnsi="Times New Roman" w:cs="Times New Roman"/>
          <w:b/>
          <w:bCs/>
          <w:lang w:val="kl-GL"/>
        </w:rPr>
      </w:pPr>
      <w:r w:rsidRPr="00EB5726">
        <w:rPr>
          <w:rFonts w:ascii="Times New Roman" w:hAnsi="Times New Roman" w:cs="Times New Roman"/>
          <w:b/>
          <w:bCs/>
          <w:lang w:val="kl-GL"/>
        </w:rPr>
        <w:t xml:space="preserve">Tusarniaaneq </w:t>
      </w:r>
    </w:p>
    <w:p w14:paraId="66F83E38" w14:textId="01AEECB2" w:rsidR="00634AC6" w:rsidRPr="00EB5726" w:rsidRDefault="00F36B09" w:rsidP="00F36B09">
      <w:pPr>
        <w:spacing w:after="0"/>
        <w:rPr>
          <w:rFonts w:ascii="Times New Roman" w:hAnsi="Times New Roman" w:cs="Times New Roman"/>
          <w:lang w:val="kl-GL"/>
        </w:rPr>
      </w:pPr>
      <w:r w:rsidRPr="00EB5726">
        <w:rPr>
          <w:rFonts w:ascii="Times New Roman" w:hAnsi="Times New Roman" w:cs="Times New Roman"/>
          <w:lang w:val="kl-GL"/>
        </w:rPr>
        <w:t>Sumiiffikkaartumik paasissutissat pillugit inatsisip Kalaallit Nunaannut atortussanngortinneqarnera pillugu Peqqussutissatut siunnersuut piffissamit x. xx – x. xx-mut tamanut tusarniaassutigineqarpoq. Taamattaaq siunnersuut tusarniaaffinnut attuumassuteqartunut toqqaannartumik nassiunneqarpoq</w:t>
      </w:r>
      <w:r w:rsidR="00634AC6" w:rsidRPr="00EB5726">
        <w:rPr>
          <w:rFonts w:ascii="Times New Roman" w:hAnsi="Times New Roman" w:cs="Times New Roman"/>
          <w:lang w:val="kl-GL"/>
        </w:rPr>
        <w:t>.</w:t>
      </w:r>
    </w:p>
    <w:p w14:paraId="388D628A" w14:textId="77777777" w:rsidR="00167148" w:rsidRPr="00EB5726" w:rsidRDefault="00167148" w:rsidP="00634AC6">
      <w:pPr>
        <w:spacing w:after="0"/>
        <w:rPr>
          <w:rFonts w:ascii="Times New Roman" w:hAnsi="Times New Roman" w:cs="Times New Roman"/>
          <w:lang w:val="kl-GL"/>
        </w:rPr>
      </w:pPr>
    </w:p>
    <w:p w14:paraId="5727DABB" w14:textId="77777777" w:rsidR="00167148" w:rsidRPr="00EB5726" w:rsidRDefault="00167148" w:rsidP="00634AC6">
      <w:pPr>
        <w:spacing w:after="0"/>
        <w:rPr>
          <w:rFonts w:ascii="Times New Roman" w:hAnsi="Times New Roman" w:cs="Times New Roman"/>
          <w:lang w:val="kl-GL"/>
        </w:rPr>
      </w:pPr>
    </w:p>
    <w:p w14:paraId="52C9E756" w14:textId="2EBB0BA8" w:rsidR="00F07774" w:rsidRPr="00EB5726" w:rsidRDefault="00F36B09" w:rsidP="00634AC6">
      <w:pPr>
        <w:spacing w:after="0"/>
        <w:rPr>
          <w:rFonts w:ascii="Times New Roman" w:hAnsi="Times New Roman" w:cs="Times New Roman"/>
          <w:b/>
          <w:bCs/>
          <w:lang w:val="kl-GL"/>
        </w:rPr>
      </w:pPr>
      <w:r w:rsidRPr="00EB5726">
        <w:rPr>
          <w:rFonts w:ascii="Times New Roman" w:hAnsi="Times New Roman" w:cs="Times New Roman"/>
          <w:b/>
          <w:bCs/>
          <w:lang w:val="kl-GL"/>
        </w:rPr>
        <w:t xml:space="preserve">Ilanngussat </w:t>
      </w:r>
    </w:p>
    <w:p w14:paraId="1A33AD49" w14:textId="77777777" w:rsidR="00E2766E" w:rsidRPr="00EB5726" w:rsidRDefault="00E2766E" w:rsidP="00E2766E">
      <w:pPr>
        <w:pStyle w:val="Listeafsnit"/>
        <w:numPr>
          <w:ilvl w:val="0"/>
          <w:numId w:val="3"/>
        </w:numPr>
        <w:spacing w:after="0"/>
        <w:rPr>
          <w:rFonts w:ascii="Times New Roman" w:hAnsi="Times New Roman" w:cs="Times New Roman"/>
          <w:lang w:val="kl-GL"/>
        </w:rPr>
      </w:pPr>
      <w:r w:rsidRPr="00EB5726">
        <w:rPr>
          <w:rFonts w:ascii="Times New Roman" w:hAnsi="Times New Roman" w:cs="Times New Roman"/>
          <w:lang w:val="kl-GL"/>
        </w:rPr>
        <w:t xml:space="preserve">Sumiiffikkaartumik paasissutissat pillugit inatsisip Kalaallit Nunaannut atortussanngortinneqarnera pillugu Peqqussutip atortussanngortinneqarneranik siunnersuut </w:t>
      </w:r>
    </w:p>
    <w:p w14:paraId="1FB81943" w14:textId="18DD5033" w:rsidR="00634AC6" w:rsidRPr="00EB5726" w:rsidRDefault="001A4384" w:rsidP="00634AC6">
      <w:pPr>
        <w:pStyle w:val="Listeafsnit"/>
        <w:numPr>
          <w:ilvl w:val="0"/>
          <w:numId w:val="3"/>
        </w:numPr>
        <w:spacing w:after="0"/>
        <w:rPr>
          <w:rFonts w:ascii="Times New Roman" w:hAnsi="Times New Roman" w:cs="Times New Roman"/>
          <w:lang w:val="kl-GL"/>
        </w:rPr>
      </w:pPr>
      <w:r w:rsidRPr="00EB5726">
        <w:rPr>
          <w:rFonts w:ascii="Times New Roman" w:hAnsi="Times New Roman" w:cs="Times New Roman"/>
          <w:lang w:val="kl-GL"/>
        </w:rPr>
        <w:t xml:space="preserve">Sumiiffikkaartumik paasissutissat pillugit inatsisip Kalaallit Nunaannut atortussanngortinneqarnera pillugu Peqqussutip eqikkarneqarnera </w:t>
      </w:r>
    </w:p>
    <w:p w14:paraId="2EB9DD1B" w14:textId="77777777" w:rsidR="00F07774" w:rsidRPr="00EB5726" w:rsidRDefault="00F07774" w:rsidP="00B22804">
      <w:pPr>
        <w:spacing w:after="0"/>
        <w:rPr>
          <w:rFonts w:ascii="Times New Roman" w:hAnsi="Times New Roman" w:cs="Times New Roman"/>
          <w:sz w:val="24"/>
          <w:szCs w:val="24"/>
          <w:lang w:val="kl-GL"/>
        </w:rPr>
      </w:pPr>
    </w:p>
    <w:p w14:paraId="388D3F75" w14:textId="77777777" w:rsidR="00F07774" w:rsidRPr="00EB5726" w:rsidRDefault="00F07774" w:rsidP="00B22804">
      <w:pPr>
        <w:spacing w:after="0"/>
        <w:rPr>
          <w:rFonts w:ascii="Times New Roman" w:hAnsi="Times New Roman" w:cs="Times New Roman"/>
          <w:sz w:val="24"/>
          <w:szCs w:val="24"/>
          <w:lang w:val="kl-GL"/>
        </w:rPr>
      </w:pPr>
    </w:p>
    <w:sectPr w:rsidR="00F07774" w:rsidRPr="00EB5726" w:rsidSect="001F52DD">
      <w:headerReference w:type="first" r:id="rId8"/>
      <w:footerReference w:type="first" r:id="rId9"/>
      <w:pgSz w:w="11906" w:h="16838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ABF5A" w14:textId="77777777" w:rsidR="001D109F" w:rsidRDefault="001D109F" w:rsidP="00B22804">
      <w:pPr>
        <w:spacing w:after="0" w:line="240" w:lineRule="auto"/>
      </w:pPr>
      <w:r>
        <w:separator/>
      </w:r>
    </w:p>
  </w:endnote>
  <w:endnote w:type="continuationSeparator" w:id="0">
    <w:p w14:paraId="7D875C9B" w14:textId="77777777" w:rsidR="001D109F" w:rsidRDefault="001D109F" w:rsidP="00B22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D7AEA" w14:textId="77777777" w:rsidR="00B22804" w:rsidRPr="00EB5726" w:rsidRDefault="00B22804" w:rsidP="00B22804">
    <w:pPr>
      <w:pStyle w:val="Sidefod"/>
      <w:rPr>
        <w:rFonts w:ascii="Times New Roman" w:hAnsi="Times New Roman" w:cs="Times New Roman"/>
        <w:sz w:val="24"/>
        <w:szCs w:val="24"/>
        <w:lang w:val="fi-FI"/>
      </w:rPr>
    </w:pPr>
    <w:r w:rsidRPr="00EB5726">
      <w:rPr>
        <w:rFonts w:ascii="Times New Roman" w:hAnsi="Times New Roman" w:cs="Times New Roman"/>
        <w:sz w:val="24"/>
        <w:szCs w:val="24"/>
        <w:lang w:val="fi-FI"/>
      </w:rPr>
      <w:t>______________________</w:t>
    </w:r>
  </w:p>
  <w:p w14:paraId="212130B6" w14:textId="3EBCEBCE" w:rsidR="00B22804" w:rsidRPr="00EB5726" w:rsidRDefault="00A10471" w:rsidP="00B22804">
    <w:pPr>
      <w:pStyle w:val="Sidefod"/>
      <w:rPr>
        <w:rFonts w:ascii="Times New Roman" w:hAnsi="Times New Roman" w:cs="Times New Roman"/>
        <w:sz w:val="24"/>
        <w:szCs w:val="24"/>
        <w:lang w:val="fi-FI"/>
      </w:rPr>
    </w:pPr>
    <w:r w:rsidRPr="00EB5726">
      <w:rPr>
        <w:rFonts w:ascii="Times New Roman" w:hAnsi="Times New Roman" w:cs="Times New Roman"/>
        <w:sz w:val="24"/>
        <w:szCs w:val="24"/>
        <w:lang w:val="fi-FI"/>
      </w:rPr>
      <w:t xml:space="preserve">UPA </w:t>
    </w:r>
    <w:r w:rsidR="00B22804" w:rsidRPr="00EB5726">
      <w:rPr>
        <w:rFonts w:ascii="Times New Roman" w:hAnsi="Times New Roman" w:cs="Times New Roman"/>
        <w:sz w:val="24"/>
        <w:szCs w:val="24"/>
        <w:lang w:val="fi-FI"/>
      </w:rPr>
      <w:t>20</w:t>
    </w:r>
    <w:r w:rsidR="00F07774" w:rsidRPr="00EB5726">
      <w:rPr>
        <w:rFonts w:ascii="Times New Roman" w:hAnsi="Times New Roman" w:cs="Times New Roman"/>
        <w:sz w:val="24"/>
        <w:szCs w:val="24"/>
        <w:lang w:val="fi-FI"/>
      </w:rPr>
      <w:t>2</w:t>
    </w:r>
    <w:r w:rsidR="00E973CD" w:rsidRPr="00EB5726">
      <w:rPr>
        <w:rFonts w:ascii="Times New Roman" w:hAnsi="Times New Roman" w:cs="Times New Roman"/>
        <w:sz w:val="24"/>
        <w:szCs w:val="24"/>
        <w:lang w:val="fi-FI"/>
      </w:rPr>
      <w:t>7</w:t>
    </w:r>
    <w:r w:rsidR="00B22804" w:rsidRPr="00EB5726">
      <w:rPr>
        <w:rFonts w:ascii="Times New Roman" w:hAnsi="Times New Roman" w:cs="Times New Roman"/>
        <w:sz w:val="24"/>
        <w:szCs w:val="24"/>
        <w:lang w:val="fi-FI"/>
      </w:rPr>
      <w:t>/xx</w:t>
    </w:r>
  </w:p>
  <w:p w14:paraId="11567775" w14:textId="70AF0D55" w:rsidR="00B22804" w:rsidRPr="00EB5726" w:rsidRDefault="00A56A8F" w:rsidP="00B22804">
    <w:pPr>
      <w:pStyle w:val="Sidefod"/>
      <w:rPr>
        <w:rFonts w:ascii="Times New Roman" w:hAnsi="Times New Roman" w:cs="Times New Roman"/>
        <w:sz w:val="24"/>
        <w:szCs w:val="24"/>
        <w:lang w:val="fi-FI"/>
      </w:rPr>
    </w:pPr>
    <w:r w:rsidRPr="00EB5726">
      <w:rPr>
        <w:rFonts w:ascii="Times New Roman" w:hAnsi="Times New Roman" w:cs="Times New Roman"/>
        <w:sz w:val="24"/>
        <w:szCs w:val="24"/>
        <w:lang w:val="fi-FI"/>
      </w:rPr>
      <w:t>AN</w:t>
    </w:r>
    <w:r w:rsidR="00B22804" w:rsidRPr="00EB5726">
      <w:rPr>
        <w:rFonts w:ascii="Times New Roman" w:hAnsi="Times New Roman" w:cs="Times New Roman"/>
        <w:sz w:val="24"/>
        <w:szCs w:val="24"/>
        <w:lang w:val="fi-FI"/>
      </w:rPr>
      <w:t xml:space="preserve"> – S</w:t>
    </w:r>
    <w:r w:rsidR="00A10471" w:rsidRPr="00EB5726">
      <w:rPr>
        <w:rFonts w:ascii="Times New Roman" w:hAnsi="Times New Roman" w:cs="Times New Roman"/>
        <w:sz w:val="24"/>
        <w:szCs w:val="24"/>
        <w:lang w:val="fi-FI"/>
      </w:rPr>
      <w:t>ul</w:t>
    </w:r>
    <w:r w:rsidR="00A10471">
      <w:rPr>
        <w:rFonts w:ascii="Times New Roman" w:hAnsi="Times New Roman" w:cs="Times New Roman"/>
        <w:sz w:val="24"/>
        <w:szCs w:val="24"/>
        <w:lang w:val="fi-FI"/>
      </w:rPr>
      <w:t>iap normua</w:t>
    </w:r>
    <w:r w:rsidR="00B22804" w:rsidRPr="00EB5726">
      <w:rPr>
        <w:rFonts w:ascii="Times New Roman" w:hAnsi="Times New Roman" w:cs="Times New Roman"/>
        <w:sz w:val="24"/>
        <w:szCs w:val="24"/>
        <w:lang w:val="fi-FI"/>
      </w:rPr>
      <w:t xml:space="preserve">: </w:t>
    </w:r>
    <w:r w:rsidR="003562AA" w:rsidRPr="00EB5726">
      <w:rPr>
        <w:rFonts w:ascii="Times New Roman" w:hAnsi="Times New Roman" w:cs="Times New Roman"/>
        <w:sz w:val="24"/>
        <w:szCs w:val="24"/>
        <w:lang w:val="fi-FI"/>
      </w:rPr>
      <w:t>2024 - 6980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E49B0" w14:textId="77777777" w:rsidR="001D109F" w:rsidRDefault="001D109F" w:rsidP="00B22804">
      <w:pPr>
        <w:spacing w:after="0" w:line="240" w:lineRule="auto"/>
      </w:pPr>
      <w:r>
        <w:separator/>
      </w:r>
    </w:p>
  </w:footnote>
  <w:footnote w:type="continuationSeparator" w:id="0">
    <w:p w14:paraId="4C9CB45E" w14:textId="77777777" w:rsidR="001D109F" w:rsidRDefault="001D109F" w:rsidP="00B22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2"/>
      <w:gridCol w:w="4538"/>
    </w:tblGrid>
    <w:tr w:rsidR="00B22804" w:rsidRPr="00B22804" w14:paraId="747B4A0D" w14:textId="77777777" w:rsidTr="00B22804">
      <w:tc>
        <w:tcPr>
          <w:tcW w:w="4605" w:type="dxa"/>
        </w:tcPr>
        <w:p w14:paraId="0F6F48FB" w14:textId="01DAACD0" w:rsidR="00B22804" w:rsidRPr="00B22804" w:rsidRDefault="00DF6B93">
          <w:pPr>
            <w:pStyle w:val="Sidehoved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</w:t>
          </w:r>
          <w:r w:rsidR="000F27F8">
            <w:rPr>
              <w:rFonts w:ascii="Times New Roman" w:hAnsi="Times New Roman" w:cs="Times New Roman"/>
              <w:sz w:val="24"/>
              <w:szCs w:val="24"/>
            </w:rPr>
            <w:t>6</w:t>
          </w:r>
          <w:r w:rsidR="009F533F" w:rsidRPr="009F533F">
            <w:rPr>
              <w:rFonts w:ascii="Times New Roman" w:hAnsi="Times New Roman" w:cs="Times New Roman"/>
              <w:sz w:val="24"/>
              <w:szCs w:val="24"/>
            </w:rPr>
            <w:t>-</w:t>
          </w:r>
          <w:r>
            <w:rPr>
              <w:rFonts w:ascii="Times New Roman" w:hAnsi="Times New Roman" w:cs="Times New Roman"/>
              <w:sz w:val="24"/>
              <w:szCs w:val="24"/>
            </w:rPr>
            <w:t>10</w:t>
          </w:r>
          <w:r w:rsidR="009F533F" w:rsidRPr="009F533F">
            <w:rPr>
              <w:rFonts w:ascii="Times New Roman" w:hAnsi="Times New Roman" w:cs="Times New Roman"/>
              <w:sz w:val="24"/>
              <w:szCs w:val="24"/>
            </w:rPr>
            <w:t>-2026</w:t>
          </w:r>
        </w:p>
      </w:tc>
      <w:tc>
        <w:tcPr>
          <w:tcW w:w="4605" w:type="dxa"/>
        </w:tcPr>
        <w:p w14:paraId="3B4F83AD" w14:textId="1220AB59" w:rsidR="00B22804" w:rsidRPr="00B22804" w:rsidRDefault="003B777C" w:rsidP="00B22804">
          <w:pPr>
            <w:pStyle w:val="Sidehoved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UPA</w:t>
          </w:r>
          <w:r w:rsidRPr="00B22804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B22804" w:rsidRPr="00B22804">
            <w:rPr>
              <w:rFonts w:ascii="Times New Roman" w:hAnsi="Times New Roman" w:cs="Times New Roman"/>
              <w:sz w:val="24"/>
              <w:szCs w:val="24"/>
            </w:rPr>
            <w:t>20</w:t>
          </w:r>
          <w:r w:rsidR="00F07774">
            <w:rPr>
              <w:rFonts w:ascii="Times New Roman" w:hAnsi="Times New Roman" w:cs="Times New Roman"/>
              <w:sz w:val="24"/>
              <w:szCs w:val="24"/>
            </w:rPr>
            <w:t>2</w:t>
          </w:r>
          <w:r w:rsidR="00E973CD">
            <w:rPr>
              <w:rFonts w:ascii="Times New Roman" w:hAnsi="Times New Roman" w:cs="Times New Roman"/>
              <w:sz w:val="24"/>
              <w:szCs w:val="24"/>
            </w:rPr>
            <w:t>7</w:t>
          </w:r>
          <w:r w:rsidR="00B22804" w:rsidRPr="00B22804">
            <w:rPr>
              <w:rFonts w:ascii="Times New Roman" w:hAnsi="Times New Roman" w:cs="Times New Roman"/>
              <w:sz w:val="24"/>
              <w:szCs w:val="24"/>
            </w:rPr>
            <w:t>/xx</w:t>
          </w:r>
        </w:p>
      </w:tc>
    </w:tr>
  </w:tbl>
  <w:p w14:paraId="38D4DC7E" w14:textId="77777777" w:rsidR="00B22804" w:rsidRPr="00B22804" w:rsidRDefault="00B22804">
    <w:pPr>
      <w:pStyle w:val="Sidehoved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F455C"/>
    <w:multiLevelType w:val="hybridMultilevel"/>
    <w:tmpl w:val="6D34EFF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A2D4E"/>
    <w:multiLevelType w:val="hybridMultilevel"/>
    <w:tmpl w:val="7674B75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A32630"/>
    <w:multiLevelType w:val="hybridMultilevel"/>
    <w:tmpl w:val="18ACCFB2"/>
    <w:lvl w:ilvl="0" w:tplc="FAD0BD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76096">
    <w:abstractNumId w:val="0"/>
  </w:num>
  <w:num w:numId="2" w16cid:durableId="1708679629">
    <w:abstractNumId w:val="2"/>
  </w:num>
  <w:num w:numId="3" w16cid:durableId="1730033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FD5"/>
    <w:rsid w:val="000009A0"/>
    <w:rsid w:val="00000A33"/>
    <w:rsid w:val="0007261D"/>
    <w:rsid w:val="0009758E"/>
    <w:rsid w:val="000A00DB"/>
    <w:rsid w:val="000B5DD0"/>
    <w:rsid w:val="000F27F8"/>
    <w:rsid w:val="001003CB"/>
    <w:rsid w:val="00130A78"/>
    <w:rsid w:val="00162C77"/>
    <w:rsid w:val="00167148"/>
    <w:rsid w:val="00186406"/>
    <w:rsid w:val="001A4384"/>
    <w:rsid w:val="001D109F"/>
    <w:rsid w:val="001F16AC"/>
    <w:rsid w:val="001F3486"/>
    <w:rsid w:val="001F52DD"/>
    <w:rsid w:val="001F603D"/>
    <w:rsid w:val="002004FA"/>
    <w:rsid w:val="00200EAA"/>
    <w:rsid w:val="00240F09"/>
    <w:rsid w:val="002C24FA"/>
    <w:rsid w:val="0030430D"/>
    <w:rsid w:val="00322DFC"/>
    <w:rsid w:val="003562AA"/>
    <w:rsid w:val="003A4156"/>
    <w:rsid w:val="003B777C"/>
    <w:rsid w:val="003E0164"/>
    <w:rsid w:val="00400327"/>
    <w:rsid w:val="00404FD5"/>
    <w:rsid w:val="00423A85"/>
    <w:rsid w:val="004625CA"/>
    <w:rsid w:val="0046293E"/>
    <w:rsid w:val="004B28E1"/>
    <w:rsid w:val="004F0872"/>
    <w:rsid w:val="0056303A"/>
    <w:rsid w:val="005B2197"/>
    <w:rsid w:val="00634AC6"/>
    <w:rsid w:val="00647AEF"/>
    <w:rsid w:val="006660E9"/>
    <w:rsid w:val="006D7A48"/>
    <w:rsid w:val="00743F4C"/>
    <w:rsid w:val="007820DC"/>
    <w:rsid w:val="007844FD"/>
    <w:rsid w:val="007D6911"/>
    <w:rsid w:val="008A15C1"/>
    <w:rsid w:val="008C7EB0"/>
    <w:rsid w:val="008D654D"/>
    <w:rsid w:val="00936A21"/>
    <w:rsid w:val="00944A83"/>
    <w:rsid w:val="009D6A6A"/>
    <w:rsid w:val="009F533F"/>
    <w:rsid w:val="009F678E"/>
    <w:rsid w:val="00A10471"/>
    <w:rsid w:val="00A56A8F"/>
    <w:rsid w:val="00A6472D"/>
    <w:rsid w:val="00A6781C"/>
    <w:rsid w:val="00A95C78"/>
    <w:rsid w:val="00AB1747"/>
    <w:rsid w:val="00AF12E5"/>
    <w:rsid w:val="00AF55F3"/>
    <w:rsid w:val="00B127AC"/>
    <w:rsid w:val="00B1372B"/>
    <w:rsid w:val="00B209B1"/>
    <w:rsid w:val="00B22804"/>
    <w:rsid w:val="00B44568"/>
    <w:rsid w:val="00BB64C0"/>
    <w:rsid w:val="00C11B1C"/>
    <w:rsid w:val="00C20F8F"/>
    <w:rsid w:val="00C63DB9"/>
    <w:rsid w:val="00C8262A"/>
    <w:rsid w:val="00C965FF"/>
    <w:rsid w:val="00CD083A"/>
    <w:rsid w:val="00CE1F83"/>
    <w:rsid w:val="00D54528"/>
    <w:rsid w:val="00DA41E0"/>
    <w:rsid w:val="00DB1E9F"/>
    <w:rsid w:val="00DC0BC8"/>
    <w:rsid w:val="00DC52D7"/>
    <w:rsid w:val="00DF6B93"/>
    <w:rsid w:val="00E2766E"/>
    <w:rsid w:val="00E973CD"/>
    <w:rsid w:val="00EB5726"/>
    <w:rsid w:val="00F07774"/>
    <w:rsid w:val="00F23552"/>
    <w:rsid w:val="00F35B4A"/>
    <w:rsid w:val="00F36B09"/>
    <w:rsid w:val="00F5327E"/>
    <w:rsid w:val="00F731F3"/>
    <w:rsid w:val="00FB2E13"/>
    <w:rsid w:val="00FC0447"/>
    <w:rsid w:val="00FC2FF3"/>
    <w:rsid w:val="00FD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5B4AB"/>
  <w15:docId w15:val="{ABC4FD15-C017-4E47-A5E5-70CF07821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B228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22804"/>
  </w:style>
  <w:style w:type="paragraph" w:styleId="Sidefod">
    <w:name w:val="footer"/>
    <w:basedOn w:val="Normal"/>
    <w:link w:val="SidefodTegn"/>
    <w:unhideWhenUsed/>
    <w:rsid w:val="00B228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22804"/>
  </w:style>
  <w:style w:type="table" w:styleId="Tabel-Gitter">
    <w:name w:val="Table Grid"/>
    <w:basedOn w:val="Tabel-Normal"/>
    <w:uiPriority w:val="59"/>
    <w:rsid w:val="00B2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B2280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22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22804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B22804"/>
    <w:pPr>
      <w:ind w:left="720"/>
      <w:contextualSpacing/>
    </w:pPr>
  </w:style>
  <w:style w:type="paragraph" w:customStyle="1" w:styleId="Default">
    <w:name w:val="Default"/>
    <w:rsid w:val="009F53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0777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F07774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F07774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0777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07774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6660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IL\AppData\Local\cBrain\F2\.tmp\030dd11247224f088c901a59f02e464f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0:Root xmlns:ns0="Captia">
  <ns0:record>
    <Content xmlns="Captia" id="letter_date">
      <Value>$dossier_lastupdated$</Value>
    </Content>
    <Content xmlns="Captia" id="title">
      <Value/>
    </Content>
  </ns0:record>
  <ns0:case>
    <Content xmlns="Captia" id="file_no">
      <Value>$case_f2casenumber$</Value>
    </Content>
  </ns0:case>
</ns0:Root>
</file>

<file path=customXml/itemProps1.xml><?xml version="1.0" encoding="utf-8"?>
<ds:datastoreItem xmlns:ds="http://schemas.openxmlformats.org/officeDocument/2006/customXml" ds:itemID="{AEF6FC42-1D6A-4D66-AE97-2CA4F4BB8505}">
  <ds:schemaRefs>
    <ds:schemaRef ds:uri="Capti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030dd11247224f088c901a59f02e464f</Template>
  <TotalTime>2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 Nielsen</dc:creator>
  <cp:lastModifiedBy>Ilannguaq Thomsen</cp:lastModifiedBy>
  <cp:revision>4</cp:revision>
  <dcterms:created xsi:type="dcterms:W3CDTF">2026-10-06T06:13:00Z</dcterms:created>
  <dcterms:modified xsi:type="dcterms:W3CDTF">2026-10-06T10:29:00Z</dcterms:modified>
</cp:coreProperties>
</file>