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5746E" w14:textId="77777777" w:rsidR="00FD3CDD" w:rsidRPr="00FD3CDD" w:rsidRDefault="00FD3CDD" w:rsidP="00FD3CDD">
      <w:pPr>
        <w:rPr>
          <w:rFonts w:cs="Times New Roman"/>
          <w:lang w:val="kl-GL"/>
        </w:rPr>
      </w:pPr>
      <w:r w:rsidRPr="00FD3CDD">
        <w:rPr>
          <w:rFonts w:cs="Times New Roman"/>
          <w:lang w:val="kl-GL"/>
        </w:rPr>
        <w:t>Kære Steve</w:t>
      </w:r>
    </w:p>
    <w:p w14:paraId="67808F3A" w14:textId="77777777" w:rsidR="00FD3CDD" w:rsidRPr="00FD3CDD" w:rsidRDefault="00FD3CDD" w:rsidP="00FD3CDD">
      <w:pPr>
        <w:rPr>
          <w:rFonts w:cs="Times New Roman"/>
          <w:lang w:val="kl-GL"/>
        </w:rPr>
      </w:pPr>
      <w:r w:rsidRPr="00FD3CDD">
        <w:rPr>
          <w:rFonts w:cs="Times New Roman"/>
          <w:lang w:val="kl-GL"/>
        </w:rPr>
        <w:t> </w:t>
      </w:r>
    </w:p>
    <w:p w14:paraId="4A039A28" w14:textId="77777777" w:rsidR="00FD3CDD" w:rsidRPr="00FD3CDD" w:rsidRDefault="00FD3CDD" w:rsidP="00FD3CDD">
      <w:pPr>
        <w:rPr>
          <w:rFonts w:cs="Times New Roman"/>
          <w:lang w:val="kl-GL"/>
        </w:rPr>
      </w:pPr>
      <w:r w:rsidRPr="00FD3CDD">
        <w:rPr>
          <w:rFonts w:cs="Times New Roman"/>
          <w:lang w:val="kl-GL"/>
        </w:rPr>
        <w:t>Tak for fremsendte høring af forslag til Inatsisartutlov om lån til medbyggerhuse.</w:t>
      </w:r>
    </w:p>
    <w:p w14:paraId="073DD490" w14:textId="77777777" w:rsidR="00FD3CDD" w:rsidRPr="00FD3CDD" w:rsidRDefault="00FD3CDD" w:rsidP="00FD3CDD">
      <w:pPr>
        <w:rPr>
          <w:rFonts w:cs="Times New Roman"/>
          <w:lang w:val="kl-GL"/>
        </w:rPr>
      </w:pPr>
      <w:r w:rsidRPr="00FD3CDD">
        <w:rPr>
          <w:rFonts w:cs="Times New Roman"/>
          <w:lang w:val="kl-GL"/>
        </w:rPr>
        <w:t> </w:t>
      </w:r>
    </w:p>
    <w:p w14:paraId="6A105E98" w14:textId="77777777" w:rsidR="00FD3CDD" w:rsidRPr="00FD3CDD" w:rsidRDefault="00FD3CDD" w:rsidP="00FD3CDD">
      <w:pPr>
        <w:rPr>
          <w:rFonts w:cs="Times New Roman"/>
          <w:lang w:val="kl-GL"/>
        </w:rPr>
      </w:pPr>
      <w:r w:rsidRPr="00FD3CDD">
        <w:rPr>
          <w:rFonts w:cs="Times New Roman"/>
          <w:lang w:val="kl-GL"/>
        </w:rPr>
        <w:t>Finanstilsynet har ingen kommentarer til lovforslaget.</w:t>
      </w:r>
    </w:p>
    <w:p w14:paraId="1109D599" w14:textId="77777777" w:rsidR="00FD3CDD" w:rsidRPr="00FD3CDD" w:rsidRDefault="00FD3CDD" w:rsidP="00FD3CDD">
      <w:pPr>
        <w:rPr>
          <w:rFonts w:cs="Times New Roman"/>
          <w:lang w:val="kl-GL"/>
        </w:rPr>
      </w:pPr>
      <w:r w:rsidRPr="00FD3CDD">
        <w:rPr>
          <w:rFonts w:cs="Times New Roman"/>
          <w:lang w:val="kl-GL"/>
        </w:rPr>
        <w:t> </w:t>
      </w:r>
    </w:p>
    <w:p w14:paraId="41540308" w14:textId="77777777" w:rsidR="00FD3CDD" w:rsidRPr="00FD3CDD" w:rsidRDefault="00FD3CDD" w:rsidP="00FD3CDD">
      <w:pPr>
        <w:rPr>
          <w:rFonts w:cs="Times New Roman"/>
          <w:lang w:val="kl-GL"/>
        </w:rPr>
      </w:pPr>
      <w:bookmarkStart w:id="0" w:name="_MailAutoSig"/>
      <w:r w:rsidRPr="00FD3CDD">
        <w:rPr>
          <w:rFonts w:cs="Times New Roman"/>
          <w:lang w:val="kl-GL"/>
        </w:rPr>
        <w:t>Med venlig hilsen</w:t>
      </w:r>
      <w:bookmarkEnd w:id="0"/>
    </w:p>
    <w:p w14:paraId="4F052970" w14:textId="77777777" w:rsidR="00FD3CDD" w:rsidRPr="00FD3CDD" w:rsidRDefault="00FD3CDD" w:rsidP="00FD3CDD">
      <w:pPr>
        <w:rPr>
          <w:rFonts w:cs="Times New Roman"/>
          <w:lang w:val="kl-GL"/>
        </w:rPr>
      </w:pPr>
      <w:r w:rsidRPr="00FD3CDD">
        <w:rPr>
          <w:rFonts w:cs="Times New Roman"/>
          <w:b/>
          <w:bCs/>
          <w:lang w:val="kl-GL"/>
        </w:rPr>
        <w:t>Cecilie Bech Mortensen</w:t>
      </w:r>
    </w:p>
    <w:p w14:paraId="14139E3C" w14:textId="77777777" w:rsidR="00FD3CDD" w:rsidRPr="00FD3CDD" w:rsidRDefault="00FD3CDD" w:rsidP="00FD3CDD">
      <w:pPr>
        <w:rPr>
          <w:rFonts w:cs="Times New Roman"/>
          <w:lang w:val="kl-GL"/>
        </w:rPr>
      </w:pPr>
      <w:r w:rsidRPr="00FD3CDD">
        <w:rPr>
          <w:rFonts w:cs="Times New Roman"/>
          <w:lang w:val="kl-GL"/>
        </w:rPr>
        <w:t>Fuldmægtig, cand.oecon</w:t>
      </w:r>
    </w:p>
    <w:p w14:paraId="4FAA1087" w14:textId="77777777" w:rsidR="00FD3CDD" w:rsidRPr="00FD3CDD" w:rsidRDefault="00FD3CDD" w:rsidP="00FD3CDD">
      <w:pPr>
        <w:rPr>
          <w:rFonts w:cs="Times New Roman"/>
          <w:lang w:val="kl-GL"/>
        </w:rPr>
      </w:pPr>
      <w:r w:rsidRPr="00FD3CDD">
        <w:rPr>
          <w:rFonts w:cs="Times New Roman"/>
          <w:lang w:val="kl-GL"/>
        </w:rPr>
        <w:t>Kontor for realkreditinstitutter og kapital</w:t>
      </w:r>
      <w:r w:rsidRPr="00FD3CDD">
        <w:rPr>
          <w:rFonts w:cs="Times New Roman"/>
          <w:lang w:val="kl-GL"/>
        </w:rPr>
        <w:br/>
        <w:t>______________________________________________</w:t>
      </w:r>
      <w:r w:rsidRPr="00FD3CDD">
        <w:rPr>
          <w:rFonts w:cs="Times New Roman"/>
          <w:lang w:val="kl-GL"/>
        </w:rPr>
        <w:softHyphen/>
      </w:r>
      <w:r w:rsidRPr="00FD3CDD">
        <w:rPr>
          <w:rFonts w:cs="Times New Roman"/>
          <w:lang w:val="kl-GL"/>
        </w:rPr>
        <w:softHyphen/>
      </w:r>
      <w:r w:rsidRPr="00FD3CDD">
        <w:rPr>
          <w:rFonts w:cs="Times New Roman"/>
          <w:lang w:val="kl-GL"/>
        </w:rPr>
        <w:softHyphen/>
      </w:r>
      <w:r w:rsidRPr="00FD3CDD">
        <w:rPr>
          <w:rFonts w:cs="Times New Roman"/>
          <w:lang w:val="kl-GL"/>
        </w:rPr>
        <w:softHyphen/>
      </w:r>
      <w:r w:rsidRPr="00FD3CDD">
        <w:rPr>
          <w:rFonts w:cs="Times New Roman"/>
          <w:lang w:val="kl-GL"/>
        </w:rPr>
        <w:softHyphen/>
      </w:r>
      <w:r w:rsidRPr="00FD3CDD">
        <w:rPr>
          <w:rFonts w:cs="Times New Roman"/>
          <w:lang w:val="kl-GL"/>
        </w:rPr>
        <w:softHyphen/>
        <w:t>____</w:t>
      </w:r>
    </w:p>
    <w:p w14:paraId="4A48F5BE" w14:textId="072A7E4F" w:rsidR="00FD3CDD" w:rsidRPr="00FD3CDD" w:rsidRDefault="00FD3CDD" w:rsidP="00FD3CDD">
      <w:pPr>
        <w:rPr>
          <w:rFonts w:cs="Times New Roman"/>
          <w:lang w:val="kl-GL"/>
        </w:rPr>
      </w:pPr>
      <w:r w:rsidRPr="00FD3CDD">
        <w:rPr>
          <w:rFonts w:cs="Times New Roman"/>
          <w:noProof/>
          <w:lang w:val="kl-GL"/>
        </w:rPr>
        <mc:AlternateContent>
          <mc:Choice Requires="wps">
            <w:drawing>
              <wp:inline distT="0" distB="0" distL="0" distR="0" wp14:anchorId="4E7E0E3F" wp14:editId="1205E4E2">
                <wp:extent cx="1148080" cy="148590"/>
                <wp:effectExtent l="0" t="0" r="0" b="0"/>
                <wp:docPr id="213122314" name="Rektangel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808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6B5F58" id="Rektangel 1" o:spid="_x0000_s1026" style="width:90.4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" filled="f" stroked="f">
                <o:lock v:ext="edit" aspectratio="t"/>
                <w10:anchorlock/>
              </v:rect>
            </w:pict>
          </mc:Fallback>
        </mc:AlternateContent>
      </w:r>
      <w:r w:rsidRPr="00FD3CDD">
        <w:rPr>
          <w:rFonts w:cs="Times New Roman"/>
          <w:lang w:val="kl-GL"/>
        </w:rPr>
        <w:br/>
      </w:r>
      <w:r w:rsidRPr="00FD3CDD">
        <w:rPr>
          <w:rFonts w:cs="Times New Roman"/>
          <w:lang w:val="kl-GL"/>
        </w:rPr>
        <w:br/>
        <w:t>Strandgade 29, 1401 København K</w:t>
      </w:r>
      <w:r w:rsidRPr="00FD3CDD">
        <w:rPr>
          <w:rFonts w:cs="Times New Roman"/>
          <w:lang w:val="kl-GL"/>
        </w:rPr>
        <w:br/>
        <w:t>Tlf.: +45 33 55 82 82</w:t>
      </w:r>
      <w:r w:rsidRPr="00FD3CDD">
        <w:rPr>
          <w:rFonts w:cs="Times New Roman"/>
          <w:lang w:val="kl-GL"/>
        </w:rPr>
        <w:br/>
        <w:t>Direkte tlf.: +45 24 62 65 37</w:t>
      </w:r>
      <w:r w:rsidRPr="00FD3CDD">
        <w:rPr>
          <w:rFonts w:cs="Times New Roman"/>
          <w:lang w:val="kl-GL"/>
        </w:rPr>
        <w:br/>
      </w:r>
      <w:hyperlink r:id="rId4" w:history="1">
        <w:r w:rsidRPr="00FD3CDD">
          <w:rPr>
            <w:rStyle w:val="Hyperlink"/>
            <w:rFonts w:cs="Times New Roman"/>
            <w:lang w:val="kl-GL"/>
          </w:rPr>
          <w:t>mailto:cbmo@ftnet.dk</w:t>
        </w:r>
      </w:hyperlink>
      <w:r w:rsidRPr="00FD3CDD">
        <w:rPr>
          <w:rFonts w:cs="Times New Roman"/>
          <w:lang w:val="kl-GL"/>
        </w:rPr>
        <w:br/>
      </w:r>
      <w:hyperlink r:id="rId5" w:history="1">
        <w:r w:rsidRPr="00FD3CDD">
          <w:rPr>
            <w:rStyle w:val="Hyperlink"/>
            <w:rFonts w:cs="Times New Roman"/>
            <w:lang w:val="kl-GL"/>
          </w:rPr>
          <w:t>www.finanstilsynet.dk</w:t>
        </w:r>
      </w:hyperlink>
      <w:r w:rsidRPr="00FD3CDD">
        <w:rPr>
          <w:rFonts w:cs="Times New Roman"/>
          <w:lang w:val="kl-GL"/>
        </w:rPr>
        <w:t> </w:t>
      </w:r>
    </w:p>
    <w:p w14:paraId="658AFC14" w14:textId="77777777" w:rsidR="009E2C16" w:rsidRDefault="009E2C16">
      <w:pPr>
        <w:rPr>
          <w:rFonts w:cs="Times New Roman"/>
          <w:lang w:val="kl-GL"/>
        </w:rPr>
      </w:pPr>
    </w:p>
    <w:p w14:paraId="2DA59789" w14:textId="77777777" w:rsidR="00A31347" w:rsidRDefault="00A31347">
      <w:pPr>
        <w:rPr>
          <w:rFonts w:cs="Times New Roman"/>
          <w:lang w:val="kl-GL"/>
        </w:rPr>
      </w:pPr>
    </w:p>
    <w:p w14:paraId="2B73BAFC" w14:textId="77777777" w:rsidR="00A31347" w:rsidRDefault="00A31347">
      <w:pPr>
        <w:rPr>
          <w:rFonts w:cs="Times New Roman"/>
          <w:lang w:val="kl-GL"/>
        </w:rPr>
      </w:pPr>
    </w:p>
    <w:p w14:paraId="2A23E0CE" w14:textId="77777777" w:rsidR="00A31347" w:rsidRPr="00A31347" w:rsidRDefault="00A31347" w:rsidP="00A31347">
      <w:pPr>
        <w:rPr>
          <w:rFonts w:cs="Times New Roman"/>
          <w:lang w:val="kl-GL"/>
        </w:rPr>
      </w:pPr>
      <w:r w:rsidRPr="00A31347">
        <w:rPr>
          <w:rFonts w:cs="Times New Roman"/>
          <w:lang w:val="kl-GL"/>
        </w:rPr>
        <w:t>Asasaq Steve</w:t>
      </w:r>
    </w:p>
    <w:p w14:paraId="3D73F755" w14:textId="6AFE3B45" w:rsidR="00A31347" w:rsidRPr="00A31347" w:rsidRDefault="00A31347" w:rsidP="00A31347">
      <w:pPr>
        <w:rPr>
          <w:rFonts w:cs="Times New Roman"/>
          <w:lang w:val="kl-GL"/>
        </w:rPr>
      </w:pPr>
      <w:r w:rsidRPr="00A31347">
        <w:rPr>
          <w:rFonts w:cs="Times New Roman"/>
          <w:lang w:val="kl-GL"/>
        </w:rPr>
        <w:t>Sanaqateqarluni illuliornissamut taarsigassarsisarneq pillugu Inatsisartut inatsisissaattut siunnersuutip tusarni</w:t>
      </w:r>
      <w:r>
        <w:rPr>
          <w:rFonts w:cs="Times New Roman"/>
          <w:lang w:val="kl-GL"/>
        </w:rPr>
        <w:t>u</w:t>
      </w:r>
      <w:r w:rsidRPr="00A31347">
        <w:rPr>
          <w:rFonts w:cs="Times New Roman"/>
          <w:lang w:val="kl-GL"/>
        </w:rPr>
        <w:t>tigineqarnerata nassiunneqarneranut qujanaq.</w:t>
      </w:r>
    </w:p>
    <w:p w14:paraId="24E45012" w14:textId="74A7B1B7" w:rsidR="00A31347" w:rsidRPr="00A31347" w:rsidRDefault="00A31347" w:rsidP="00A31347">
      <w:pPr>
        <w:rPr>
          <w:rFonts w:cs="Times New Roman"/>
          <w:lang w:val="kl-GL"/>
        </w:rPr>
      </w:pPr>
      <w:r w:rsidRPr="00A31347">
        <w:rPr>
          <w:rFonts w:cs="Times New Roman"/>
          <w:lang w:val="kl-GL"/>
        </w:rPr>
        <w:t xml:space="preserve">Finanstilsynip inatsisissatut siunnersuut </w:t>
      </w:r>
      <w:r w:rsidRPr="00A31347">
        <w:rPr>
          <w:rFonts w:cs="Times New Roman"/>
        </w:rPr>
        <w:t>oqaaseqaatissaqanngilaq</w:t>
      </w:r>
      <w:r w:rsidRPr="00A31347">
        <w:rPr>
          <w:rFonts w:cs="Times New Roman"/>
          <w:lang w:val="kl-GL"/>
        </w:rPr>
        <w:t>.</w:t>
      </w:r>
    </w:p>
    <w:p w14:paraId="4F5B6FEB" w14:textId="77777777" w:rsidR="00A31347" w:rsidRPr="00FD3CDD" w:rsidRDefault="00A31347">
      <w:pPr>
        <w:rPr>
          <w:rFonts w:cs="Times New Roman"/>
          <w:lang w:val="kl-GL"/>
        </w:rPr>
      </w:pPr>
    </w:p>
    <w:sectPr w:rsidR="00A31347" w:rsidRPr="00FD3CD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624AF"/>
    <w:rsid w:val="0000792D"/>
    <w:rsid w:val="001624AF"/>
    <w:rsid w:val="005E2EC3"/>
    <w:rsid w:val="008A72AD"/>
    <w:rsid w:val="009E2C16"/>
    <w:rsid w:val="00A31347"/>
    <w:rsid w:val="00A45FB4"/>
    <w:rsid w:val="00BC3EAE"/>
    <w:rsid w:val="00D872C7"/>
    <w:rsid w:val="00FD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9142"/>
  <w15:docId w15:val="{6C5ED1EA-0B9C-4508-BB5D-D01272D1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FD3CDD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D3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rl41.mailanyone.net/scanner?m=1wph9w-0000000ETjJ-2uLh&amp;d=4%7Cmail%2F90%2F1785480600%2F1wph9w-0000000ETjJ-2uLh%7Cin41h%7C57e1b682%7C15246422%7C12695312%7C6A6C46FCE535DF0940B12A504C56FE03&amp;o=wphtw%2F%2Fwt%3Atn.flnsiia%2Fkd.tenys&amp;s=5S0wCgWUYtKeMboF8WpcN3rbD-Q" TargetMode="External"/><Relationship Id="rId4" Type="http://schemas.openxmlformats.org/officeDocument/2006/relationships/hyperlink" Target="mailto:cbmo@ftnet.d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on\AppData\Local\cBrain\F2\.tmp\1104498ee161411fb62901a8359c0755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1104498ee161411fb62901a8359c0755</Template>
  <TotalTime>3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 Olsen</dc:creator>
  <cp:lastModifiedBy>Puiaq Tuneq Petersen</cp:lastModifiedBy>
  <cp:revision>3</cp:revision>
  <dcterms:created xsi:type="dcterms:W3CDTF">2026-07-31T12:03:00Z</dcterms:created>
  <dcterms:modified xsi:type="dcterms:W3CDTF">2026-08-03T12:24:00Z</dcterms:modified>
</cp:coreProperties>
</file>