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8B349" w14:textId="17DE3D38" w:rsidR="001F563F" w:rsidRPr="0092583B" w:rsidDel="00E76153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Hlk202530179"/>
      <w:r>
        <w:rPr>
          <w:rFonts w:ascii="Times New Roman" w:hAnsi="Times New Roman"/>
          <w:b/>
          <w:color w:val="000000" w:themeColor="text1"/>
          <w:sz w:val="24"/>
        </w:rPr>
        <w:t>Uunga siunnersuut:</w:t>
      </w:r>
    </w:p>
    <w:p w14:paraId="06997F89" w14:textId="77777777" w:rsidR="00EB304C" w:rsidRPr="0092583B" w:rsidRDefault="00EB304C" w:rsidP="00C7591B">
      <w:pPr>
        <w:spacing w:after="0" w:line="288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1EAD8B0" w14:textId="5CA2EEC7" w:rsidR="001B12FA" w:rsidRPr="0092583B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Angallatit tunitsiviusartut, nunami tunisassiorfiit usilersoqqittarnerlu pillugit Namminersorlutik Oqartussat nal</w:t>
      </w:r>
      <w:r w:rsidR="002846D9">
        <w:rPr>
          <w:rFonts w:ascii="Times New Roman" w:hAnsi="Times New Roman"/>
          <w:b/>
          <w:color w:val="000000" w:themeColor="text1"/>
          <w:sz w:val="24"/>
        </w:rPr>
        <w:t>un</w:t>
      </w:r>
      <w:r>
        <w:rPr>
          <w:rFonts w:ascii="Times New Roman" w:hAnsi="Times New Roman"/>
          <w:b/>
          <w:color w:val="000000" w:themeColor="text1"/>
          <w:sz w:val="24"/>
        </w:rPr>
        <w:t>aarutaat</w:t>
      </w:r>
    </w:p>
    <w:p w14:paraId="1812F67B" w14:textId="77777777" w:rsidR="004C53B9" w:rsidRPr="0092583B" w:rsidRDefault="004C53B9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87AF01" w14:textId="6FEB3B8A" w:rsidR="001B12FA" w:rsidRPr="0092583B" w:rsidRDefault="001B12F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Inatsi</w:t>
      </w:r>
      <w:r w:rsidR="00E37143">
        <w:rPr>
          <w:rFonts w:ascii="Times New Roman" w:hAnsi="Times New Roman"/>
          <w:color w:val="000000" w:themeColor="text1"/>
          <w:sz w:val="24"/>
        </w:rPr>
        <w:t>s</w:t>
      </w:r>
      <w:r>
        <w:rPr>
          <w:rFonts w:ascii="Times New Roman" w:hAnsi="Times New Roman"/>
          <w:color w:val="000000" w:themeColor="text1"/>
          <w:sz w:val="24"/>
        </w:rPr>
        <w:t>artut aalisarneq pillugu inatsisaanni nr. 29, 23. maj 2024-meersumi § 43, imm. 1, § 44, imm. 2, § 45 aamma § 68 imm. 2 naapertorlugit imatut aalajangersaasoqarpoq:</w:t>
      </w:r>
    </w:p>
    <w:p w14:paraId="155195C1" w14:textId="77777777" w:rsidR="001B12FA" w:rsidRPr="0092583B" w:rsidRDefault="001B12F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EABF2A" w14:textId="77777777" w:rsidR="001B12FA" w:rsidRPr="0092583B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Kapitali 1</w:t>
      </w:r>
    </w:p>
    <w:p w14:paraId="49B494FC" w14:textId="77777777" w:rsidR="001B12FA" w:rsidRPr="0092583B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>Atuuffia nassuiaatillu</w:t>
      </w:r>
    </w:p>
    <w:p w14:paraId="43E87F78" w14:textId="77777777" w:rsidR="009E178A" w:rsidRPr="0092583B" w:rsidRDefault="009E178A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2FC46296" w14:textId="08A1D802" w:rsidR="001B12FA" w:rsidRPr="0092583B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>Atuuffia</w:t>
      </w:r>
    </w:p>
    <w:p w14:paraId="1C06E292" w14:textId="77777777" w:rsidR="001B12FA" w:rsidRPr="0092583B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4F2EB8DB" w14:textId="0DC8BB18" w:rsidR="001B12FA" w:rsidRPr="0092583B" w:rsidRDefault="001B12F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§ 1.</w:t>
      </w:r>
      <w:r>
        <w:rPr>
          <w:rFonts w:ascii="Times New Roman" w:hAnsi="Times New Roman"/>
          <w:color w:val="000000" w:themeColor="text1"/>
          <w:sz w:val="24"/>
        </w:rPr>
        <w:t xml:space="preserve">  Nalunaarut makkuninnga atuinikkut angallatit tunitsiviusartut atulernissaannut, nunami tunitsiviit pilersinnissaannut </w:t>
      </w:r>
      <w:r w:rsidR="0048671A">
        <w:rPr>
          <w:rFonts w:ascii="Times New Roman" w:hAnsi="Times New Roman"/>
          <w:color w:val="000000" w:themeColor="text1"/>
          <w:sz w:val="24"/>
        </w:rPr>
        <w:t xml:space="preserve">aammalu </w:t>
      </w:r>
      <w:r w:rsidR="0017275B">
        <w:rPr>
          <w:rFonts w:ascii="Times New Roman" w:hAnsi="Times New Roman"/>
          <w:color w:val="000000" w:themeColor="text1"/>
          <w:sz w:val="24"/>
        </w:rPr>
        <w:t>inuussutissarsiutigalugu aalisarnermi imaani</w:t>
      </w:r>
      <w:r>
        <w:rPr>
          <w:rFonts w:ascii="Times New Roman" w:hAnsi="Times New Roman"/>
          <w:color w:val="000000" w:themeColor="text1"/>
          <w:sz w:val="24"/>
        </w:rPr>
        <w:t xml:space="preserve"> usinik nuussueqqittarnermut</w:t>
      </w:r>
      <w:r w:rsidR="0017275B">
        <w:rPr>
          <w:rFonts w:ascii="Times New Roman" w:hAnsi="Times New Roman"/>
          <w:color w:val="000000" w:themeColor="text1"/>
          <w:sz w:val="24"/>
        </w:rPr>
        <w:t xml:space="preserve"> orsussamik poortuutinillu tigooraanernut tunniussuisarnernullu </w:t>
      </w:r>
      <w:r>
        <w:rPr>
          <w:rFonts w:ascii="Times New Roman" w:hAnsi="Times New Roman"/>
          <w:color w:val="000000" w:themeColor="text1"/>
          <w:sz w:val="24"/>
        </w:rPr>
        <w:t xml:space="preserve">tunngatillugu atorneqarpoq: </w:t>
      </w:r>
    </w:p>
    <w:p w14:paraId="4E767DC7" w14:textId="46DF50E7" w:rsidR="001B12FA" w:rsidRPr="0092583B" w:rsidRDefault="001B12F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1)  Kalaallit Nunaata aalisarnikkut oqartussaaffigisaani kalaallit nunallu allamiut angallataannut, </w:t>
      </w:r>
    </w:p>
    <w:p w14:paraId="32C41B6D" w14:textId="7EDF8D2E" w:rsidR="001B12FA" w:rsidRPr="0092583B" w:rsidRDefault="001B12F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2) Kalaallit Nunaata aalisarnikkut oqartussaaffigisaata avataani angallatinut nunani allaneersunut kalaallinut pisassiissutit atorlugit aalisartunut aamma</w:t>
      </w:r>
    </w:p>
    <w:p w14:paraId="285D0029" w14:textId="688BA9D8" w:rsidR="001B12FA" w:rsidRPr="0092583B" w:rsidRDefault="001B12F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3) Kalaallit Nunaata aalisarnikkut oqartussaaffigisaata avataani kalaallit angallataannut aalisartunut. </w:t>
      </w:r>
    </w:p>
    <w:p w14:paraId="12DBFD63" w14:textId="77777777" w:rsidR="001B12FA" w:rsidRPr="0092583B" w:rsidRDefault="001B12F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 xml:space="preserve">  Imm. 2.</w:t>
      </w:r>
      <w:r>
        <w:rPr>
          <w:rFonts w:ascii="Times New Roman" w:hAnsi="Times New Roman"/>
          <w:color w:val="000000" w:themeColor="text1"/>
          <w:sz w:val="24"/>
        </w:rPr>
        <w:t xml:space="preserve">  Nalunaarut nunami allamiut angallataat siusinnerusukkut pisanik tulaanneqarsimanngitsunik usilik Kalaallit Nunaanni umiarsualivimmut tikitsillugu aamma atorneqassaaq.</w:t>
      </w:r>
    </w:p>
    <w:p w14:paraId="0803299D" w14:textId="71CA4E1B" w:rsidR="00EF73FC" w:rsidRPr="0092583B" w:rsidRDefault="001B325C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 </w:t>
      </w:r>
      <w:r>
        <w:rPr>
          <w:rFonts w:ascii="Times New Roman" w:hAnsi="Times New Roman"/>
          <w:i/>
          <w:color w:val="000000" w:themeColor="text1"/>
          <w:sz w:val="24"/>
        </w:rPr>
        <w:t>Imm. 3.</w:t>
      </w:r>
      <w:r>
        <w:rPr>
          <w:rFonts w:ascii="Times New Roman" w:hAnsi="Times New Roman"/>
          <w:color w:val="000000" w:themeColor="text1"/>
          <w:sz w:val="24"/>
        </w:rPr>
        <w:t xml:space="preserve">  Nalunaarut taamatuttaaq Kalaallit Nunaanni nunami tunitsivivimmik pilersitsinermut atatillugu atorneqarpoq. </w:t>
      </w:r>
    </w:p>
    <w:p w14:paraId="1C94864D" w14:textId="77777777" w:rsidR="001B12FA" w:rsidRPr="0092583B" w:rsidRDefault="001B12F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8F0E874" w14:textId="77777777" w:rsidR="001B12FA" w:rsidRPr="0092583B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 xml:space="preserve">Nassuiaatit </w:t>
      </w:r>
    </w:p>
    <w:p w14:paraId="1D1271A0" w14:textId="77777777" w:rsidR="001B12FA" w:rsidRPr="0092583B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679DC58A" w14:textId="70C76FFD" w:rsidR="001B12FA" w:rsidRPr="0092583B" w:rsidRDefault="001B12F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§ 2.</w:t>
      </w:r>
      <w:r>
        <w:rPr>
          <w:rFonts w:ascii="Times New Roman" w:hAnsi="Times New Roman"/>
          <w:color w:val="000000" w:themeColor="text1"/>
          <w:sz w:val="24"/>
        </w:rPr>
        <w:t xml:space="preserve">  Nalunaarummi matumani uku ima paasineqassapput: </w:t>
      </w:r>
    </w:p>
    <w:p w14:paraId="2AB024BD" w14:textId="3C62F16F" w:rsidR="001B12FA" w:rsidRPr="001812C9" w:rsidRDefault="00EB304C" w:rsidP="0092583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1) "Tunisineq".: Pisarineqartut akilersinnerisigut nuussineq. </w:t>
      </w:r>
    </w:p>
    <w:p w14:paraId="7C7DEE35" w14:textId="4EFCB8DC" w:rsidR="001B12FA" w:rsidRPr="001812C9" w:rsidRDefault="00EB304C" w:rsidP="0092583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2)  ”Usinik nuussineq”: Angallatip aamma angallatip ikiortaasup ataatsimik piginnittoqartut akornanni nuussineq minillugu, pisanik tunisassianilluunniit suli tunineqanngitsunik angallamm</w:t>
      </w:r>
      <w:r w:rsidR="00E37143">
        <w:rPr>
          <w:rFonts w:ascii="Times New Roman" w:hAnsi="Times New Roman"/>
          <w:color w:val="000000" w:themeColor="text1"/>
          <w:sz w:val="24"/>
        </w:rPr>
        <w:t>i</w:t>
      </w:r>
      <w:r>
        <w:rPr>
          <w:rFonts w:ascii="Times New Roman" w:hAnsi="Times New Roman"/>
          <w:color w:val="000000" w:themeColor="text1"/>
          <w:sz w:val="24"/>
        </w:rPr>
        <w:t>it angallammut allamut nuussinerit suugaluartulluunniit, imaani umiarsualivimmiluunniit tamatuma ingerlanneqarnera apeqqutaatinnagu.</w:t>
      </w:r>
    </w:p>
    <w:p w14:paraId="7A93498E" w14:textId="7EBFB26A" w:rsidR="001B12FA" w:rsidRPr="00C7591B" w:rsidRDefault="00EB304C" w:rsidP="0092583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3)  ”Angallat ikiortaasoq”: Umiatsiaaraq imaluunniit umiatsiaaraq kalittagaq, atortunik ningitsinermi pisanillu usilersornermi angallammut aalisariummut ikiuuttartoq.</w:t>
      </w:r>
    </w:p>
    <w:p w14:paraId="7D1EF526" w14:textId="7A1D4F88" w:rsidR="007C6C77" w:rsidRPr="001812C9" w:rsidRDefault="00EB304C" w:rsidP="0092583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4) ”Angallat”: Angallat imaani nunamiluunniit assartuut suugaluartorluunniit aalisarnermut atatillugu atorneqartoq.</w:t>
      </w:r>
    </w:p>
    <w:p w14:paraId="283895E6" w14:textId="3B9746BE" w:rsidR="00E15148" w:rsidRPr="001812C9" w:rsidRDefault="00567053" w:rsidP="0092583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lastRenderedPageBreak/>
        <w:t xml:space="preserve">5) </w:t>
      </w:r>
      <w:r w:rsidR="00EB304C">
        <w:rPr>
          <w:rFonts w:ascii="Times New Roman" w:hAnsi="Times New Roman"/>
          <w:color w:val="000000" w:themeColor="text1"/>
          <w:sz w:val="24"/>
        </w:rPr>
        <w:t xml:space="preserve">"Angallat tunitsivik" Angallat siullertut kaaviiaartitaqarnermi angallatit allat pisaannik pisiortortoq.  </w:t>
      </w:r>
    </w:p>
    <w:p w14:paraId="7648DEC9" w14:textId="512379EB" w:rsidR="001B12FA" w:rsidRPr="001812C9" w:rsidRDefault="00EB304C" w:rsidP="0092583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6)  ”Nunami tunisassiorfik”: Nunami illuutit suliffissuit, taakkua siullertut kaaviiaartitaqarnermi imaluunniit siullertut pisanik kaaviiaartitassanik avammut ingerlateqqitassanik tigusaqarnermi pisiortortut. </w:t>
      </w:r>
    </w:p>
    <w:p w14:paraId="364C86B0" w14:textId="1B50EC7D" w:rsidR="00AF3519" w:rsidRPr="001812C9" w:rsidRDefault="00EB304C" w:rsidP="0092583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7)  ”Angallat tigooraasoq”: Angallat usilersoqqittoqarnerani angallammiit a</w:t>
      </w:r>
      <w:r w:rsidR="00997EB6">
        <w:rPr>
          <w:rFonts w:ascii="Times New Roman" w:hAnsi="Times New Roman"/>
          <w:color w:val="000000" w:themeColor="text1"/>
          <w:sz w:val="24"/>
        </w:rPr>
        <w:t>ngalla</w:t>
      </w:r>
      <w:r>
        <w:rPr>
          <w:rFonts w:ascii="Times New Roman" w:hAnsi="Times New Roman"/>
          <w:color w:val="000000" w:themeColor="text1"/>
          <w:sz w:val="24"/>
        </w:rPr>
        <w:t>m</w:t>
      </w:r>
      <w:r w:rsidR="00C5666A">
        <w:rPr>
          <w:rFonts w:ascii="Times New Roman" w:hAnsi="Times New Roman"/>
          <w:color w:val="000000" w:themeColor="text1"/>
          <w:sz w:val="24"/>
        </w:rPr>
        <w:t>mut allamu</w:t>
      </w:r>
      <w:r>
        <w:rPr>
          <w:rFonts w:ascii="Times New Roman" w:hAnsi="Times New Roman"/>
          <w:color w:val="000000" w:themeColor="text1"/>
          <w:sz w:val="24"/>
        </w:rPr>
        <w:t>t pisanik tunisassianilluunniit tigusaqartoq.</w:t>
      </w:r>
    </w:p>
    <w:p w14:paraId="13A853C2" w14:textId="0AFB8343" w:rsidR="00AF3519" w:rsidRPr="008A575B" w:rsidRDefault="00EB304C" w:rsidP="0092583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8)  ”Angallat nuussisarfik”: Angallat usilersoqqittoqarnerani pisanik tunisassianilluunniit angallammut allamut nuussisartoq.</w:t>
      </w:r>
    </w:p>
    <w:p w14:paraId="02CCD31C" w14:textId="68CA9563" w:rsidR="00D43FE8" w:rsidRDefault="00EB304C" w:rsidP="0092583B">
      <w:pPr>
        <w:spacing w:after="0" w:line="288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9) "Suliarinneqqaarneq": Pisanik suliarinninneq tamarmi, saliineq, niaquiaaneq sikulersuinerlu minillugit. </w:t>
      </w:r>
    </w:p>
    <w:p w14:paraId="511D58CE" w14:textId="5A4E2B4E" w:rsidR="0048671A" w:rsidRPr="008A575B" w:rsidRDefault="0048671A" w:rsidP="0092583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10) “Pilersuinerit”: Orsussamik, poortuutissanik il.il. aalisarnerup angallatillu ingerlanneqarnerata ingerlaannarnissaanut.</w:t>
      </w:r>
    </w:p>
    <w:p w14:paraId="79143453" w14:textId="77777777" w:rsidR="000E3329" w:rsidRPr="001812C9" w:rsidDel="00EB304C" w:rsidRDefault="000E3329" w:rsidP="00C7591B">
      <w:pPr>
        <w:spacing w:after="0" w:line="288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D64C4FA" w14:textId="77777777" w:rsidR="000E3329" w:rsidRPr="001812C9" w:rsidRDefault="000E3329" w:rsidP="001812C9">
      <w:pPr>
        <w:spacing w:after="0" w:line="288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6D5398D" w14:textId="17283ACF" w:rsidR="00665766" w:rsidRPr="001812C9" w:rsidRDefault="00665766" w:rsidP="00C7591B">
      <w:pPr>
        <w:spacing w:after="0" w:line="288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Kapitali 2</w:t>
      </w:r>
    </w:p>
    <w:p w14:paraId="3D0D96A9" w14:textId="77777777" w:rsidR="00665766" w:rsidRPr="001812C9" w:rsidRDefault="00665766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>Angallatinik tunitsivinnik atuilersitsineq</w:t>
      </w:r>
    </w:p>
    <w:p w14:paraId="19E1B9EA" w14:textId="77777777" w:rsidR="00BD5972" w:rsidRPr="001812C9" w:rsidRDefault="00BD5972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35A55983" w14:textId="618B5F49" w:rsidR="00150C35" w:rsidRDefault="002F6119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§ 3.</w:t>
      </w:r>
      <w:r>
        <w:rPr>
          <w:rFonts w:ascii="Times New Roman" w:hAnsi="Times New Roman"/>
          <w:color w:val="000000" w:themeColor="text1"/>
          <w:sz w:val="24"/>
        </w:rPr>
        <w:t xml:space="preserve">  Angallatinik tunitsivinnik atuilersitsineq, Aalisarnermut Naalakkersuisumit susassaqarfimmut akisussaasumit akuersissummik allaganngukkamik pisariaqartitsivoq.</w:t>
      </w:r>
    </w:p>
    <w:p w14:paraId="7D0BC572" w14:textId="46939818" w:rsidR="00665766" w:rsidRPr="00C7591B" w:rsidRDefault="00150C35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 </w:t>
      </w:r>
      <w:r>
        <w:rPr>
          <w:rFonts w:ascii="Times New Roman" w:hAnsi="Times New Roman"/>
          <w:i/>
          <w:color w:val="000000" w:themeColor="text1"/>
          <w:sz w:val="24"/>
        </w:rPr>
        <w:t>Imm. 2.</w:t>
      </w:r>
      <w:r>
        <w:rPr>
          <w:rFonts w:ascii="Times New Roman" w:hAnsi="Times New Roman"/>
          <w:color w:val="000000" w:themeColor="text1"/>
          <w:sz w:val="24"/>
        </w:rPr>
        <w:t xml:space="preserve">  Angallammik tunitsivimmik atuilersitsinermut akuersissut, tulliuttutut siunertat akornanni ataatsimik ilaqassaaq: </w:t>
      </w:r>
    </w:p>
    <w:p w14:paraId="33C6C1E5" w14:textId="126C5F19" w:rsidR="003512CD" w:rsidRPr="001812C9" w:rsidRDefault="00EB304C" w:rsidP="001812C9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1) Atuilersitsineq piffissami nunami tunitsivioreersuni aserfallatsaaliuisoqarnera pissutigalugu tunisinnaaneq pisinnaatinnagu tunisisarneq ingerlaannartinniarlugu ingerlanneqarpoq.</w:t>
      </w:r>
    </w:p>
    <w:p w14:paraId="63277485" w14:textId="59368BAD" w:rsidR="003512CD" w:rsidRPr="008A575B" w:rsidRDefault="00EB304C" w:rsidP="001812C9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2) Atuilersitsineq illoqarfimmi nunaqarfimmiluunniit nunami tunisassiorfiit sanaartornissaasa imaluunniit allilerneqarnissaasa pilersaarusiorfiginissaannik aningaasalersorneqarnissaannillu pilersaarutinik aallartitsiffiusimasuni tunisisarnissaq qulakkeerniarlugu pisarpoq, taakkualu:</w:t>
      </w:r>
    </w:p>
    <w:p w14:paraId="273DBB60" w14:textId="15FF2D32" w:rsidR="003512CD" w:rsidRPr="008A575B" w:rsidRDefault="00EB304C" w:rsidP="001812C9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a) nunami tunisassiorfimmik peqariissanngillat imaluunniit tunisassiornermik killeqartumik piginnaasaqassapput, tunisassiornermilu piginnaasaq sanaartortoqarnerani allilerisoqarneraniluunniit annertusineqassaaq aamma</w:t>
      </w:r>
    </w:p>
    <w:p w14:paraId="03D420EB" w14:textId="1FAFBDE5" w:rsidR="00A075AE" w:rsidRPr="008A575B" w:rsidRDefault="00EB304C" w:rsidP="001812C9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b) nunami tunisassiorfimmut qaninnermut ungasissutsip tassunga tunisinissaq ajornarnerulersippa</w:t>
      </w:r>
      <w:r w:rsidR="00961321">
        <w:rPr>
          <w:rFonts w:ascii="Times New Roman" w:hAnsi="Times New Roman"/>
          <w:color w:val="000000" w:themeColor="text1"/>
          <w:sz w:val="24"/>
        </w:rPr>
        <w:t>gu</w:t>
      </w:r>
      <w:r>
        <w:rPr>
          <w:rFonts w:ascii="Times New Roman" w:hAnsi="Times New Roman"/>
          <w:color w:val="000000" w:themeColor="text1"/>
          <w:sz w:val="24"/>
        </w:rPr>
        <w:t>.</w:t>
      </w:r>
    </w:p>
    <w:p w14:paraId="37CD4EFC" w14:textId="4BF65713" w:rsidR="00182E6C" w:rsidRPr="008A575B" w:rsidRDefault="00EB304C" w:rsidP="001812C9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3) Atuutilersitsineq sumiiffinni tunisassior</w:t>
      </w:r>
      <w:r w:rsidR="00DB6904">
        <w:rPr>
          <w:rFonts w:ascii="Times New Roman" w:hAnsi="Times New Roman"/>
          <w:color w:val="000000" w:themeColor="text1"/>
          <w:sz w:val="24"/>
        </w:rPr>
        <w:t>fe</w:t>
      </w:r>
      <w:r>
        <w:rPr>
          <w:rFonts w:ascii="Times New Roman" w:hAnsi="Times New Roman"/>
          <w:color w:val="000000" w:themeColor="text1"/>
          <w:sz w:val="24"/>
        </w:rPr>
        <w:t>qanngitsuni tunisassiorneq qulakkeerniarlugu pissaaq, taamaalillunilu atuutilersitsineq nunami suliffissuaareersunut tunisinermut sunniuteqassanngilaq.</w:t>
      </w:r>
    </w:p>
    <w:p w14:paraId="7E63F786" w14:textId="26CA9800" w:rsidR="008E3E8F" w:rsidRPr="00C7591B" w:rsidRDefault="00EB304C" w:rsidP="001812C9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4) Atuutilersitsineq saarullinnut uumatitsiviit (angallat uumatitsivilik) imaartarnissaat siunertaralugu </w:t>
      </w:r>
      <w:r w:rsidR="00961321">
        <w:rPr>
          <w:rFonts w:ascii="Times New Roman" w:hAnsi="Times New Roman"/>
          <w:color w:val="000000" w:themeColor="text1"/>
          <w:sz w:val="24"/>
        </w:rPr>
        <w:t xml:space="preserve">uumatitsivimmiillu imaarsinerup kingunerisaanik </w:t>
      </w:r>
      <w:r>
        <w:rPr>
          <w:rFonts w:ascii="Times New Roman" w:hAnsi="Times New Roman"/>
          <w:color w:val="000000" w:themeColor="text1"/>
          <w:sz w:val="24"/>
        </w:rPr>
        <w:t>saarullinnik nunami suliffissuarmut nuussis</w:t>
      </w:r>
      <w:r w:rsidR="00961321">
        <w:rPr>
          <w:rFonts w:ascii="Times New Roman" w:hAnsi="Times New Roman"/>
          <w:color w:val="000000" w:themeColor="text1"/>
          <w:sz w:val="24"/>
        </w:rPr>
        <w:t>oqassammat</w:t>
      </w:r>
      <w:r>
        <w:rPr>
          <w:rFonts w:ascii="Times New Roman" w:hAnsi="Times New Roman"/>
          <w:color w:val="000000" w:themeColor="text1"/>
          <w:sz w:val="24"/>
        </w:rPr>
        <w:t>.</w:t>
      </w:r>
    </w:p>
    <w:p w14:paraId="3DF88BBC" w14:textId="4419F939" w:rsidR="00EE3AA4" w:rsidRPr="008A575B" w:rsidRDefault="00BE52BE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 </w:t>
      </w:r>
      <w:r>
        <w:rPr>
          <w:rFonts w:ascii="Times New Roman" w:hAnsi="Times New Roman"/>
          <w:i/>
          <w:color w:val="000000" w:themeColor="text1"/>
          <w:sz w:val="24"/>
        </w:rPr>
        <w:t>Imm. 3.</w:t>
      </w:r>
      <w:r>
        <w:rPr>
          <w:rFonts w:ascii="Times New Roman" w:hAnsi="Times New Roman"/>
          <w:color w:val="000000" w:themeColor="text1"/>
          <w:sz w:val="24"/>
        </w:rPr>
        <w:t xml:space="preserve">  Imm. 1 naapertorlugu akuersissuteqarnissami qinnuteqartup piumasaqaatinik aalisarneq pillugu inatsimmi § 9-mi inuussutissarsiutigalugu aalisarnermi aalisartunut piumasarineqartunik naammassinnissimanissaa piumasarineqarpoq.</w:t>
      </w:r>
      <w:r>
        <w:rPr>
          <w:rFonts w:ascii="Times New Roman" w:hAnsi="Times New Roman"/>
          <w:color w:val="000000" w:themeColor="text1"/>
          <w:sz w:val="24"/>
        </w:rPr>
        <w:tab/>
      </w:r>
    </w:p>
    <w:p w14:paraId="02267ECB" w14:textId="4565CDC2" w:rsidR="00B0646E" w:rsidRPr="008A575B" w:rsidRDefault="00BE52BE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lastRenderedPageBreak/>
        <w:t xml:space="preserve">  </w:t>
      </w:r>
      <w:r>
        <w:rPr>
          <w:rFonts w:ascii="Times New Roman" w:hAnsi="Times New Roman"/>
          <w:i/>
          <w:color w:val="000000" w:themeColor="text1"/>
          <w:sz w:val="24"/>
        </w:rPr>
        <w:t xml:space="preserve">Imm. 4.  </w:t>
      </w:r>
      <w:r>
        <w:rPr>
          <w:rFonts w:ascii="Times New Roman" w:hAnsi="Times New Roman"/>
          <w:color w:val="000000" w:themeColor="text1"/>
          <w:sz w:val="24"/>
        </w:rPr>
        <w:t>Imm. 1 naapertorlugu akuersissuteqarnissamittaaq angallatinut tunitsivittut atorneqartunut tunngatillugu piumasaqaatit tullinnguuttuniittut naammassineqarsimanissaat piumasarineqarpoq:</w:t>
      </w:r>
    </w:p>
    <w:p w14:paraId="020FB587" w14:textId="4535F178" w:rsidR="00BA0591" w:rsidRPr="008A575B" w:rsidRDefault="00B0646E" w:rsidP="00C7591B">
      <w:pPr>
        <w:pStyle w:val="Listeafsnit"/>
        <w:spacing w:after="0" w:line="288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1) Angallat kalaallit pigisaattut nalunaarsorneqarsimassa</w:t>
      </w:r>
      <w:r w:rsidR="00BD61FE">
        <w:rPr>
          <w:rFonts w:ascii="Times New Roman" w:hAnsi="Times New Roman"/>
          <w:color w:val="000000" w:themeColor="text1"/>
          <w:sz w:val="24"/>
        </w:rPr>
        <w:t>a</w:t>
      </w:r>
      <w:r>
        <w:rPr>
          <w:rFonts w:ascii="Times New Roman" w:hAnsi="Times New Roman"/>
          <w:color w:val="000000" w:themeColor="text1"/>
          <w:sz w:val="24"/>
        </w:rPr>
        <w:t>q.</w:t>
      </w:r>
    </w:p>
    <w:p w14:paraId="2ED9393D" w14:textId="7B0199D1" w:rsidR="00EE3AA4" w:rsidRPr="008A575B" w:rsidRDefault="00B0646E" w:rsidP="00C7591B">
      <w:pPr>
        <w:pStyle w:val="Listeafsnit"/>
        <w:spacing w:after="0" w:line="288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2) Angallat angallammi atorsinnaasumik nakkutilliissuteqassaaq.</w:t>
      </w:r>
    </w:p>
    <w:p w14:paraId="432914E8" w14:textId="4C3105DC" w:rsidR="00EE3AA4" w:rsidRPr="008A575B" w:rsidRDefault="00B0646E" w:rsidP="00C7591B">
      <w:pPr>
        <w:pStyle w:val="Listeafsnit"/>
        <w:spacing w:after="0" w:line="288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3)  Angallat siuanit aquanut 24 meter-imit takineruppat (a.t.t.) imaluunniit takinerulluni, kalaallit aalisariutitut angallataanni inuttaqarneq pillugu Namminersorlutik Oqartussat nalunaarutaanni sukkulluunniit atuuttumi piumasaqaatit angallatip eqquutsissavai.</w:t>
      </w:r>
    </w:p>
    <w:p w14:paraId="01A9955C" w14:textId="040A98EC" w:rsidR="00EE3AA4" w:rsidRDefault="00B0646E" w:rsidP="00C7591B">
      <w:pPr>
        <w:pStyle w:val="Listeafsnit"/>
        <w:spacing w:after="0" w:line="288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4)  </w:t>
      </w:r>
      <w:r w:rsidR="00BD61FE">
        <w:rPr>
          <w:rFonts w:ascii="Times New Roman" w:hAnsi="Times New Roman"/>
          <w:color w:val="000000" w:themeColor="text1"/>
          <w:sz w:val="24"/>
        </w:rPr>
        <w:t>P</w:t>
      </w:r>
      <w:r>
        <w:rPr>
          <w:rFonts w:ascii="Times New Roman" w:hAnsi="Times New Roman"/>
          <w:color w:val="000000" w:themeColor="text1"/>
          <w:sz w:val="24"/>
        </w:rPr>
        <w:t xml:space="preserve">isat aalisartuneersut nalunaarsorsinnaajumallugit </w:t>
      </w:r>
      <w:r w:rsidR="00BD61FE">
        <w:rPr>
          <w:rFonts w:ascii="Times New Roman" w:hAnsi="Times New Roman"/>
          <w:color w:val="000000" w:themeColor="text1"/>
          <w:sz w:val="24"/>
        </w:rPr>
        <w:t xml:space="preserve">angallat </w:t>
      </w:r>
      <w:r>
        <w:rPr>
          <w:rFonts w:ascii="Times New Roman" w:hAnsi="Times New Roman"/>
          <w:color w:val="000000" w:themeColor="text1"/>
          <w:sz w:val="24"/>
        </w:rPr>
        <w:t xml:space="preserve">atortulersuutinik pisariaqartunik peqassaaq, matumani </w:t>
      </w:r>
      <w:r w:rsidR="00BD61FE">
        <w:rPr>
          <w:rFonts w:ascii="Times New Roman" w:hAnsi="Times New Roman"/>
          <w:color w:val="000000" w:themeColor="text1"/>
          <w:sz w:val="24"/>
        </w:rPr>
        <w:t xml:space="preserve">oqimaalutaq </w:t>
      </w:r>
      <w:r>
        <w:rPr>
          <w:rFonts w:ascii="Times New Roman" w:hAnsi="Times New Roman"/>
          <w:color w:val="000000" w:themeColor="text1"/>
          <w:sz w:val="24"/>
        </w:rPr>
        <w:t>eqqortumik uuttuisinnaasoq, tunisat amerlassusiannik nalunaarsuinermut nalunaaruteqarnermullu qarasaasiatigut atortut, umiarsuup allattuivia (logbog), tunisassianik nalunaarsuiffik aamma ilitsivinnut pilersaarut ilanngullugit.</w:t>
      </w:r>
    </w:p>
    <w:p w14:paraId="040EB297" w14:textId="00792D3A" w:rsidR="002620D6" w:rsidRPr="008A575B" w:rsidDel="008A575B" w:rsidRDefault="002620D6" w:rsidP="008A575B">
      <w:pPr>
        <w:pStyle w:val="Listeafsnit"/>
        <w:spacing w:after="0" w:line="288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5) Angallat naammaginartumik suliareqqiinissamut piginnaasaqassaaq aamma piffissaq akuersissuteqarfiusoq tamakkerlugu piginnaasamik tassannga attassiinnarnissamut piginnaasaqassaaq. </w:t>
      </w:r>
    </w:p>
    <w:p w14:paraId="6B1E9ED6" w14:textId="2D1C2886" w:rsidR="00BA0591" w:rsidRPr="008A575B" w:rsidRDefault="00DB6904" w:rsidP="008A575B">
      <w:pPr>
        <w:pStyle w:val="Listeafsnit"/>
        <w:spacing w:after="0" w:line="288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 xml:space="preserve">Imm. </w:t>
      </w:r>
      <w:r w:rsidR="00BA0591">
        <w:rPr>
          <w:rFonts w:ascii="Times New Roman" w:hAnsi="Times New Roman"/>
          <w:i/>
          <w:color w:val="000000" w:themeColor="text1"/>
          <w:sz w:val="24"/>
        </w:rPr>
        <w:t>5</w:t>
      </w:r>
      <w:r w:rsidR="00BA0591">
        <w:rPr>
          <w:rFonts w:ascii="Times New Roman" w:hAnsi="Times New Roman"/>
          <w:color w:val="000000" w:themeColor="text1"/>
          <w:sz w:val="24"/>
        </w:rPr>
        <w:t>.  Imm. 1 naapertorlugu angallammik tunitsivimmik atuilersitsinissamut akuersissummik qinnuteqartup, qinnuteqaammut ilaatillugu piginnittutut allattuiffik nutartigaq nassiutissavaa.</w:t>
      </w:r>
    </w:p>
    <w:p w14:paraId="108B983B" w14:textId="25993535" w:rsidR="007B16A0" w:rsidRDefault="00BA0591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 </w:t>
      </w:r>
      <w:r>
        <w:rPr>
          <w:rFonts w:ascii="Times New Roman" w:hAnsi="Times New Roman"/>
          <w:i/>
          <w:color w:val="000000" w:themeColor="text1"/>
          <w:sz w:val="24"/>
        </w:rPr>
        <w:t xml:space="preserve">Imm. 6.  </w:t>
      </w:r>
      <w:r>
        <w:rPr>
          <w:rFonts w:ascii="Times New Roman" w:hAnsi="Times New Roman"/>
          <w:color w:val="000000" w:themeColor="text1"/>
          <w:sz w:val="24"/>
        </w:rPr>
        <w:t>Imm. 1 naapertorlugu angallammik tunitsivimmik atuilernissamut akuersissummik qinnuteqaatip suliarineqarnerani, aalisarnermut Naalakkersuis</w:t>
      </w:r>
      <w:r w:rsidR="00ED205B">
        <w:rPr>
          <w:rFonts w:ascii="Times New Roman" w:hAnsi="Times New Roman"/>
          <w:color w:val="000000" w:themeColor="text1"/>
          <w:sz w:val="24"/>
        </w:rPr>
        <w:t>up</w:t>
      </w:r>
      <w:r>
        <w:rPr>
          <w:rFonts w:ascii="Times New Roman" w:hAnsi="Times New Roman"/>
          <w:color w:val="000000" w:themeColor="text1"/>
          <w:sz w:val="24"/>
        </w:rPr>
        <w:t xml:space="preserve"> suliassaqarfimmut akisussaasuusup ukununnga mianerisassat ilanngutissavai:</w:t>
      </w:r>
    </w:p>
    <w:p w14:paraId="5142A6C1" w14:textId="64CF2EE3" w:rsidR="007B16A0" w:rsidRDefault="00146AE9" w:rsidP="008A575B">
      <w:pPr>
        <w:pStyle w:val="Listeafsnit"/>
        <w:numPr>
          <w:ilvl w:val="0"/>
          <w:numId w:val="28"/>
        </w:numPr>
        <w:spacing w:after="0" w:line="288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tunisinermut suliffissuaq pioreersoq,</w:t>
      </w:r>
    </w:p>
    <w:p w14:paraId="52A9D7C5" w14:textId="77777777" w:rsidR="007B16A0" w:rsidRDefault="007B16A0" w:rsidP="008A575B">
      <w:pPr>
        <w:pStyle w:val="Listeafsnit"/>
        <w:numPr>
          <w:ilvl w:val="0"/>
          <w:numId w:val="28"/>
        </w:numPr>
        <w:spacing w:after="0" w:line="288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pissutsit unammilleqatigiinnermut tunngassutillit,</w:t>
      </w:r>
    </w:p>
    <w:p w14:paraId="415F67B1" w14:textId="7E0BE078" w:rsidR="007B16A0" w:rsidRDefault="007B16A0" w:rsidP="008A575B">
      <w:pPr>
        <w:pStyle w:val="Listeafsnit"/>
        <w:numPr>
          <w:ilvl w:val="0"/>
          <w:numId w:val="28"/>
        </w:numPr>
        <w:spacing w:after="0" w:line="288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sumiiffimmi suliffissaqartitsineq aamma</w:t>
      </w:r>
    </w:p>
    <w:p w14:paraId="427E01EB" w14:textId="76A91FA7" w:rsidR="00D801FC" w:rsidRPr="008A575B" w:rsidRDefault="007B16A0" w:rsidP="008A575B">
      <w:pPr>
        <w:pStyle w:val="Listeafsnit"/>
        <w:numPr>
          <w:ilvl w:val="0"/>
          <w:numId w:val="28"/>
        </w:numPr>
        <w:spacing w:after="0" w:line="288" w:lineRule="auto"/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sumiiffimmi aalisarnermi suliareqqiisarnermilu piginnaasat.</w:t>
      </w:r>
    </w:p>
    <w:p w14:paraId="0DED4865" w14:textId="77777777" w:rsidR="00D53621" w:rsidRPr="008A575B" w:rsidRDefault="00D53621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6BA3F9" w14:textId="6CA90673" w:rsidR="00D53621" w:rsidRDefault="00D53621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 </w:t>
      </w:r>
      <w:r>
        <w:rPr>
          <w:rFonts w:ascii="Times New Roman" w:hAnsi="Times New Roman"/>
          <w:b/>
          <w:color w:val="000000" w:themeColor="text1"/>
          <w:sz w:val="24"/>
        </w:rPr>
        <w:t>§ 4.</w:t>
      </w:r>
      <w:r>
        <w:rPr>
          <w:rFonts w:ascii="Times New Roman" w:hAnsi="Times New Roman"/>
          <w:color w:val="000000" w:themeColor="text1"/>
          <w:sz w:val="24"/>
        </w:rPr>
        <w:t xml:space="preserve">  § 3 naapertorlugu angallammik tunitsivimmik atuilersitsinissamut akuersissutip nalunaarutigineqarneranut atatillugu, aalisakkanut tunineqarsinnaasunut tunngatillugu angallammi tunisassiorsinnaaneq pillugu piumasaqaateqartoqarsinnaavoq.</w:t>
      </w:r>
    </w:p>
    <w:p w14:paraId="195E2032" w14:textId="151E2678" w:rsidR="00FE782E" w:rsidRPr="008A575B" w:rsidRDefault="00FE782E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 Imm. 2.  Akuersissummi sumiiffik taaneqassaaq, angallatip tunitsiviup ingerlatsiffigisinnaasaa.</w:t>
      </w:r>
    </w:p>
    <w:p w14:paraId="1C71CE2E" w14:textId="0E4697C7" w:rsidR="00DA6BC0" w:rsidRPr="008A575B" w:rsidRDefault="00162074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 xml:space="preserve">  </w:t>
      </w:r>
    </w:p>
    <w:p w14:paraId="746A1F3D" w14:textId="019AF0D3" w:rsidR="00DA6BC0" w:rsidRPr="008A575B" w:rsidRDefault="002F6119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§ 5.</w:t>
      </w:r>
      <w:r>
        <w:rPr>
          <w:rFonts w:ascii="Times New Roman" w:hAnsi="Times New Roman"/>
          <w:color w:val="000000" w:themeColor="text1"/>
          <w:sz w:val="24"/>
        </w:rPr>
        <w:t xml:space="preserve">  Angallammik tunitsivimmik atuilersitsineq sumiiffimmi sinerissamiit tunngaviusumillu killeqarfimmiit 3 sømilit tikillugit taamaallaat pisinnaavoq aamma</w:t>
      </w:r>
    </w:p>
    <w:p w14:paraId="263D5754" w14:textId="60D12BF6" w:rsidR="00DA6BC0" w:rsidRPr="008A575B" w:rsidRDefault="00EB304C" w:rsidP="008A575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1) sumiiffimmi killilikkami allorniusat atorlugit taaneqartumi aamma</w:t>
      </w:r>
    </w:p>
    <w:p w14:paraId="1A4C0836" w14:textId="43827C7A" w:rsidR="00DA6BC0" w:rsidRPr="008A575B" w:rsidRDefault="00EB304C" w:rsidP="008A575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2) piffissami killilikkami ullunik taasanik ilaqartumi, taamaattoq amerlanerpaamik qaammatini aqqaneq-marlunni. Piffissamit tassannga sivisunerusumik angallammik tunitsivimmik atuilersitsineq, akuersissummik nutaamik tunngaveqassaaq.</w:t>
      </w:r>
    </w:p>
    <w:p w14:paraId="484346EA" w14:textId="30157577" w:rsidR="00DA6BC0" w:rsidRPr="008A575B" w:rsidRDefault="007F532D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 </w:t>
      </w:r>
      <w:r>
        <w:rPr>
          <w:rFonts w:ascii="Times New Roman" w:hAnsi="Times New Roman"/>
          <w:i/>
          <w:color w:val="000000" w:themeColor="text1"/>
          <w:sz w:val="24"/>
        </w:rPr>
        <w:t>Imm. 2.</w:t>
      </w:r>
      <w:r>
        <w:rPr>
          <w:rFonts w:ascii="Times New Roman" w:hAnsi="Times New Roman"/>
          <w:color w:val="000000" w:themeColor="text1"/>
          <w:sz w:val="24"/>
        </w:rPr>
        <w:t xml:space="preserve">  Aalisakkanik killilersukkanik pisassiiffiusunillu aalisarnermi, aalisakkanik killilersukkanik pisassiiffiusunik aamma saniatigut pisanik angallat tunitsivik taamaallaat tunisiffiusinnaavoq. </w:t>
      </w:r>
    </w:p>
    <w:p w14:paraId="1666F5B5" w14:textId="53EF0548" w:rsidR="009D629E" w:rsidRPr="008A575B" w:rsidRDefault="009D629E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lastRenderedPageBreak/>
        <w:t xml:space="preserve">  </w:t>
      </w:r>
      <w:r>
        <w:rPr>
          <w:rFonts w:ascii="Times New Roman" w:hAnsi="Times New Roman"/>
          <w:i/>
          <w:color w:val="000000" w:themeColor="text1"/>
          <w:sz w:val="24"/>
        </w:rPr>
        <w:t>Imm. 3.</w:t>
      </w:r>
      <w:r>
        <w:rPr>
          <w:rFonts w:ascii="Times New Roman" w:hAnsi="Times New Roman"/>
          <w:color w:val="000000" w:themeColor="text1"/>
          <w:sz w:val="24"/>
        </w:rPr>
        <w:t xml:space="preserve">  § 3, imm. 1, nr. 1 imaluunniit nr. 2 naapertorlugit angallat tunitsivittut atulersinneqartoq, nunami tunisassiorfiup inissisimaffigisaa assigalugu illoqarfimmi nunaqarfimmiluunniit ingerlatsisinnaavoq.</w:t>
      </w:r>
    </w:p>
    <w:p w14:paraId="3D6FD6B6" w14:textId="4BFDC1FA" w:rsidR="00D53621" w:rsidRPr="008A575B" w:rsidRDefault="00D53621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 </w:t>
      </w:r>
    </w:p>
    <w:p w14:paraId="6F67B990" w14:textId="68BE4A67" w:rsidR="00291BA9" w:rsidRPr="00C7591B" w:rsidRDefault="00291BA9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 </w:t>
      </w:r>
      <w:r>
        <w:rPr>
          <w:rFonts w:ascii="Times New Roman" w:hAnsi="Times New Roman"/>
          <w:i/>
          <w:color w:val="000000" w:themeColor="text1"/>
          <w:sz w:val="24"/>
        </w:rPr>
        <w:t>Imm. 4.</w:t>
      </w:r>
      <w:r>
        <w:rPr>
          <w:rFonts w:ascii="Times New Roman" w:hAnsi="Times New Roman"/>
          <w:color w:val="000000" w:themeColor="text1"/>
          <w:sz w:val="24"/>
        </w:rPr>
        <w:t xml:space="preserve">  Imm. 1, nr. 2 naapertorlugu angallammik tunitsivimmik atuilersitsinermut akuersissut, § 1</w:t>
      </w:r>
      <w:r w:rsidR="000C0465">
        <w:rPr>
          <w:rFonts w:ascii="Times New Roman" w:hAnsi="Times New Roman"/>
          <w:color w:val="000000" w:themeColor="text1"/>
          <w:sz w:val="24"/>
        </w:rPr>
        <w:t>3</w:t>
      </w:r>
      <w:r>
        <w:rPr>
          <w:rFonts w:ascii="Times New Roman" w:hAnsi="Times New Roman"/>
          <w:color w:val="000000" w:themeColor="text1"/>
          <w:sz w:val="24"/>
        </w:rPr>
        <w:t xml:space="preserve"> naapertorlugu nunami tunisassiorfimmut suliniummik kommunimit akuersisuusumit uppernarsarneqartoq, ingerlatsisunut taamaallaat nalunaarutigineqassaaq.</w:t>
      </w:r>
    </w:p>
    <w:p w14:paraId="050BBE81" w14:textId="77777777" w:rsidR="00B47E95" w:rsidRPr="00997EB6" w:rsidRDefault="00B47E95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0565F2" w14:textId="42483384" w:rsidR="00B47E95" w:rsidRPr="00C7591B" w:rsidRDefault="002F6119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§ 6.</w:t>
      </w:r>
      <w:r>
        <w:rPr>
          <w:rFonts w:ascii="Times New Roman" w:hAnsi="Times New Roman"/>
          <w:color w:val="000000" w:themeColor="text1"/>
          <w:sz w:val="24"/>
        </w:rPr>
        <w:t xml:space="preserve">  Angallat tunitsiviunissamut imaluunniit suliareqqiinissaq siunertaralugu tunitsivimmiit nunami tunisassiorfimmut allamut assartuinermut atorneqarnissamut akuersissummik peqarnermi ilutigisaanik, angallat aalisarnissamut akuersissumm</w:t>
      </w:r>
      <w:r w:rsidR="00E71D36">
        <w:rPr>
          <w:rFonts w:ascii="Times New Roman" w:hAnsi="Times New Roman"/>
          <w:color w:val="000000" w:themeColor="text1"/>
          <w:sz w:val="24"/>
        </w:rPr>
        <w:t>ik peqassanngilaq.</w:t>
      </w:r>
      <w:r>
        <w:rPr>
          <w:rFonts w:ascii="Times New Roman" w:hAnsi="Times New Roman"/>
          <w:color w:val="000000" w:themeColor="text1"/>
          <w:sz w:val="24"/>
        </w:rPr>
        <w:t xml:space="preserve">  </w:t>
      </w:r>
    </w:p>
    <w:p w14:paraId="1BEEFFD2" w14:textId="39E6BE94" w:rsidR="00B47E95" w:rsidRPr="00C7591B" w:rsidRDefault="002F6119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 </w:t>
      </w:r>
      <w:r>
        <w:rPr>
          <w:rFonts w:ascii="Times New Roman" w:hAnsi="Times New Roman"/>
          <w:i/>
          <w:color w:val="000000" w:themeColor="text1"/>
          <w:sz w:val="24"/>
        </w:rPr>
        <w:t>Imm. 2.</w:t>
      </w:r>
      <w:r>
        <w:rPr>
          <w:rFonts w:ascii="Times New Roman" w:hAnsi="Times New Roman"/>
          <w:color w:val="000000" w:themeColor="text1"/>
          <w:sz w:val="24"/>
        </w:rPr>
        <w:t xml:space="preserve">  </w:t>
      </w:r>
      <w:r w:rsidR="00E71D36">
        <w:rPr>
          <w:rFonts w:ascii="Times New Roman" w:hAnsi="Times New Roman"/>
          <w:color w:val="000000" w:themeColor="text1"/>
          <w:sz w:val="24"/>
        </w:rPr>
        <w:t>A</w:t>
      </w:r>
      <w:r>
        <w:rPr>
          <w:rFonts w:ascii="Times New Roman" w:hAnsi="Times New Roman"/>
          <w:color w:val="000000" w:themeColor="text1"/>
          <w:sz w:val="24"/>
        </w:rPr>
        <w:t>ngallat</w:t>
      </w:r>
      <w:r w:rsidR="00E71D36">
        <w:rPr>
          <w:rFonts w:ascii="Times New Roman" w:hAnsi="Times New Roman"/>
          <w:color w:val="000000" w:themeColor="text1"/>
          <w:sz w:val="24"/>
        </w:rPr>
        <w:t>ip</w:t>
      </w:r>
      <w:r>
        <w:rPr>
          <w:rFonts w:ascii="Times New Roman" w:hAnsi="Times New Roman"/>
          <w:color w:val="000000" w:themeColor="text1"/>
          <w:sz w:val="24"/>
        </w:rPr>
        <w:t xml:space="preserve"> tunitsivittut atorneqarnissam</w:t>
      </w:r>
      <w:r w:rsidR="00E71D36">
        <w:rPr>
          <w:rFonts w:ascii="Times New Roman" w:hAnsi="Times New Roman"/>
          <w:color w:val="000000" w:themeColor="text1"/>
          <w:sz w:val="24"/>
        </w:rPr>
        <w:t>in</w:t>
      </w:r>
      <w:r>
        <w:rPr>
          <w:rFonts w:ascii="Times New Roman" w:hAnsi="Times New Roman"/>
          <w:color w:val="000000" w:themeColor="text1"/>
          <w:sz w:val="24"/>
        </w:rPr>
        <w:t>ut akuersissummik nalunaarutisi</w:t>
      </w:r>
      <w:r w:rsidR="00E71D36">
        <w:rPr>
          <w:rFonts w:ascii="Times New Roman" w:hAnsi="Times New Roman"/>
          <w:color w:val="000000" w:themeColor="text1"/>
          <w:sz w:val="24"/>
        </w:rPr>
        <w:t xml:space="preserve">guni </w:t>
      </w:r>
      <w:r>
        <w:rPr>
          <w:rFonts w:ascii="Times New Roman" w:hAnsi="Times New Roman"/>
          <w:color w:val="000000" w:themeColor="text1"/>
          <w:sz w:val="24"/>
        </w:rPr>
        <w:t>aalisarnermut akuersissu</w:t>
      </w:r>
      <w:r w:rsidR="00E71D36">
        <w:rPr>
          <w:rFonts w:ascii="Times New Roman" w:hAnsi="Times New Roman"/>
          <w:color w:val="000000" w:themeColor="text1"/>
          <w:sz w:val="24"/>
        </w:rPr>
        <w:t xml:space="preserve">tini </w:t>
      </w:r>
      <w:r>
        <w:rPr>
          <w:rFonts w:ascii="Times New Roman" w:hAnsi="Times New Roman"/>
          <w:color w:val="000000" w:themeColor="text1"/>
          <w:sz w:val="24"/>
        </w:rPr>
        <w:t>taarsiss</w:t>
      </w:r>
      <w:r w:rsidR="00E71D36">
        <w:rPr>
          <w:rFonts w:ascii="Times New Roman" w:hAnsi="Times New Roman"/>
          <w:color w:val="000000" w:themeColor="text1"/>
          <w:sz w:val="24"/>
        </w:rPr>
        <w:t>av</w:t>
      </w:r>
      <w:r>
        <w:rPr>
          <w:rFonts w:ascii="Times New Roman" w:hAnsi="Times New Roman"/>
          <w:color w:val="000000" w:themeColor="text1"/>
          <w:sz w:val="24"/>
        </w:rPr>
        <w:t xml:space="preserve">aa.  Piffissami akuersissummik taarsiinermi, angallatip usilersortarfia imaqassanngilaq. </w:t>
      </w:r>
    </w:p>
    <w:p w14:paraId="7502C99A" w14:textId="77777777" w:rsidR="00B47E95" w:rsidRPr="00997EB6" w:rsidRDefault="00B47E95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7EE962" w14:textId="3CD17F8D" w:rsidR="00B47E95" w:rsidRPr="00C7591B" w:rsidRDefault="00B915BC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§ 7.</w:t>
      </w:r>
      <w:r>
        <w:rPr>
          <w:rFonts w:ascii="Times New Roman" w:hAnsi="Times New Roman"/>
          <w:color w:val="000000" w:themeColor="text1"/>
          <w:sz w:val="24"/>
        </w:rPr>
        <w:t xml:space="preserve">  A</w:t>
      </w:r>
      <w:r w:rsidR="00E71D36">
        <w:rPr>
          <w:rFonts w:ascii="Times New Roman" w:hAnsi="Times New Roman"/>
          <w:color w:val="000000" w:themeColor="text1"/>
          <w:sz w:val="24"/>
        </w:rPr>
        <w:t xml:space="preserve">ngallammik </w:t>
      </w:r>
      <w:r>
        <w:rPr>
          <w:rFonts w:ascii="Times New Roman" w:hAnsi="Times New Roman"/>
          <w:color w:val="000000" w:themeColor="text1"/>
          <w:sz w:val="24"/>
        </w:rPr>
        <w:t xml:space="preserve">tunitsivittut atugassamik attartornermi, aalisarnermut akuersissutit pisassiissutillu pillugit Namminersorlutik Oqartussat nalunaarutaat sukkulluunniit atuuttut, aalisarnermut angallatinik attartorneq pillugu maleruagassat assingi atorneqassapput. </w:t>
      </w:r>
    </w:p>
    <w:p w14:paraId="1D06FEEC" w14:textId="77777777" w:rsidR="00665766" w:rsidRPr="00997EB6" w:rsidRDefault="00665766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6E5976" w14:textId="1BC6CA9E" w:rsidR="00665766" w:rsidRPr="00C7591B" w:rsidDel="00A12B7A" w:rsidRDefault="00665766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0BA98E84" w14:textId="6612FBE8" w:rsidR="00CE1F4B" w:rsidRPr="00C7591B" w:rsidRDefault="00CE1F4B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>Nalinginnaasumik immikkut ittumik akuersissuteqarnermut aalajangersakkat</w:t>
      </w:r>
    </w:p>
    <w:p w14:paraId="7AD3D447" w14:textId="77777777" w:rsidR="002B10F3" w:rsidRPr="00997EB6" w:rsidRDefault="002B10F3" w:rsidP="00C7591B">
      <w:pPr>
        <w:spacing w:after="0" w:line="288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46ACBEA" w14:textId="0720FC25" w:rsidR="00665766" w:rsidRPr="00C7591B" w:rsidRDefault="00B915BC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§ 8.</w:t>
      </w:r>
      <w:r>
        <w:rPr>
          <w:rFonts w:ascii="Times New Roman" w:hAnsi="Times New Roman"/>
          <w:color w:val="000000" w:themeColor="text1"/>
          <w:sz w:val="24"/>
        </w:rPr>
        <w:t xml:space="preserve">  Taamaattoq Naalakkersuisut utaqqiisaasumik immikkorluinnarlu pisoqarsimatillugu § 3, imm. 3-mi aamma imm. 4-mi piumasaqaatinit immikkut akuersissuteqarnissamik nalunaaruteqarsinnaapput, matumani § 3, imm. 2-mi piumasaqaatit naammassineqareerpata aamma aalisartut § 3, imm. 3-mi piumasaqaatinik naammassinngitsut nassaassaappata aammalu angallatit § 3, imm. 4-mi piumasaqaatinik naammassinninngitsut nassaassaappata.</w:t>
      </w:r>
    </w:p>
    <w:p w14:paraId="206D4E2D" w14:textId="4C1709FB" w:rsidR="00714B3D" w:rsidRPr="00C7591B" w:rsidRDefault="00DD297E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 xml:space="preserve">  Imm. 2. </w:t>
      </w:r>
      <w:r>
        <w:rPr>
          <w:rFonts w:ascii="Times New Roman" w:hAnsi="Times New Roman"/>
          <w:color w:val="000000" w:themeColor="text1"/>
          <w:sz w:val="24"/>
        </w:rPr>
        <w:t xml:space="preserve"> Immikkut ittumik akuersissut piffissamut qaammatit arfinillit tikillugit nalunaarutigineqarsinnaavoq, tamatuma kingorna nutaamik qinnuteqa</w:t>
      </w:r>
      <w:r w:rsidR="00BF3DB7">
        <w:rPr>
          <w:rFonts w:ascii="Times New Roman" w:hAnsi="Times New Roman"/>
          <w:color w:val="000000" w:themeColor="text1"/>
          <w:sz w:val="24"/>
        </w:rPr>
        <w:t xml:space="preserve">rtoqarsinnaavoq </w:t>
      </w:r>
      <w:r>
        <w:rPr>
          <w:rFonts w:ascii="Times New Roman" w:hAnsi="Times New Roman"/>
          <w:color w:val="000000" w:themeColor="text1"/>
          <w:sz w:val="24"/>
        </w:rPr>
        <w:t xml:space="preserve">nalilersuisoqarlunilu.   </w:t>
      </w:r>
    </w:p>
    <w:p w14:paraId="79373B48" w14:textId="5000342F" w:rsidR="00374863" w:rsidRPr="00C7591B" w:rsidRDefault="00AF79B6" w:rsidP="00C7591B">
      <w:pPr>
        <w:tabs>
          <w:tab w:val="left" w:pos="2246"/>
        </w:tabs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 xml:space="preserve">  Imm. 3.</w:t>
      </w:r>
      <w:r>
        <w:rPr>
          <w:rFonts w:ascii="Times New Roman" w:hAnsi="Times New Roman"/>
          <w:color w:val="000000" w:themeColor="text1"/>
          <w:sz w:val="24"/>
        </w:rPr>
        <w:t xml:space="preserve">  Aalisarnermut oqartussaanermut akisussaalluni Naalakkersuisoq  immikkut akuersissuteqarnerup nalunaarutigineranut atatillugu allanik piumasaqaateqarsinnaavoq.</w:t>
      </w:r>
    </w:p>
    <w:p w14:paraId="7C7B40D5" w14:textId="77777777" w:rsidR="00103819" w:rsidRPr="00997EB6" w:rsidRDefault="00103819" w:rsidP="00C7591B">
      <w:pPr>
        <w:pStyle w:val="Listeafsnit"/>
        <w:tabs>
          <w:tab w:val="left" w:pos="2246"/>
        </w:tabs>
        <w:spacing w:after="0" w:line="288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085222" w14:textId="22897FCF" w:rsidR="00665766" w:rsidRPr="00C7591B" w:rsidRDefault="00D007AE" w:rsidP="00C7591B">
      <w:pPr>
        <w:tabs>
          <w:tab w:val="left" w:pos="2246"/>
        </w:tabs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§ 9</w:t>
      </w:r>
      <w:r>
        <w:rPr>
          <w:rFonts w:ascii="Times New Roman" w:hAnsi="Times New Roman"/>
          <w:i/>
          <w:color w:val="000000" w:themeColor="text1"/>
          <w:sz w:val="24"/>
        </w:rPr>
        <w:t>.</w:t>
      </w:r>
      <w:r>
        <w:rPr>
          <w:rFonts w:ascii="Times New Roman" w:hAnsi="Times New Roman"/>
          <w:color w:val="000000" w:themeColor="text1"/>
          <w:sz w:val="24"/>
        </w:rPr>
        <w:t xml:space="preserve">  Aalisarnermut oqartussaanermut akisussaalluni Naalakkersuisoq immikkorluinnaq pisoqarsimatillugu. tassunga ilanngullugit kisartarfinnut, sikuusarneranut silallu pissusaanut tunngasut, § 5, imm. 3-mi piumasaqaammit immikkut ittumik akuersissuteqarsinnaavoq.  </w:t>
      </w:r>
    </w:p>
    <w:p w14:paraId="7243DF55" w14:textId="77777777" w:rsidR="00665766" w:rsidRPr="00997EB6" w:rsidRDefault="00665766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DBAFE6" w14:textId="5E7A4BEB" w:rsidR="00665766" w:rsidRPr="00C7591B" w:rsidRDefault="00A12B7A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>Misileraalluni suliniutinut atatillugu immikkut ittumik akuersissut</w:t>
      </w:r>
    </w:p>
    <w:p w14:paraId="1AEB7EE7" w14:textId="77777777" w:rsidR="009E178A" w:rsidRPr="00997EB6" w:rsidRDefault="009E178A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76F7D34F" w14:textId="5746DB3B" w:rsidR="00665766" w:rsidRPr="00C7591B" w:rsidRDefault="00AA716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§ 10.</w:t>
      </w:r>
      <w:r>
        <w:rPr>
          <w:rFonts w:ascii="Times New Roman" w:hAnsi="Times New Roman"/>
          <w:color w:val="000000" w:themeColor="text1"/>
          <w:sz w:val="24"/>
        </w:rPr>
        <w:t xml:space="preserve">  Aalisarnermut oqartussaanermut akisussaalluni Naalakkersuisoq § 3, imm. 2, imm. 4, nr. 1-imi aamma § 5, imm. 1-imi aamma 2-milu piumasaqaatinit immikkut akuersissuteqartoqarnissaanik nalunaaruteqarsinnaavoq, matumani pilersaarut </w:t>
      </w:r>
      <w:r>
        <w:rPr>
          <w:rFonts w:ascii="Times New Roman" w:hAnsi="Times New Roman"/>
          <w:color w:val="000000" w:themeColor="text1"/>
          <w:sz w:val="24"/>
        </w:rPr>
        <w:lastRenderedPageBreak/>
        <w:t xml:space="preserve">aalisagaqatigiinnut pineqartunut tunngatillugu uumassusilerinikkut aningaasarsiornikkullu piujuartitsinermik tunngaveqarluni atorluaanissamut ataavartumik iluaqutaasussatut nalilerneqarpat. </w:t>
      </w:r>
    </w:p>
    <w:p w14:paraId="1A882DAC" w14:textId="667C8D29" w:rsidR="00F82B77" w:rsidRPr="00C7591B" w:rsidRDefault="00AA716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 </w:t>
      </w:r>
      <w:r>
        <w:rPr>
          <w:rFonts w:ascii="Times New Roman" w:hAnsi="Times New Roman"/>
          <w:i/>
          <w:color w:val="000000" w:themeColor="text1"/>
          <w:sz w:val="24"/>
        </w:rPr>
        <w:t>Imm 2</w:t>
      </w:r>
      <w:r>
        <w:rPr>
          <w:rFonts w:ascii="Times New Roman" w:hAnsi="Times New Roman"/>
          <w:color w:val="000000" w:themeColor="text1"/>
          <w:sz w:val="24"/>
        </w:rPr>
        <w:t>.  Aalisarnermut  oqartussaanermut akisussaalluni Naalakkersuisoq imm. 1 malillugu akuersissuteqarnissamut piumasaqaatinik allanik aalajangersaasinnaavoq.</w:t>
      </w:r>
    </w:p>
    <w:p w14:paraId="6BBA2240" w14:textId="77777777" w:rsidR="00665766" w:rsidRPr="00997EB6" w:rsidRDefault="00665766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C0EB15" w14:textId="77777777" w:rsidR="00665766" w:rsidRPr="00C7591B" w:rsidRDefault="00665766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>Qinnuteqarneq</w:t>
      </w:r>
    </w:p>
    <w:p w14:paraId="3CF8AFA0" w14:textId="77777777" w:rsidR="009E178A" w:rsidRPr="00997EB6" w:rsidRDefault="009E178A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78D9B637" w14:textId="25F7ADF2" w:rsidR="00193986" w:rsidRPr="00C7591B" w:rsidRDefault="00AA716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§ 11.</w:t>
      </w:r>
      <w:r>
        <w:rPr>
          <w:rFonts w:ascii="Times New Roman" w:hAnsi="Times New Roman"/>
          <w:color w:val="000000" w:themeColor="text1"/>
          <w:sz w:val="24"/>
        </w:rPr>
        <w:t xml:space="preserve">  Angallammik tunitsivimmik atuilersitsinermut akuersissut pillugu qinnuteqaat, aalisarnermut oqartussaanermut akisussaalluni Naalakkersuisumut tunniunneqassaaq. </w:t>
      </w:r>
    </w:p>
    <w:p w14:paraId="6F49B4C1" w14:textId="3DE6E39C" w:rsidR="00665766" w:rsidRPr="00C7591B" w:rsidRDefault="00193986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 </w:t>
      </w:r>
      <w:r>
        <w:rPr>
          <w:rFonts w:ascii="Times New Roman" w:hAnsi="Times New Roman"/>
          <w:i/>
          <w:color w:val="000000" w:themeColor="text1"/>
          <w:sz w:val="24"/>
        </w:rPr>
        <w:t>Imm. 2.</w:t>
      </w:r>
      <w:r>
        <w:rPr>
          <w:rFonts w:ascii="Times New Roman" w:hAnsi="Times New Roman"/>
          <w:color w:val="000000" w:themeColor="text1"/>
          <w:sz w:val="24"/>
        </w:rPr>
        <w:t xml:space="preserve">  Aalisarnermut oqartussaanermut akisussaalluni Naalakkersuisup  innersuussutigisaa, qinnuteqarnermut immersuiffissaq qinnuteqartut atortassagaat.</w:t>
      </w:r>
    </w:p>
    <w:p w14:paraId="11656042" w14:textId="77777777" w:rsidR="000E3329" w:rsidRPr="00C7591B" w:rsidDel="00EB304C" w:rsidRDefault="000E3329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E1819D" w14:textId="77777777" w:rsidR="00665766" w:rsidRPr="00997EB6" w:rsidRDefault="00665766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0756A7" w14:textId="109C6CB6" w:rsidR="001B12FA" w:rsidRPr="00C7591B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Kapitali 3</w:t>
      </w:r>
    </w:p>
    <w:p w14:paraId="199407CE" w14:textId="641FF882" w:rsidR="001B12FA" w:rsidRPr="00C7591B" w:rsidRDefault="00B76FAF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 xml:space="preserve">Nunami tunisassiorfimmik pilersitsineq </w:t>
      </w:r>
    </w:p>
    <w:p w14:paraId="029BF4DA" w14:textId="77777777" w:rsidR="00BD5972" w:rsidRPr="00997EB6" w:rsidRDefault="00BD5972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0D4D2614" w14:textId="0170C428" w:rsidR="001B12FA" w:rsidRPr="00C7591B" w:rsidDel="005F561F" w:rsidRDefault="00AA716A" w:rsidP="005F561F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</w:t>
      </w:r>
    </w:p>
    <w:p w14:paraId="3F0EFF62" w14:textId="61E0D09B" w:rsidR="001D5728" w:rsidRPr="00C7591B" w:rsidRDefault="00F647A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§ 12.</w:t>
      </w:r>
      <w:r>
        <w:rPr>
          <w:rFonts w:ascii="Times New Roman" w:hAnsi="Times New Roman"/>
          <w:color w:val="000000" w:themeColor="text1"/>
          <w:sz w:val="24"/>
        </w:rPr>
        <w:t xml:space="preserve">  Nunami tunisassiorfimmik nutaamik pilersitsinermut piginnittunillu nutaanik atuilersitsinermut akuersissummut tunngavissaatitaavoq, qinnuteqartup piumasaqaatinik tulliuttunik eqquutsitsinissaa:</w:t>
      </w:r>
    </w:p>
    <w:p w14:paraId="6388C928" w14:textId="69C9C32C" w:rsidR="001D5728" w:rsidRPr="008A575B" w:rsidRDefault="00EB304C" w:rsidP="008A575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1) Qinnuteqartoq CVR-imi nalunaarsuiffimmi pilersinneqarsimassaaq.</w:t>
      </w:r>
    </w:p>
    <w:p w14:paraId="31C1628F" w14:textId="65891E98" w:rsidR="001D5728" w:rsidRPr="008A575B" w:rsidRDefault="00EB304C" w:rsidP="008A575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2)  Nunami tunitsivimmik pilersitsinissamut nunaminertamik atugassinneqarnermut kommunimit pineqartumit akuersissut pigineqassasoq.</w:t>
      </w:r>
    </w:p>
    <w:p w14:paraId="73ABF743" w14:textId="48CAC559" w:rsidR="006A6FC8" w:rsidRPr="008A575B" w:rsidDel="00877EBE" w:rsidRDefault="006A6FC8" w:rsidP="008A575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DF8371" w14:textId="5AC3E28F" w:rsidR="006A6FC8" w:rsidRPr="002A0C1E" w:rsidRDefault="00C84728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3)  Suliffissuup ukioq tamakkerlugu ingerlannissaanut missingersuummik kukkunersiuisumit akuerineqarsimasunik qinnuteqartoq peqassasoq. </w:t>
      </w:r>
    </w:p>
    <w:p w14:paraId="2A487423" w14:textId="691546E9" w:rsidR="0004496C" w:rsidRPr="002A0C1E" w:rsidRDefault="00877EBE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4)  Nukissiorfimmiit tunisassiorfissap innaallagissiorfeqarnissaanut imeqarfeqarnissaanullu qulakkeerinninnermik qinnuteqartoq peqassasoq.</w:t>
      </w:r>
    </w:p>
    <w:p w14:paraId="5AD48957" w14:textId="71661CBC" w:rsidR="00F647AA" w:rsidRPr="002A0C1E" w:rsidRDefault="009E178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 </w:t>
      </w:r>
      <w:r>
        <w:rPr>
          <w:rFonts w:ascii="Times New Roman" w:hAnsi="Times New Roman"/>
          <w:i/>
          <w:color w:val="000000" w:themeColor="text1"/>
          <w:sz w:val="24"/>
        </w:rPr>
        <w:t xml:space="preserve">Imm. 2.  </w:t>
      </w:r>
      <w:r>
        <w:rPr>
          <w:rFonts w:ascii="Times New Roman" w:hAnsi="Times New Roman"/>
          <w:color w:val="000000" w:themeColor="text1"/>
          <w:sz w:val="24"/>
        </w:rPr>
        <w:t>Akuerineqarnissa</w:t>
      </w:r>
      <w:r w:rsidR="00654CC8">
        <w:rPr>
          <w:rFonts w:ascii="Times New Roman" w:hAnsi="Times New Roman"/>
          <w:color w:val="000000" w:themeColor="text1"/>
          <w:sz w:val="24"/>
        </w:rPr>
        <w:t>q</w:t>
      </w:r>
      <w:r>
        <w:rPr>
          <w:rFonts w:ascii="Times New Roman" w:hAnsi="Times New Roman"/>
          <w:color w:val="000000" w:themeColor="text1"/>
          <w:sz w:val="24"/>
        </w:rPr>
        <w:t xml:space="preserve"> nunanullu allanut niueruteqarnissap angunissaa siunertaralugu, inuussutissanik tunisassiornissamut suliffeqarfimm</w:t>
      </w:r>
      <w:r w:rsidR="00654CC8">
        <w:rPr>
          <w:rFonts w:ascii="Times New Roman" w:hAnsi="Times New Roman"/>
          <w:color w:val="000000" w:themeColor="text1"/>
          <w:sz w:val="24"/>
        </w:rPr>
        <w:t>ut tunisassiorfiullu sunik atortulersorsimanissaanut</w:t>
      </w:r>
      <w:r w:rsidR="008E54EC"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 xml:space="preserve">piumasaqaatit </w:t>
      </w:r>
      <w:r w:rsidR="00654CC8">
        <w:rPr>
          <w:rFonts w:ascii="Times New Roman" w:hAnsi="Times New Roman"/>
          <w:color w:val="000000" w:themeColor="text1"/>
          <w:sz w:val="24"/>
        </w:rPr>
        <w:t xml:space="preserve">pillugit </w:t>
      </w:r>
      <w:r>
        <w:rPr>
          <w:rFonts w:ascii="Times New Roman" w:hAnsi="Times New Roman"/>
          <w:color w:val="000000" w:themeColor="text1"/>
          <w:sz w:val="24"/>
        </w:rPr>
        <w:t>qinnuteqart</w:t>
      </w:r>
      <w:r w:rsidR="008E54EC">
        <w:rPr>
          <w:rFonts w:ascii="Times New Roman" w:hAnsi="Times New Roman"/>
          <w:color w:val="000000" w:themeColor="text1"/>
          <w:sz w:val="24"/>
        </w:rPr>
        <w:t>oq</w:t>
      </w:r>
      <w:r>
        <w:rPr>
          <w:rFonts w:ascii="Times New Roman" w:hAnsi="Times New Roman"/>
          <w:color w:val="000000" w:themeColor="text1"/>
          <w:sz w:val="24"/>
        </w:rPr>
        <w:t xml:space="preserve"> ilisimaari</w:t>
      </w:r>
      <w:r w:rsidR="00654CC8">
        <w:rPr>
          <w:rFonts w:ascii="Times New Roman" w:hAnsi="Times New Roman"/>
          <w:color w:val="000000" w:themeColor="text1"/>
          <w:sz w:val="24"/>
        </w:rPr>
        <w:t>nninn</w:t>
      </w:r>
      <w:r w:rsidR="008E54EC">
        <w:rPr>
          <w:rFonts w:ascii="Times New Roman" w:hAnsi="Times New Roman"/>
          <w:color w:val="000000" w:themeColor="text1"/>
          <w:sz w:val="24"/>
        </w:rPr>
        <w:t xml:space="preserve">erminut </w:t>
      </w:r>
      <w:r>
        <w:rPr>
          <w:rFonts w:ascii="Times New Roman" w:hAnsi="Times New Roman"/>
          <w:color w:val="000000" w:themeColor="text1"/>
          <w:sz w:val="24"/>
        </w:rPr>
        <w:t>uppernarsaat</w:t>
      </w:r>
      <w:r w:rsidR="008E54EC">
        <w:rPr>
          <w:rFonts w:ascii="Times New Roman" w:hAnsi="Times New Roman"/>
          <w:color w:val="000000" w:themeColor="text1"/>
          <w:sz w:val="24"/>
        </w:rPr>
        <w:t>inik</w:t>
      </w:r>
      <w:r>
        <w:rPr>
          <w:rFonts w:ascii="Times New Roman" w:hAnsi="Times New Roman"/>
          <w:color w:val="000000" w:themeColor="text1"/>
          <w:sz w:val="24"/>
        </w:rPr>
        <w:t xml:space="preserve"> pigi</w:t>
      </w:r>
      <w:r w:rsidR="008E54EC">
        <w:rPr>
          <w:rFonts w:ascii="Times New Roman" w:hAnsi="Times New Roman"/>
          <w:color w:val="000000" w:themeColor="text1"/>
          <w:sz w:val="24"/>
        </w:rPr>
        <w:t>sa</w:t>
      </w:r>
      <w:r>
        <w:rPr>
          <w:rFonts w:ascii="Times New Roman" w:hAnsi="Times New Roman"/>
          <w:color w:val="000000" w:themeColor="text1"/>
          <w:sz w:val="24"/>
        </w:rPr>
        <w:t>qassa</w:t>
      </w:r>
      <w:r w:rsidR="008E54EC">
        <w:rPr>
          <w:rFonts w:ascii="Times New Roman" w:hAnsi="Times New Roman"/>
          <w:color w:val="000000" w:themeColor="text1"/>
          <w:sz w:val="24"/>
        </w:rPr>
        <w:t>a</w:t>
      </w:r>
      <w:r>
        <w:rPr>
          <w:rFonts w:ascii="Times New Roman" w:hAnsi="Times New Roman"/>
          <w:color w:val="000000" w:themeColor="text1"/>
          <w:sz w:val="24"/>
        </w:rPr>
        <w:t>q.</w:t>
      </w:r>
    </w:p>
    <w:p w14:paraId="1D10E29C" w14:textId="77777777" w:rsidR="009E178A" w:rsidRPr="002A0C1E" w:rsidRDefault="009E178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EE6972" w14:textId="75695B91" w:rsidR="00B76FAF" w:rsidRPr="00C7591B" w:rsidRDefault="00F647A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§ 13</w:t>
      </w:r>
      <w:r>
        <w:rPr>
          <w:rFonts w:ascii="Times New Roman" w:hAnsi="Times New Roman"/>
          <w:color w:val="000000" w:themeColor="text1"/>
          <w:sz w:val="24"/>
        </w:rPr>
        <w:t>.  Nunami tunisassiorfimmik pilersitsinerup akuerineqarneranik kommunit nalunaaruteqartut, matuma kingorna ernger</w:t>
      </w:r>
      <w:r w:rsidR="008E54EC">
        <w:rPr>
          <w:rFonts w:ascii="Times New Roman" w:hAnsi="Times New Roman"/>
          <w:color w:val="000000" w:themeColor="text1"/>
          <w:sz w:val="24"/>
        </w:rPr>
        <w:t>t</w:t>
      </w:r>
      <w:r>
        <w:rPr>
          <w:rFonts w:ascii="Times New Roman" w:hAnsi="Times New Roman"/>
          <w:color w:val="000000" w:themeColor="text1"/>
          <w:sz w:val="24"/>
        </w:rPr>
        <w:t>umik Aalisarnermut Naalakkersuisumut oqartussaaffimmut akisussaasumut nalunaaruteqassapput, nunami tunisassiorfimmik pilersitsinissamut akuersissut tunniunneqartoq. Tassunga atatillugu aalisakkat tunineqartartussatut naatsorsuutigineqartut tunisassiarineqarnissaannut piginnaasaqassuseq nalunaarutigineqassaaq.</w:t>
      </w:r>
    </w:p>
    <w:p w14:paraId="0201161B" w14:textId="6128F283" w:rsidR="00877EBE" w:rsidRPr="002A0C1E" w:rsidRDefault="00F647A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</w:rPr>
        <w:lastRenderedPageBreak/>
        <w:t xml:space="preserve">  Imm. 2. </w:t>
      </w:r>
      <w:r>
        <w:rPr>
          <w:rFonts w:ascii="Times New Roman" w:hAnsi="Times New Roman"/>
          <w:color w:val="000000" w:themeColor="text1"/>
          <w:sz w:val="24"/>
        </w:rPr>
        <w:t xml:space="preserve"> Nunami tunisassiorfiup pisanik tigusinissaa sioqqullugu qinnuteqartoq tunisassiorfiup tunisassanik tigusinissaminut piareeqqanera pillugu kommunimut aamma Aalisarnermut Naalakkersuisumut oqartussaaffimmut akisussaasumut paasissutissiissaaq.</w:t>
      </w:r>
    </w:p>
    <w:p w14:paraId="652A957E" w14:textId="7302F49B" w:rsidR="00E04CC2" w:rsidRPr="002A0C1E" w:rsidRDefault="00877EBE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 </w:t>
      </w:r>
      <w:r>
        <w:rPr>
          <w:rFonts w:ascii="Times New Roman" w:hAnsi="Times New Roman"/>
          <w:i/>
          <w:color w:val="000000" w:themeColor="text1"/>
          <w:sz w:val="24"/>
        </w:rPr>
        <w:t>Imm. 3.</w:t>
      </w:r>
      <w:r>
        <w:rPr>
          <w:rFonts w:ascii="Times New Roman" w:hAnsi="Times New Roman"/>
          <w:color w:val="000000" w:themeColor="text1"/>
          <w:sz w:val="24"/>
        </w:rPr>
        <w:t xml:space="preserve">  Imm. 2 naapertorlugu nunami tunisassiorfik, Aalisarnermut Naalakkersuisumit oqartussaaffimmut akisussaasumit nalunaarsorneqassaaq. </w:t>
      </w:r>
    </w:p>
    <w:p w14:paraId="3502298B" w14:textId="77777777" w:rsidR="00E04CC2" w:rsidRPr="002A0C1E" w:rsidRDefault="00E04CC2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367AB4" w14:textId="58998C39" w:rsidR="001B12FA" w:rsidRPr="002A0C1E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Kapitali 4 </w:t>
      </w:r>
    </w:p>
    <w:p w14:paraId="755943FC" w14:textId="792A7B0C" w:rsidR="00BD5972" w:rsidRPr="002A0C1E" w:rsidRDefault="00B47E95" w:rsidP="00C7591B">
      <w:pPr>
        <w:spacing w:after="0" w:line="288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>Usinik nuussineq</w:t>
      </w:r>
      <w:r>
        <w:rPr>
          <w:rFonts w:ascii="Times New Roman" w:hAnsi="Times New Roman"/>
          <w:i/>
          <w:color w:val="000000" w:themeColor="text1"/>
          <w:sz w:val="24"/>
        </w:rPr>
        <w:br/>
      </w:r>
    </w:p>
    <w:p w14:paraId="060D88A6" w14:textId="7D28FB59" w:rsidR="00FB10C2" w:rsidRPr="00C7591B" w:rsidRDefault="00F647AA" w:rsidP="00C7591B">
      <w:pPr>
        <w:spacing w:after="0" w:line="288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§ 14. </w:t>
      </w:r>
      <w:r>
        <w:rPr>
          <w:rFonts w:ascii="Times New Roman" w:hAnsi="Times New Roman"/>
          <w:color w:val="000000" w:themeColor="text1"/>
          <w:sz w:val="24"/>
        </w:rPr>
        <w:t xml:space="preserve"> Kalaallit Nunaata aalisarnikkut oqartussaaffigisaani </w:t>
      </w:r>
      <w:r w:rsidR="0017275B">
        <w:rPr>
          <w:rFonts w:ascii="Times New Roman" w:hAnsi="Times New Roman"/>
          <w:color w:val="000000" w:themeColor="text1"/>
          <w:sz w:val="24"/>
        </w:rPr>
        <w:t xml:space="preserve">imaani usinik nuussueqqittarnermut </w:t>
      </w:r>
      <w:r w:rsidR="0048671A">
        <w:rPr>
          <w:rFonts w:ascii="Times New Roman" w:hAnsi="Times New Roman"/>
          <w:color w:val="000000" w:themeColor="text1"/>
          <w:sz w:val="24"/>
        </w:rPr>
        <w:t xml:space="preserve">peqqumaatissanillu </w:t>
      </w:r>
      <w:r w:rsidR="0017275B">
        <w:rPr>
          <w:rFonts w:ascii="Times New Roman" w:hAnsi="Times New Roman"/>
          <w:color w:val="000000" w:themeColor="text1"/>
          <w:sz w:val="24"/>
        </w:rPr>
        <w:t xml:space="preserve">tigooraanernut tunniussuisarnernullu </w:t>
      </w:r>
      <w:r>
        <w:rPr>
          <w:rFonts w:ascii="Times New Roman" w:hAnsi="Times New Roman"/>
          <w:color w:val="000000" w:themeColor="text1"/>
          <w:sz w:val="24"/>
        </w:rPr>
        <w:t>usinik nuussineq kiisalu Kalaallit Nunaanni angallatit Kalaallit Nunaata aalisarnikkut oqartussaaffigisaata avataani usinik nuussinerat</w:t>
      </w:r>
      <w:r w:rsidR="0048671A">
        <w:rPr>
          <w:rFonts w:ascii="Times New Roman" w:hAnsi="Times New Roman"/>
          <w:color w:val="000000" w:themeColor="text1"/>
          <w:sz w:val="24"/>
        </w:rPr>
        <w:t xml:space="preserve"> peqqumaatissanillu tigooraasarnernut</w:t>
      </w:r>
      <w:r>
        <w:rPr>
          <w:rFonts w:ascii="Times New Roman" w:hAnsi="Times New Roman"/>
          <w:color w:val="000000" w:themeColor="text1"/>
          <w:sz w:val="24"/>
        </w:rPr>
        <w:t>, § 16 naapertorlugu Aalisarnermut Naalakkersuisumit oqartussaaffimmut akisussaasumit allaganngukkamik akuersissummik piumasaqaateqarfiupput.</w:t>
      </w:r>
      <w:r>
        <w:rPr>
          <w:rFonts w:ascii="Times New Roman" w:hAnsi="Times New Roman"/>
          <w:b/>
          <w:color w:val="000000" w:themeColor="text1"/>
          <w:sz w:val="24"/>
        </w:rPr>
        <w:t xml:space="preserve">  </w:t>
      </w:r>
    </w:p>
    <w:p w14:paraId="20E1EAEA" w14:textId="77777777" w:rsidR="00C7234D" w:rsidRPr="00997EB6" w:rsidRDefault="00C7234D" w:rsidP="00C7591B">
      <w:pPr>
        <w:spacing w:after="0" w:line="288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36ECF49" w14:textId="67394495" w:rsidR="00C7234D" w:rsidRPr="002A0C1E" w:rsidRDefault="00C7234D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§ 15.</w:t>
      </w:r>
      <w:r>
        <w:rPr>
          <w:rFonts w:ascii="Times New Roman" w:hAnsi="Times New Roman"/>
          <w:color w:val="000000" w:themeColor="text1"/>
          <w:sz w:val="24"/>
        </w:rPr>
        <w:t xml:space="preserve">   § 14 naapertorlugu </w:t>
      </w:r>
      <w:r w:rsidR="0048671A">
        <w:rPr>
          <w:rFonts w:ascii="Times New Roman" w:hAnsi="Times New Roman"/>
          <w:color w:val="000000" w:themeColor="text1"/>
          <w:sz w:val="24"/>
        </w:rPr>
        <w:t>i</w:t>
      </w:r>
      <w:r>
        <w:rPr>
          <w:rFonts w:ascii="Times New Roman" w:hAnsi="Times New Roman"/>
          <w:color w:val="000000" w:themeColor="text1"/>
          <w:sz w:val="24"/>
        </w:rPr>
        <w:t xml:space="preserve">mmikkorluinnaq pisoqarsimatillugu usilersoqqittarnissamut </w:t>
      </w:r>
      <w:r w:rsidR="0048671A">
        <w:rPr>
          <w:rFonts w:ascii="Times New Roman" w:hAnsi="Times New Roman"/>
          <w:color w:val="000000" w:themeColor="text1"/>
          <w:sz w:val="24"/>
        </w:rPr>
        <w:t xml:space="preserve">peqqumaatissanillu tigooraanernut </w:t>
      </w:r>
      <w:r>
        <w:rPr>
          <w:rFonts w:ascii="Times New Roman" w:hAnsi="Times New Roman"/>
          <w:color w:val="000000" w:themeColor="text1"/>
          <w:sz w:val="24"/>
        </w:rPr>
        <w:t>taamaallaat akuersissuteqartoqarsinnaavoq, taakkualu tassaapput:</w:t>
      </w:r>
    </w:p>
    <w:p w14:paraId="4D12C310" w14:textId="77777777" w:rsidR="00C7234D" w:rsidRPr="002A0C1E" w:rsidRDefault="00C7234D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1)  Motorimik ajornartorsiuteqarnermi aamma</w:t>
      </w:r>
    </w:p>
    <w:p w14:paraId="63D228B5" w14:textId="77777777" w:rsidR="00C7234D" w:rsidRPr="002A0C1E" w:rsidRDefault="00C7234D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2) angallatip attartukkap iluani allanik atuuffitsigut ajutoornerit pisanik tulaassinissamut toqqortaqarsinnaanermulluunniit periarfissiinngitsut. </w:t>
      </w:r>
      <w:r>
        <w:rPr>
          <w:rFonts w:ascii="Times New Roman" w:hAnsi="Times New Roman"/>
          <w:i/>
          <w:color w:val="000000" w:themeColor="text1"/>
          <w:sz w:val="24"/>
        </w:rPr>
        <w:t xml:space="preserve">  </w:t>
      </w:r>
    </w:p>
    <w:p w14:paraId="635D693D" w14:textId="77777777" w:rsidR="00BD5972" w:rsidRPr="002A0C1E" w:rsidRDefault="00BD5972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4386F3" w14:textId="058BDBC0" w:rsidR="000C3FDE" w:rsidRPr="00C7591B" w:rsidRDefault="00F647A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§ 16.</w:t>
      </w:r>
      <w:r>
        <w:rPr>
          <w:rFonts w:ascii="Times New Roman" w:hAnsi="Times New Roman"/>
          <w:color w:val="000000" w:themeColor="text1"/>
          <w:sz w:val="24"/>
        </w:rPr>
        <w:t xml:space="preserve">  Usinik nuussinermut </w:t>
      </w:r>
      <w:r w:rsidR="00533F34">
        <w:rPr>
          <w:rFonts w:ascii="Times New Roman" w:hAnsi="Times New Roman"/>
          <w:color w:val="000000" w:themeColor="text1"/>
          <w:sz w:val="24"/>
        </w:rPr>
        <w:t xml:space="preserve">peqqumaatissanillu tigooraanernut tunniussuisarnernullu </w:t>
      </w:r>
      <w:r>
        <w:rPr>
          <w:rFonts w:ascii="Times New Roman" w:hAnsi="Times New Roman"/>
          <w:color w:val="000000" w:themeColor="text1"/>
          <w:sz w:val="24"/>
        </w:rPr>
        <w:t xml:space="preserve">akuersissut pillugu qinnuteqaat, Aalisarnermut Naalakkersuisumut oqartussaaffimmut akisussaasumut tunniunneqassaaq. Aalisarnermut oqartussaanermut akisussaalluni Naalakkersuisup  innersuussutigisaa, qinnuteqarnermut immersuiffissaq qinnuteqartut atortassagaat. </w:t>
      </w:r>
    </w:p>
    <w:p w14:paraId="4DE2D6F4" w14:textId="2A12FDCA" w:rsidR="000C3FDE" w:rsidRPr="00C7591B" w:rsidRDefault="00F647A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 xml:space="preserve">  Imm. 2. </w:t>
      </w:r>
      <w:r>
        <w:rPr>
          <w:rFonts w:ascii="Times New Roman" w:hAnsi="Times New Roman"/>
          <w:color w:val="000000" w:themeColor="text1"/>
          <w:sz w:val="24"/>
        </w:rPr>
        <w:t xml:space="preserve"> Usinik nuussinissamut akuersissut pillugu qinnuteqaat makkuninnga imaqassaaq:</w:t>
      </w:r>
    </w:p>
    <w:p w14:paraId="469125B0" w14:textId="4F56B102" w:rsidR="000C3FDE" w:rsidRPr="00C7591B" w:rsidRDefault="00EB304C" w:rsidP="00997EB6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1) Qinnuteqaammut tunngavilersuut.</w:t>
      </w:r>
    </w:p>
    <w:p w14:paraId="1C636514" w14:textId="6ABDEF2B" w:rsidR="000C3FDE" w:rsidRPr="00C7591B" w:rsidRDefault="00EB304C" w:rsidP="00997EB6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2)  Radiokkut attaveqarnermut ilisarnaat, umiarsualiviup ilisarnaataata normua, aamma IMO normu atorlugit angallammik attartukkamik nalunaarutiginninneq.</w:t>
      </w:r>
    </w:p>
    <w:p w14:paraId="446CC32C" w14:textId="07C8E50E" w:rsidR="000C3FDE" w:rsidRPr="00C7591B" w:rsidRDefault="00EB304C" w:rsidP="00997EB6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3) Angallammik tigusisartumik nalunaarutiginninneq.</w:t>
      </w:r>
    </w:p>
    <w:p w14:paraId="55560209" w14:textId="7EAC31E9" w:rsidR="00A60045" w:rsidRPr="00997EB6" w:rsidRDefault="00EB304C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4) Usinik nuussinerup ingerlanneqarfissaanut sumiiffiup naatsorsuutaasup aamma ullup piffissallu naatsorsuutaasut pillugit nalunaarutiginninneq. </w:t>
      </w:r>
    </w:p>
    <w:p w14:paraId="3BEAB216" w14:textId="1CE55E9A" w:rsidR="00230F01" w:rsidRPr="00C7591B" w:rsidDel="00C7234D" w:rsidRDefault="00230F01" w:rsidP="00997EB6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0E72FA" w14:textId="3D7D90D3" w:rsidR="00230F01" w:rsidRPr="00C7591B" w:rsidRDefault="003E5417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§ 17.</w:t>
      </w:r>
      <w:r>
        <w:rPr>
          <w:rFonts w:ascii="Times New Roman" w:hAnsi="Times New Roman"/>
          <w:color w:val="000000" w:themeColor="text1"/>
          <w:sz w:val="24"/>
        </w:rPr>
        <w:t xml:space="preserve">  Nunami allammiut angallataasa marluk akornanni usilersoqqittarnerit Kalaallit Nunaata aalisarnermut oqartussaaffigisaani inerteqqutaapput, taamaattoq takuuk imm. 2.</w:t>
      </w:r>
    </w:p>
    <w:p w14:paraId="185DDD47" w14:textId="65EAD2DE" w:rsidR="00230F01" w:rsidRPr="00C7591B" w:rsidRDefault="00230F01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 </w:t>
      </w:r>
      <w:r>
        <w:rPr>
          <w:rFonts w:ascii="Times New Roman" w:hAnsi="Times New Roman"/>
          <w:i/>
          <w:color w:val="000000" w:themeColor="text1"/>
          <w:sz w:val="24"/>
        </w:rPr>
        <w:t>Imm. 2.</w:t>
      </w:r>
      <w:r>
        <w:rPr>
          <w:rFonts w:ascii="Times New Roman" w:hAnsi="Times New Roman"/>
          <w:color w:val="000000" w:themeColor="text1"/>
          <w:sz w:val="24"/>
        </w:rPr>
        <w:t xml:space="preserve">  Nunami allamiut angallataataasa marluk akornanni usinik nuussinermut akuersissut nalunaarutigineqarsinnaa</w:t>
      </w:r>
      <w:r w:rsidR="008E54EC">
        <w:rPr>
          <w:rFonts w:ascii="Times New Roman" w:hAnsi="Times New Roman"/>
          <w:color w:val="000000" w:themeColor="text1"/>
          <w:sz w:val="24"/>
        </w:rPr>
        <w:t>v</w:t>
      </w:r>
      <w:r>
        <w:rPr>
          <w:rFonts w:ascii="Times New Roman" w:hAnsi="Times New Roman"/>
          <w:color w:val="000000" w:themeColor="text1"/>
          <w:sz w:val="24"/>
        </w:rPr>
        <w:t>oq, umiarsualivinni immikkut ittumik toqqakkani. NEAFC Scheme of Control and Enforcement amma NAFO Conservation and Enforcement Measures (CEM)-</w:t>
      </w:r>
      <w:r>
        <w:rPr>
          <w:rFonts w:ascii="Times New Roman" w:hAnsi="Times New Roman"/>
          <w:color w:val="000000" w:themeColor="text1"/>
          <w:sz w:val="24"/>
        </w:rPr>
        <w:lastRenderedPageBreak/>
        <w:t>mi tamanna pillugu malittarisassat malillugit umiarsualiviit tamakku usilersoqqittarnissamut NEAFC-mi aamma NAFO-mi akuerineqarsimassapput.</w:t>
      </w:r>
    </w:p>
    <w:p w14:paraId="1BE14EA7" w14:textId="77777777" w:rsidR="009E178A" w:rsidRPr="00997EB6" w:rsidRDefault="009E178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610E9F" w14:textId="72203CF2" w:rsidR="00AF3519" w:rsidRPr="00C7591B" w:rsidRDefault="00F647A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§ 18.</w:t>
      </w:r>
      <w:r>
        <w:rPr>
          <w:rFonts w:ascii="Times New Roman" w:hAnsi="Times New Roman"/>
          <w:color w:val="000000" w:themeColor="text1"/>
          <w:sz w:val="24"/>
        </w:rPr>
        <w:t xml:space="preserve">  Usinik nuussinermut akuersissut pillugu qinnuteqaat, usinik nuussinermi </w:t>
      </w:r>
      <w:r w:rsidR="00533F34">
        <w:rPr>
          <w:rFonts w:ascii="Times New Roman" w:hAnsi="Times New Roman"/>
          <w:color w:val="000000" w:themeColor="text1"/>
          <w:sz w:val="24"/>
        </w:rPr>
        <w:t xml:space="preserve">peqqumaatissanillu tigooraanernut tunniussuisarnernullu </w:t>
      </w:r>
      <w:r w:rsidR="00F562A6">
        <w:rPr>
          <w:rFonts w:ascii="Times New Roman" w:hAnsi="Times New Roman"/>
          <w:color w:val="000000" w:themeColor="text1"/>
          <w:sz w:val="24"/>
        </w:rPr>
        <w:t xml:space="preserve">aammalu </w:t>
      </w:r>
      <w:r>
        <w:rPr>
          <w:rFonts w:ascii="Times New Roman" w:hAnsi="Times New Roman"/>
          <w:color w:val="000000" w:themeColor="text1"/>
          <w:sz w:val="24"/>
        </w:rPr>
        <w:t>umiarsualivik sorleq atorneqassanersoq pillugu paasissutissat saniatigut, aalisakkat nuunneqartussat taakkulu amerlassusii</w:t>
      </w:r>
      <w:r w:rsidR="008E54EC">
        <w:rPr>
          <w:rFonts w:ascii="Times New Roman" w:hAnsi="Times New Roman"/>
          <w:color w:val="000000" w:themeColor="text1"/>
          <w:sz w:val="24"/>
        </w:rPr>
        <w:t>nut</w:t>
      </w:r>
      <w:r>
        <w:rPr>
          <w:rFonts w:ascii="Times New Roman" w:hAnsi="Times New Roman"/>
          <w:color w:val="000000" w:themeColor="text1"/>
          <w:sz w:val="24"/>
        </w:rPr>
        <w:t xml:space="preserve"> eqqoqqissaartumik imaqassaaq. </w:t>
      </w:r>
    </w:p>
    <w:p w14:paraId="7F056434" w14:textId="13763A78" w:rsidR="00F40BA3" w:rsidRPr="00C7591B" w:rsidRDefault="00F647A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 xml:space="preserve">  Imm. 2. 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rFonts w:ascii="Times New Roman" w:hAnsi="Times New Roman"/>
          <w:i/>
          <w:color w:val="000000" w:themeColor="text1"/>
          <w:sz w:val="24"/>
        </w:rPr>
        <w:t xml:space="preserve">NEAFC Scheme of Control and Enforcement </w:t>
      </w:r>
      <w:r>
        <w:rPr>
          <w:rFonts w:ascii="Times New Roman" w:hAnsi="Times New Roman"/>
          <w:color w:val="000000" w:themeColor="text1"/>
          <w:sz w:val="24"/>
        </w:rPr>
        <w:t>a</w:t>
      </w:r>
      <w:r>
        <w:rPr>
          <w:rFonts w:ascii="Times New Roman" w:hAnsi="Times New Roman"/>
          <w:i/>
          <w:color w:val="000000" w:themeColor="text1"/>
          <w:sz w:val="24"/>
        </w:rPr>
        <w:t xml:space="preserve">mma NAFO Conservation and Enforcement Measures </w:t>
      </w:r>
      <w:r>
        <w:rPr>
          <w:rFonts w:ascii="Times New Roman" w:hAnsi="Times New Roman"/>
          <w:color w:val="000000" w:themeColor="text1"/>
          <w:sz w:val="24"/>
        </w:rPr>
        <w:t>(CEM)-mi tamanna pillugu malittarisassat malillugit umiarsualiviit tamakku usilersoqqittarnissamut NEAFC-mi aamma NAFO-mi akuerineqarsimassapput.</w:t>
      </w:r>
    </w:p>
    <w:p w14:paraId="32F187AF" w14:textId="205A277F" w:rsidR="00AF3519" w:rsidRPr="00C7591B" w:rsidRDefault="00F647A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 xml:space="preserve">  Imm. 3.</w:t>
      </w:r>
      <w:r>
        <w:rPr>
          <w:rFonts w:ascii="Times New Roman" w:hAnsi="Times New Roman"/>
          <w:color w:val="000000" w:themeColor="text1"/>
          <w:sz w:val="24"/>
        </w:rPr>
        <w:t xml:space="preserve">  Angallatinut nunanit allaneersunut, angallatip naalagaaffittut erfalasoqarfianit oqartussaasunit pisariaqartunit akuersissut ilanngunneqassaaq. </w:t>
      </w:r>
    </w:p>
    <w:p w14:paraId="76EF1532" w14:textId="671BAE48" w:rsidR="00AF3519" w:rsidRPr="00C7591B" w:rsidRDefault="00F647A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 xml:space="preserve">  Imm. 4. </w:t>
      </w:r>
      <w:r>
        <w:rPr>
          <w:rFonts w:ascii="Times New Roman" w:hAnsi="Times New Roman"/>
          <w:color w:val="000000" w:themeColor="text1"/>
          <w:sz w:val="24"/>
        </w:rPr>
        <w:t xml:space="preserve"> Nunanit allanit angallatinut tunngatillugu, angallammut tassunga angallatip uppernarsaatit pigis</w:t>
      </w:r>
      <w:r w:rsidR="00E10862">
        <w:rPr>
          <w:rFonts w:ascii="Times New Roman" w:hAnsi="Times New Roman"/>
          <w:color w:val="000000" w:themeColor="text1"/>
          <w:sz w:val="24"/>
        </w:rPr>
        <w:t>a</w:t>
      </w:r>
      <w:r>
        <w:rPr>
          <w:rFonts w:ascii="Times New Roman" w:hAnsi="Times New Roman"/>
          <w:color w:val="000000" w:themeColor="text1"/>
          <w:sz w:val="24"/>
        </w:rPr>
        <w:t>i kinguliini allanneqartut, angallat attartugaanersoq imaluunniit angallat tigusisussaanersoq apeqqutaatinnagu, qinnuteqaammut atatillugu qinnuteqartup nassiutissavai:</w:t>
      </w:r>
    </w:p>
    <w:p w14:paraId="2BE62142" w14:textId="1153017C" w:rsidR="000C3FDE" w:rsidRPr="00C7591B" w:rsidRDefault="00EB304C" w:rsidP="00997EB6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1) Angallatip qalipaatilerlugu assilinera</w:t>
      </w:r>
    </w:p>
    <w:p w14:paraId="0C9C90AD" w14:textId="03ACF89C" w:rsidR="000C3FDE" w:rsidRPr="00C7591B" w:rsidRDefault="00EB304C" w:rsidP="00997EB6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2)  IMO-normu</w:t>
      </w:r>
    </w:p>
    <w:p w14:paraId="787C8B81" w14:textId="7B4AC22D" w:rsidR="000C3FDE" w:rsidRPr="00C7591B" w:rsidRDefault="00EB304C" w:rsidP="00997EB6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3) Na</w:t>
      </w:r>
      <w:r w:rsidR="00867121">
        <w:rPr>
          <w:rFonts w:ascii="Times New Roman" w:hAnsi="Times New Roman"/>
          <w:color w:val="000000" w:themeColor="text1"/>
          <w:sz w:val="24"/>
        </w:rPr>
        <w:t>a</w:t>
      </w:r>
      <w:r>
        <w:rPr>
          <w:rFonts w:ascii="Times New Roman" w:hAnsi="Times New Roman"/>
          <w:color w:val="000000" w:themeColor="text1"/>
          <w:sz w:val="24"/>
        </w:rPr>
        <w:t>lagaaffimmi sorlermi najugaqartuunermut uppernarsaatip assilinera</w:t>
      </w:r>
    </w:p>
    <w:p w14:paraId="1570E354" w14:textId="5BA7D7C6" w:rsidR="000C3FDE" w:rsidRPr="00C7591B" w:rsidRDefault="00EB304C" w:rsidP="00997EB6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4) Angallatip angissusaanut uppernarsaatip assilinera</w:t>
      </w:r>
    </w:p>
    <w:p w14:paraId="254FE10E" w14:textId="2F93AA9D" w:rsidR="00EF73FC" w:rsidRPr="00C7591B" w:rsidRDefault="00EB304C" w:rsidP="00997EB6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5)  Angallammut angallatip  malinnaavigineranut atortulersuutip (FOE-anlæg) atorsinnaaneranik naalagaaffi</w:t>
      </w:r>
      <w:r w:rsidR="00E10862">
        <w:rPr>
          <w:rFonts w:ascii="Times New Roman" w:hAnsi="Times New Roman"/>
          <w:color w:val="000000" w:themeColor="text1"/>
          <w:sz w:val="24"/>
        </w:rPr>
        <w:t>k</w:t>
      </w:r>
      <w:r>
        <w:rPr>
          <w:rFonts w:ascii="Times New Roman" w:hAnsi="Times New Roman"/>
          <w:color w:val="000000" w:themeColor="text1"/>
          <w:sz w:val="24"/>
        </w:rPr>
        <w:t xml:space="preserve"> erfalasoqarfius</w:t>
      </w:r>
      <w:r w:rsidR="00E10862">
        <w:rPr>
          <w:rFonts w:ascii="Times New Roman" w:hAnsi="Times New Roman"/>
          <w:color w:val="000000" w:themeColor="text1"/>
          <w:sz w:val="24"/>
        </w:rPr>
        <w:t>oq pillug</w:t>
      </w:r>
      <w:r>
        <w:rPr>
          <w:rFonts w:ascii="Times New Roman" w:hAnsi="Times New Roman"/>
          <w:color w:val="000000" w:themeColor="text1"/>
          <w:sz w:val="24"/>
        </w:rPr>
        <w:t xml:space="preserve">u uppernarsaat aamma angallatip sumiiffia KANUAPNA-p angallatinik malinnaanermut qitiusoqarfianut (FOC) nassiunneqarsinnaapput. </w:t>
      </w:r>
    </w:p>
    <w:p w14:paraId="7022FF13" w14:textId="77777777" w:rsidR="00E86440" w:rsidRPr="00997EB6" w:rsidRDefault="00E86440" w:rsidP="00C7591B">
      <w:pPr>
        <w:spacing w:after="0" w:line="288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7947DEF" w14:textId="082CBCDA" w:rsidR="00C06A92" w:rsidRPr="00997EB6" w:rsidRDefault="00C06A92" w:rsidP="00C7591B">
      <w:pPr>
        <w:spacing w:after="0" w:line="288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FD1CE10" w14:textId="595CDDDD" w:rsidR="00D45CFE" w:rsidRPr="00C7591B" w:rsidRDefault="00D45CFE" w:rsidP="00C7591B">
      <w:pPr>
        <w:spacing w:after="0" w:line="288" w:lineRule="auto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Kapitali 5</w:t>
      </w:r>
    </w:p>
    <w:p w14:paraId="4EDAF7AE" w14:textId="77777777" w:rsidR="00D45CFE" w:rsidRPr="00C7591B" w:rsidRDefault="00D45CFE" w:rsidP="00C7591B">
      <w:pPr>
        <w:spacing w:after="0" w:line="288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>Nalunaarutit</w:t>
      </w:r>
    </w:p>
    <w:p w14:paraId="415CAD12" w14:textId="77777777" w:rsidR="00D45CFE" w:rsidRPr="00997EB6" w:rsidRDefault="00D45CFE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6863BB" w14:textId="4D2C390C" w:rsidR="00D45CFE" w:rsidRPr="00C7591B" w:rsidRDefault="00D45CFE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  </w:t>
      </w:r>
      <w:r>
        <w:rPr>
          <w:rFonts w:ascii="Times New Roman" w:hAnsi="Times New Roman"/>
          <w:b/>
          <w:color w:val="000000" w:themeColor="text1"/>
          <w:sz w:val="24"/>
        </w:rPr>
        <w:t xml:space="preserve">§ 19. </w:t>
      </w:r>
      <w:r>
        <w:rPr>
          <w:rFonts w:ascii="Times New Roman" w:hAnsi="Times New Roman"/>
          <w:color w:val="000000" w:themeColor="text1"/>
          <w:sz w:val="24"/>
        </w:rPr>
        <w:t xml:space="preserve"> Nalunaarummi uani pissutsinut tunngatillugu nalunaarutigineqartut Aalisarnermut Naalakkersuisumit oqartussaaffimmut akisussaasumit tamanut nalunaarutigineqassapput, matumani Naalakkersuisut nittartagaat ilanngullugu.</w:t>
      </w:r>
    </w:p>
    <w:p w14:paraId="0816AC9B" w14:textId="77777777" w:rsidR="00D45CFE" w:rsidRPr="00C7591B" w:rsidDel="00EB304C" w:rsidRDefault="00D45CFE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bookmarkEnd w:id="0"/>
    <w:p w14:paraId="702BC75F" w14:textId="77777777" w:rsidR="00C06A92" w:rsidRPr="00997EB6" w:rsidRDefault="00C06A92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F3205E" w14:textId="03D6CB1F" w:rsidR="001B12FA" w:rsidRPr="00C7591B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Kapitali 6 </w:t>
      </w:r>
    </w:p>
    <w:p w14:paraId="012DA772" w14:textId="77777777" w:rsidR="001B12FA" w:rsidRPr="00C7591B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 xml:space="preserve">Pineqaatissiissutit </w:t>
      </w:r>
    </w:p>
    <w:p w14:paraId="4F7D661A" w14:textId="77777777" w:rsidR="001B12FA" w:rsidRPr="00997EB6" w:rsidRDefault="001B12FA" w:rsidP="00C7591B">
      <w:pPr>
        <w:spacing w:after="0" w:line="288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38C76A77" w14:textId="06B5CFC2" w:rsidR="006430CB" w:rsidRPr="00272982" w:rsidRDefault="009E178A" w:rsidP="006430CB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§ 20.</w:t>
      </w:r>
      <w:r>
        <w:rPr>
          <w:b/>
          <w:color w:val="000000" w:themeColor="text1"/>
        </w:rPr>
        <w:t xml:space="preserve">  </w:t>
      </w:r>
      <w:r>
        <w:rPr>
          <w:rFonts w:ascii="Times New Roman" w:hAnsi="Times New Roman"/>
          <w:sz w:val="24"/>
        </w:rPr>
        <w:t xml:space="preserve">Kalaallit Nunaanni pinerluttulerinermut inatsimmi maleruagassat malillugit </w:t>
      </w:r>
      <w:r w:rsidRPr="00272982">
        <w:rPr>
          <w:rFonts w:ascii="Times New Roman" w:hAnsi="Times New Roman"/>
          <w:sz w:val="24"/>
        </w:rPr>
        <w:t xml:space="preserve">akiligassiisoqarsinnaavoq arsaarinnittoqarluniluunniit, ima iliortoqarpat: </w:t>
      </w:r>
    </w:p>
    <w:p w14:paraId="554C2096" w14:textId="6228C0BD" w:rsidR="006430CB" w:rsidRPr="0078654E" w:rsidRDefault="00150C35" w:rsidP="00997EB6">
      <w:pPr>
        <w:pStyle w:val="Listeafsnit"/>
        <w:numPr>
          <w:ilvl w:val="0"/>
          <w:numId w:val="27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78654E">
        <w:rPr>
          <w:rFonts w:ascii="Times New Roman" w:hAnsi="Times New Roman"/>
          <w:sz w:val="24"/>
        </w:rPr>
        <w:t xml:space="preserve">§ 3, imm. 1 naapertorlugu matumunnga akuersissummik peqarnani angallammik tunitsivimmik atuilersitsisoqarpat, </w:t>
      </w:r>
    </w:p>
    <w:p w14:paraId="09CB953B" w14:textId="608A5509" w:rsidR="00FE782E" w:rsidRPr="0078654E" w:rsidRDefault="00FE782E" w:rsidP="00FE782E">
      <w:pPr>
        <w:pStyle w:val="Listeafsnit"/>
        <w:numPr>
          <w:ilvl w:val="0"/>
          <w:numId w:val="27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78654E">
        <w:rPr>
          <w:rFonts w:ascii="Times New Roman" w:hAnsi="Times New Roman"/>
          <w:sz w:val="24"/>
        </w:rPr>
        <w:t>§ 5, imm. 2 unioqqutillugu tunisineq pisimappat,</w:t>
      </w:r>
    </w:p>
    <w:p w14:paraId="64469EA5" w14:textId="4F051E3A" w:rsidR="00B814CC" w:rsidRPr="0078654E" w:rsidRDefault="00B814CC" w:rsidP="00FE782E">
      <w:pPr>
        <w:pStyle w:val="Listeafsnit"/>
        <w:numPr>
          <w:ilvl w:val="0"/>
          <w:numId w:val="27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78654E">
        <w:rPr>
          <w:rFonts w:ascii="Times New Roman" w:hAnsi="Times New Roman"/>
          <w:sz w:val="24"/>
        </w:rPr>
        <w:lastRenderedPageBreak/>
        <w:t>§ 6, imm. 2, oqaaseqatigiit siulliit naapertorlugit, akuersissu</w:t>
      </w:r>
      <w:r w:rsidR="00E10862" w:rsidRPr="0078654E">
        <w:rPr>
          <w:rFonts w:ascii="Times New Roman" w:hAnsi="Times New Roman"/>
          <w:sz w:val="24"/>
        </w:rPr>
        <w:t xml:space="preserve">t taarseqqaarnagu </w:t>
      </w:r>
      <w:r w:rsidRPr="0078654E">
        <w:rPr>
          <w:rFonts w:ascii="Times New Roman" w:hAnsi="Times New Roman"/>
          <w:sz w:val="24"/>
        </w:rPr>
        <w:t>aalisarneq ingerlanneqarsimappat,</w:t>
      </w:r>
    </w:p>
    <w:p w14:paraId="3FDAA096" w14:textId="7D327D80" w:rsidR="00B814CC" w:rsidRPr="0078654E" w:rsidRDefault="00B814CC" w:rsidP="00787270">
      <w:pPr>
        <w:pStyle w:val="Listeafsnit"/>
        <w:numPr>
          <w:ilvl w:val="0"/>
          <w:numId w:val="27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78654E">
        <w:rPr>
          <w:rFonts w:ascii="Times New Roman" w:hAnsi="Times New Roman"/>
          <w:sz w:val="24"/>
        </w:rPr>
        <w:t>§ 6, imm. 2 oqaaseqatigiit aappaat naapertorlugu, usilersortarfik imaaqqaarnagu akuersissut taarserneqarpat,</w:t>
      </w:r>
    </w:p>
    <w:p w14:paraId="3FBDC436" w14:textId="0D180E72" w:rsidR="009E6F95" w:rsidRPr="0078654E" w:rsidRDefault="009E6F95" w:rsidP="00FE782E">
      <w:pPr>
        <w:pStyle w:val="Listeafsnit"/>
        <w:numPr>
          <w:ilvl w:val="0"/>
          <w:numId w:val="27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78654E">
        <w:rPr>
          <w:rFonts w:ascii="Times New Roman" w:hAnsi="Times New Roman"/>
          <w:sz w:val="24"/>
        </w:rPr>
        <w:t>§ 7-mik unioqqutitsisoqarpat,</w:t>
      </w:r>
    </w:p>
    <w:p w14:paraId="71DF6419" w14:textId="3766267A" w:rsidR="0092583B" w:rsidRPr="0078654E" w:rsidRDefault="00B814CC" w:rsidP="00FE782E">
      <w:pPr>
        <w:pStyle w:val="Listeafsnit"/>
        <w:numPr>
          <w:ilvl w:val="0"/>
          <w:numId w:val="27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78654E">
        <w:rPr>
          <w:rFonts w:ascii="Times New Roman" w:hAnsi="Times New Roman"/>
          <w:sz w:val="24"/>
        </w:rPr>
        <w:t>§ 14 naapertorlugu matumunnga akuersissummik peqarnani usinik nuussineq pisimappat,</w:t>
      </w:r>
    </w:p>
    <w:p w14:paraId="5DC3A022" w14:textId="51F1B9C0" w:rsidR="00B814CC" w:rsidRPr="0078654E" w:rsidRDefault="0092583B" w:rsidP="00FE782E">
      <w:pPr>
        <w:pStyle w:val="Listeafsnit"/>
        <w:numPr>
          <w:ilvl w:val="0"/>
          <w:numId w:val="27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78654E">
        <w:rPr>
          <w:rFonts w:ascii="Times New Roman" w:hAnsi="Times New Roman"/>
          <w:sz w:val="24"/>
        </w:rPr>
        <w:t>§ 17, imm. 1 naapertorlugu akuersissummik peqarnani nunami allamiut angallataataasa marluk akornanni usinik nuussineq pisimappat imaluunniit</w:t>
      </w:r>
    </w:p>
    <w:p w14:paraId="59105C76" w14:textId="41D7E2E9" w:rsidR="00D45CFE" w:rsidRPr="007C1724" w:rsidDel="006430CB" w:rsidRDefault="006430CB" w:rsidP="002846D9">
      <w:pPr>
        <w:pStyle w:val="Listeafsnit"/>
        <w:numPr>
          <w:ilvl w:val="0"/>
          <w:numId w:val="27"/>
        </w:numPr>
        <w:spacing w:after="0" w:line="288" w:lineRule="auto"/>
        <w:rPr>
          <w:color w:val="000000" w:themeColor="text1"/>
        </w:rPr>
      </w:pPr>
      <w:r w:rsidRPr="00272982">
        <w:rPr>
          <w:rFonts w:ascii="Times New Roman" w:hAnsi="Times New Roman"/>
          <w:sz w:val="24"/>
        </w:rPr>
        <w:t>Nalunaarummi uani § 4, imm. 1 aamma 2, § 8, imm. 3, § 10, imm. 2 naapertorlugit najoqqutassat, peqqussutit Naalakkersuisut aalajangersarsimasaat unioqqutinneqarpata.</w:t>
      </w:r>
    </w:p>
    <w:p w14:paraId="2B7EA7C2" w14:textId="0E17C242" w:rsidR="00D45CFE" w:rsidRPr="00C7591B" w:rsidDel="00EB304C" w:rsidRDefault="00D45CFE" w:rsidP="00C7591B">
      <w:pPr>
        <w:spacing w:after="0" w:line="288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Style w:val="cf21"/>
          <w:rFonts w:ascii="Times New Roman" w:hAnsi="Times New Roman"/>
          <w:color w:val="000000" w:themeColor="text1"/>
          <w:sz w:val="24"/>
        </w:rPr>
        <w:t xml:space="preserve">  </w:t>
      </w:r>
    </w:p>
    <w:p w14:paraId="725B2536" w14:textId="77777777" w:rsidR="001B12FA" w:rsidRPr="00997EB6" w:rsidRDefault="001B12FA" w:rsidP="00997EB6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AF8753" w14:textId="11608FF2" w:rsidR="001B12FA" w:rsidRPr="00C7591B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Kapitali 7</w:t>
      </w:r>
    </w:p>
    <w:p w14:paraId="41E7349F" w14:textId="77777777" w:rsidR="001B12FA" w:rsidRPr="00C7591B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>Atuutilersitsineq</w:t>
      </w:r>
    </w:p>
    <w:p w14:paraId="5DDA9DD0" w14:textId="77777777" w:rsidR="001B12FA" w:rsidRPr="00997EB6" w:rsidRDefault="001B12FA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26E51D8A" w14:textId="12658511" w:rsidR="001B12FA" w:rsidRPr="00C7591B" w:rsidRDefault="001B12F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§ 21.</w:t>
      </w:r>
      <w:r>
        <w:rPr>
          <w:rFonts w:ascii="Times New Roman" w:hAnsi="Times New Roman"/>
          <w:color w:val="000000" w:themeColor="text1"/>
          <w:sz w:val="24"/>
        </w:rPr>
        <w:t xml:space="preserve">  Nalunaarut ulloq 1. september  2026-mi atuutilissaaq. </w:t>
      </w:r>
    </w:p>
    <w:p w14:paraId="3EAAFCF7" w14:textId="77777777" w:rsidR="001B12FA" w:rsidRPr="00997EB6" w:rsidRDefault="001B12FA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EDC628" w14:textId="77777777" w:rsidR="009E2C16" w:rsidRPr="00997EB6" w:rsidRDefault="009E2C16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7BEF20" w14:textId="77777777" w:rsidR="00D42F01" w:rsidRPr="00997EB6" w:rsidRDefault="00D42F01" w:rsidP="00C7591B">
      <w:pPr>
        <w:spacing w:after="0" w:line="288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CBC332" w14:textId="6FEA41F3" w:rsidR="00D42F01" w:rsidRPr="00C7591B" w:rsidRDefault="00962F29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>Kalaallit Nunaanni Namminersorlutik Oqartussat, ulloq xx. xxx 2026</w:t>
      </w:r>
    </w:p>
    <w:p w14:paraId="369F875B" w14:textId="77777777" w:rsidR="00962F29" w:rsidRPr="00997EB6" w:rsidRDefault="00962F29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7A7F1511" w14:textId="77777777" w:rsidR="00962F29" w:rsidRPr="00997EB6" w:rsidRDefault="00962F29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53F4B914" w14:textId="77777777" w:rsidR="00962F29" w:rsidRPr="00997EB6" w:rsidRDefault="00962F29" w:rsidP="00C7591B">
      <w:pPr>
        <w:spacing w:after="0" w:line="288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7C2F6E1B" w14:textId="7FA45F4F" w:rsidR="00962F29" w:rsidRPr="00C7591B" w:rsidRDefault="00962F29" w:rsidP="00C7591B">
      <w:pPr>
        <w:spacing w:after="0" w:line="288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Peter Borg</w:t>
      </w:r>
    </w:p>
    <w:p w14:paraId="2FDF6BFF" w14:textId="2233E293" w:rsidR="00962F29" w:rsidRPr="00C7591B" w:rsidRDefault="00962F29" w:rsidP="00C7591B">
      <w:pPr>
        <w:spacing w:after="0" w:line="288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Aalisarnermut, Piniarnermut, Nunalerinermut Imminullu Pilersornermut Naalakkersuisoq</w:t>
      </w:r>
    </w:p>
    <w:p w14:paraId="117D07C9" w14:textId="77777777" w:rsidR="00962F29" w:rsidRPr="00997EB6" w:rsidRDefault="00962F29" w:rsidP="00C7591B">
      <w:pPr>
        <w:spacing w:after="0" w:line="288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0D147F" w14:textId="77777777" w:rsidR="00962F29" w:rsidRPr="00997EB6" w:rsidRDefault="00962F29" w:rsidP="00C7591B">
      <w:pPr>
        <w:spacing w:after="0" w:line="288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885359" w14:textId="77777777" w:rsidR="00962F29" w:rsidRPr="00997EB6" w:rsidRDefault="00962F29" w:rsidP="00C7591B">
      <w:pPr>
        <w:spacing w:after="0" w:line="288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31A01C" w14:textId="5049452F" w:rsidR="00962F29" w:rsidRPr="00C7591B" w:rsidRDefault="00962F29" w:rsidP="00C7591B">
      <w:pPr>
        <w:spacing w:after="0" w:line="288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/Emanuel Rosing</w:t>
      </w:r>
    </w:p>
    <w:sectPr w:rsidR="00962F29" w:rsidRPr="00C7591B" w:rsidSect="009E178A">
      <w:foot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972D9" w14:textId="77777777" w:rsidR="002E732A" w:rsidRDefault="002E732A" w:rsidP="000E3329">
      <w:pPr>
        <w:spacing w:after="0" w:line="240" w:lineRule="auto"/>
      </w:pPr>
      <w:r>
        <w:separator/>
      </w:r>
    </w:p>
  </w:endnote>
  <w:endnote w:type="continuationSeparator" w:id="0">
    <w:p w14:paraId="684532B4" w14:textId="77777777" w:rsidR="002E732A" w:rsidRDefault="002E732A" w:rsidP="000E3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169413757"/>
      <w:docPartObj>
        <w:docPartGallery w:val="Page Numbers (Bottom of Page)"/>
        <w:docPartUnique/>
      </w:docPartObj>
    </w:sdtPr>
    <w:sdtContent>
      <w:p w14:paraId="029A7472" w14:textId="5046E3FA" w:rsidR="000E3329" w:rsidRPr="00EB304C" w:rsidDel="00EB304C" w:rsidRDefault="000E3329">
        <w:pPr>
          <w:pStyle w:val="Sidefo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97EB6">
          <w:rPr>
            <w:rFonts w:ascii="Times New Roman" w:hAnsi="Times New Roman" w:cs="Times New Roman"/>
            <w:sz w:val="24"/>
          </w:rPr>
          <w:fldChar w:fldCharType="begin"/>
        </w:r>
        <w:r w:rsidRPr="00997EB6">
          <w:rPr>
            <w:rFonts w:ascii="Times New Roman" w:hAnsi="Times New Roman" w:cs="Times New Roman"/>
            <w:sz w:val="24"/>
          </w:rPr>
          <w:instrText>PAGE   \* MERGEFORMAT</w:instrText>
        </w:r>
        <w:r w:rsidRPr="00997EB6">
          <w:rPr>
            <w:rFonts w:ascii="Times New Roman" w:hAnsi="Times New Roman" w:cs="Times New Roman"/>
            <w:sz w:val="24"/>
          </w:rPr>
          <w:fldChar w:fldCharType="separate"/>
        </w:r>
        <w:r w:rsidRPr="00997EB6">
          <w:rPr>
            <w:rFonts w:ascii="Times New Roman" w:hAnsi="Times New Roman" w:cs="Times New Roman"/>
            <w:sz w:val="24"/>
          </w:rPr>
          <w:t>2</w:t>
        </w:r>
        <w:r w:rsidRPr="00997EB6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08E8EF33" w14:textId="77777777" w:rsidR="000E3329" w:rsidRPr="00997EB6" w:rsidRDefault="000E3329" w:rsidP="00997EB6">
    <w:pPr>
      <w:pStyle w:val="Sidefod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0509A" w14:textId="77777777" w:rsidR="002E732A" w:rsidRDefault="002E732A" w:rsidP="000E3329">
      <w:pPr>
        <w:spacing w:after="0" w:line="240" w:lineRule="auto"/>
      </w:pPr>
      <w:r>
        <w:separator/>
      </w:r>
    </w:p>
  </w:footnote>
  <w:footnote w:type="continuationSeparator" w:id="0">
    <w:p w14:paraId="3CF45D50" w14:textId="77777777" w:rsidR="002E732A" w:rsidRDefault="002E732A" w:rsidP="000E33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24036"/>
    <w:multiLevelType w:val="hybridMultilevel"/>
    <w:tmpl w:val="D77C4E44"/>
    <w:lvl w:ilvl="0" w:tplc="046F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080" w:hanging="360"/>
      </w:pPr>
    </w:lvl>
    <w:lvl w:ilvl="2" w:tplc="046F001B" w:tentative="1">
      <w:start w:val="1"/>
      <w:numFmt w:val="lowerRoman"/>
      <w:lvlText w:val="%3."/>
      <w:lvlJc w:val="right"/>
      <w:pPr>
        <w:ind w:left="1800" w:hanging="180"/>
      </w:pPr>
    </w:lvl>
    <w:lvl w:ilvl="3" w:tplc="046F000F" w:tentative="1">
      <w:start w:val="1"/>
      <w:numFmt w:val="decimal"/>
      <w:lvlText w:val="%4."/>
      <w:lvlJc w:val="left"/>
      <w:pPr>
        <w:ind w:left="2520" w:hanging="360"/>
      </w:pPr>
    </w:lvl>
    <w:lvl w:ilvl="4" w:tplc="046F0019" w:tentative="1">
      <w:start w:val="1"/>
      <w:numFmt w:val="lowerLetter"/>
      <w:lvlText w:val="%5."/>
      <w:lvlJc w:val="left"/>
      <w:pPr>
        <w:ind w:left="3240" w:hanging="360"/>
      </w:pPr>
    </w:lvl>
    <w:lvl w:ilvl="5" w:tplc="046F001B" w:tentative="1">
      <w:start w:val="1"/>
      <w:numFmt w:val="lowerRoman"/>
      <w:lvlText w:val="%6."/>
      <w:lvlJc w:val="right"/>
      <w:pPr>
        <w:ind w:left="3960" w:hanging="180"/>
      </w:pPr>
    </w:lvl>
    <w:lvl w:ilvl="6" w:tplc="046F000F" w:tentative="1">
      <w:start w:val="1"/>
      <w:numFmt w:val="decimal"/>
      <w:lvlText w:val="%7."/>
      <w:lvlJc w:val="left"/>
      <w:pPr>
        <w:ind w:left="4680" w:hanging="360"/>
      </w:pPr>
    </w:lvl>
    <w:lvl w:ilvl="7" w:tplc="046F0019" w:tentative="1">
      <w:start w:val="1"/>
      <w:numFmt w:val="lowerLetter"/>
      <w:lvlText w:val="%8."/>
      <w:lvlJc w:val="left"/>
      <w:pPr>
        <w:ind w:left="5400" w:hanging="360"/>
      </w:pPr>
    </w:lvl>
    <w:lvl w:ilvl="8" w:tplc="046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961278"/>
    <w:multiLevelType w:val="hybridMultilevel"/>
    <w:tmpl w:val="015C679E"/>
    <w:lvl w:ilvl="0" w:tplc="046F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6F0019">
      <w:start w:val="1"/>
      <w:numFmt w:val="lowerLetter"/>
      <w:lvlText w:val="%2."/>
      <w:lvlJc w:val="left"/>
      <w:pPr>
        <w:ind w:left="1080" w:hanging="360"/>
      </w:pPr>
    </w:lvl>
    <w:lvl w:ilvl="2" w:tplc="046F001B" w:tentative="1">
      <w:start w:val="1"/>
      <w:numFmt w:val="lowerRoman"/>
      <w:lvlText w:val="%3."/>
      <w:lvlJc w:val="right"/>
      <w:pPr>
        <w:ind w:left="1800" w:hanging="180"/>
      </w:pPr>
    </w:lvl>
    <w:lvl w:ilvl="3" w:tplc="046F000F" w:tentative="1">
      <w:start w:val="1"/>
      <w:numFmt w:val="decimal"/>
      <w:lvlText w:val="%4."/>
      <w:lvlJc w:val="left"/>
      <w:pPr>
        <w:ind w:left="2520" w:hanging="360"/>
      </w:pPr>
    </w:lvl>
    <w:lvl w:ilvl="4" w:tplc="046F0019" w:tentative="1">
      <w:start w:val="1"/>
      <w:numFmt w:val="lowerLetter"/>
      <w:lvlText w:val="%5."/>
      <w:lvlJc w:val="left"/>
      <w:pPr>
        <w:ind w:left="3240" w:hanging="360"/>
      </w:pPr>
    </w:lvl>
    <w:lvl w:ilvl="5" w:tplc="046F001B" w:tentative="1">
      <w:start w:val="1"/>
      <w:numFmt w:val="lowerRoman"/>
      <w:lvlText w:val="%6."/>
      <w:lvlJc w:val="right"/>
      <w:pPr>
        <w:ind w:left="3960" w:hanging="180"/>
      </w:pPr>
    </w:lvl>
    <w:lvl w:ilvl="6" w:tplc="046F000F" w:tentative="1">
      <w:start w:val="1"/>
      <w:numFmt w:val="decimal"/>
      <w:lvlText w:val="%7."/>
      <w:lvlJc w:val="left"/>
      <w:pPr>
        <w:ind w:left="4680" w:hanging="360"/>
      </w:pPr>
    </w:lvl>
    <w:lvl w:ilvl="7" w:tplc="046F0019" w:tentative="1">
      <w:start w:val="1"/>
      <w:numFmt w:val="lowerLetter"/>
      <w:lvlText w:val="%8."/>
      <w:lvlJc w:val="left"/>
      <w:pPr>
        <w:ind w:left="5400" w:hanging="360"/>
      </w:pPr>
    </w:lvl>
    <w:lvl w:ilvl="8" w:tplc="046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157E73"/>
    <w:multiLevelType w:val="hybridMultilevel"/>
    <w:tmpl w:val="01068D58"/>
    <w:lvl w:ilvl="0" w:tplc="4BBA86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800" w:hanging="360"/>
      </w:pPr>
    </w:lvl>
    <w:lvl w:ilvl="2" w:tplc="046F001B" w:tentative="1">
      <w:start w:val="1"/>
      <w:numFmt w:val="lowerRoman"/>
      <w:lvlText w:val="%3."/>
      <w:lvlJc w:val="right"/>
      <w:pPr>
        <w:ind w:left="2520" w:hanging="180"/>
      </w:pPr>
    </w:lvl>
    <w:lvl w:ilvl="3" w:tplc="046F000F" w:tentative="1">
      <w:start w:val="1"/>
      <w:numFmt w:val="decimal"/>
      <w:lvlText w:val="%4."/>
      <w:lvlJc w:val="left"/>
      <w:pPr>
        <w:ind w:left="3240" w:hanging="360"/>
      </w:pPr>
    </w:lvl>
    <w:lvl w:ilvl="4" w:tplc="046F0019" w:tentative="1">
      <w:start w:val="1"/>
      <w:numFmt w:val="lowerLetter"/>
      <w:lvlText w:val="%5."/>
      <w:lvlJc w:val="left"/>
      <w:pPr>
        <w:ind w:left="3960" w:hanging="360"/>
      </w:pPr>
    </w:lvl>
    <w:lvl w:ilvl="5" w:tplc="046F001B" w:tentative="1">
      <w:start w:val="1"/>
      <w:numFmt w:val="lowerRoman"/>
      <w:lvlText w:val="%6."/>
      <w:lvlJc w:val="right"/>
      <w:pPr>
        <w:ind w:left="4680" w:hanging="180"/>
      </w:pPr>
    </w:lvl>
    <w:lvl w:ilvl="6" w:tplc="046F000F" w:tentative="1">
      <w:start w:val="1"/>
      <w:numFmt w:val="decimal"/>
      <w:lvlText w:val="%7."/>
      <w:lvlJc w:val="left"/>
      <w:pPr>
        <w:ind w:left="5400" w:hanging="360"/>
      </w:pPr>
    </w:lvl>
    <w:lvl w:ilvl="7" w:tplc="046F0019" w:tentative="1">
      <w:start w:val="1"/>
      <w:numFmt w:val="lowerLetter"/>
      <w:lvlText w:val="%8."/>
      <w:lvlJc w:val="left"/>
      <w:pPr>
        <w:ind w:left="6120" w:hanging="360"/>
      </w:pPr>
    </w:lvl>
    <w:lvl w:ilvl="8" w:tplc="046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6110D1"/>
    <w:multiLevelType w:val="hybridMultilevel"/>
    <w:tmpl w:val="B9E2AB50"/>
    <w:lvl w:ilvl="0" w:tplc="046F000F">
      <w:start w:val="1"/>
      <w:numFmt w:val="decimal"/>
      <w:lvlText w:val="%1."/>
      <w:lvlJc w:val="left"/>
      <w:pPr>
        <w:ind w:left="720" w:hanging="360"/>
      </w:p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9A6E25"/>
    <w:multiLevelType w:val="hybridMultilevel"/>
    <w:tmpl w:val="78A8418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F77C1"/>
    <w:multiLevelType w:val="hybridMultilevel"/>
    <w:tmpl w:val="78A84186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37460"/>
    <w:multiLevelType w:val="hybridMultilevel"/>
    <w:tmpl w:val="5A9A1DEE"/>
    <w:lvl w:ilvl="0" w:tplc="C68206A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A03288"/>
    <w:multiLevelType w:val="hybridMultilevel"/>
    <w:tmpl w:val="3EFE2550"/>
    <w:lvl w:ilvl="0" w:tplc="046F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080" w:hanging="360"/>
      </w:pPr>
    </w:lvl>
    <w:lvl w:ilvl="2" w:tplc="046F001B" w:tentative="1">
      <w:start w:val="1"/>
      <w:numFmt w:val="lowerRoman"/>
      <w:lvlText w:val="%3."/>
      <w:lvlJc w:val="right"/>
      <w:pPr>
        <w:ind w:left="1800" w:hanging="180"/>
      </w:pPr>
    </w:lvl>
    <w:lvl w:ilvl="3" w:tplc="046F000F" w:tentative="1">
      <w:start w:val="1"/>
      <w:numFmt w:val="decimal"/>
      <w:lvlText w:val="%4."/>
      <w:lvlJc w:val="left"/>
      <w:pPr>
        <w:ind w:left="2520" w:hanging="360"/>
      </w:pPr>
    </w:lvl>
    <w:lvl w:ilvl="4" w:tplc="046F0019" w:tentative="1">
      <w:start w:val="1"/>
      <w:numFmt w:val="lowerLetter"/>
      <w:lvlText w:val="%5."/>
      <w:lvlJc w:val="left"/>
      <w:pPr>
        <w:ind w:left="3240" w:hanging="360"/>
      </w:pPr>
    </w:lvl>
    <w:lvl w:ilvl="5" w:tplc="046F001B" w:tentative="1">
      <w:start w:val="1"/>
      <w:numFmt w:val="lowerRoman"/>
      <w:lvlText w:val="%6."/>
      <w:lvlJc w:val="right"/>
      <w:pPr>
        <w:ind w:left="3960" w:hanging="180"/>
      </w:pPr>
    </w:lvl>
    <w:lvl w:ilvl="6" w:tplc="046F000F" w:tentative="1">
      <w:start w:val="1"/>
      <w:numFmt w:val="decimal"/>
      <w:lvlText w:val="%7."/>
      <w:lvlJc w:val="left"/>
      <w:pPr>
        <w:ind w:left="4680" w:hanging="360"/>
      </w:pPr>
    </w:lvl>
    <w:lvl w:ilvl="7" w:tplc="046F0019" w:tentative="1">
      <w:start w:val="1"/>
      <w:numFmt w:val="lowerLetter"/>
      <w:lvlText w:val="%8."/>
      <w:lvlJc w:val="left"/>
      <w:pPr>
        <w:ind w:left="5400" w:hanging="360"/>
      </w:pPr>
    </w:lvl>
    <w:lvl w:ilvl="8" w:tplc="046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75F6E3C"/>
    <w:multiLevelType w:val="hybridMultilevel"/>
    <w:tmpl w:val="A73AFA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2B1038"/>
    <w:multiLevelType w:val="hybridMultilevel"/>
    <w:tmpl w:val="CA20E154"/>
    <w:lvl w:ilvl="0" w:tplc="046F000F">
      <w:start w:val="1"/>
      <w:numFmt w:val="decimal"/>
      <w:lvlText w:val="%1."/>
      <w:lvlJc w:val="left"/>
      <w:pPr>
        <w:ind w:left="720" w:hanging="360"/>
      </w:p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323E8A"/>
    <w:multiLevelType w:val="hybridMultilevel"/>
    <w:tmpl w:val="CFD496C0"/>
    <w:lvl w:ilvl="0" w:tplc="046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526BF0"/>
    <w:multiLevelType w:val="hybridMultilevel"/>
    <w:tmpl w:val="A73AFAE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6F649F"/>
    <w:multiLevelType w:val="hybridMultilevel"/>
    <w:tmpl w:val="59A2341E"/>
    <w:lvl w:ilvl="0" w:tplc="046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E14026"/>
    <w:multiLevelType w:val="hybridMultilevel"/>
    <w:tmpl w:val="09BE0964"/>
    <w:lvl w:ilvl="0" w:tplc="046F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080" w:hanging="360"/>
      </w:pPr>
    </w:lvl>
    <w:lvl w:ilvl="2" w:tplc="046F001B" w:tentative="1">
      <w:start w:val="1"/>
      <w:numFmt w:val="lowerRoman"/>
      <w:lvlText w:val="%3."/>
      <w:lvlJc w:val="right"/>
      <w:pPr>
        <w:ind w:left="1800" w:hanging="180"/>
      </w:pPr>
    </w:lvl>
    <w:lvl w:ilvl="3" w:tplc="046F000F" w:tentative="1">
      <w:start w:val="1"/>
      <w:numFmt w:val="decimal"/>
      <w:lvlText w:val="%4."/>
      <w:lvlJc w:val="left"/>
      <w:pPr>
        <w:ind w:left="2520" w:hanging="360"/>
      </w:pPr>
    </w:lvl>
    <w:lvl w:ilvl="4" w:tplc="046F0019" w:tentative="1">
      <w:start w:val="1"/>
      <w:numFmt w:val="lowerLetter"/>
      <w:lvlText w:val="%5."/>
      <w:lvlJc w:val="left"/>
      <w:pPr>
        <w:ind w:left="3240" w:hanging="360"/>
      </w:pPr>
    </w:lvl>
    <w:lvl w:ilvl="5" w:tplc="046F001B" w:tentative="1">
      <w:start w:val="1"/>
      <w:numFmt w:val="lowerRoman"/>
      <w:lvlText w:val="%6."/>
      <w:lvlJc w:val="right"/>
      <w:pPr>
        <w:ind w:left="3960" w:hanging="180"/>
      </w:pPr>
    </w:lvl>
    <w:lvl w:ilvl="6" w:tplc="046F000F" w:tentative="1">
      <w:start w:val="1"/>
      <w:numFmt w:val="decimal"/>
      <w:lvlText w:val="%7."/>
      <w:lvlJc w:val="left"/>
      <w:pPr>
        <w:ind w:left="4680" w:hanging="360"/>
      </w:pPr>
    </w:lvl>
    <w:lvl w:ilvl="7" w:tplc="046F0019" w:tentative="1">
      <w:start w:val="1"/>
      <w:numFmt w:val="lowerLetter"/>
      <w:lvlText w:val="%8."/>
      <w:lvlJc w:val="left"/>
      <w:pPr>
        <w:ind w:left="5400" w:hanging="360"/>
      </w:pPr>
    </w:lvl>
    <w:lvl w:ilvl="8" w:tplc="046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7D8437E"/>
    <w:multiLevelType w:val="hybridMultilevel"/>
    <w:tmpl w:val="7AB62B50"/>
    <w:lvl w:ilvl="0" w:tplc="046F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080" w:hanging="360"/>
      </w:pPr>
    </w:lvl>
    <w:lvl w:ilvl="2" w:tplc="046F001B" w:tentative="1">
      <w:start w:val="1"/>
      <w:numFmt w:val="lowerRoman"/>
      <w:lvlText w:val="%3."/>
      <w:lvlJc w:val="right"/>
      <w:pPr>
        <w:ind w:left="1800" w:hanging="180"/>
      </w:pPr>
    </w:lvl>
    <w:lvl w:ilvl="3" w:tplc="046F000F" w:tentative="1">
      <w:start w:val="1"/>
      <w:numFmt w:val="decimal"/>
      <w:lvlText w:val="%4."/>
      <w:lvlJc w:val="left"/>
      <w:pPr>
        <w:ind w:left="2520" w:hanging="360"/>
      </w:pPr>
    </w:lvl>
    <w:lvl w:ilvl="4" w:tplc="046F0019" w:tentative="1">
      <w:start w:val="1"/>
      <w:numFmt w:val="lowerLetter"/>
      <w:lvlText w:val="%5."/>
      <w:lvlJc w:val="left"/>
      <w:pPr>
        <w:ind w:left="3240" w:hanging="360"/>
      </w:pPr>
    </w:lvl>
    <w:lvl w:ilvl="5" w:tplc="046F001B" w:tentative="1">
      <w:start w:val="1"/>
      <w:numFmt w:val="lowerRoman"/>
      <w:lvlText w:val="%6."/>
      <w:lvlJc w:val="right"/>
      <w:pPr>
        <w:ind w:left="3960" w:hanging="180"/>
      </w:pPr>
    </w:lvl>
    <w:lvl w:ilvl="6" w:tplc="046F000F" w:tentative="1">
      <w:start w:val="1"/>
      <w:numFmt w:val="decimal"/>
      <w:lvlText w:val="%7."/>
      <w:lvlJc w:val="left"/>
      <w:pPr>
        <w:ind w:left="4680" w:hanging="360"/>
      </w:pPr>
    </w:lvl>
    <w:lvl w:ilvl="7" w:tplc="046F0019" w:tentative="1">
      <w:start w:val="1"/>
      <w:numFmt w:val="lowerLetter"/>
      <w:lvlText w:val="%8."/>
      <w:lvlJc w:val="left"/>
      <w:pPr>
        <w:ind w:left="5400" w:hanging="360"/>
      </w:pPr>
    </w:lvl>
    <w:lvl w:ilvl="8" w:tplc="046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86F749F"/>
    <w:multiLevelType w:val="hybridMultilevel"/>
    <w:tmpl w:val="B2E2FF06"/>
    <w:lvl w:ilvl="0" w:tplc="046F000F">
      <w:start w:val="1"/>
      <w:numFmt w:val="decimal"/>
      <w:lvlText w:val="%1."/>
      <w:lvlJc w:val="left"/>
      <w:pPr>
        <w:ind w:left="720" w:hanging="360"/>
      </w:pPr>
    </w:lvl>
    <w:lvl w:ilvl="1" w:tplc="046F0019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B02CBF"/>
    <w:multiLevelType w:val="hybridMultilevel"/>
    <w:tmpl w:val="CA92FA0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C251CD"/>
    <w:multiLevelType w:val="hybridMultilevel"/>
    <w:tmpl w:val="C5F4CE64"/>
    <w:lvl w:ilvl="0" w:tplc="046F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6F0019">
      <w:start w:val="1"/>
      <w:numFmt w:val="lowerLetter"/>
      <w:lvlText w:val="%2."/>
      <w:lvlJc w:val="left"/>
      <w:pPr>
        <w:ind w:left="1080" w:hanging="360"/>
      </w:pPr>
    </w:lvl>
    <w:lvl w:ilvl="2" w:tplc="046F001B" w:tentative="1">
      <w:start w:val="1"/>
      <w:numFmt w:val="lowerRoman"/>
      <w:lvlText w:val="%3."/>
      <w:lvlJc w:val="right"/>
      <w:pPr>
        <w:ind w:left="1800" w:hanging="180"/>
      </w:pPr>
    </w:lvl>
    <w:lvl w:ilvl="3" w:tplc="046F000F" w:tentative="1">
      <w:start w:val="1"/>
      <w:numFmt w:val="decimal"/>
      <w:lvlText w:val="%4."/>
      <w:lvlJc w:val="left"/>
      <w:pPr>
        <w:ind w:left="2520" w:hanging="360"/>
      </w:pPr>
    </w:lvl>
    <w:lvl w:ilvl="4" w:tplc="046F0019" w:tentative="1">
      <w:start w:val="1"/>
      <w:numFmt w:val="lowerLetter"/>
      <w:lvlText w:val="%5."/>
      <w:lvlJc w:val="left"/>
      <w:pPr>
        <w:ind w:left="3240" w:hanging="360"/>
      </w:pPr>
    </w:lvl>
    <w:lvl w:ilvl="5" w:tplc="046F001B" w:tentative="1">
      <w:start w:val="1"/>
      <w:numFmt w:val="lowerRoman"/>
      <w:lvlText w:val="%6."/>
      <w:lvlJc w:val="right"/>
      <w:pPr>
        <w:ind w:left="3960" w:hanging="180"/>
      </w:pPr>
    </w:lvl>
    <w:lvl w:ilvl="6" w:tplc="046F000F" w:tentative="1">
      <w:start w:val="1"/>
      <w:numFmt w:val="decimal"/>
      <w:lvlText w:val="%7."/>
      <w:lvlJc w:val="left"/>
      <w:pPr>
        <w:ind w:left="4680" w:hanging="360"/>
      </w:pPr>
    </w:lvl>
    <w:lvl w:ilvl="7" w:tplc="046F0019" w:tentative="1">
      <w:start w:val="1"/>
      <w:numFmt w:val="lowerLetter"/>
      <w:lvlText w:val="%8."/>
      <w:lvlJc w:val="left"/>
      <w:pPr>
        <w:ind w:left="5400" w:hanging="360"/>
      </w:pPr>
    </w:lvl>
    <w:lvl w:ilvl="8" w:tplc="046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9880FE0"/>
    <w:multiLevelType w:val="hybridMultilevel"/>
    <w:tmpl w:val="B0CAE4F6"/>
    <w:lvl w:ilvl="0" w:tplc="B504E54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6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92335B"/>
    <w:multiLevelType w:val="hybridMultilevel"/>
    <w:tmpl w:val="4CE207C2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9050CC"/>
    <w:multiLevelType w:val="hybridMultilevel"/>
    <w:tmpl w:val="B798D15C"/>
    <w:lvl w:ilvl="0" w:tplc="046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1E0026"/>
    <w:multiLevelType w:val="hybridMultilevel"/>
    <w:tmpl w:val="286AE75C"/>
    <w:lvl w:ilvl="0" w:tplc="046F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080" w:hanging="360"/>
      </w:pPr>
    </w:lvl>
    <w:lvl w:ilvl="2" w:tplc="046F001B" w:tentative="1">
      <w:start w:val="1"/>
      <w:numFmt w:val="lowerRoman"/>
      <w:lvlText w:val="%3."/>
      <w:lvlJc w:val="right"/>
      <w:pPr>
        <w:ind w:left="1800" w:hanging="180"/>
      </w:pPr>
    </w:lvl>
    <w:lvl w:ilvl="3" w:tplc="046F000F" w:tentative="1">
      <w:start w:val="1"/>
      <w:numFmt w:val="decimal"/>
      <w:lvlText w:val="%4."/>
      <w:lvlJc w:val="left"/>
      <w:pPr>
        <w:ind w:left="2520" w:hanging="360"/>
      </w:pPr>
    </w:lvl>
    <w:lvl w:ilvl="4" w:tplc="046F0019" w:tentative="1">
      <w:start w:val="1"/>
      <w:numFmt w:val="lowerLetter"/>
      <w:lvlText w:val="%5."/>
      <w:lvlJc w:val="left"/>
      <w:pPr>
        <w:ind w:left="3240" w:hanging="360"/>
      </w:pPr>
    </w:lvl>
    <w:lvl w:ilvl="5" w:tplc="046F001B" w:tentative="1">
      <w:start w:val="1"/>
      <w:numFmt w:val="lowerRoman"/>
      <w:lvlText w:val="%6."/>
      <w:lvlJc w:val="right"/>
      <w:pPr>
        <w:ind w:left="3960" w:hanging="180"/>
      </w:pPr>
    </w:lvl>
    <w:lvl w:ilvl="6" w:tplc="046F000F" w:tentative="1">
      <w:start w:val="1"/>
      <w:numFmt w:val="decimal"/>
      <w:lvlText w:val="%7."/>
      <w:lvlJc w:val="left"/>
      <w:pPr>
        <w:ind w:left="4680" w:hanging="360"/>
      </w:pPr>
    </w:lvl>
    <w:lvl w:ilvl="7" w:tplc="046F0019" w:tentative="1">
      <w:start w:val="1"/>
      <w:numFmt w:val="lowerLetter"/>
      <w:lvlText w:val="%8."/>
      <w:lvlJc w:val="left"/>
      <w:pPr>
        <w:ind w:left="5400" w:hanging="360"/>
      </w:pPr>
    </w:lvl>
    <w:lvl w:ilvl="8" w:tplc="046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1662911"/>
    <w:multiLevelType w:val="hybridMultilevel"/>
    <w:tmpl w:val="5B5E9D4C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D5670B"/>
    <w:multiLevelType w:val="hybridMultilevel"/>
    <w:tmpl w:val="3A86ABAC"/>
    <w:lvl w:ilvl="0" w:tplc="24ECFA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6F0019">
      <w:start w:val="1"/>
      <w:numFmt w:val="lowerLetter"/>
      <w:lvlText w:val="%2."/>
      <w:lvlJc w:val="left"/>
      <w:pPr>
        <w:ind w:left="1800" w:hanging="360"/>
      </w:pPr>
    </w:lvl>
    <w:lvl w:ilvl="2" w:tplc="046F001B" w:tentative="1">
      <w:start w:val="1"/>
      <w:numFmt w:val="lowerRoman"/>
      <w:lvlText w:val="%3."/>
      <w:lvlJc w:val="right"/>
      <w:pPr>
        <w:ind w:left="2520" w:hanging="180"/>
      </w:pPr>
    </w:lvl>
    <w:lvl w:ilvl="3" w:tplc="046F000F" w:tentative="1">
      <w:start w:val="1"/>
      <w:numFmt w:val="decimal"/>
      <w:lvlText w:val="%4."/>
      <w:lvlJc w:val="left"/>
      <w:pPr>
        <w:ind w:left="3240" w:hanging="360"/>
      </w:pPr>
    </w:lvl>
    <w:lvl w:ilvl="4" w:tplc="046F0019" w:tentative="1">
      <w:start w:val="1"/>
      <w:numFmt w:val="lowerLetter"/>
      <w:lvlText w:val="%5."/>
      <w:lvlJc w:val="left"/>
      <w:pPr>
        <w:ind w:left="3960" w:hanging="360"/>
      </w:pPr>
    </w:lvl>
    <w:lvl w:ilvl="5" w:tplc="046F001B" w:tentative="1">
      <w:start w:val="1"/>
      <w:numFmt w:val="lowerRoman"/>
      <w:lvlText w:val="%6."/>
      <w:lvlJc w:val="right"/>
      <w:pPr>
        <w:ind w:left="4680" w:hanging="180"/>
      </w:pPr>
    </w:lvl>
    <w:lvl w:ilvl="6" w:tplc="046F000F" w:tentative="1">
      <w:start w:val="1"/>
      <w:numFmt w:val="decimal"/>
      <w:lvlText w:val="%7."/>
      <w:lvlJc w:val="left"/>
      <w:pPr>
        <w:ind w:left="5400" w:hanging="360"/>
      </w:pPr>
    </w:lvl>
    <w:lvl w:ilvl="7" w:tplc="046F0019" w:tentative="1">
      <w:start w:val="1"/>
      <w:numFmt w:val="lowerLetter"/>
      <w:lvlText w:val="%8."/>
      <w:lvlJc w:val="left"/>
      <w:pPr>
        <w:ind w:left="6120" w:hanging="360"/>
      </w:pPr>
    </w:lvl>
    <w:lvl w:ilvl="8" w:tplc="046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CA651CA"/>
    <w:multiLevelType w:val="hybridMultilevel"/>
    <w:tmpl w:val="B90C79A2"/>
    <w:lvl w:ilvl="0" w:tplc="046F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080" w:hanging="360"/>
      </w:pPr>
    </w:lvl>
    <w:lvl w:ilvl="2" w:tplc="046F001B" w:tentative="1">
      <w:start w:val="1"/>
      <w:numFmt w:val="lowerRoman"/>
      <w:lvlText w:val="%3."/>
      <w:lvlJc w:val="right"/>
      <w:pPr>
        <w:ind w:left="1800" w:hanging="180"/>
      </w:pPr>
    </w:lvl>
    <w:lvl w:ilvl="3" w:tplc="046F000F" w:tentative="1">
      <w:start w:val="1"/>
      <w:numFmt w:val="decimal"/>
      <w:lvlText w:val="%4."/>
      <w:lvlJc w:val="left"/>
      <w:pPr>
        <w:ind w:left="2520" w:hanging="360"/>
      </w:pPr>
    </w:lvl>
    <w:lvl w:ilvl="4" w:tplc="046F0019" w:tentative="1">
      <w:start w:val="1"/>
      <w:numFmt w:val="lowerLetter"/>
      <w:lvlText w:val="%5."/>
      <w:lvlJc w:val="left"/>
      <w:pPr>
        <w:ind w:left="3240" w:hanging="360"/>
      </w:pPr>
    </w:lvl>
    <w:lvl w:ilvl="5" w:tplc="046F001B" w:tentative="1">
      <w:start w:val="1"/>
      <w:numFmt w:val="lowerRoman"/>
      <w:lvlText w:val="%6."/>
      <w:lvlJc w:val="right"/>
      <w:pPr>
        <w:ind w:left="3960" w:hanging="180"/>
      </w:pPr>
    </w:lvl>
    <w:lvl w:ilvl="6" w:tplc="046F000F" w:tentative="1">
      <w:start w:val="1"/>
      <w:numFmt w:val="decimal"/>
      <w:lvlText w:val="%7."/>
      <w:lvlJc w:val="left"/>
      <w:pPr>
        <w:ind w:left="4680" w:hanging="360"/>
      </w:pPr>
    </w:lvl>
    <w:lvl w:ilvl="7" w:tplc="046F0019" w:tentative="1">
      <w:start w:val="1"/>
      <w:numFmt w:val="lowerLetter"/>
      <w:lvlText w:val="%8."/>
      <w:lvlJc w:val="left"/>
      <w:pPr>
        <w:ind w:left="5400" w:hanging="360"/>
      </w:pPr>
    </w:lvl>
    <w:lvl w:ilvl="8" w:tplc="046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F040005"/>
    <w:multiLevelType w:val="hybridMultilevel"/>
    <w:tmpl w:val="CF568C70"/>
    <w:lvl w:ilvl="0" w:tplc="046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B64012"/>
    <w:multiLevelType w:val="hybridMultilevel"/>
    <w:tmpl w:val="D77C4E4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4670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95762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9634369">
    <w:abstractNumId w:val="18"/>
  </w:num>
  <w:num w:numId="4" w16cid:durableId="1776317111">
    <w:abstractNumId w:val="3"/>
  </w:num>
  <w:num w:numId="5" w16cid:durableId="689528429">
    <w:abstractNumId w:val="9"/>
  </w:num>
  <w:num w:numId="6" w16cid:durableId="1148089420">
    <w:abstractNumId w:val="15"/>
  </w:num>
  <w:num w:numId="7" w16cid:durableId="1089891354">
    <w:abstractNumId w:val="19"/>
  </w:num>
  <w:num w:numId="8" w16cid:durableId="2104103302">
    <w:abstractNumId w:val="6"/>
  </w:num>
  <w:num w:numId="9" w16cid:durableId="2116057244">
    <w:abstractNumId w:val="11"/>
  </w:num>
  <w:num w:numId="10" w16cid:durableId="1242717314">
    <w:abstractNumId w:val="16"/>
  </w:num>
  <w:num w:numId="11" w16cid:durableId="1772817074">
    <w:abstractNumId w:val="1"/>
  </w:num>
  <w:num w:numId="12" w16cid:durableId="1964337155">
    <w:abstractNumId w:val="23"/>
  </w:num>
  <w:num w:numId="13" w16cid:durableId="1912621128">
    <w:abstractNumId w:val="2"/>
  </w:num>
  <w:num w:numId="14" w16cid:durableId="1969044045">
    <w:abstractNumId w:val="25"/>
  </w:num>
  <w:num w:numId="15" w16cid:durableId="2010058030">
    <w:abstractNumId w:val="5"/>
  </w:num>
  <w:num w:numId="16" w16cid:durableId="1128283902">
    <w:abstractNumId w:val="4"/>
  </w:num>
  <w:num w:numId="17" w16cid:durableId="938489350">
    <w:abstractNumId w:val="8"/>
  </w:num>
  <w:num w:numId="18" w16cid:durableId="1498959833">
    <w:abstractNumId w:val="13"/>
  </w:num>
  <w:num w:numId="19" w16cid:durableId="2091733261">
    <w:abstractNumId w:val="12"/>
  </w:num>
  <w:num w:numId="20" w16cid:durableId="2005890640">
    <w:abstractNumId w:val="14"/>
  </w:num>
  <w:num w:numId="21" w16cid:durableId="36324038">
    <w:abstractNumId w:val="0"/>
  </w:num>
  <w:num w:numId="22" w16cid:durableId="1094940696">
    <w:abstractNumId w:val="26"/>
  </w:num>
  <w:num w:numId="23" w16cid:durableId="2019429240">
    <w:abstractNumId w:val="7"/>
  </w:num>
  <w:num w:numId="24" w16cid:durableId="1623922499">
    <w:abstractNumId w:val="21"/>
  </w:num>
  <w:num w:numId="25" w16cid:durableId="1068189052">
    <w:abstractNumId w:val="17"/>
  </w:num>
  <w:num w:numId="26" w16cid:durableId="1772701389">
    <w:abstractNumId w:val="24"/>
  </w:num>
  <w:num w:numId="27" w16cid:durableId="1591038036">
    <w:abstractNumId w:val="20"/>
  </w:num>
  <w:num w:numId="28" w16cid:durableId="9901360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attachedTemplate r:id="rId1"/>
  <w:trackRevision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FA0"/>
    <w:rsid w:val="00001B5D"/>
    <w:rsid w:val="00007055"/>
    <w:rsid w:val="0000792D"/>
    <w:rsid w:val="00013B64"/>
    <w:rsid w:val="000209CD"/>
    <w:rsid w:val="00024A48"/>
    <w:rsid w:val="00037B49"/>
    <w:rsid w:val="0004496C"/>
    <w:rsid w:val="000474CE"/>
    <w:rsid w:val="0004756B"/>
    <w:rsid w:val="000521EB"/>
    <w:rsid w:val="0005252A"/>
    <w:rsid w:val="00052686"/>
    <w:rsid w:val="00054FC0"/>
    <w:rsid w:val="0005618C"/>
    <w:rsid w:val="00070A29"/>
    <w:rsid w:val="000A019D"/>
    <w:rsid w:val="000B70DD"/>
    <w:rsid w:val="000C0465"/>
    <w:rsid w:val="000C13B2"/>
    <w:rsid w:val="000C200D"/>
    <w:rsid w:val="000C3FDE"/>
    <w:rsid w:val="000D2D97"/>
    <w:rsid w:val="000E0434"/>
    <w:rsid w:val="000E2637"/>
    <w:rsid w:val="000E3329"/>
    <w:rsid w:val="000F61CE"/>
    <w:rsid w:val="000F62CC"/>
    <w:rsid w:val="001008D8"/>
    <w:rsid w:val="00103819"/>
    <w:rsid w:val="00105A6B"/>
    <w:rsid w:val="00111C36"/>
    <w:rsid w:val="001149E4"/>
    <w:rsid w:val="0011690F"/>
    <w:rsid w:val="0012145F"/>
    <w:rsid w:val="001237AC"/>
    <w:rsid w:val="00131879"/>
    <w:rsid w:val="0013218C"/>
    <w:rsid w:val="001374D8"/>
    <w:rsid w:val="00137C75"/>
    <w:rsid w:val="00142F61"/>
    <w:rsid w:val="00146AE9"/>
    <w:rsid w:val="00150C35"/>
    <w:rsid w:val="00153EE1"/>
    <w:rsid w:val="00160A46"/>
    <w:rsid w:val="00162074"/>
    <w:rsid w:val="00165B01"/>
    <w:rsid w:val="0017275B"/>
    <w:rsid w:val="001742FE"/>
    <w:rsid w:val="00177FCA"/>
    <w:rsid w:val="001812C9"/>
    <w:rsid w:val="00182E6C"/>
    <w:rsid w:val="00185174"/>
    <w:rsid w:val="0018726C"/>
    <w:rsid w:val="001875B4"/>
    <w:rsid w:val="00190E9E"/>
    <w:rsid w:val="00193986"/>
    <w:rsid w:val="001B034C"/>
    <w:rsid w:val="001B0AD9"/>
    <w:rsid w:val="001B12FA"/>
    <w:rsid w:val="001B325C"/>
    <w:rsid w:val="001C6231"/>
    <w:rsid w:val="001D5728"/>
    <w:rsid w:val="001E1144"/>
    <w:rsid w:val="001F2027"/>
    <w:rsid w:val="001F3F6F"/>
    <w:rsid w:val="001F563F"/>
    <w:rsid w:val="001F5861"/>
    <w:rsid w:val="001F72B5"/>
    <w:rsid w:val="002028C6"/>
    <w:rsid w:val="00204AC0"/>
    <w:rsid w:val="00213077"/>
    <w:rsid w:val="00224762"/>
    <w:rsid w:val="002260A9"/>
    <w:rsid w:val="00226146"/>
    <w:rsid w:val="00230F01"/>
    <w:rsid w:val="00231B84"/>
    <w:rsid w:val="00236569"/>
    <w:rsid w:val="002375AB"/>
    <w:rsid w:val="002551D0"/>
    <w:rsid w:val="00260775"/>
    <w:rsid w:val="002620D6"/>
    <w:rsid w:val="00262701"/>
    <w:rsid w:val="00266AE6"/>
    <w:rsid w:val="00272982"/>
    <w:rsid w:val="00273674"/>
    <w:rsid w:val="00283986"/>
    <w:rsid w:val="00284536"/>
    <w:rsid w:val="002846D9"/>
    <w:rsid w:val="0028478D"/>
    <w:rsid w:val="00291BA9"/>
    <w:rsid w:val="00292143"/>
    <w:rsid w:val="00297161"/>
    <w:rsid w:val="002A0C1E"/>
    <w:rsid w:val="002A0C65"/>
    <w:rsid w:val="002B10F3"/>
    <w:rsid w:val="002B2DE0"/>
    <w:rsid w:val="002B676F"/>
    <w:rsid w:val="002D5C95"/>
    <w:rsid w:val="002D72C8"/>
    <w:rsid w:val="002E3B02"/>
    <w:rsid w:val="002E45A6"/>
    <w:rsid w:val="002E732A"/>
    <w:rsid w:val="002F083C"/>
    <w:rsid w:val="002F276B"/>
    <w:rsid w:val="002F6119"/>
    <w:rsid w:val="00306884"/>
    <w:rsid w:val="0031010E"/>
    <w:rsid w:val="00314B34"/>
    <w:rsid w:val="00336312"/>
    <w:rsid w:val="0034554B"/>
    <w:rsid w:val="003512CD"/>
    <w:rsid w:val="003536FB"/>
    <w:rsid w:val="00354166"/>
    <w:rsid w:val="00355FE0"/>
    <w:rsid w:val="00364A0F"/>
    <w:rsid w:val="0037385B"/>
    <w:rsid w:val="00374863"/>
    <w:rsid w:val="00377CD0"/>
    <w:rsid w:val="00377E50"/>
    <w:rsid w:val="003837E9"/>
    <w:rsid w:val="00396979"/>
    <w:rsid w:val="00397479"/>
    <w:rsid w:val="00397790"/>
    <w:rsid w:val="003A04E9"/>
    <w:rsid w:val="003A2F62"/>
    <w:rsid w:val="003A6097"/>
    <w:rsid w:val="003B26EC"/>
    <w:rsid w:val="003B3125"/>
    <w:rsid w:val="003B4A39"/>
    <w:rsid w:val="003C44E5"/>
    <w:rsid w:val="003E5417"/>
    <w:rsid w:val="003E5504"/>
    <w:rsid w:val="003F2CFD"/>
    <w:rsid w:val="004012F2"/>
    <w:rsid w:val="00406233"/>
    <w:rsid w:val="00406CB4"/>
    <w:rsid w:val="00413A5D"/>
    <w:rsid w:val="00416C17"/>
    <w:rsid w:val="004214CB"/>
    <w:rsid w:val="0042391A"/>
    <w:rsid w:val="00426819"/>
    <w:rsid w:val="00434242"/>
    <w:rsid w:val="004415D5"/>
    <w:rsid w:val="00441E56"/>
    <w:rsid w:val="00450850"/>
    <w:rsid w:val="004535FB"/>
    <w:rsid w:val="004577B5"/>
    <w:rsid w:val="004642E2"/>
    <w:rsid w:val="00480E38"/>
    <w:rsid w:val="004864D5"/>
    <w:rsid w:val="0048671A"/>
    <w:rsid w:val="004869EB"/>
    <w:rsid w:val="00487330"/>
    <w:rsid w:val="00495138"/>
    <w:rsid w:val="004B03ED"/>
    <w:rsid w:val="004B5774"/>
    <w:rsid w:val="004C052B"/>
    <w:rsid w:val="004C53B9"/>
    <w:rsid w:val="004D1E78"/>
    <w:rsid w:val="004E7E3A"/>
    <w:rsid w:val="004F5AC8"/>
    <w:rsid w:val="00514A58"/>
    <w:rsid w:val="005213E5"/>
    <w:rsid w:val="00533F34"/>
    <w:rsid w:val="00535205"/>
    <w:rsid w:val="00543776"/>
    <w:rsid w:val="00550F65"/>
    <w:rsid w:val="005523BB"/>
    <w:rsid w:val="00555E45"/>
    <w:rsid w:val="0055713A"/>
    <w:rsid w:val="00563973"/>
    <w:rsid w:val="00567053"/>
    <w:rsid w:val="005767BE"/>
    <w:rsid w:val="00577BA2"/>
    <w:rsid w:val="00582CD4"/>
    <w:rsid w:val="00596510"/>
    <w:rsid w:val="005A5017"/>
    <w:rsid w:val="005D1841"/>
    <w:rsid w:val="005E2EC3"/>
    <w:rsid w:val="005E4D86"/>
    <w:rsid w:val="005E6DCF"/>
    <w:rsid w:val="005F1A17"/>
    <w:rsid w:val="005F561F"/>
    <w:rsid w:val="006033C8"/>
    <w:rsid w:val="006361F3"/>
    <w:rsid w:val="006430CB"/>
    <w:rsid w:val="006520A8"/>
    <w:rsid w:val="00654CC8"/>
    <w:rsid w:val="006572F3"/>
    <w:rsid w:val="006601AE"/>
    <w:rsid w:val="00664F49"/>
    <w:rsid w:val="00664FA0"/>
    <w:rsid w:val="00665766"/>
    <w:rsid w:val="0066615E"/>
    <w:rsid w:val="006775A8"/>
    <w:rsid w:val="006854D2"/>
    <w:rsid w:val="00686944"/>
    <w:rsid w:val="0069727A"/>
    <w:rsid w:val="006A5DAB"/>
    <w:rsid w:val="006A5EF3"/>
    <w:rsid w:val="006A6FC8"/>
    <w:rsid w:val="006B79B9"/>
    <w:rsid w:val="006C6ACE"/>
    <w:rsid w:val="006D3A82"/>
    <w:rsid w:val="006D52D3"/>
    <w:rsid w:val="006D6441"/>
    <w:rsid w:val="006E48AB"/>
    <w:rsid w:val="006E5696"/>
    <w:rsid w:val="006E6584"/>
    <w:rsid w:val="006F5624"/>
    <w:rsid w:val="00700034"/>
    <w:rsid w:val="007031ED"/>
    <w:rsid w:val="00705447"/>
    <w:rsid w:val="00712DAE"/>
    <w:rsid w:val="00713FEC"/>
    <w:rsid w:val="00714676"/>
    <w:rsid w:val="00714B3D"/>
    <w:rsid w:val="007176FE"/>
    <w:rsid w:val="00722065"/>
    <w:rsid w:val="00730E37"/>
    <w:rsid w:val="007329F0"/>
    <w:rsid w:val="00742885"/>
    <w:rsid w:val="00742EF3"/>
    <w:rsid w:val="00753A38"/>
    <w:rsid w:val="00755CE0"/>
    <w:rsid w:val="00762A90"/>
    <w:rsid w:val="007720D1"/>
    <w:rsid w:val="00781666"/>
    <w:rsid w:val="00781868"/>
    <w:rsid w:val="0078654E"/>
    <w:rsid w:val="00787270"/>
    <w:rsid w:val="007937B4"/>
    <w:rsid w:val="00796547"/>
    <w:rsid w:val="007A3609"/>
    <w:rsid w:val="007A36E6"/>
    <w:rsid w:val="007A6443"/>
    <w:rsid w:val="007A6B5E"/>
    <w:rsid w:val="007A73FC"/>
    <w:rsid w:val="007A7DFC"/>
    <w:rsid w:val="007B13AB"/>
    <w:rsid w:val="007B16A0"/>
    <w:rsid w:val="007B17D2"/>
    <w:rsid w:val="007B200F"/>
    <w:rsid w:val="007B3898"/>
    <w:rsid w:val="007B5139"/>
    <w:rsid w:val="007B5A5A"/>
    <w:rsid w:val="007B7371"/>
    <w:rsid w:val="007C1724"/>
    <w:rsid w:val="007C2D90"/>
    <w:rsid w:val="007C3EC5"/>
    <w:rsid w:val="007C4B56"/>
    <w:rsid w:val="007C6C77"/>
    <w:rsid w:val="007C6D71"/>
    <w:rsid w:val="007D3760"/>
    <w:rsid w:val="007F0743"/>
    <w:rsid w:val="007F4FEE"/>
    <w:rsid w:val="007F532D"/>
    <w:rsid w:val="008065E9"/>
    <w:rsid w:val="00811486"/>
    <w:rsid w:val="00812CF5"/>
    <w:rsid w:val="00814A36"/>
    <w:rsid w:val="008150E1"/>
    <w:rsid w:val="0081791E"/>
    <w:rsid w:val="00823F56"/>
    <w:rsid w:val="00831A5A"/>
    <w:rsid w:val="0085669B"/>
    <w:rsid w:val="00857371"/>
    <w:rsid w:val="00867121"/>
    <w:rsid w:val="00870700"/>
    <w:rsid w:val="008738FA"/>
    <w:rsid w:val="00877305"/>
    <w:rsid w:val="00877EBE"/>
    <w:rsid w:val="00891F66"/>
    <w:rsid w:val="008947AD"/>
    <w:rsid w:val="008A575B"/>
    <w:rsid w:val="008B0F44"/>
    <w:rsid w:val="008C3FD5"/>
    <w:rsid w:val="008C66B3"/>
    <w:rsid w:val="008D3A98"/>
    <w:rsid w:val="008D408F"/>
    <w:rsid w:val="008D4439"/>
    <w:rsid w:val="008D64F7"/>
    <w:rsid w:val="008D7ABE"/>
    <w:rsid w:val="008E0AD2"/>
    <w:rsid w:val="008E3E8F"/>
    <w:rsid w:val="008E54EC"/>
    <w:rsid w:val="008E5C2B"/>
    <w:rsid w:val="00902D25"/>
    <w:rsid w:val="00906482"/>
    <w:rsid w:val="00920A78"/>
    <w:rsid w:val="0092583B"/>
    <w:rsid w:val="009264E1"/>
    <w:rsid w:val="00926E05"/>
    <w:rsid w:val="00931F12"/>
    <w:rsid w:val="00932842"/>
    <w:rsid w:val="00945298"/>
    <w:rsid w:val="00953CBE"/>
    <w:rsid w:val="00961321"/>
    <w:rsid w:val="00962F29"/>
    <w:rsid w:val="0096634C"/>
    <w:rsid w:val="00982429"/>
    <w:rsid w:val="0098453A"/>
    <w:rsid w:val="0099699F"/>
    <w:rsid w:val="00997EB6"/>
    <w:rsid w:val="009A12A9"/>
    <w:rsid w:val="009A4AA6"/>
    <w:rsid w:val="009B0305"/>
    <w:rsid w:val="009C37F5"/>
    <w:rsid w:val="009C390E"/>
    <w:rsid w:val="009D19CA"/>
    <w:rsid w:val="009D27E9"/>
    <w:rsid w:val="009D5B31"/>
    <w:rsid w:val="009D629E"/>
    <w:rsid w:val="009E178A"/>
    <w:rsid w:val="009E2C16"/>
    <w:rsid w:val="009E3498"/>
    <w:rsid w:val="009E6F95"/>
    <w:rsid w:val="009F4745"/>
    <w:rsid w:val="00A05018"/>
    <w:rsid w:val="00A075AE"/>
    <w:rsid w:val="00A10B87"/>
    <w:rsid w:val="00A12B7A"/>
    <w:rsid w:val="00A12BCD"/>
    <w:rsid w:val="00A12BDA"/>
    <w:rsid w:val="00A15FD4"/>
    <w:rsid w:val="00A175E9"/>
    <w:rsid w:val="00A26A87"/>
    <w:rsid w:val="00A32D79"/>
    <w:rsid w:val="00A34F67"/>
    <w:rsid w:val="00A36B16"/>
    <w:rsid w:val="00A44E15"/>
    <w:rsid w:val="00A45FB4"/>
    <w:rsid w:val="00A5099F"/>
    <w:rsid w:val="00A51400"/>
    <w:rsid w:val="00A52642"/>
    <w:rsid w:val="00A60045"/>
    <w:rsid w:val="00A62049"/>
    <w:rsid w:val="00A63DF3"/>
    <w:rsid w:val="00A67001"/>
    <w:rsid w:val="00A708A5"/>
    <w:rsid w:val="00A83C92"/>
    <w:rsid w:val="00AA1EC4"/>
    <w:rsid w:val="00AA716A"/>
    <w:rsid w:val="00AB272F"/>
    <w:rsid w:val="00AB6EAC"/>
    <w:rsid w:val="00AD30BE"/>
    <w:rsid w:val="00AD7385"/>
    <w:rsid w:val="00AE43AC"/>
    <w:rsid w:val="00AF3519"/>
    <w:rsid w:val="00AF777D"/>
    <w:rsid w:val="00AF79B6"/>
    <w:rsid w:val="00B019F2"/>
    <w:rsid w:val="00B03423"/>
    <w:rsid w:val="00B0646E"/>
    <w:rsid w:val="00B07D2B"/>
    <w:rsid w:val="00B12F42"/>
    <w:rsid w:val="00B368A3"/>
    <w:rsid w:val="00B40B23"/>
    <w:rsid w:val="00B4251D"/>
    <w:rsid w:val="00B429C4"/>
    <w:rsid w:val="00B44559"/>
    <w:rsid w:val="00B44A90"/>
    <w:rsid w:val="00B47E95"/>
    <w:rsid w:val="00B53CC6"/>
    <w:rsid w:val="00B62092"/>
    <w:rsid w:val="00B64F3B"/>
    <w:rsid w:val="00B66A26"/>
    <w:rsid w:val="00B70064"/>
    <w:rsid w:val="00B72D30"/>
    <w:rsid w:val="00B73EEE"/>
    <w:rsid w:val="00B76FAF"/>
    <w:rsid w:val="00B80A6A"/>
    <w:rsid w:val="00B814CC"/>
    <w:rsid w:val="00B86134"/>
    <w:rsid w:val="00B90C93"/>
    <w:rsid w:val="00B915BC"/>
    <w:rsid w:val="00B91D8F"/>
    <w:rsid w:val="00B95B44"/>
    <w:rsid w:val="00B95CD3"/>
    <w:rsid w:val="00B96EA4"/>
    <w:rsid w:val="00BA0591"/>
    <w:rsid w:val="00BB0C9F"/>
    <w:rsid w:val="00BB2156"/>
    <w:rsid w:val="00BC00F1"/>
    <w:rsid w:val="00BC284D"/>
    <w:rsid w:val="00BC3EAE"/>
    <w:rsid w:val="00BD5972"/>
    <w:rsid w:val="00BD61FE"/>
    <w:rsid w:val="00BD63A9"/>
    <w:rsid w:val="00BE52BE"/>
    <w:rsid w:val="00BF3DB7"/>
    <w:rsid w:val="00C017B6"/>
    <w:rsid w:val="00C01EA0"/>
    <w:rsid w:val="00C04160"/>
    <w:rsid w:val="00C06A92"/>
    <w:rsid w:val="00C11810"/>
    <w:rsid w:val="00C13F68"/>
    <w:rsid w:val="00C15EEE"/>
    <w:rsid w:val="00C173F7"/>
    <w:rsid w:val="00C20054"/>
    <w:rsid w:val="00C251BF"/>
    <w:rsid w:val="00C266B1"/>
    <w:rsid w:val="00C3434C"/>
    <w:rsid w:val="00C432CB"/>
    <w:rsid w:val="00C5666A"/>
    <w:rsid w:val="00C7234D"/>
    <w:rsid w:val="00C7591B"/>
    <w:rsid w:val="00C84728"/>
    <w:rsid w:val="00C93ECA"/>
    <w:rsid w:val="00CA6724"/>
    <w:rsid w:val="00CA74C6"/>
    <w:rsid w:val="00CC48D9"/>
    <w:rsid w:val="00CD6A7D"/>
    <w:rsid w:val="00CE1F4B"/>
    <w:rsid w:val="00CE3E8E"/>
    <w:rsid w:val="00D007AE"/>
    <w:rsid w:val="00D039F0"/>
    <w:rsid w:val="00D03E14"/>
    <w:rsid w:val="00D11776"/>
    <w:rsid w:val="00D145C2"/>
    <w:rsid w:val="00D15CAC"/>
    <w:rsid w:val="00D16B3F"/>
    <w:rsid w:val="00D21652"/>
    <w:rsid w:val="00D26BAA"/>
    <w:rsid w:val="00D42F01"/>
    <w:rsid w:val="00D43FE8"/>
    <w:rsid w:val="00D446FC"/>
    <w:rsid w:val="00D45CFE"/>
    <w:rsid w:val="00D4656B"/>
    <w:rsid w:val="00D4781E"/>
    <w:rsid w:val="00D514A4"/>
    <w:rsid w:val="00D53621"/>
    <w:rsid w:val="00D53839"/>
    <w:rsid w:val="00D56B44"/>
    <w:rsid w:val="00D57C32"/>
    <w:rsid w:val="00D661E2"/>
    <w:rsid w:val="00D67A5E"/>
    <w:rsid w:val="00D801FC"/>
    <w:rsid w:val="00D805C1"/>
    <w:rsid w:val="00D8088F"/>
    <w:rsid w:val="00D83005"/>
    <w:rsid w:val="00D836ED"/>
    <w:rsid w:val="00D87C4F"/>
    <w:rsid w:val="00DA6BC0"/>
    <w:rsid w:val="00DA6E8D"/>
    <w:rsid w:val="00DB6904"/>
    <w:rsid w:val="00DC2ABD"/>
    <w:rsid w:val="00DD297E"/>
    <w:rsid w:val="00DE2D8F"/>
    <w:rsid w:val="00DE45CD"/>
    <w:rsid w:val="00DE6DD3"/>
    <w:rsid w:val="00DF653D"/>
    <w:rsid w:val="00E04CC2"/>
    <w:rsid w:val="00E04E2C"/>
    <w:rsid w:val="00E10862"/>
    <w:rsid w:val="00E109AA"/>
    <w:rsid w:val="00E14153"/>
    <w:rsid w:val="00E15148"/>
    <w:rsid w:val="00E1643E"/>
    <w:rsid w:val="00E23F1E"/>
    <w:rsid w:val="00E257DD"/>
    <w:rsid w:val="00E25D48"/>
    <w:rsid w:val="00E26820"/>
    <w:rsid w:val="00E36E72"/>
    <w:rsid w:val="00E37143"/>
    <w:rsid w:val="00E40AF1"/>
    <w:rsid w:val="00E5701D"/>
    <w:rsid w:val="00E71297"/>
    <w:rsid w:val="00E71D36"/>
    <w:rsid w:val="00E72BAB"/>
    <w:rsid w:val="00E733AB"/>
    <w:rsid w:val="00E76153"/>
    <w:rsid w:val="00E80A7A"/>
    <w:rsid w:val="00E86440"/>
    <w:rsid w:val="00E86843"/>
    <w:rsid w:val="00E934BF"/>
    <w:rsid w:val="00EA2875"/>
    <w:rsid w:val="00EA2A8E"/>
    <w:rsid w:val="00EB2FCA"/>
    <w:rsid w:val="00EB304C"/>
    <w:rsid w:val="00EB77FA"/>
    <w:rsid w:val="00EC170E"/>
    <w:rsid w:val="00EC7962"/>
    <w:rsid w:val="00ED107A"/>
    <w:rsid w:val="00ED205B"/>
    <w:rsid w:val="00EE0CA8"/>
    <w:rsid w:val="00EE3AA4"/>
    <w:rsid w:val="00EE55B4"/>
    <w:rsid w:val="00EF6A6E"/>
    <w:rsid w:val="00EF73FC"/>
    <w:rsid w:val="00F10013"/>
    <w:rsid w:val="00F1461C"/>
    <w:rsid w:val="00F1603B"/>
    <w:rsid w:val="00F1704C"/>
    <w:rsid w:val="00F21E1A"/>
    <w:rsid w:val="00F22043"/>
    <w:rsid w:val="00F40BA3"/>
    <w:rsid w:val="00F562A6"/>
    <w:rsid w:val="00F5645F"/>
    <w:rsid w:val="00F647AA"/>
    <w:rsid w:val="00F67A25"/>
    <w:rsid w:val="00F67AE0"/>
    <w:rsid w:val="00F8012C"/>
    <w:rsid w:val="00F80F2B"/>
    <w:rsid w:val="00F82B77"/>
    <w:rsid w:val="00F85674"/>
    <w:rsid w:val="00F873BB"/>
    <w:rsid w:val="00F93383"/>
    <w:rsid w:val="00F93914"/>
    <w:rsid w:val="00FA31AD"/>
    <w:rsid w:val="00FA6FD5"/>
    <w:rsid w:val="00FB0914"/>
    <w:rsid w:val="00FB10C2"/>
    <w:rsid w:val="00FB7901"/>
    <w:rsid w:val="00FC100D"/>
    <w:rsid w:val="00FC4DBD"/>
    <w:rsid w:val="00FC61E6"/>
    <w:rsid w:val="00FD31A0"/>
    <w:rsid w:val="00FE3103"/>
    <w:rsid w:val="00FE57D9"/>
    <w:rsid w:val="00FE62EB"/>
    <w:rsid w:val="00FE64C6"/>
    <w:rsid w:val="00FE782E"/>
    <w:rsid w:val="00FF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E4EA2"/>
  <w15:docId w15:val="{FDE26519-C39F-4969-8FFA-0AEAF50BB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l-GL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BA3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Kommentartekst">
    <w:name w:val="annotation text"/>
    <w:basedOn w:val="Normal"/>
    <w:link w:val="KommentartekstTegn"/>
    <w:uiPriority w:val="99"/>
    <w:unhideWhenUsed/>
    <w:rsid w:val="001B12FA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1B12FA"/>
    <w:rPr>
      <w:sz w:val="20"/>
      <w:szCs w:val="20"/>
    </w:rPr>
  </w:style>
  <w:style w:type="paragraph" w:styleId="Listeafsnit">
    <w:name w:val="List Paragraph"/>
    <w:basedOn w:val="Normal"/>
    <w:uiPriority w:val="34"/>
    <w:qFormat/>
    <w:rsid w:val="001B12FA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1B12FA"/>
    <w:rPr>
      <w:sz w:val="16"/>
      <w:szCs w:val="16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1B12FA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B12FA"/>
    <w:rPr>
      <w:b/>
      <w:bCs/>
      <w:sz w:val="20"/>
      <w:szCs w:val="20"/>
    </w:rPr>
  </w:style>
  <w:style w:type="character" w:styleId="Strk">
    <w:name w:val="Strong"/>
    <w:basedOn w:val="Standardskrifttypeiafsnit"/>
    <w:uiPriority w:val="22"/>
    <w:qFormat/>
    <w:rsid w:val="006D52D3"/>
    <w:rPr>
      <w:b/>
      <w:bCs/>
    </w:rPr>
  </w:style>
  <w:style w:type="character" w:styleId="Fremhv">
    <w:name w:val="Emphasis"/>
    <w:basedOn w:val="Standardskrifttypeiafsnit"/>
    <w:uiPriority w:val="20"/>
    <w:qFormat/>
    <w:rsid w:val="004D1E78"/>
    <w:rPr>
      <w:i/>
      <w:iCs/>
    </w:rPr>
  </w:style>
  <w:style w:type="paragraph" w:styleId="Korrektur">
    <w:name w:val="Revision"/>
    <w:hidden/>
    <w:uiPriority w:val="99"/>
    <w:semiHidden/>
    <w:rsid w:val="000521EB"/>
    <w:pPr>
      <w:spacing w:after="0" w:line="240" w:lineRule="auto"/>
    </w:pPr>
  </w:style>
  <w:style w:type="paragraph" w:styleId="Ingenafstand">
    <w:name w:val="No Spacing"/>
    <w:uiPriority w:val="1"/>
    <w:qFormat/>
    <w:rsid w:val="00665766"/>
    <w:pPr>
      <w:spacing w:after="0" w:line="240" w:lineRule="auto"/>
    </w:pPr>
    <w:rPr>
      <w:kern w:val="2"/>
      <w14:ligatures w14:val="standardContextual"/>
    </w:rPr>
  </w:style>
  <w:style w:type="character" w:styleId="Hyperlink">
    <w:name w:val="Hyperlink"/>
    <w:basedOn w:val="Standardskrifttypeiafsnit"/>
    <w:uiPriority w:val="99"/>
    <w:unhideWhenUsed/>
    <w:rsid w:val="00665766"/>
    <w:rPr>
      <w:color w:val="0000FF" w:themeColor="hyperlink"/>
      <w:u w:val="single"/>
    </w:rPr>
  </w:style>
  <w:style w:type="paragraph" w:customStyle="1" w:styleId="pf0">
    <w:name w:val="pf0"/>
    <w:basedOn w:val="Normal"/>
    <w:rsid w:val="00D45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cf01">
    <w:name w:val="cf01"/>
    <w:basedOn w:val="Standardskrifttypeiafsnit"/>
    <w:rsid w:val="00D45CFE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Standardskrifttypeiafsnit"/>
    <w:rsid w:val="00D45CFE"/>
    <w:rPr>
      <w:rFonts w:ascii="Segoe UI" w:hAnsi="Segoe UI" w:cs="Segoe UI" w:hint="default"/>
      <w:i/>
      <w:iCs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0E33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E3329"/>
  </w:style>
  <w:style w:type="paragraph" w:styleId="Sidefod">
    <w:name w:val="footer"/>
    <w:basedOn w:val="Normal"/>
    <w:link w:val="SidefodTegn"/>
    <w:uiPriority w:val="99"/>
    <w:unhideWhenUsed/>
    <w:rsid w:val="000E33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E3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3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jen\AppData\Local\cBrain\F2\.tmp\5dd21b5f2a0043aaab778898893c2d6b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8C65647-22C5-46AA-844D-E59E35EDCAE7}">
  <we:reference id="WA104382089" version="1.0.3.0" store="Omex" storeType="OMEX"/>
  <we:alternateReferences>
    <we:reference id="WA104382089" version="1.0.3.0" store="WA104382089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9CEDF-2281-4A87-A220-AA4D9F93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5dd21b5f2a0043aaab778898893c2d6b</Template>
  <TotalTime>6</TotalTime>
  <Pages>8</Pages>
  <Words>2661</Words>
  <Characters>15172</Characters>
  <Application>Microsoft Office Word</Application>
  <DocSecurity>0</DocSecurity>
  <Lines>126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17798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Rebekka Nygård Bak</dc:creator>
  <cp:lastModifiedBy>Augusta Jerimiassen</cp:lastModifiedBy>
  <cp:revision>5</cp:revision>
  <cp:lastPrinted>2026-05-28T09:40:00Z</cp:lastPrinted>
  <dcterms:created xsi:type="dcterms:W3CDTF">2026-06-10T11:44:00Z</dcterms:created>
  <dcterms:modified xsi:type="dcterms:W3CDTF">2026-06-10T11:53:00Z</dcterms:modified>
</cp:coreProperties>
</file>