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09670" w14:textId="23F23BB0" w:rsidR="00D0023A" w:rsidRPr="00BC3A4F" w:rsidRDefault="00D0023A" w:rsidP="00174B09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>Sioraq-karsi:</w:t>
      </w:r>
    </w:p>
    <w:p w14:paraId="05C7EC19" w14:textId="5442CFAB" w:rsidR="00D0023A" w:rsidRPr="00BC3A4F" w:rsidRDefault="00D0023A" w:rsidP="00174B09">
      <w:pPr>
        <w:keepNext/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180138E6" wp14:editId="6A72FA54">
            <wp:extent cx="4563374" cy="7887880"/>
            <wp:effectExtent l="0" t="0" r="8890" b="0"/>
            <wp:docPr id="194819071" name="Billede 1" descr="Et billede, der indeholder tekst, kort, diagram, linje/ræ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 descr="Et billede, der indeholder tekst, kort, diagram, linje/række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3554" cy="7940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5CF03" w14:textId="22B03664" w:rsidR="009E2C16" w:rsidRPr="00BC3A4F" w:rsidRDefault="00D0023A" w:rsidP="006B0F7B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Takussutissiaq 1: ”Sioraq-karsi”: Imartaq naleqqersuutinit ukunannga killiligaasoq 62º13,8’N aamma 50º29,0’V aamma 62º44,0’N kitaata tungaanut 50º38,7’V-mut aamma kangimut tunngaviusumik killeqarfiup tungaanut.</w:t>
      </w:r>
    </w:p>
    <w:sectPr w:rsidR="009E2C16" w:rsidRPr="00BC3A4F" w:rsidSect="00174B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5472D" w14:textId="77777777" w:rsidR="000C6E6C" w:rsidRDefault="000C6E6C" w:rsidP="00BC3A4F">
      <w:pPr>
        <w:spacing w:after="0" w:line="240" w:lineRule="auto"/>
      </w:pPr>
      <w:r>
        <w:separator/>
      </w:r>
    </w:p>
  </w:endnote>
  <w:endnote w:type="continuationSeparator" w:id="0">
    <w:p w14:paraId="145F4180" w14:textId="77777777" w:rsidR="000C6E6C" w:rsidRDefault="000C6E6C" w:rsidP="00BC3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DA638" w14:textId="77777777" w:rsidR="003E6097" w:rsidRDefault="003E609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220140121"/>
      <w:docPartObj>
        <w:docPartGallery w:val="Page Numbers (Bottom of Page)"/>
        <w:docPartUnique/>
      </w:docPartObj>
    </w:sdtPr>
    <w:sdtContent>
      <w:p w14:paraId="4CD0932C" w14:textId="599CF0EF" w:rsidR="00BC3A4F" w:rsidRPr="00E93D4C" w:rsidRDefault="00BC3A4F" w:rsidP="00E93D4C">
        <w:pPr>
          <w:pStyle w:val="Sidefo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93D4C">
          <w:rPr>
            <w:rFonts w:ascii="Times New Roman" w:hAnsi="Times New Roman" w:cs="Times New Roman"/>
            <w:sz w:val="24"/>
          </w:rPr>
          <w:fldChar w:fldCharType="begin"/>
        </w:r>
        <w:r w:rsidRPr="00E93D4C">
          <w:rPr>
            <w:rFonts w:ascii="Times New Roman" w:hAnsi="Times New Roman" w:cs="Times New Roman"/>
            <w:sz w:val="24"/>
          </w:rPr>
          <w:instrText>PAGE   \* MERGEFORMAT</w:instrText>
        </w:r>
        <w:r w:rsidRPr="00E93D4C">
          <w:rPr>
            <w:rFonts w:ascii="Times New Roman" w:hAnsi="Times New Roman" w:cs="Times New Roman"/>
            <w:sz w:val="24"/>
          </w:rPr>
          <w:fldChar w:fldCharType="separate"/>
        </w:r>
        <w:r w:rsidRPr="00E93D4C">
          <w:rPr>
            <w:rFonts w:ascii="Times New Roman" w:hAnsi="Times New Roman" w:cs="Times New Roman"/>
            <w:sz w:val="24"/>
          </w:rPr>
          <w:t>2</w:t>
        </w:r>
        <w:r w:rsidRPr="00E93D4C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E6C64" w14:textId="77777777" w:rsidR="003E6097" w:rsidRDefault="003E609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14555" w14:textId="77777777" w:rsidR="000C6E6C" w:rsidRDefault="000C6E6C" w:rsidP="00BC3A4F">
      <w:pPr>
        <w:spacing w:after="0" w:line="240" w:lineRule="auto"/>
      </w:pPr>
      <w:r>
        <w:separator/>
      </w:r>
    </w:p>
  </w:footnote>
  <w:footnote w:type="continuationSeparator" w:id="0">
    <w:p w14:paraId="6AAF8F1C" w14:textId="77777777" w:rsidR="000C6E6C" w:rsidRDefault="000C6E6C" w:rsidP="00BC3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715FF" w14:textId="77777777" w:rsidR="003E6097" w:rsidRDefault="003E609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815D7" w14:textId="7FE7FD5E" w:rsidR="00BC3A4F" w:rsidRPr="00BC3A4F" w:rsidRDefault="00BC3A4F" w:rsidP="00BC3A4F">
    <w:pPr>
      <w:pStyle w:val="Sidehoved"/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/>
        <w:b/>
        <w:sz w:val="24"/>
      </w:rPr>
      <w:t>Ilanngussaq 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E433" w14:textId="77777777" w:rsidR="003E6097" w:rsidRDefault="003E6097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25A2B"/>
    <w:rsid w:val="0000792D"/>
    <w:rsid w:val="00045BB9"/>
    <w:rsid w:val="000C6E6C"/>
    <w:rsid w:val="00174B09"/>
    <w:rsid w:val="0023406A"/>
    <w:rsid w:val="002D7EE0"/>
    <w:rsid w:val="003C6A55"/>
    <w:rsid w:val="003E6097"/>
    <w:rsid w:val="003F71D9"/>
    <w:rsid w:val="0040688C"/>
    <w:rsid w:val="0049787B"/>
    <w:rsid w:val="00553FD9"/>
    <w:rsid w:val="005E2EC3"/>
    <w:rsid w:val="0064008D"/>
    <w:rsid w:val="006B0F7B"/>
    <w:rsid w:val="009E2C16"/>
    <w:rsid w:val="009F1C1A"/>
    <w:rsid w:val="00A45FB4"/>
    <w:rsid w:val="00BC3A4F"/>
    <w:rsid w:val="00BC3EAE"/>
    <w:rsid w:val="00BF6C64"/>
    <w:rsid w:val="00C74057"/>
    <w:rsid w:val="00D0023A"/>
    <w:rsid w:val="00D36292"/>
    <w:rsid w:val="00D923FE"/>
    <w:rsid w:val="00DB12F1"/>
    <w:rsid w:val="00DC4B01"/>
    <w:rsid w:val="00DD32BA"/>
    <w:rsid w:val="00DF46A4"/>
    <w:rsid w:val="00E17A72"/>
    <w:rsid w:val="00E25A2B"/>
    <w:rsid w:val="00E64109"/>
    <w:rsid w:val="00E77A89"/>
    <w:rsid w:val="00E93D4C"/>
    <w:rsid w:val="00FD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555CE"/>
  <w15:docId w15:val="{BDB4E4E0-9652-4021-ABD3-DBB3E14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l-G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23A"/>
    <w:pPr>
      <w:spacing w:after="160" w:line="25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uiPriority w:val="35"/>
    <w:unhideWhenUsed/>
    <w:qFormat/>
    <w:rsid w:val="00D0023A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BC3A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C3A4F"/>
  </w:style>
  <w:style w:type="paragraph" w:styleId="Sidefod">
    <w:name w:val="footer"/>
    <w:basedOn w:val="Normal"/>
    <w:link w:val="SidefodTegn"/>
    <w:uiPriority w:val="99"/>
    <w:unhideWhenUsed/>
    <w:rsid w:val="00BC3A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C3A4F"/>
  </w:style>
  <w:style w:type="paragraph" w:styleId="Korrektur">
    <w:name w:val="Revision"/>
    <w:hidden/>
    <w:uiPriority w:val="99"/>
    <w:semiHidden/>
    <w:rsid w:val="006B0F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8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ra\AppData\Local\cBrain\F2\.tmp\f7cd1a6cf070462190d650be9ca0026a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f7cd1a6cf070462190d650be9ca0026a</Template>
  <TotalTime>58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Rassing</dc:creator>
  <cp:lastModifiedBy>Thomas Wykes Ineson</cp:lastModifiedBy>
  <cp:revision>14</cp:revision>
  <dcterms:created xsi:type="dcterms:W3CDTF">2025-01-14T12:34:00Z</dcterms:created>
  <dcterms:modified xsi:type="dcterms:W3CDTF">2026-05-07T12:34:00Z</dcterms:modified>
</cp:coreProperties>
</file>