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9670" w14:textId="23F23BB0" w:rsidR="00D0023A" w:rsidRPr="00BC3A4F" w:rsidRDefault="00D0023A" w:rsidP="00174B09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C3A4F">
        <w:rPr>
          <w:rFonts w:ascii="Times New Roman" w:hAnsi="Times New Roman" w:cs="Times New Roman"/>
          <w:b/>
          <w:bCs/>
          <w:sz w:val="24"/>
          <w:szCs w:val="24"/>
        </w:rPr>
        <w:t>Isblink</w:t>
      </w:r>
      <w:proofErr w:type="spellEnd"/>
      <w:r w:rsidRPr="00BC3A4F">
        <w:rPr>
          <w:rFonts w:ascii="Times New Roman" w:hAnsi="Times New Roman" w:cs="Times New Roman"/>
          <w:b/>
          <w:bCs/>
          <w:sz w:val="24"/>
          <w:szCs w:val="24"/>
        </w:rPr>
        <w:t>-kassen:</w:t>
      </w:r>
    </w:p>
    <w:p w14:paraId="05C7EC19" w14:textId="5442CFAB" w:rsidR="00D0023A" w:rsidRPr="00BC3A4F" w:rsidRDefault="00D0023A" w:rsidP="00174B09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BC3A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0138E6" wp14:editId="6A72FA54">
            <wp:extent cx="4563374" cy="7887880"/>
            <wp:effectExtent l="0" t="0" r="8890" b="0"/>
            <wp:docPr id="194819071" name="Billede 1" descr="Et billede, der indeholder tekst, kort, diagram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Et billede, der indeholder tekst, kort, diagram, linje/rækk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554" cy="794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CF03" w14:textId="22B03664" w:rsidR="009E2C16" w:rsidRPr="00BC3A4F" w:rsidRDefault="00D0023A" w:rsidP="006B0F7B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BC3A4F">
        <w:rPr>
          <w:rFonts w:ascii="Times New Roman" w:hAnsi="Times New Roman" w:cs="Times New Roman"/>
          <w:sz w:val="24"/>
          <w:szCs w:val="24"/>
        </w:rPr>
        <w:t>Figur 1: ”</w:t>
      </w:r>
      <w:proofErr w:type="spellStart"/>
      <w:r w:rsidRPr="00BC3A4F">
        <w:rPr>
          <w:rFonts w:ascii="Times New Roman" w:hAnsi="Times New Roman" w:cs="Times New Roman"/>
          <w:sz w:val="24"/>
          <w:szCs w:val="24"/>
        </w:rPr>
        <w:t>Isblink</w:t>
      </w:r>
      <w:proofErr w:type="spellEnd"/>
      <w:r w:rsidRPr="00BC3A4F">
        <w:rPr>
          <w:rFonts w:ascii="Times New Roman" w:hAnsi="Times New Roman" w:cs="Times New Roman"/>
          <w:sz w:val="24"/>
          <w:szCs w:val="24"/>
        </w:rPr>
        <w:t>-kassen”: Området, som er afgrænset af koordinaterne 62º13,8’N og 50º29,0</w:t>
      </w:r>
      <w:r w:rsidR="00FD1060" w:rsidRPr="00BC3A4F">
        <w:rPr>
          <w:rFonts w:ascii="Times New Roman" w:hAnsi="Times New Roman" w:cs="Times New Roman"/>
          <w:sz w:val="24"/>
          <w:szCs w:val="24"/>
        </w:rPr>
        <w:t>’</w:t>
      </w:r>
      <w:r w:rsidRPr="00BC3A4F">
        <w:rPr>
          <w:rFonts w:ascii="Times New Roman" w:hAnsi="Times New Roman" w:cs="Times New Roman"/>
          <w:sz w:val="24"/>
          <w:szCs w:val="24"/>
        </w:rPr>
        <w:t>V og 62º44</w:t>
      </w:r>
      <w:r w:rsidR="00BC3A4F" w:rsidRPr="00BC3A4F">
        <w:rPr>
          <w:rFonts w:ascii="Times New Roman" w:hAnsi="Times New Roman" w:cs="Times New Roman"/>
          <w:sz w:val="24"/>
          <w:szCs w:val="24"/>
        </w:rPr>
        <w:t>,0</w:t>
      </w:r>
      <w:r w:rsidRPr="00BC3A4F">
        <w:rPr>
          <w:rFonts w:ascii="Times New Roman" w:hAnsi="Times New Roman" w:cs="Times New Roman"/>
          <w:sz w:val="24"/>
          <w:szCs w:val="24"/>
        </w:rPr>
        <w:t>’N afgrænset mod vest 50º38,7</w:t>
      </w:r>
      <w:r w:rsidR="00FD1060" w:rsidRPr="00BC3A4F">
        <w:rPr>
          <w:rFonts w:ascii="Times New Roman" w:hAnsi="Times New Roman" w:cs="Times New Roman"/>
          <w:sz w:val="24"/>
          <w:szCs w:val="24"/>
        </w:rPr>
        <w:t>’</w:t>
      </w:r>
      <w:r w:rsidRPr="00BC3A4F">
        <w:rPr>
          <w:rFonts w:ascii="Times New Roman" w:hAnsi="Times New Roman" w:cs="Times New Roman"/>
          <w:sz w:val="24"/>
          <w:szCs w:val="24"/>
        </w:rPr>
        <w:t>V og mod øst af basislinjen.</w:t>
      </w:r>
    </w:p>
    <w:sectPr w:rsidR="009E2C16" w:rsidRPr="00BC3A4F" w:rsidSect="00174B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02074" w14:textId="77777777" w:rsidR="006D29F7" w:rsidRDefault="006D29F7" w:rsidP="00BC3A4F">
      <w:pPr>
        <w:spacing w:after="0" w:line="240" w:lineRule="auto"/>
      </w:pPr>
      <w:r>
        <w:separator/>
      </w:r>
    </w:p>
  </w:endnote>
  <w:endnote w:type="continuationSeparator" w:id="0">
    <w:p w14:paraId="292B1AE2" w14:textId="77777777" w:rsidR="006D29F7" w:rsidRDefault="006D29F7" w:rsidP="00BC3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A638" w14:textId="77777777" w:rsidR="003E6097" w:rsidRDefault="003E609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220140121"/>
      <w:docPartObj>
        <w:docPartGallery w:val="Page Numbers (Bottom of Page)"/>
        <w:docPartUnique/>
      </w:docPartObj>
    </w:sdtPr>
    <w:sdtContent>
      <w:p w14:paraId="4CD0932C" w14:textId="599CF0EF" w:rsidR="00BC3A4F" w:rsidRPr="00E93D4C" w:rsidRDefault="00BC3A4F" w:rsidP="00E93D4C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3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D4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93D4C">
          <w:rPr>
            <w:rFonts w:ascii="Times New Roman" w:hAnsi="Times New Roman" w:cs="Times New Roman"/>
            <w:sz w:val="24"/>
            <w:szCs w:val="24"/>
          </w:rPr>
          <w:t>2</w:t>
        </w:r>
        <w:r w:rsidRPr="00E93D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C64" w14:textId="77777777" w:rsidR="003E6097" w:rsidRDefault="003E609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8FED" w14:textId="77777777" w:rsidR="006D29F7" w:rsidRDefault="006D29F7" w:rsidP="00BC3A4F">
      <w:pPr>
        <w:spacing w:after="0" w:line="240" w:lineRule="auto"/>
      </w:pPr>
      <w:r>
        <w:separator/>
      </w:r>
    </w:p>
  </w:footnote>
  <w:footnote w:type="continuationSeparator" w:id="0">
    <w:p w14:paraId="74258D29" w14:textId="77777777" w:rsidR="006D29F7" w:rsidRDefault="006D29F7" w:rsidP="00BC3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15FF" w14:textId="77777777" w:rsidR="003E6097" w:rsidRDefault="003E609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15D7" w14:textId="7FE7FD5E" w:rsidR="00BC3A4F" w:rsidRPr="00BC3A4F" w:rsidRDefault="00BC3A4F" w:rsidP="00BC3A4F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 w:rsidRPr="00BC3A4F">
      <w:rPr>
        <w:rFonts w:ascii="Times New Roman" w:hAnsi="Times New Roman" w:cs="Times New Roman"/>
        <w:b/>
        <w:bCs/>
        <w:sz w:val="24"/>
        <w:szCs w:val="24"/>
      </w:rPr>
      <w:t xml:space="preserve">Bilag </w:t>
    </w:r>
    <w:r w:rsidR="003E6097">
      <w:rPr>
        <w:rFonts w:ascii="Times New Roman" w:hAnsi="Times New Roman" w:cs="Times New Roman"/>
        <w:b/>
        <w:bCs/>
        <w:sz w:val="24"/>
        <w:szCs w:val="24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E433" w14:textId="77777777" w:rsidR="003E6097" w:rsidRDefault="003E609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5A2B"/>
    <w:rsid w:val="0000792D"/>
    <w:rsid w:val="00045BB9"/>
    <w:rsid w:val="00174B09"/>
    <w:rsid w:val="0023406A"/>
    <w:rsid w:val="002D7EE0"/>
    <w:rsid w:val="003246C7"/>
    <w:rsid w:val="003C6A55"/>
    <w:rsid w:val="003E6097"/>
    <w:rsid w:val="003F71D9"/>
    <w:rsid w:val="0040688C"/>
    <w:rsid w:val="0049787B"/>
    <w:rsid w:val="005E2EC3"/>
    <w:rsid w:val="0064008D"/>
    <w:rsid w:val="006B0F7B"/>
    <w:rsid w:val="006D29F7"/>
    <w:rsid w:val="009E2C16"/>
    <w:rsid w:val="009F1C1A"/>
    <w:rsid w:val="00A45FB4"/>
    <w:rsid w:val="00BC3A4F"/>
    <w:rsid w:val="00BC3EAE"/>
    <w:rsid w:val="00BF6C64"/>
    <w:rsid w:val="00C05AC9"/>
    <w:rsid w:val="00C74057"/>
    <w:rsid w:val="00D0023A"/>
    <w:rsid w:val="00D36292"/>
    <w:rsid w:val="00D923FE"/>
    <w:rsid w:val="00DB12F1"/>
    <w:rsid w:val="00DC4B01"/>
    <w:rsid w:val="00DD32BA"/>
    <w:rsid w:val="00E17A72"/>
    <w:rsid w:val="00E25A2B"/>
    <w:rsid w:val="00E64109"/>
    <w:rsid w:val="00E77A89"/>
    <w:rsid w:val="00E93D4C"/>
    <w:rsid w:val="00FD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55CE"/>
  <w15:docId w15:val="{BDB4E4E0-9652-4021-ABD3-DBB3E14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23A"/>
    <w:pPr>
      <w:spacing w:after="160"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D0023A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BC3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C3A4F"/>
  </w:style>
  <w:style w:type="paragraph" w:styleId="Sidefod">
    <w:name w:val="footer"/>
    <w:basedOn w:val="Normal"/>
    <w:link w:val="SidefodTegn"/>
    <w:uiPriority w:val="99"/>
    <w:unhideWhenUsed/>
    <w:rsid w:val="00BC3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C3A4F"/>
  </w:style>
  <w:style w:type="paragraph" w:styleId="Korrektur">
    <w:name w:val="Revision"/>
    <w:hidden/>
    <w:uiPriority w:val="99"/>
    <w:semiHidden/>
    <w:rsid w:val="006B0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ra\AppData\Local\cBrain\F2\.tmp\f7cd1a6cf070462190d650be9ca0026a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f7cd1a6cf070462190d650be9ca0026a</Template>
  <TotalTime>58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Rassing</dc:creator>
  <cp:lastModifiedBy>Thomas Wykes Ineson</cp:lastModifiedBy>
  <cp:revision>14</cp:revision>
  <dcterms:created xsi:type="dcterms:W3CDTF">2025-01-14T12:34:00Z</dcterms:created>
  <dcterms:modified xsi:type="dcterms:W3CDTF">2026-05-06T16:22:00Z</dcterms:modified>
</cp:coreProperties>
</file>