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C0157" w14:textId="3DACC55A" w:rsidR="00D84E78" w:rsidRPr="00964148" w:rsidRDefault="00A031D9" w:rsidP="00565C65">
      <w:pPr>
        <w:pStyle w:val="Lille"/>
        <w:framePr w:w="1985" w:h="3493" w:hRule="exact" w:hSpace="181" w:wrap="notBeside" w:vAnchor="page" w:hAnchor="page" w:x="9317" w:y="4843" w:anchorLock="1"/>
      </w:pPr>
      <w:r w:rsidRPr="00964148">
        <w:t xml:space="preserve">Dato: </w:t>
      </w:r>
      <w:r w:rsidR="006D0DD1" w:rsidRPr="00964148">
        <w:t>06</w:t>
      </w:r>
      <w:r w:rsidR="009C0A06" w:rsidRPr="00964148">
        <w:t>-</w:t>
      </w:r>
      <w:r w:rsidR="006D0DD1" w:rsidRPr="00964148">
        <w:t>03</w:t>
      </w:r>
      <w:r w:rsidR="009C0A06" w:rsidRPr="00964148">
        <w:t>-</w:t>
      </w:r>
      <w:r w:rsidR="006D0DD1" w:rsidRPr="00964148">
        <w:t>2026</w:t>
      </w:r>
    </w:p>
    <w:p w14:paraId="1C8C9D62" w14:textId="2170F77E" w:rsidR="00565C65" w:rsidRPr="00964148" w:rsidRDefault="00FE527F" w:rsidP="00565C65">
      <w:pPr>
        <w:pStyle w:val="Lille"/>
        <w:framePr w:w="1985" w:h="3493" w:hRule="exact" w:hSpace="181" w:wrap="notBeside" w:vAnchor="page" w:hAnchor="page" w:x="9317" w:y="4843" w:anchorLock="1"/>
      </w:pPr>
      <w:r w:rsidRPr="00964148">
        <w:t xml:space="preserve">Sagsnr.: </w:t>
      </w:r>
      <w:r w:rsidR="00923B50" w:rsidRPr="00964148">
        <w:t>2025 - 5614</w:t>
      </w:r>
      <w:r w:rsidR="00565C65" w:rsidRPr="00964148">
        <w:t xml:space="preserve">  </w:t>
      </w:r>
    </w:p>
    <w:p w14:paraId="597E8C4C" w14:textId="759141B0" w:rsidR="00565C65" w:rsidRPr="00964148" w:rsidRDefault="00D84E78" w:rsidP="00565C65">
      <w:pPr>
        <w:pStyle w:val="Lille"/>
        <w:framePr w:w="1985" w:h="3493" w:hRule="exact" w:hSpace="181" w:wrap="notBeside" w:vAnchor="page" w:hAnchor="page" w:x="9317" w:y="4843" w:anchorLock="1"/>
      </w:pPr>
      <w:r w:rsidRPr="00964148">
        <w:t>ID</w:t>
      </w:r>
      <w:r w:rsidR="00CB2A5A" w:rsidRPr="00964148">
        <w:t>. nr.</w:t>
      </w:r>
      <w:r w:rsidRPr="00964148">
        <w:t>:</w:t>
      </w:r>
      <w:r w:rsidR="000047A3" w:rsidRPr="000047A3">
        <w:t xml:space="preserve"> 80280454</w:t>
      </w:r>
    </w:p>
    <w:p w14:paraId="66D91553" w14:textId="77777777" w:rsidR="00465A30" w:rsidRPr="00964148" w:rsidRDefault="00465A30" w:rsidP="00465A30">
      <w:pPr>
        <w:pStyle w:val="Lille"/>
        <w:framePr w:w="1985" w:h="3493" w:hRule="exact" w:hSpace="181" w:wrap="notBeside" w:vAnchor="page" w:hAnchor="page" w:x="9317" w:y="4843" w:anchorLock="1"/>
      </w:pPr>
      <w:r w:rsidRPr="00964148">
        <w:t xml:space="preserve"> </w:t>
      </w:r>
    </w:p>
    <w:p w14:paraId="31140990" w14:textId="77777777" w:rsidR="00465A30" w:rsidRPr="00964148" w:rsidRDefault="00465A30" w:rsidP="00465A30">
      <w:pPr>
        <w:pStyle w:val="Lille"/>
        <w:framePr w:w="1985" w:h="3493" w:hRule="exact" w:hSpace="181" w:wrap="notBeside" w:vAnchor="page" w:hAnchor="page" w:x="9317" w:y="4843" w:anchorLock="1"/>
      </w:pPr>
    </w:p>
    <w:p w14:paraId="68BFAF2E" w14:textId="77777777" w:rsidR="00465A30" w:rsidRPr="00964148" w:rsidRDefault="006F1E1D" w:rsidP="00465A30">
      <w:pPr>
        <w:pStyle w:val="Lille"/>
        <w:framePr w:w="1985" w:h="3493" w:hRule="exact" w:hSpace="181" w:wrap="notBeside" w:vAnchor="page" w:hAnchor="page" w:x="9317" w:y="4843" w:anchorLock="1"/>
      </w:pPr>
      <w:r w:rsidRPr="00964148">
        <w:t>Postboks 909</w:t>
      </w:r>
      <w:r w:rsidRPr="00964148">
        <w:br/>
      </w:r>
      <w:r w:rsidR="005D1690" w:rsidRPr="00964148">
        <w:t>3900 Nuuk</w:t>
      </w:r>
      <w:r w:rsidR="005D1690" w:rsidRPr="00964148">
        <w:br/>
        <w:t>Tlf.: (+299) 34 50 00</w:t>
      </w:r>
      <w:r w:rsidRPr="00964148">
        <w:br/>
        <w:t xml:space="preserve">E-mail: </w:t>
      </w:r>
      <w:r w:rsidR="005D1690" w:rsidRPr="00964148">
        <w:t>box909</w:t>
      </w:r>
      <w:r w:rsidRPr="00964148">
        <w:t>@nanoq.gl</w:t>
      </w:r>
      <w:r w:rsidRPr="00964148">
        <w:br/>
        <w:t>www.naalakkersuisut.gl</w:t>
      </w:r>
    </w:p>
    <w:p w14:paraId="1CB057B2" w14:textId="77777777" w:rsidR="00465A30" w:rsidRPr="00964148" w:rsidRDefault="00465A30" w:rsidP="00465A30">
      <w:pPr>
        <w:pStyle w:val="Lille"/>
        <w:framePr w:w="1985" w:h="3493" w:hRule="exact" w:hSpace="181" w:wrap="notBeside" w:vAnchor="page" w:hAnchor="page" w:x="9317" w:y="4843" w:anchorLock="1"/>
      </w:pPr>
    </w:p>
    <w:p w14:paraId="3421154A" w14:textId="77777777" w:rsidR="00465A30" w:rsidRPr="00964148" w:rsidRDefault="00465A30" w:rsidP="00465A30">
      <w:pPr>
        <w:pStyle w:val="Lille"/>
        <w:framePr w:w="1985" w:h="3493" w:hRule="exact" w:hSpace="181" w:wrap="notBeside" w:vAnchor="page" w:hAnchor="page" w:x="9317" w:y="4843" w:anchorLock="1"/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4"/>
      </w:tblGrid>
      <w:tr w:rsidR="00465A30" w:rsidRPr="00964148" w14:paraId="54182E9C" w14:textId="77777777" w:rsidTr="00EE48FC">
        <w:trPr>
          <w:trHeight w:val="2552"/>
        </w:trPr>
        <w:tc>
          <w:tcPr>
            <w:tcW w:w="7825" w:type="dxa"/>
          </w:tcPr>
          <w:p w14:paraId="743A989D" w14:textId="0931DC9F" w:rsidR="00465A30" w:rsidRPr="000627B1" w:rsidRDefault="00363BB9" w:rsidP="00171DD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(Modtagere) Navn 1"/>
                <w:id w:val="2070769747"/>
                <w:placeholder>
                  <w:docPart w:val="78465557E7204AD3A450ACAAC9423CE3"/>
                </w:placeholder>
                <w:dataBinding w:prefixMappings="xmlns:ns0='Captia'" w:xpath="/ns0:Root[1]/ns0:address/ns0:Content[@id='name:name1']/ns0:Value[1]" w:storeItemID="{4E58D8CC-2510-4C5E-8403-B5C46FC56E19}"/>
                <w:text/>
              </w:sdtPr>
              <w:sdtEndPr/>
              <w:sdtContent>
                <w:r w:rsidR="006D0DD1" w:rsidRPr="000627B1">
                  <w:rPr>
                    <w:rFonts w:ascii="Times New Roman" w:hAnsi="Times New Roman" w:cs="Times New Roman"/>
                    <w:sz w:val="24"/>
                    <w:szCs w:val="24"/>
                  </w:rPr>
                  <w:t>Tusarniaaffinnut</w:t>
                </w:r>
                <w:r w:rsidR="000627B1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(</w:t>
                </w:r>
                <w:r w:rsidR="001E4417">
                  <w:rPr>
                    <w:rFonts w:ascii="Times New Roman" w:hAnsi="Times New Roman" w:cs="Times New Roman"/>
                    <w:sz w:val="24"/>
                    <w:szCs w:val="24"/>
                  </w:rPr>
                  <w:t>Qupperneq kingullermi allassimapput</w:t>
                </w:r>
                <w:r w:rsidR="000627B1">
                  <w:rPr>
                    <w:rFonts w:ascii="Times New Roman" w:hAnsi="Times New Roman" w:cs="Times New Roman"/>
                    <w:sz w:val="24"/>
                    <w:szCs w:val="24"/>
                  </w:rPr>
                  <w:t>)</w:t>
                </w:r>
              </w:sdtContent>
            </w:sdt>
            <w:r w:rsidR="00465A30" w:rsidRPr="00062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FDABFC" w14:textId="34ECA7AE" w:rsidR="00465A30" w:rsidRPr="00964148" w:rsidRDefault="00465A30" w:rsidP="00171D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64148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4CBB9A38" w14:textId="75E97B6D" w:rsidR="00465A30" w:rsidRPr="00964148" w:rsidRDefault="00465A30" w:rsidP="00171D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A30" w:rsidRPr="00964148" w14:paraId="05C55044" w14:textId="77777777" w:rsidTr="00EE48FC">
        <w:tc>
          <w:tcPr>
            <w:tcW w:w="7825" w:type="dxa"/>
          </w:tcPr>
          <w:p w14:paraId="3EC0EF76" w14:textId="6E66EC38" w:rsidR="00FE5324" w:rsidRPr="00964148" w:rsidRDefault="00363BB9" w:rsidP="00171DD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alias w:val="(Dokumenter) Titel"/>
                <w:id w:val="851538291"/>
                <w:placeholder>
                  <w:docPart w:val="2752192805774A3099340D3C61D87AD0"/>
                </w:placeholder>
                <w:dataBinding w:prefixMappings="xmlns:ns0='Captia'" w:xpath="/ns0:Root[1]/ns0:record/ns0:Content[@id='title']/ns0:Value[1]" w:storeItemID="{4E58D8CC-2510-4C5E-8403-B5C46FC56E19}"/>
                <w:text/>
              </w:sdtPr>
              <w:sdtEndPr/>
              <w:sdtContent>
                <w:r w:rsidR="000047A3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Tusarniaaneq u</w:t>
                </w:r>
                <w:r w:rsidR="00964148" w:rsidRPr="00964148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 xml:space="preserve">unga siunnersuutip </w:t>
                </w:r>
              </w:sdtContent>
            </w:sdt>
            <w:r w:rsidR="00964148" w:rsidRPr="00964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Inissianik attartorneq pillugu Inatsisartut inatsisaat</w:t>
            </w:r>
          </w:p>
          <w:p w14:paraId="0AAF6513" w14:textId="77777777" w:rsidR="00465A30" w:rsidRPr="00964148" w:rsidRDefault="00465A30" w:rsidP="00171DD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DA4E351" w14:textId="0118239C" w:rsidR="00465A30" w:rsidRPr="00964148" w:rsidRDefault="00964148" w:rsidP="0017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 xml:space="preserve">Matumuuna nassiunneqarpoq uunga siunnersuut </w:t>
      </w:r>
      <w:r w:rsidRPr="00964148">
        <w:rPr>
          <w:rFonts w:ascii="Times New Roman" w:hAnsi="Times New Roman" w:cs="Times New Roman"/>
          <w:b/>
          <w:bCs/>
          <w:sz w:val="24"/>
          <w:szCs w:val="24"/>
        </w:rPr>
        <w:t xml:space="preserve">Inissianik attartorneq pillugu Inatsisartut inatsisaat </w:t>
      </w:r>
      <w:r w:rsidRPr="00964148">
        <w:rPr>
          <w:rFonts w:ascii="Times New Roman" w:hAnsi="Times New Roman" w:cs="Times New Roman"/>
          <w:sz w:val="24"/>
          <w:szCs w:val="24"/>
        </w:rPr>
        <w:t>ammasumik tusarniutigineqarpoq.</w:t>
      </w:r>
    </w:p>
    <w:p w14:paraId="73BBF223" w14:textId="77777777" w:rsidR="00964148" w:rsidRPr="00964148" w:rsidRDefault="00964148" w:rsidP="00171D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179951" w14:textId="77777777" w:rsidR="000627B1" w:rsidRDefault="000627B1" w:rsidP="00964148">
      <w:pPr>
        <w:spacing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Siunnersuutip taarsissavaa </w:t>
      </w:r>
      <w:r w:rsidR="00964148" w:rsidRPr="00964148">
        <w:rPr>
          <w:rFonts w:ascii="Times New Roman" w:hAnsi="Times New Roman"/>
          <w:sz w:val="24"/>
        </w:rPr>
        <w:t>Inissianik attartortitsisarneq pillugu Inatsisartut peqqussutaat nr. 2, 12. maj 2005-imeersoq</w:t>
      </w:r>
      <w:r>
        <w:rPr>
          <w:rFonts w:ascii="Times New Roman" w:hAnsi="Times New Roman"/>
          <w:sz w:val="24"/>
        </w:rPr>
        <w:t xml:space="preserve">. </w:t>
      </w:r>
      <w:r w:rsidR="00964148" w:rsidRPr="00964148">
        <w:rPr>
          <w:rFonts w:ascii="Times New Roman" w:hAnsi="Times New Roman"/>
          <w:sz w:val="24"/>
        </w:rPr>
        <w:t xml:space="preserve">Peqqussut 2005-imili arlaleriarluni allanngortinneqartarsimavoq inissiaqarnermut tunngasuni ineriartornermut malittarisassat tulluarsarniarlugit aamma erseqqissaanissamut aaqqiinissamullu pisariaqartitsinerit akueriniarlugit. </w:t>
      </w:r>
    </w:p>
    <w:p w14:paraId="2ABFBBF5" w14:textId="52BE9BC7" w:rsidR="00964148" w:rsidRPr="00964148" w:rsidRDefault="000627B1" w:rsidP="00964148">
      <w:pPr>
        <w:spacing w:line="28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Siunnersuummi a</w:t>
      </w:r>
      <w:r w:rsidR="00964148" w:rsidRPr="00964148">
        <w:rPr>
          <w:rFonts w:ascii="Times New Roman" w:hAnsi="Times New Roman"/>
          <w:sz w:val="24"/>
        </w:rPr>
        <w:t>llannguutit ilaatigut ineqarnermut akiliutinik akiliinermut, sulisunut inissiat nalinginnaasumik inissiatut attartorneqartussatut tiguneqarnerinut, uumasuuteqarnermut</w:t>
      </w:r>
      <w:r w:rsidRPr="000627B1">
        <w:rPr>
          <w:rFonts w:ascii="Times New Roman" w:hAnsi="Times New Roman"/>
          <w:sz w:val="24"/>
        </w:rPr>
        <w:t xml:space="preserve"> </w:t>
      </w:r>
      <w:r w:rsidRPr="00964148">
        <w:rPr>
          <w:rFonts w:ascii="Times New Roman" w:hAnsi="Times New Roman"/>
          <w:sz w:val="24"/>
        </w:rPr>
        <w:t>kiisalu</w:t>
      </w:r>
      <w:r w:rsidR="00964148" w:rsidRPr="00964148">
        <w:rPr>
          <w:rFonts w:ascii="Times New Roman" w:hAnsi="Times New Roman"/>
          <w:sz w:val="24"/>
        </w:rPr>
        <w:t xml:space="preserve"> attartortup toqunerani attartorneqartup tiguneqarneranut tunngasuusimapput.</w:t>
      </w:r>
    </w:p>
    <w:p w14:paraId="1A0B6CE0" w14:textId="136D0923" w:rsidR="00964148" w:rsidRPr="00964148" w:rsidRDefault="00964148" w:rsidP="00964148">
      <w:pPr>
        <w:spacing w:line="28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Allannguisaqattaartuarnerit kingunerisimavaat inatsisitigut tunngaviusup ilaannakuusutut isikkoqalersimanera, ataatsimullu allanneqarnissaanik malittarisassallu nutarterneqarnissaannik piviusumik pisariaqartitsisoqalersimalluni.</w:t>
      </w:r>
    </w:p>
    <w:p w14:paraId="532B9D88" w14:textId="547B5226" w:rsidR="00964148" w:rsidRPr="00964148" w:rsidRDefault="00964148" w:rsidP="0017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Inatsisissatut siunnersuummi matumani siunertaq tassaavoq inatsisartut peqqussutaata atuuttup ataatsimoortumik Inatsisartut inatsisaannik taarserneqarnissaa, manna tikillugu tunngaviusumik pingaarutilinnik ingerlatitsiinnartoq, kisiannili piviusunut atuuttunut, ullumikkut inissiat ilusaannut tulluarsarneqarsimasoq aamma pisortat attartortitsisarneranni aaqqissugaanikkut allannguuteqartoq.</w:t>
      </w:r>
    </w:p>
    <w:p w14:paraId="39B1977B" w14:textId="77777777" w:rsidR="00465A30" w:rsidRPr="00964148" w:rsidRDefault="00465A30" w:rsidP="00171DDA">
      <w:pPr>
        <w:spacing w:after="0"/>
        <w:rPr>
          <w:rFonts w:ascii="Arial" w:hAnsi="Arial" w:cs="Arial"/>
          <w:sz w:val="20"/>
          <w:szCs w:val="20"/>
        </w:rPr>
      </w:pPr>
    </w:p>
    <w:p w14:paraId="4B3F9937" w14:textId="77777777" w:rsidR="00964148" w:rsidRDefault="00964148" w:rsidP="00964148">
      <w:pPr>
        <w:spacing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Inatsisissatut siunnersuut attartortup attartortitsisullu akornanni pingaarnertigut pissutsinik allannguinngilaq, aalajangersakkalli katersorlugit erseqqissarlugillu, taamaalilluni inatsisit paasiuminarnerusumik ullutsinnullu naleqqunnerusutut inissisimalerlutik.</w:t>
      </w:r>
    </w:p>
    <w:p w14:paraId="5CCF51FF" w14:textId="7225EEDF" w:rsidR="00964148" w:rsidRDefault="00964148" w:rsidP="00964148">
      <w:pPr>
        <w:spacing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Siunnersuummi ataasiakkaanik nalimmassaasoqarpoq, ilaatigut inissiani namminersortuni pigineqartuni attartortut </w:t>
      </w:r>
      <w:r w:rsidRPr="002315A2">
        <w:rPr>
          <w:rFonts w:ascii="Times New Roman" w:hAnsi="Times New Roman"/>
          <w:sz w:val="24"/>
        </w:rPr>
        <w:t>Ineqarneq pillugu maalaaruteqartarfi</w:t>
      </w:r>
      <w:r>
        <w:rPr>
          <w:rFonts w:ascii="Times New Roman" w:hAnsi="Times New Roman"/>
          <w:sz w:val="24"/>
        </w:rPr>
        <w:t xml:space="preserve">mmut isumaqatigiinngissutit suliarineqarsinnaanngorlugit kiisalu </w:t>
      </w:r>
      <w:r w:rsidRPr="00B86749">
        <w:rPr>
          <w:rFonts w:ascii="Times New Roman" w:hAnsi="Times New Roman"/>
          <w:sz w:val="24"/>
        </w:rPr>
        <w:t>pilersaarutaasumik piffissakkaartumik aserfallatsaaliineq</w:t>
      </w:r>
      <w:r>
        <w:rPr>
          <w:rFonts w:ascii="Times New Roman" w:hAnsi="Times New Roman"/>
          <w:sz w:val="24"/>
        </w:rPr>
        <w:t xml:space="preserve"> (PPA) pisortat attartortittagaanni maleruagassat eqqunneqarnissaat.</w:t>
      </w:r>
    </w:p>
    <w:p w14:paraId="32BD6290" w14:textId="77777777" w:rsidR="000627B1" w:rsidRDefault="00964148" w:rsidP="00964148">
      <w:pPr>
        <w:spacing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Namminersorlutik attartortitsisartut ineqarnermut akiliummik aalajangersaasarnerat, aserfallatsaaliisarnerat, attartornermik taamaatitsineq atorunnaarsitsisarnerlu ingerlatiinnarneqarput.</w:t>
      </w:r>
    </w:p>
    <w:p w14:paraId="28054CED" w14:textId="22E2CE0A" w:rsidR="000627B1" w:rsidRDefault="000627B1" w:rsidP="00964148">
      <w:pPr>
        <w:spacing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Siunnersuut isigineqassaaq ineqarneq pillugu aaqqissuusseqinnermut suliaqarnermi tunngaviulluinnartutut, ullutsinni tulluarnerusumik ataqatigiinnerusumillu inatsisitigut toqqammavissatut nunatsinni.</w:t>
      </w:r>
    </w:p>
    <w:p w14:paraId="057845DE" w14:textId="409DAC30" w:rsidR="000047A3" w:rsidRDefault="000047A3" w:rsidP="00964148">
      <w:pPr>
        <w:spacing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Tusarniaanerup imarisa saqqummersinneqassapput </w:t>
      </w:r>
      <w:hyperlink r:id="rId8" w:history="1">
        <w:r w:rsidRPr="00837136">
          <w:rPr>
            <w:rStyle w:val="Hyperlink"/>
            <w:rFonts w:ascii="Times New Roman" w:hAnsi="Times New Roman"/>
            <w:sz w:val="24"/>
          </w:rPr>
          <w:t>www.Naalakkersuisut.gl</w:t>
        </w:r>
      </w:hyperlink>
      <w:r>
        <w:rPr>
          <w:rFonts w:ascii="Times New Roman" w:hAnsi="Times New Roman"/>
          <w:sz w:val="24"/>
        </w:rPr>
        <w:t xml:space="preserve"> </w:t>
      </w:r>
    </w:p>
    <w:p w14:paraId="56766E8D" w14:textId="2AF721BE" w:rsidR="000627B1" w:rsidRPr="000627B1" w:rsidRDefault="000627B1" w:rsidP="00964148">
      <w:pPr>
        <w:spacing w:line="288" w:lineRule="auto"/>
        <w:rPr>
          <w:rFonts w:ascii="Times New Roman" w:hAnsi="Times New Roman"/>
          <w:b/>
          <w:bCs/>
          <w:sz w:val="24"/>
        </w:rPr>
      </w:pPr>
      <w:r w:rsidRPr="000627B1">
        <w:rPr>
          <w:rFonts w:ascii="Times New Roman" w:hAnsi="Times New Roman"/>
          <w:b/>
          <w:bCs/>
          <w:sz w:val="24"/>
        </w:rPr>
        <w:t>Oqaaseqaatinut killiliussaq: 03. april 2026, nal. 12.00</w:t>
      </w:r>
    </w:p>
    <w:p w14:paraId="514D675E" w14:textId="200EA84E" w:rsidR="000627B1" w:rsidRDefault="000627B1" w:rsidP="00964148">
      <w:pPr>
        <w:spacing w:line="288" w:lineRule="auto"/>
        <w:rPr>
          <w:rFonts w:ascii="Times New Roman" w:hAnsi="Times New Roman"/>
          <w:sz w:val="24"/>
        </w:rPr>
      </w:pPr>
      <w:r w:rsidRPr="000627B1">
        <w:rPr>
          <w:rFonts w:ascii="Times New Roman" w:hAnsi="Times New Roman"/>
          <w:sz w:val="24"/>
        </w:rPr>
        <w:t>Oqaaseqaataasinnaasut nassiunneqars</w:t>
      </w:r>
      <w:r w:rsidR="000047A3">
        <w:rPr>
          <w:rFonts w:ascii="Times New Roman" w:hAnsi="Times New Roman"/>
          <w:sz w:val="24"/>
        </w:rPr>
        <w:t>innaapput uunga</w:t>
      </w:r>
      <w:r>
        <w:rPr>
          <w:rFonts w:ascii="Times New Roman" w:hAnsi="Times New Roman"/>
          <w:sz w:val="24"/>
        </w:rPr>
        <w:t>:</w:t>
      </w:r>
      <w:r w:rsidRPr="000627B1">
        <w:rPr>
          <w:rFonts w:ascii="Times New Roman" w:hAnsi="Times New Roman"/>
          <w:sz w:val="24"/>
        </w:rPr>
        <w:t xml:space="preserve"> Ineqarnermut Attaveqasersuutinut Isorliunerusunullu Naalakkersuisoqarfimmut</w:t>
      </w:r>
      <w:r>
        <w:rPr>
          <w:rFonts w:ascii="Times New Roman" w:hAnsi="Times New Roman"/>
          <w:sz w:val="24"/>
        </w:rPr>
        <w:t xml:space="preserve"> </w:t>
      </w:r>
      <w:r w:rsidRPr="000627B1">
        <w:rPr>
          <w:rFonts w:ascii="Times New Roman" w:hAnsi="Times New Roman"/>
          <w:sz w:val="24"/>
        </w:rPr>
        <w:t xml:space="preserve"> pisortatigoortumik mailadressianut </w:t>
      </w:r>
      <w:hyperlink r:id="rId9" w:history="1">
        <w:r w:rsidRPr="00837136">
          <w:rPr>
            <w:rStyle w:val="Hyperlink"/>
            <w:rFonts w:ascii="Times New Roman" w:hAnsi="Times New Roman"/>
            <w:sz w:val="24"/>
          </w:rPr>
          <w:t>box909@nanoq.gl</w:t>
        </w:r>
      </w:hyperlink>
      <w:r>
        <w:rPr>
          <w:rFonts w:ascii="Times New Roman" w:hAnsi="Times New Roman"/>
          <w:sz w:val="24"/>
        </w:rPr>
        <w:t xml:space="preserve"> , </w:t>
      </w:r>
      <w:r w:rsidR="000047A3">
        <w:rPr>
          <w:rFonts w:ascii="Times New Roman" w:hAnsi="Times New Roman"/>
          <w:sz w:val="24"/>
        </w:rPr>
        <w:t>cc</w:t>
      </w:r>
      <w:r>
        <w:rPr>
          <w:rFonts w:ascii="Times New Roman" w:hAnsi="Times New Roman"/>
          <w:sz w:val="24"/>
        </w:rPr>
        <w:t xml:space="preserve">-erlugu </w:t>
      </w:r>
      <w:hyperlink r:id="rId10" w:history="1">
        <w:r w:rsidRPr="00837136">
          <w:rPr>
            <w:rStyle w:val="Hyperlink"/>
            <w:rFonts w:ascii="Times New Roman" w:hAnsi="Times New Roman"/>
            <w:sz w:val="24"/>
          </w:rPr>
          <w:t>stsa@nanoq.gl</w:t>
        </w:r>
      </w:hyperlink>
      <w:r>
        <w:rPr>
          <w:rFonts w:ascii="Times New Roman" w:hAnsi="Times New Roman"/>
          <w:sz w:val="24"/>
        </w:rPr>
        <w:t xml:space="preserve"> </w:t>
      </w:r>
    </w:p>
    <w:p w14:paraId="6D0D29AA" w14:textId="53E28ED2" w:rsidR="00EE48FC" w:rsidRDefault="000627B1" w:rsidP="000047A3">
      <w:pPr>
        <w:spacing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</w:t>
      </w:r>
      <w:r w:rsidRPr="000627B1">
        <w:rPr>
          <w:rFonts w:ascii="Times New Roman" w:hAnsi="Times New Roman"/>
          <w:sz w:val="24"/>
        </w:rPr>
        <w:t>maluunniit</w:t>
      </w:r>
      <w:r w:rsidR="000047A3">
        <w:rPr>
          <w:rFonts w:ascii="Times New Roman" w:hAnsi="Times New Roman"/>
          <w:sz w:val="24"/>
        </w:rPr>
        <w:t xml:space="preserve"> allakkatigut</w:t>
      </w:r>
      <w:r w:rsidRPr="000627B1">
        <w:rPr>
          <w:rFonts w:ascii="Times New Roman" w:hAnsi="Times New Roman"/>
          <w:sz w:val="24"/>
        </w:rPr>
        <w:t xml:space="preserve"> uunga nassiunneqassapput: Ineqarnermut Attaveqaasersuutinut Isorliunerusunullu Naalakkersuisoqarfik</w:t>
      </w:r>
      <w:r>
        <w:rPr>
          <w:rFonts w:ascii="Times New Roman" w:hAnsi="Times New Roman"/>
          <w:sz w:val="24"/>
        </w:rPr>
        <w:t>,</w:t>
      </w:r>
      <w:r w:rsidRPr="000627B1">
        <w:rPr>
          <w:rFonts w:ascii="Times New Roman" w:hAnsi="Times New Roman"/>
          <w:sz w:val="24"/>
        </w:rPr>
        <w:t xml:space="preserve"> Postboks 909</w:t>
      </w:r>
      <w:r>
        <w:rPr>
          <w:rFonts w:ascii="Times New Roman" w:hAnsi="Times New Roman"/>
          <w:sz w:val="24"/>
        </w:rPr>
        <w:t>,</w:t>
      </w:r>
      <w:r w:rsidRPr="000627B1">
        <w:rPr>
          <w:rFonts w:ascii="Times New Roman" w:hAnsi="Times New Roman"/>
          <w:sz w:val="24"/>
        </w:rPr>
        <w:t xml:space="preserve"> 3900 Nuuk</w:t>
      </w:r>
      <w:r>
        <w:rPr>
          <w:rFonts w:ascii="Times New Roman" w:hAnsi="Times New Roman"/>
          <w:sz w:val="24"/>
        </w:rPr>
        <w:t>.</w:t>
      </w:r>
    </w:p>
    <w:p w14:paraId="23BDE13E" w14:textId="0C49840F" w:rsidR="000047A3" w:rsidRPr="000047A3" w:rsidRDefault="000047A3" w:rsidP="000047A3">
      <w:pPr>
        <w:spacing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Tusarniaanermi akissuteqaatit saqqummiunneqassapput Naalakkersuisut nittartagaanni</w:t>
      </w:r>
    </w:p>
    <w:p w14:paraId="2D0452C0" w14:textId="77777777" w:rsidR="00EE48FC" w:rsidRPr="00964148" w:rsidRDefault="00EE48FC" w:rsidP="00171DDA">
      <w:pPr>
        <w:spacing w:after="0"/>
        <w:rPr>
          <w:rFonts w:ascii="Arial" w:hAnsi="Arial" w:cs="Arial"/>
          <w:sz w:val="20"/>
          <w:szCs w:val="20"/>
        </w:rPr>
      </w:pPr>
    </w:p>
    <w:p w14:paraId="549E355A" w14:textId="5A9066B3" w:rsidR="00EE48FC" w:rsidRPr="000627B1" w:rsidRDefault="00EE48FC" w:rsidP="0017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27B1">
        <w:rPr>
          <w:rFonts w:ascii="Times New Roman" w:hAnsi="Times New Roman" w:cs="Times New Roman"/>
          <w:sz w:val="24"/>
          <w:szCs w:val="24"/>
        </w:rPr>
        <w:t>Inussiarnersumik inuulluaqqusillunga</w:t>
      </w:r>
    </w:p>
    <w:p w14:paraId="283BED00" w14:textId="77777777" w:rsidR="00EB7195" w:rsidRPr="000627B1" w:rsidRDefault="00EB7195" w:rsidP="00171D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9440B3" w14:textId="77777777" w:rsidR="00964148" w:rsidRPr="000627B1" w:rsidRDefault="0016561F" w:rsidP="001656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27B1">
        <w:rPr>
          <w:rFonts w:ascii="Times New Roman" w:hAnsi="Times New Roman" w:cs="Times New Roman"/>
          <w:sz w:val="24"/>
          <w:szCs w:val="24"/>
        </w:rPr>
        <w:t xml:space="preserve">Steve Sandgreen </w:t>
      </w:r>
    </w:p>
    <w:p w14:paraId="638F7154" w14:textId="5623C3C5" w:rsidR="00964148" w:rsidRPr="000627B1" w:rsidRDefault="00964148" w:rsidP="001656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27B1">
        <w:rPr>
          <w:rFonts w:ascii="Times New Roman" w:hAnsi="Times New Roman" w:cs="Times New Roman"/>
          <w:sz w:val="24"/>
          <w:szCs w:val="24"/>
        </w:rPr>
        <w:t>Allaffimmi pisortaq</w:t>
      </w:r>
    </w:p>
    <w:p w14:paraId="0263DE7E" w14:textId="77777777" w:rsidR="00964148" w:rsidRPr="000627B1" w:rsidRDefault="00964148" w:rsidP="001656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27B1">
        <w:rPr>
          <w:rFonts w:ascii="Times New Roman" w:hAnsi="Times New Roman" w:cs="Times New Roman"/>
          <w:sz w:val="24"/>
          <w:szCs w:val="24"/>
        </w:rPr>
        <w:t>Ineqarnermut, Attaveqaasersuutinut Isorliunerusunullu Naalakkersuisoqarfik</w:t>
      </w:r>
    </w:p>
    <w:p w14:paraId="458EF9AB" w14:textId="5C112E1A" w:rsidR="0016561F" w:rsidRPr="000627B1" w:rsidRDefault="00270A1D" w:rsidP="001656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27B1">
        <w:rPr>
          <w:rFonts w:ascii="Times New Roman" w:hAnsi="Times New Roman" w:cs="Times New Roman"/>
          <w:sz w:val="24"/>
          <w:szCs w:val="24"/>
        </w:rPr>
        <w:t>Toqq</w:t>
      </w:r>
      <w:r w:rsidR="00964148" w:rsidRPr="000627B1">
        <w:rPr>
          <w:rFonts w:ascii="Times New Roman" w:hAnsi="Times New Roman" w:cs="Times New Roman"/>
          <w:sz w:val="24"/>
          <w:szCs w:val="24"/>
        </w:rPr>
        <w:t>aannartoq</w:t>
      </w:r>
      <w:r w:rsidRPr="000627B1">
        <w:rPr>
          <w:rFonts w:ascii="Times New Roman" w:hAnsi="Times New Roman" w:cs="Times New Roman"/>
          <w:sz w:val="24"/>
          <w:szCs w:val="24"/>
        </w:rPr>
        <w:t xml:space="preserve">: </w:t>
      </w:r>
      <w:r w:rsidR="0016561F" w:rsidRPr="000627B1">
        <w:rPr>
          <w:rFonts w:ascii="Times New Roman" w:hAnsi="Times New Roman" w:cs="Times New Roman"/>
          <w:sz w:val="24"/>
          <w:szCs w:val="24"/>
        </w:rPr>
        <w:t>345456</w:t>
      </w:r>
    </w:p>
    <w:p w14:paraId="7FC1914C" w14:textId="517DF221" w:rsidR="00986E1B" w:rsidRPr="000627B1" w:rsidRDefault="0016561F" w:rsidP="001656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627B1">
        <w:rPr>
          <w:rFonts w:ascii="Times New Roman" w:hAnsi="Times New Roman" w:cs="Times New Roman"/>
          <w:sz w:val="24"/>
          <w:szCs w:val="24"/>
        </w:rPr>
        <w:t>stsa@nanoq.gl</w:t>
      </w:r>
    </w:p>
    <w:p w14:paraId="3FF013BC" w14:textId="4CBC1C32" w:rsidR="006D0DD1" w:rsidRPr="00964148" w:rsidRDefault="006D0DD1">
      <w:pPr>
        <w:rPr>
          <w:rFonts w:ascii="Arial" w:hAnsi="Arial" w:cs="Arial"/>
          <w:sz w:val="20"/>
          <w:szCs w:val="20"/>
        </w:rPr>
      </w:pPr>
      <w:r w:rsidRPr="00964148">
        <w:rPr>
          <w:rFonts w:ascii="Arial" w:hAnsi="Arial" w:cs="Arial"/>
          <w:sz w:val="20"/>
          <w:szCs w:val="20"/>
        </w:rPr>
        <w:br w:type="page"/>
      </w:r>
    </w:p>
    <w:p w14:paraId="799CFA84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964148">
        <w:rPr>
          <w:rFonts w:ascii="Times New Roman" w:hAnsi="Times New Roman" w:cs="Times New Roman"/>
          <w:sz w:val="24"/>
          <w:szCs w:val="24"/>
          <w:u w:val="single"/>
        </w:rPr>
        <w:lastRenderedPageBreak/>
        <w:t>Nassitsivigineqartut:</w:t>
      </w:r>
    </w:p>
    <w:p w14:paraId="16439AE8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Naalakkersuisut Siulittaasuata Naalakkersuisoqarfia (</w:t>
      </w:r>
      <w:hyperlink r:id="rId11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govsec@nanoq.gl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A9A80FC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Aningaasaqarnermut Akileraartarnermullu Naalakkersuisoqarfik (</w:t>
      </w:r>
      <w:hyperlink r:id="rId12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oed@nanoq.gl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453210E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Inuussutissarsiornermut, Aatsitassanut, Nukissiutinut, Inatsisit Atuutsinneqarnerannut Naligiissitaanermullu Naalakkersuisoqarfik (</w:t>
      </w:r>
      <w:hyperlink r:id="rId13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isiin@nanoq.gl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 &amp; </w:t>
      </w:r>
      <w:hyperlink r:id="rId14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asn@nanoq.gl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4280A4D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Nunanut Allanut Ilisimatusarnermullu Naalakkersuisoqarfik (</w:t>
      </w:r>
      <w:hyperlink r:id="rId15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nap@nanoq.gl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F1FFB3F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Ilinniartitaanermut, Kulturemut, Timersornermut Ilageeqarnermullu Naalakkersuisoqarfik (</w:t>
      </w:r>
      <w:hyperlink r:id="rId16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ikin@nanoq.gl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8F68078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Aalisarnermut, Piniarnermut, Nunalerinermut Imminut Pilersornermullu Naalakkersuisoqarfik (</w:t>
      </w:r>
      <w:hyperlink r:id="rId17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apn@nanoq.gl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3AB5A9A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Meeqqanut, Inuusuttunut Ilaqutariinnullu Naalakkersuisoqarfik (</w:t>
      </w:r>
      <w:hyperlink r:id="rId18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iian@nanoq.gl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FBFAC12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Isumaginninnermut, Suliffeqarnermut Nunamullu Namminermut Naalakkersuisoqarfik (</w:t>
      </w:r>
      <w:hyperlink r:id="rId19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isn@nanoq.gl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7391E7C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Pinngortitamut, Avatangiisinullu Naalakkersuisoqarfik (</w:t>
      </w:r>
      <w:hyperlink r:id="rId20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pan@nanoq.gl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5533CE8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Peqqissutsimut inunnullu Innarluutilinnut Naalakkersuisoqarfik (</w:t>
      </w:r>
      <w:hyperlink r:id="rId21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pn@nanoq.gl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5548385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Avannaata Kommunia (</w:t>
      </w:r>
      <w:hyperlink r:id="rId22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avannaata@avannaata.gl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6466D18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Kommune Qeqertalik (</w:t>
      </w:r>
      <w:hyperlink r:id="rId23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qeqertalik@qeqertalik.gl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6D3FB3A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Qeqqata Kommunia (</w:t>
      </w:r>
      <w:hyperlink r:id="rId24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qeqqata@qeqqata.gl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D599AD0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Kommuneqarfik Sermersooq (</w:t>
      </w:r>
      <w:hyperlink r:id="rId25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kommuneqarfik@sermersooq.gl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19506FC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Kommune Kujalleq (</w:t>
      </w:r>
      <w:hyperlink r:id="rId26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kommune@kujalleq.gl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>)</w:t>
      </w:r>
    </w:p>
    <w:p w14:paraId="5D39E130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Kalaallit Nunaanni naalagaaffiup sinniisua (</w:t>
      </w:r>
      <w:hyperlink r:id="rId27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ro@gl.stm.dk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080E102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Ineqarneq pillugu Maalaaruteqartarfik – Atuisartoqarnermut</w:t>
      </w:r>
    </w:p>
    <w:p w14:paraId="3B44B2CA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Unammilleqatigiinnermullu Aqutsisoqarfik (</w:t>
      </w:r>
      <w:hyperlink r:id="rId28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aua@nanoq.gl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58BB78A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Nukissiorfiit (</w:t>
      </w:r>
      <w:hyperlink r:id="rId29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kundeservice@nukissiorfiit.gl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C0CFFE6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Nusuka (</w:t>
      </w:r>
      <w:hyperlink r:id="rId30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nusuka2004@gmail.com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9C2016E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Sulisitsisut (</w:t>
      </w:r>
      <w:hyperlink r:id="rId31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ga@ga.gl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2BDC1F0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Kalaallit Nunaanni Politiit (</w:t>
      </w:r>
      <w:hyperlink r:id="rId32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grl-politi@politi.dk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 aamma </w:t>
      </w:r>
      <w:hyperlink r:id="rId33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grl-lesek@politi.dk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4C5DA06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SIK (</w:t>
      </w:r>
      <w:hyperlink r:id="rId34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sik@sik.gl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549D6BF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PK-mi siulittaasoq (</w:t>
      </w:r>
      <w:hyperlink r:id="rId35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formanden@pk.gl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CC02A91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Greenland Airports (</w:t>
      </w:r>
      <w:hyperlink r:id="rId36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info@airports.gl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32DB39A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Asiaq (</w:t>
      </w:r>
      <w:hyperlink r:id="rId37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asiaq@asiaq.gl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B4FD3E4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 xml:space="preserve">AK ( </w:t>
      </w:r>
      <w:hyperlink r:id="rId38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aknuuk@ak.gl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080AD78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IMAK (</w:t>
      </w:r>
      <w:hyperlink r:id="rId39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imak@imak.gl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38B8DB1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NPK (</w:t>
      </w:r>
      <w:hyperlink r:id="rId40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info@npk.gl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BC78284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 xml:space="preserve">ASG ( </w:t>
      </w:r>
      <w:hyperlink r:id="rId41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asg@asg.gl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FE6B2CE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KANUNUPE (</w:t>
      </w:r>
      <w:hyperlink r:id="rId42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kanunupe@gmail.com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0667328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INI A/S (</w:t>
      </w:r>
      <w:hyperlink r:id="rId43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ini@ini.gl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55CBC11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Illuut A/S (</w:t>
      </w:r>
      <w:hyperlink r:id="rId44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info@illuut.gl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1A7BFA6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Iserit A/S (</w:t>
      </w:r>
      <w:hyperlink r:id="rId45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iserit@iserit.gl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>)</w:t>
      </w:r>
    </w:p>
    <w:p w14:paraId="7B703D96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GrønlandsBANKEN (</w:t>
      </w:r>
      <w:hyperlink r:id="rId46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banken@banken.gl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BF78E1E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Bankivik (</w:t>
      </w:r>
      <w:hyperlink r:id="rId47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nuuk@bamkivik.gl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313DAA9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lastRenderedPageBreak/>
        <w:t>Kalaallit Nunaanni Eqqartuussiviit (</w:t>
      </w:r>
      <w:hyperlink r:id="rId48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post@landsret.gl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BB83CFE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Lynges.gl (</w:t>
      </w:r>
      <w:hyperlink r:id="rId49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lynges@lynges.gl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608AD92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Igdlo.gl (</w:t>
      </w:r>
      <w:hyperlink r:id="rId50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info@igdlo.gl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5F7ADF4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148">
        <w:rPr>
          <w:rFonts w:ascii="Times New Roman" w:hAnsi="Times New Roman" w:cs="Times New Roman"/>
          <w:sz w:val="24"/>
          <w:szCs w:val="24"/>
        </w:rPr>
        <w:t>Netbolig.gl (</w:t>
      </w:r>
      <w:hyperlink r:id="rId51" w:history="1">
        <w:r w:rsidRPr="00964148">
          <w:rPr>
            <w:rStyle w:val="Hyperlink"/>
            <w:rFonts w:ascii="Times New Roman" w:hAnsi="Times New Roman" w:cs="Times New Roman"/>
            <w:sz w:val="24"/>
            <w:szCs w:val="24"/>
          </w:rPr>
          <w:t>kontakt@netbolig.gl</w:t>
        </w:r>
      </w:hyperlink>
      <w:r w:rsidRPr="009641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9BAED8E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3854CD" w14:textId="77777777" w:rsidR="006D0DD1" w:rsidRPr="00964148" w:rsidRDefault="006D0DD1" w:rsidP="006D0D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927B9C" w14:textId="77777777" w:rsidR="00986E1B" w:rsidRPr="00EB7195" w:rsidRDefault="00986E1B" w:rsidP="00986E1B">
      <w:pPr>
        <w:spacing w:after="0"/>
        <w:rPr>
          <w:rFonts w:ascii="Arial" w:hAnsi="Arial" w:cs="Arial"/>
          <w:sz w:val="20"/>
          <w:szCs w:val="20"/>
        </w:rPr>
      </w:pPr>
    </w:p>
    <w:sectPr w:rsidR="00986E1B" w:rsidRPr="00EB7195" w:rsidSect="004402D4">
      <w:footerReference w:type="default" r:id="rId52"/>
      <w:headerReference w:type="first" r:id="rId53"/>
      <w:footerReference w:type="first" r:id="rId54"/>
      <w:pgSz w:w="11906" w:h="16838" w:code="9"/>
      <w:pgMar w:top="2268" w:right="2835" w:bottom="737" w:left="124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E8751" w14:textId="77777777" w:rsidR="00363BB9" w:rsidRPr="00964148" w:rsidRDefault="00363BB9" w:rsidP="00FA2B29">
      <w:pPr>
        <w:spacing w:after="0" w:line="240" w:lineRule="auto"/>
      </w:pPr>
      <w:r w:rsidRPr="00964148">
        <w:separator/>
      </w:r>
    </w:p>
  </w:endnote>
  <w:endnote w:type="continuationSeparator" w:id="0">
    <w:p w14:paraId="0218268E" w14:textId="77777777" w:rsidR="00363BB9" w:rsidRPr="00964148" w:rsidRDefault="00363BB9" w:rsidP="00FA2B29">
      <w:pPr>
        <w:spacing w:after="0" w:line="240" w:lineRule="auto"/>
      </w:pPr>
      <w:r w:rsidRPr="009641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667999"/>
      <w:docPartObj>
        <w:docPartGallery w:val="Page Numbers (Bottom of Page)"/>
        <w:docPartUnique/>
      </w:docPartObj>
    </w:sdtPr>
    <w:sdtEndPr/>
    <w:sdtContent>
      <w:p w14:paraId="0B47954E" w14:textId="77777777" w:rsidR="00986E1B" w:rsidRPr="00964148" w:rsidRDefault="00986E1B">
        <w:pPr>
          <w:pStyle w:val="Sidefod"/>
          <w:jc w:val="right"/>
        </w:pPr>
        <w:r w:rsidRPr="00964148">
          <w:fldChar w:fldCharType="begin"/>
        </w:r>
        <w:r w:rsidRPr="00964148">
          <w:instrText>PAGE   \* MERGEFORMAT</w:instrText>
        </w:r>
        <w:r w:rsidRPr="00964148">
          <w:fldChar w:fldCharType="separate"/>
        </w:r>
        <w:r w:rsidRPr="00964148">
          <w:t>2</w:t>
        </w:r>
        <w:r w:rsidRPr="00964148">
          <w:fldChar w:fldCharType="end"/>
        </w:r>
      </w:p>
    </w:sdtContent>
  </w:sdt>
  <w:p w14:paraId="54378735" w14:textId="77777777" w:rsidR="00874C50" w:rsidRPr="00964148" w:rsidRDefault="00874C50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8201982"/>
      <w:docPartObj>
        <w:docPartGallery w:val="Page Numbers (Bottom of Page)"/>
        <w:docPartUnique/>
      </w:docPartObj>
    </w:sdtPr>
    <w:sdtEndPr/>
    <w:sdtContent>
      <w:p w14:paraId="0510B761" w14:textId="77777777" w:rsidR="00986E1B" w:rsidRPr="00964148" w:rsidRDefault="00986E1B">
        <w:pPr>
          <w:pStyle w:val="Sidefod"/>
          <w:jc w:val="right"/>
        </w:pPr>
        <w:r w:rsidRPr="00964148">
          <w:fldChar w:fldCharType="begin"/>
        </w:r>
        <w:r w:rsidRPr="00964148">
          <w:instrText xml:space="preserve"> PAGE  \* MERGEFORMAT </w:instrText>
        </w:r>
        <w:r w:rsidRPr="00964148">
          <w:fldChar w:fldCharType="separate"/>
        </w:r>
        <w:r w:rsidR="00FF1515" w:rsidRPr="00964148">
          <w:t>1</w:t>
        </w:r>
        <w:r w:rsidRPr="00964148">
          <w:fldChar w:fldCharType="end"/>
        </w:r>
      </w:p>
    </w:sdtContent>
  </w:sdt>
  <w:p w14:paraId="6D57C7AC" w14:textId="77777777" w:rsidR="005A226D" w:rsidRPr="00964148" w:rsidRDefault="005A226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EF0A2" w14:textId="77777777" w:rsidR="00363BB9" w:rsidRPr="00964148" w:rsidRDefault="00363BB9" w:rsidP="00FA2B29">
      <w:pPr>
        <w:spacing w:after="0" w:line="240" w:lineRule="auto"/>
      </w:pPr>
      <w:r w:rsidRPr="00964148">
        <w:separator/>
      </w:r>
    </w:p>
  </w:footnote>
  <w:footnote w:type="continuationSeparator" w:id="0">
    <w:p w14:paraId="67F042EE" w14:textId="77777777" w:rsidR="00363BB9" w:rsidRPr="00964148" w:rsidRDefault="00363BB9" w:rsidP="00FA2B29">
      <w:pPr>
        <w:spacing w:after="0" w:line="240" w:lineRule="auto"/>
      </w:pPr>
      <w:r w:rsidRPr="0096414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A0B0" w14:textId="77777777" w:rsidR="005A226D" w:rsidRPr="00964148" w:rsidRDefault="00363BB9" w:rsidP="00FA2B29">
    <w:pPr>
      <w:pStyle w:val="Lillev"/>
    </w:pPr>
    <w:sdt>
      <w:sdtPr>
        <w:id w:val="-1312632220"/>
        <w:docPartObj>
          <w:docPartGallery w:val="Watermarks"/>
          <w:docPartUnique/>
        </w:docPartObj>
      </w:sdtPr>
      <w:sdtEndPr/>
      <w:sdtContent>
        <w:r w:rsidR="00883655" w:rsidRPr="00964148">
          <w:rPr>
            <w:noProof/>
            <w:lang w:eastAsia="da-DK"/>
          </w:rPr>
          <w:drawing>
            <wp:anchor distT="0" distB="0" distL="114300" distR="114300" simplePos="0" relativeHeight="251661312" behindDoc="1" locked="1" layoutInCell="1" allowOverlap="1" wp14:anchorId="3EC1653C" wp14:editId="1C558797">
              <wp:simplePos x="0" y="0"/>
              <wp:positionH relativeFrom="column">
                <wp:posOffset>266700</wp:posOffset>
              </wp:positionH>
              <wp:positionV relativeFrom="page">
                <wp:posOffset>5404485</wp:posOffset>
              </wp:positionV>
              <wp:extent cx="6504940" cy="5292725"/>
              <wp:effectExtent l="0" t="0" r="0" b="3175"/>
              <wp:wrapNone/>
              <wp:docPr id="1" name="Billede 1" descr="NANOQ_stor_gradiant_bla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NANOQ_stor_gradiant_blaa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04940" cy="52927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  <w:r w:rsidR="005A226D" w:rsidRPr="00964148">
      <w:t xml:space="preserve">   </w:t>
    </w:r>
  </w:p>
  <w:p w14:paraId="7BFF5A39" w14:textId="61AE8369" w:rsidR="002165A0" w:rsidRPr="00964148" w:rsidRDefault="005A226D" w:rsidP="002165A0">
    <w:pPr>
      <w:pStyle w:val="Lillev"/>
      <w:ind w:right="1020"/>
      <w:jc w:val="left"/>
    </w:pPr>
    <w:r w:rsidRPr="00964148">
      <w:rPr>
        <w:noProof/>
        <w:lang w:eastAsia="da-DK"/>
      </w:rPr>
      <w:drawing>
        <wp:anchor distT="0" distB="0" distL="114300" distR="114300" simplePos="0" relativeHeight="251659264" behindDoc="0" locked="1" layoutInCell="1" allowOverlap="1" wp14:anchorId="183F68B3" wp14:editId="53A06162">
          <wp:simplePos x="0" y="0"/>
          <wp:positionH relativeFrom="column">
            <wp:posOffset>4219575</wp:posOffset>
          </wp:positionH>
          <wp:positionV relativeFrom="page">
            <wp:posOffset>382905</wp:posOffset>
          </wp:positionV>
          <wp:extent cx="2162175" cy="714375"/>
          <wp:effectExtent l="0" t="0" r="9525" b="9525"/>
          <wp:wrapNone/>
          <wp:docPr id="3" name="Billede 3" descr="Nanoq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noq_logo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1515" w:rsidRPr="00964148">
      <w:t>Ineqarnermut</w:t>
    </w:r>
    <w:r w:rsidR="00E10ED0" w:rsidRPr="00964148">
      <w:t>,</w:t>
    </w:r>
    <w:r w:rsidR="00F67CE4" w:rsidRPr="00964148">
      <w:t xml:space="preserve"> Attaveqaasersuutinu</w:t>
    </w:r>
    <w:r w:rsidR="00E10ED0" w:rsidRPr="00964148">
      <w:t>t Isorliunerusunullu</w:t>
    </w:r>
    <w:r w:rsidR="00F67CE4" w:rsidRPr="00964148">
      <w:t xml:space="preserve"> Naalakkersuisoqarfik</w:t>
    </w:r>
  </w:p>
  <w:p w14:paraId="0E353831" w14:textId="4AD0B9B0" w:rsidR="002165A0" w:rsidRPr="00964148" w:rsidRDefault="003B779A" w:rsidP="002165A0">
    <w:pPr>
      <w:pStyle w:val="Lillev"/>
      <w:ind w:right="1020"/>
    </w:pPr>
    <w:r w:rsidRPr="00964148">
      <w:t>Departement</w:t>
    </w:r>
    <w:r w:rsidR="00910996" w:rsidRPr="00964148">
      <w:t>et</w:t>
    </w:r>
    <w:r w:rsidR="00FF1515" w:rsidRPr="00964148">
      <w:t xml:space="preserve"> for Boliger</w:t>
    </w:r>
    <w:r w:rsidR="00E10ED0" w:rsidRPr="00964148">
      <w:t>,</w:t>
    </w:r>
    <w:r w:rsidRPr="00964148">
      <w:t xml:space="preserve"> Infrastruktur </w:t>
    </w:r>
    <w:r w:rsidR="00E10ED0" w:rsidRPr="00964148">
      <w:t>og Yderdistrikter</w:t>
    </w:r>
  </w:p>
  <w:p w14:paraId="2AB97077" w14:textId="77777777" w:rsidR="005A226D" w:rsidRPr="00964148" w:rsidRDefault="005A226D" w:rsidP="002165A0">
    <w:pPr>
      <w:pStyle w:val="Lillev"/>
      <w:spacing w:line="180" w:lineRule="atLeast"/>
      <w:ind w:right="2862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516"/>
    <w:rsid w:val="000047A3"/>
    <w:rsid w:val="00027D8E"/>
    <w:rsid w:val="00040AD9"/>
    <w:rsid w:val="000627B1"/>
    <w:rsid w:val="00082068"/>
    <w:rsid w:val="000B18BD"/>
    <w:rsid w:val="000D4AA4"/>
    <w:rsid w:val="000F3927"/>
    <w:rsid w:val="001040F9"/>
    <w:rsid w:val="00115913"/>
    <w:rsid w:val="00136411"/>
    <w:rsid w:val="00147C5D"/>
    <w:rsid w:val="00164B89"/>
    <w:rsid w:val="00164BA4"/>
    <w:rsid w:val="0016561F"/>
    <w:rsid w:val="00171DDA"/>
    <w:rsid w:val="001A5BA9"/>
    <w:rsid w:val="001D6815"/>
    <w:rsid w:val="001E4417"/>
    <w:rsid w:val="001F3B9C"/>
    <w:rsid w:val="002165A0"/>
    <w:rsid w:val="00270A1D"/>
    <w:rsid w:val="00281BC3"/>
    <w:rsid w:val="002936A4"/>
    <w:rsid w:val="00294B7A"/>
    <w:rsid w:val="002975F1"/>
    <w:rsid w:val="00344751"/>
    <w:rsid w:val="00363BB9"/>
    <w:rsid w:val="003A3287"/>
    <w:rsid w:val="003B779A"/>
    <w:rsid w:val="003E31AE"/>
    <w:rsid w:val="00405676"/>
    <w:rsid w:val="0043108C"/>
    <w:rsid w:val="00433F70"/>
    <w:rsid w:val="004402D4"/>
    <w:rsid w:val="00442AB7"/>
    <w:rsid w:val="004524EC"/>
    <w:rsid w:val="00465A30"/>
    <w:rsid w:val="004A46AF"/>
    <w:rsid w:val="004A5112"/>
    <w:rsid w:val="004F5A45"/>
    <w:rsid w:val="00500B86"/>
    <w:rsid w:val="00506130"/>
    <w:rsid w:val="005222BF"/>
    <w:rsid w:val="0053094E"/>
    <w:rsid w:val="00565C65"/>
    <w:rsid w:val="00577C08"/>
    <w:rsid w:val="005A226D"/>
    <w:rsid w:val="005A2401"/>
    <w:rsid w:val="005A260E"/>
    <w:rsid w:val="005B1CA2"/>
    <w:rsid w:val="005B7F29"/>
    <w:rsid w:val="005D1690"/>
    <w:rsid w:val="005D339F"/>
    <w:rsid w:val="005E1291"/>
    <w:rsid w:val="005F2104"/>
    <w:rsid w:val="00622B47"/>
    <w:rsid w:val="006403E6"/>
    <w:rsid w:val="00696112"/>
    <w:rsid w:val="006D0DD1"/>
    <w:rsid w:val="006F145E"/>
    <w:rsid w:val="006F1E1D"/>
    <w:rsid w:val="007142C8"/>
    <w:rsid w:val="00754E2C"/>
    <w:rsid w:val="00796799"/>
    <w:rsid w:val="007C7BAB"/>
    <w:rsid w:val="007D3B61"/>
    <w:rsid w:val="007D746B"/>
    <w:rsid w:val="007F3259"/>
    <w:rsid w:val="00807251"/>
    <w:rsid w:val="008460D6"/>
    <w:rsid w:val="00874C50"/>
    <w:rsid w:val="00883655"/>
    <w:rsid w:val="008A6EE5"/>
    <w:rsid w:val="008B5055"/>
    <w:rsid w:val="008C33DA"/>
    <w:rsid w:val="008D1BBE"/>
    <w:rsid w:val="008D5516"/>
    <w:rsid w:val="00910996"/>
    <w:rsid w:val="009146E3"/>
    <w:rsid w:val="00923B50"/>
    <w:rsid w:val="00930E00"/>
    <w:rsid w:val="00964148"/>
    <w:rsid w:val="00986E1B"/>
    <w:rsid w:val="009A21D2"/>
    <w:rsid w:val="009C0A06"/>
    <w:rsid w:val="009C5FCE"/>
    <w:rsid w:val="009F2ED5"/>
    <w:rsid w:val="009F6E38"/>
    <w:rsid w:val="00A031D9"/>
    <w:rsid w:val="00A06DC9"/>
    <w:rsid w:val="00A2260D"/>
    <w:rsid w:val="00A630C5"/>
    <w:rsid w:val="00A74BEE"/>
    <w:rsid w:val="00A81BDD"/>
    <w:rsid w:val="00AB0631"/>
    <w:rsid w:val="00AB7F38"/>
    <w:rsid w:val="00B03329"/>
    <w:rsid w:val="00B057E3"/>
    <w:rsid w:val="00B07417"/>
    <w:rsid w:val="00B07D44"/>
    <w:rsid w:val="00B56759"/>
    <w:rsid w:val="00B75A84"/>
    <w:rsid w:val="00BD2677"/>
    <w:rsid w:val="00BE63C2"/>
    <w:rsid w:val="00C03C41"/>
    <w:rsid w:val="00C24ACF"/>
    <w:rsid w:val="00C27FDB"/>
    <w:rsid w:val="00C63E01"/>
    <w:rsid w:val="00C66B33"/>
    <w:rsid w:val="00C931F3"/>
    <w:rsid w:val="00CA632E"/>
    <w:rsid w:val="00CB2A5A"/>
    <w:rsid w:val="00D02B9D"/>
    <w:rsid w:val="00D22C68"/>
    <w:rsid w:val="00D32276"/>
    <w:rsid w:val="00D32DC6"/>
    <w:rsid w:val="00D84E78"/>
    <w:rsid w:val="00DC10BF"/>
    <w:rsid w:val="00DD3C50"/>
    <w:rsid w:val="00DD56A6"/>
    <w:rsid w:val="00E10ED0"/>
    <w:rsid w:val="00E16C10"/>
    <w:rsid w:val="00EB1ADD"/>
    <w:rsid w:val="00EB7195"/>
    <w:rsid w:val="00EE48FC"/>
    <w:rsid w:val="00F07C37"/>
    <w:rsid w:val="00F24829"/>
    <w:rsid w:val="00F607BE"/>
    <w:rsid w:val="00F67CE4"/>
    <w:rsid w:val="00F83C61"/>
    <w:rsid w:val="00FA2B29"/>
    <w:rsid w:val="00FE1BE7"/>
    <w:rsid w:val="00FE4690"/>
    <w:rsid w:val="00FE527F"/>
    <w:rsid w:val="00FE5324"/>
    <w:rsid w:val="00FF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57F38"/>
  <w15:docId w15:val="{6FD0AD5A-F817-4898-A274-DB7179E9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324"/>
    <w:rPr>
      <w:lang w:val="kl-G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402D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40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402D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A2B29"/>
  </w:style>
  <w:style w:type="paragraph" w:styleId="Sidefod">
    <w:name w:val="footer"/>
    <w:basedOn w:val="Normal"/>
    <w:link w:val="Sidefo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A2B29"/>
  </w:style>
  <w:style w:type="paragraph" w:customStyle="1" w:styleId="Lillev">
    <w:name w:val="Lille v"/>
    <w:basedOn w:val="Sidehoved"/>
    <w:link w:val="Lille1Tegn"/>
    <w:qFormat/>
    <w:rsid w:val="00FA2B29"/>
    <w:pPr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eastAsia="Times New Roman" w:hAnsi="Arial" w:cs="Times New Roman"/>
      <w:sz w:val="14"/>
      <w:szCs w:val="24"/>
    </w:rPr>
  </w:style>
  <w:style w:type="character" w:customStyle="1" w:styleId="Lille1Tegn">
    <w:name w:val="Lille 1 Tegn"/>
    <w:basedOn w:val="SidehovedTegn"/>
    <w:link w:val="Lillev"/>
    <w:rsid w:val="00FA2B29"/>
    <w:rPr>
      <w:rFonts w:ascii="Arial" w:eastAsia="Times New Roman" w:hAnsi="Arial" w:cs="Times New Roman"/>
      <w:sz w:val="14"/>
      <w:szCs w:val="24"/>
    </w:rPr>
  </w:style>
  <w:style w:type="table" w:styleId="Tabel-Gitter">
    <w:name w:val="Table Grid"/>
    <w:basedOn w:val="Tabel-Normal"/>
    <w:uiPriority w:val="59"/>
    <w:rsid w:val="0046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lle">
    <w:name w:val="Lille"/>
    <w:basedOn w:val="Normal"/>
    <w:link w:val="LilleTegn"/>
    <w:rsid w:val="00465A30"/>
    <w:pPr>
      <w:spacing w:after="0" w:line="200" w:lineRule="atLeast"/>
      <w:jc w:val="right"/>
    </w:pPr>
    <w:rPr>
      <w:rFonts w:ascii="Arial" w:eastAsia="Times New Roman" w:hAnsi="Arial" w:cs="Times New Roman"/>
      <w:sz w:val="14"/>
      <w:szCs w:val="24"/>
    </w:rPr>
  </w:style>
  <w:style w:type="character" w:customStyle="1" w:styleId="LilleTegn">
    <w:name w:val="Lille Tegn"/>
    <w:link w:val="Lille"/>
    <w:rsid w:val="00465A30"/>
    <w:rPr>
      <w:rFonts w:ascii="Arial" w:eastAsia="Times New Roman" w:hAnsi="Arial" w:cs="Times New Roman"/>
      <w:sz w:val="14"/>
      <w:szCs w:val="24"/>
    </w:rPr>
  </w:style>
  <w:style w:type="character" w:styleId="Sidetal">
    <w:name w:val="page number"/>
    <w:rsid w:val="00EE48FC"/>
    <w:rPr>
      <w:rFonts w:ascii="Arial" w:hAnsi="Arial"/>
      <w:sz w:val="14"/>
    </w:rPr>
  </w:style>
  <w:style w:type="character" w:styleId="Hyperlink">
    <w:name w:val="Hyperlink"/>
    <w:basedOn w:val="Standardskrifttypeiafsnit"/>
    <w:uiPriority w:val="99"/>
    <w:unhideWhenUsed/>
    <w:rsid w:val="006D0DD1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627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3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siin@nanoq.gl" TargetMode="External"/><Relationship Id="rId18" Type="http://schemas.openxmlformats.org/officeDocument/2006/relationships/hyperlink" Target="mailto:iian@nanoq.gl" TargetMode="External"/><Relationship Id="rId26" Type="http://schemas.openxmlformats.org/officeDocument/2006/relationships/hyperlink" Target="mailto:kommune@kujalleq.gl" TargetMode="External"/><Relationship Id="rId39" Type="http://schemas.openxmlformats.org/officeDocument/2006/relationships/hyperlink" Target="mailto:imak@imak.gl" TargetMode="External"/><Relationship Id="rId21" Type="http://schemas.openxmlformats.org/officeDocument/2006/relationships/hyperlink" Target="mailto:pn@nanoq.gl" TargetMode="External"/><Relationship Id="rId34" Type="http://schemas.openxmlformats.org/officeDocument/2006/relationships/hyperlink" Target="mailto:sik@sik.gl" TargetMode="External"/><Relationship Id="rId42" Type="http://schemas.openxmlformats.org/officeDocument/2006/relationships/hyperlink" Target="mailto:kanunupe@gmail.com" TargetMode="External"/><Relationship Id="rId47" Type="http://schemas.openxmlformats.org/officeDocument/2006/relationships/hyperlink" Target="mailto:nuuk@bamkivik.gl" TargetMode="External"/><Relationship Id="rId50" Type="http://schemas.openxmlformats.org/officeDocument/2006/relationships/hyperlink" Target="mailto:info@igdlo.gl" TargetMode="Externa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hyperlink" Target="mailto:ikin@nanoq.gl" TargetMode="External"/><Relationship Id="rId29" Type="http://schemas.openxmlformats.org/officeDocument/2006/relationships/hyperlink" Target="mailto:kundeservice@nukissiorfiit.gl" TargetMode="External"/><Relationship Id="rId11" Type="http://schemas.openxmlformats.org/officeDocument/2006/relationships/hyperlink" Target="mailto:govsec@nanoq.gl" TargetMode="External"/><Relationship Id="rId24" Type="http://schemas.openxmlformats.org/officeDocument/2006/relationships/hyperlink" Target="mailto:qeqqata@qeqqata.gl" TargetMode="External"/><Relationship Id="rId32" Type="http://schemas.openxmlformats.org/officeDocument/2006/relationships/hyperlink" Target="mailto:grl-politi@politi.dk" TargetMode="External"/><Relationship Id="rId37" Type="http://schemas.openxmlformats.org/officeDocument/2006/relationships/hyperlink" Target="mailto:asiaq@asiaq.gl" TargetMode="External"/><Relationship Id="rId40" Type="http://schemas.openxmlformats.org/officeDocument/2006/relationships/hyperlink" Target="mailto:info@npk.gl" TargetMode="External"/><Relationship Id="rId45" Type="http://schemas.openxmlformats.org/officeDocument/2006/relationships/hyperlink" Target="mailto:iserit@iserit.gl" TargetMode="External"/><Relationship Id="rId53" Type="http://schemas.openxmlformats.org/officeDocument/2006/relationships/header" Target="header1.xml"/><Relationship Id="rId5" Type="http://schemas.openxmlformats.org/officeDocument/2006/relationships/webSettings" Target="webSettings.xml"/><Relationship Id="rId19" Type="http://schemas.openxmlformats.org/officeDocument/2006/relationships/hyperlink" Target="mailto:isn@nanoq.g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ox909@nanoq.gl" TargetMode="External"/><Relationship Id="rId14" Type="http://schemas.openxmlformats.org/officeDocument/2006/relationships/hyperlink" Target="mailto:asn@nanoq.gl" TargetMode="External"/><Relationship Id="rId22" Type="http://schemas.openxmlformats.org/officeDocument/2006/relationships/hyperlink" Target="mailto:avannaata@avannaata.gl" TargetMode="External"/><Relationship Id="rId27" Type="http://schemas.openxmlformats.org/officeDocument/2006/relationships/hyperlink" Target="mailto:ro@gl.stm.dk" TargetMode="External"/><Relationship Id="rId30" Type="http://schemas.openxmlformats.org/officeDocument/2006/relationships/hyperlink" Target="mailto:nusuka2004@gmail.com" TargetMode="External"/><Relationship Id="rId35" Type="http://schemas.openxmlformats.org/officeDocument/2006/relationships/hyperlink" Target="mailto:formanden@pk.gl" TargetMode="External"/><Relationship Id="rId43" Type="http://schemas.openxmlformats.org/officeDocument/2006/relationships/hyperlink" Target="mailto:ini@ini.gl" TargetMode="External"/><Relationship Id="rId48" Type="http://schemas.openxmlformats.org/officeDocument/2006/relationships/hyperlink" Target="mailto:post@landsret.gl" TargetMode="External"/><Relationship Id="rId56" Type="http://schemas.openxmlformats.org/officeDocument/2006/relationships/glossaryDocument" Target="glossary/document.xml"/><Relationship Id="rId8" Type="http://schemas.openxmlformats.org/officeDocument/2006/relationships/hyperlink" Target="http://www.Naalakkersuisut.gl" TargetMode="External"/><Relationship Id="rId51" Type="http://schemas.openxmlformats.org/officeDocument/2006/relationships/hyperlink" Target="mailto:kontakt@netbolig.gl" TargetMode="External"/><Relationship Id="rId3" Type="http://schemas.openxmlformats.org/officeDocument/2006/relationships/styles" Target="styles.xml"/><Relationship Id="rId12" Type="http://schemas.openxmlformats.org/officeDocument/2006/relationships/hyperlink" Target="mailto:oed@nanoq.gl" TargetMode="External"/><Relationship Id="rId17" Type="http://schemas.openxmlformats.org/officeDocument/2006/relationships/hyperlink" Target="mailto:apn@nanoq.gl" TargetMode="External"/><Relationship Id="rId25" Type="http://schemas.openxmlformats.org/officeDocument/2006/relationships/hyperlink" Target="mailto:kommuneqarfik@sermersooq.gl" TargetMode="External"/><Relationship Id="rId33" Type="http://schemas.openxmlformats.org/officeDocument/2006/relationships/hyperlink" Target="mailto:grl-lesek@politi.dk" TargetMode="External"/><Relationship Id="rId38" Type="http://schemas.openxmlformats.org/officeDocument/2006/relationships/hyperlink" Target="mailto:aknuuk@ak.gl" TargetMode="External"/><Relationship Id="rId46" Type="http://schemas.openxmlformats.org/officeDocument/2006/relationships/hyperlink" Target="mailto:banken@banken.gl" TargetMode="External"/><Relationship Id="rId20" Type="http://schemas.openxmlformats.org/officeDocument/2006/relationships/hyperlink" Target="mailto:pan@nanoq.gl" TargetMode="External"/><Relationship Id="rId41" Type="http://schemas.openxmlformats.org/officeDocument/2006/relationships/hyperlink" Target="mailto:asg@asg.gl" TargetMode="External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nap@nanoq.gl" TargetMode="External"/><Relationship Id="rId23" Type="http://schemas.openxmlformats.org/officeDocument/2006/relationships/hyperlink" Target="mailto:qeqertalik@qeqertalik.gl" TargetMode="External"/><Relationship Id="rId28" Type="http://schemas.openxmlformats.org/officeDocument/2006/relationships/hyperlink" Target="mailto:aua@nanoq.gl" TargetMode="External"/><Relationship Id="rId36" Type="http://schemas.openxmlformats.org/officeDocument/2006/relationships/hyperlink" Target="mailto:info@airports.gl" TargetMode="External"/><Relationship Id="rId49" Type="http://schemas.openxmlformats.org/officeDocument/2006/relationships/hyperlink" Target="mailto:lynges@lynges.gl" TargetMode="External"/><Relationship Id="rId57" Type="http://schemas.openxmlformats.org/officeDocument/2006/relationships/theme" Target="theme/theme1.xml"/><Relationship Id="rId10" Type="http://schemas.openxmlformats.org/officeDocument/2006/relationships/hyperlink" Target="mailto:stsa@nanoq.gl" TargetMode="External"/><Relationship Id="rId31" Type="http://schemas.openxmlformats.org/officeDocument/2006/relationships/hyperlink" Target="mailto:ga@ga.gl" TargetMode="External"/><Relationship Id="rId44" Type="http://schemas.openxmlformats.org/officeDocument/2006/relationships/hyperlink" Target="mailto:info@illuut.gl" TargetMode="External"/><Relationship Id="rId5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the\AppData\Local\cBrain\F2\.tmp\5c11d46a5f5c4b4a8032c8760e8c79b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465557E7204AD3A450ACAAC9423CE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A7E521-32E0-4329-A63B-2A1C1FDEB674}"/>
      </w:docPartPr>
      <w:docPartBody>
        <w:p w:rsidR="00AA3DBE" w:rsidRDefault="009C2015">
          <w:pPr>
            <w:pStyle w:val="78465557E7204AD3A450ACAAC9423CE3"/>
          </w:pPr>
          <w:r w:rsidRPr="001924DA">
            <w:rPr>
              <w:rStyle w:val="Pladsholdertekst"/>
            </w:rPr>
            <w:t>[Navn 1]</w:t>
          </w:r>
        </w:p>
      </w:docPartBody>
    </w:docPart>
    <w:docPart>
      <w:docPartPr>
        <w:name w:val="2752192805774A3099340D3C61D87A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A4D590-1AC3-4D79-8C9B-AABEF4F1EEC7}"/>
      </w:docPartPr>
      <w:docPartBody>
        <w:p w:rsidR="00AA3DBE" w:rsidRDefault="009C2015">
          <w:pPr>
            <w:pStyle w:val="2752192805774A3099340D3C61D87AD0"/>
          </w:pPr>
          <w:r w:rsidRPr="00003BFD">
            <w:rPr>
              <w:rStyle w:val="Pladsholderteks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EAD"/>
    <w:rsid w:val="000B18BD"/>
    <w:rsid w:val="000B5068"/>
    <w:rsid w:val="001040F9"/>
    <w:rsid w:val="0017308D"/>
    <w:rsid w:val="00175EAD"/>
    <w:rsid w:val="001C1DC8"/>
    <w:rsid w:val="002936A4"/>
    <w:rsid w:val="003E31AE"/>
    <w:rsid w:val="00497BB7"/>
    <w:rsid w:val="0053094E"/>
    <w:rsid w:val="00622B47"/>
    <w:rsid w:val="00842B67"/>
    <w:rsid w:val="00865F70"/>
    <w:rsid w:val="009146E3"/>
    <w:rsid w:val="009C2015"/>
    <w:rsid w:val="009C27CB"/>
    <w:rsid w:val="00AA3DBE"/>
    <w:rsid w:val="00B03329"/>
    <w:rsid w:val="00BA13C9"/>
    <w:rsid w:val="00C03C41"/>
    <w:rsid w:val="00C24ACF"/>
    <w:rsid w:val="00C7069C"/>
    <w:rsid w:val="00D2442C"/>
    <w:rsid w:val="00DC10BF"/>
    <w:rsid w:val="00F83C61"/>
    <w:rsid w:val="00FB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kl-GL" w:eastAsia="kl-G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78465557E7204AD3A450ACAAC9423CE3">
    <w:name w:val="78465557E7204AD3A450ACAAC9423CE3"/>
  </w:style>
  <w:style w:type="paragraph" w:customStyle="1" w:styleId="2752192805774A3099340D3C61D87AD0">
    <w:name w:val="2752192805774A3099340D3C61D87A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ns0:Root xmlns:ns0="Captia">
  <ns0:address>
    <Content xmlns="Captia" id="address1">
      <Value/>
    </Content>
    <Content xmlns="Captia" id="name:name1">
      <Value>Tusarniaaffinnut (Qupperneq kingullermi allassimapput)</Value>
    </Content>
    <Content xmlns="Captia" id="name:name2">
      <Value/>
    </Content>
    <Content xmlns="Captia" id="address2">
      <Value/>
    </Content>
    <Content xmlns="Captia" id="address3">
      <Value/>
    </Content>
    <Content xmlns="Captia" id="postcode">
      <Value/>
    </Content>
    <Content xmlns="Captia" id="postcode">
      <Elab/>
    </Content>
  </ns0:address>
  <ns0:record>
    <Content xmlns="Captia" id="title">
      <Value>Tusarniaaneq uunga siunnersuutip </Value>
    </Content>
    <Content xmlns="Captia" id="letter_date">
      <Value/>
    </Content>
    <Content xmlns="Captia" id="record_key">
      <Value/>
    </Content>
  </ns0:record>
  <ns0:case>
    <Content xmlns="Captia" id="file_no">
      <Value/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case>
</ns0: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8D8CC-2510-4C5E-8403-B5C46FC56E19}">
  <ds:schemaRefs>
    <ds:schemaRef ds:uri="Captia"/>
  </ds:schemaRefs>
</ds:datastoreItem>
</file>

<file path=customXml/itemProps2.xml><?xml version="1.0" encoding="utf-8"?>
<ds:datastoreItem xmlns:ds="http://schemas.openxmlformats.org/officeDocument/2006/customXml" ds:itemID="{50E828CC-F9BC-4FB3-BCBB-FD21A727D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5c11d46a5f5c4b4a8032c8760e8c79be</Template>
  <TotalTime>0</TotalTime>
  <Pages>4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Betina Berthelsen</dc:creator>
  <cp:lastModifiedBy>Steve Sandgreen</cp:lastModifiedBy>
  <cp:revision>2</cp:revision>
  <dcterms:created xsi:type="dcterms:W3CDTF">2026-03-06T17:46:00Z</dcterms:created>
  <dcterms:modified xsi:type="dcterms:W3CDTF">2026-03-06T17:46:00Z</dcterms:modified>
</cp:coreProperties>
</file>