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722FA" w14:textId="112C5597" w:rsidR="00AB029C" w:rsidRPr="00085327" w:rsidRDefault="000179B5" w:rsidP="00085327">
      <w:pPr>
        <w:spacing w:line="240" w:lineRule="auto"/>
        <w:jc w:val="center"/>
        <w:rPr>
          <w:rFonts w:cs="Times New Roman"/>
          <w:b/>
          <w:bCs/>
          <w:sz w:val="36"/>
          <w:szCs w:val="32"/>
          <w:lang w:val="kl-GL"/>
        </w:rPr>
      </w:pPr>
      <w:bookmarkStart w:id="0" w:name="_Toc201315435"/>
      <w:bookmarkStart w:id="1" w:name="_Toc201324682"/>
      <w:bookmarkStart w:id="2" w:name="_Toc201324945"/>
      <w:bookmarkStart w:id="3" w:name="_Toc201325209"/>
      <w:bookmarkStart w:id="4" w:name="_Toc201741056"/>
      <w:bookmarkStart w:id="5" w:name="_Toc201820476"/>
      <w:bookmarkStart w:id="6" w:name="_Toc201820909"/>
      <w:bookmarkStart w:id="7" w:name="_Toc207088970"/>
      <w:bookmarkStart w:id="8" w:name="_Toc207098058"/>
      <w:bookmarkStart w:id="9" w:name="_Toc207100334"/>
      <w:r w:rsidRPr="00085327">
        <w:rPr>
          <w:rFonts w:cs="Times New Roman"/>
          <w:b/>
          <w:bCs/>
          <w:sz w:val="36"/>
          <w:szCs w:val="32"/>
          <w:lang w:val="kl-GL"/>
        </w:rPr>
        <w:t xml:space="preserve">Kalaallit Nunaata </w:t>
      </w:r>
      <w:r w:rsidR="002C62A9" w:rsidRPr="00085327">
        <w:rPr>
          <w:rFonts w:cs="Times New Roman"/>
          <w:b/>
          <w:bCs/>
          <w:sz w:val="36"/>
          <w:szCs w:val="32"/>
          <w:lang w:val="kl-GL"/>
        </w:rPr>
        <w:t>K</w:t>
      </w:r>
      <w:r w:rsidRPr="00085327">
        <w:rPr>
          <w:rFonts w:cs="Times New Roman"/>
          <w:b/>
          <w:bCs/>
          <w:sz w:val="36"/>
          <w:szCs w:val="32"/>
          <w:lang w:val="kl-GL"/>
        </w:rPr>
        <w:t>itaani nunamik allanngutsaaliukkamik pilersitsinermi kingunerisassa</w:t>
      </w:r>
      <w:r w:rsidR="002C62A9" w:rsidRPr="00085327">
        <w:rPr>
          <w:rFonts w:cs="Times New Roman"/>
          <w:b/>
          <w:bCs/>
          <w:sz w:val="36"/>
          <w:szCs w:val="32"/>
          <w:lang w:val="kl-GL"/>
        </w:rPr>
        <w:t>t pillugit</w:t>
      </w:r>
      <w:r w:rsidRPr="00085327">
        <w:rPr>
          <w:rFonts w:cs="Times New Roman"/>
          <w:b/>
          <w:bCs/>
          <w:sz w:val="36"/>
          <w:szCs w:val="32"/>
          <w:lang w:val="kl-GL"/>
        </w:rPr>
        <w:t xml:space="preserve"> </w:t>
      </w:r>
      <w:r w:rsidR="00C37247" w:rsidRPr="00085327">
        <w:rPr>
          <w:rFonts w:cs="Times New Roman"/>
          <w:b/>
          <w:bCs/>
          <w:sz w:val="36"/>
          <w:szCs w:val="32"/>
          <w:lang w:val="kl-GL"/>
        </w:rPr>
        <w:t>misissueqqissaarnerugallartoq, suliamut A</w:t>
      </w:r>
      <w:r w:rsidR="002C62A9" w:rsidRPr="00085327">
        <w:rPr>
          <w:rFonts w:cs="Times New Roman"/>
          <w:b/>
          <w:bCs/>
          <w:sz w:val="36"/>
          <w:szCs w:val="32"/>
          <w:lang w:val="kl-GL"/>
        </w:rPr>
        <w:t xml:space="preserve">qutsisoqatigiinnit </w:t>
      </w:r>
      <w:r w:rsidR="00C37247" w:rsidRPr="00085327">
        <w:rPr>
          <w:rFonts w:cs="Times New Roman"/>
          <w:b/>
          <w:bCs/>
          <w:sz w:val="36"/>
          <w:szCs w:val="32"/>
          <w:lang w:val="kl-GL"/>
        </w:rPr>
        <w:t>suliarine</w:t>
      </w:r>
      <w:r w:rsidR="007032A5" w:rsidRPr="00085327">
        <w:rPr>
          <w:rFonts w:cs="Times New Roman"/>
          <w:b/>
          <w:bCs/>
          <w:sz w:val="36"/>
          <w:szCs w:val="32"/>
          <w:lang w:val="kl-GL"/>
        </w:rPr>
        <w:t>q</w:t>
      </w:r>
      <w:r w:rsidR="00C37247" w:rsidRPr="00085327">
        <w:rPr>
          <w:rFonts w:cs="Times New Roman"/>
          <w:b/>
          <w:bCs/>
          <w:sz w:val="36"/>
          <w:szCs w:val="32"/>
          <w:lang w:val="kl-GL"/>
        </w:rPr>
        <w:t>artoq</w:t>
      </w:r>
      <w:bookmarkEnd w:id="0"/>
      <w:bookmarkEnd w:id="1"/>
      <w:bookmarkEnd w:id="2"/>
      <w:bookmarkEnd w:id="3"/>
      <w:bookmarkEnd w:id="4"/>
      <w:bookmarkEnd w:id="5"/>
      <w:bookmarkEnd w:id="6"/>
      <w:bookmarkEnd w:id="7"/>
      <w:bookmarkEnd w:id="8"/>
      <w:bookmarkEnd w:id="9"/>
    </w:p>
    <w:p w14:paraId="1B85C124" w14:textId="77777777" w:rsidR="00AB029C" w:rsidRPr="00085327" w:rsidRDefault="00AB029C" w:rsidP="00085327">
      <w:pPr>
        <w:pStyle w:val="Overskrift1"/>
        <w:numPr>
          <w:ilvl w:val="0"/>
          <w:numId w:val="0"/>
        </w:numPr>
        <w:spacing w:before="0" w:line="240" w:lineRule="auto"/>
        <w:ind w:left="360"/>
        <w:jc w:val="center"/>
        <w:rPr>
          <w:rFonts w:ascii="Times New Roman" w:hAnsi="Times New Roman" w:cs="Times New Roman"/>
          <w:lang w:val="kl-GL"/>
        </w:rPr>
      </w:pPr>
    </w:p>
    <w:p w14:paraId="6A5C7467" w14:textId="77777777" w:rsidR="004B2879" w:rsidRPr="00085327" w:rsidRDefault="004B2879" w:rsidP="00085327">
      <w:pPr>
        <w:spacing w:line="240" w:lineRule="auto"/>
        <w:rPr>
          <w:rFonts w:cs="Times New Roman"/>
          <w:lang w:val="kl-GL"/>
        </w:rPr>
      </w:pPr>
    </w:p>
    <w:sdt>
      <w:sdtPr>
        <w:rPr>
          <w:rFonts w:ascii="Times New Roman" w:eastAsiaTheme="minorHAnsi" w:hAnsi="Times New Roman" w:cs="Times New Roman"/>
          <w:color w:val="auto"/>
          <w:kern w:val="2"/>
          <w:sz w:val="24"/>
          <w:szCs w:val="22"/>
          <w:lang w:val="kl-GL" w:eastAsia="en-US"/>
          <w14:ligatures w14:val="standardContextual"/>
        </w:rPr>
        <w:id w:val="-581752504"/>
        <w:docPartObj>
          <w:docPartGallery w:val="Table of Contents"/>
          <w:docPartUnique/>
        </w:docPartObj>
      </w:sdtPr>
      <w:sdtContent>
        <w:p w14:paraId="7C6167C3" w14:textId="2BE8007B" w:rsidR="00AB029C" w:rsidRPr="00085327" w:rsidRDefault="00AB029C" w:rsidP="00085327">
          <w:pPr>
            <w:pStyle w:val="Overskrift"/>
            <w:spacing w:before="0" w:line="240" w:lineRule="auto"/>
            <w:rPr>
              <w:rFonts w:ascii="Times New Roman" w:hAnsi="Times New Roman" w:cs="Times New Roman"/>
              <w:lang w:val="kl-GL"/>
            </w:rPr>
          </w:pPr>
          <w:r w:rsidRPr="00085327">
            <w:rPr>
              <w:rFonts w:ascii="Times New Roman" w:hAnsi="Times New Roman" w:cs="Times New Roman"/>
              <w:lang w:val="kl-GL"/>
            </w:rPr>
            <w:t>I</w:t>
          </w:r>
          <w:r w:rsidR="000179B5" w:rsidRPr="00085327">
            <w:rPr>
              <w:rFonts w:ascii="Times New Roman" w:hAnsi="Times New Roman" w:cs="Times New Roman"/>
              <w:lang w:val="kl-GL"/>
            </w:rPr>
            <w:t>marisaa</w:t>
          </w:r>
        </w:p>
        <w:p w14:paraId="44D9D6EB" w14:textId="77777777" w:rsidR="004B2879" w:rsidRPr="00085327" w:rsidRDefault="004B2879" w:rsidP="00085327">
          <w:pPr>
            <w:pStyle w:val="Indholdsfortegnelse1"/>
            <w:tabs>
              <w:tab w:val="right" w:leader="dot" w:pos="9628"/>
            </w:tabs>
            <w:spacing w:after="0" w:line="240" w:lineRule="auto"/>
            <w:rPr>
              <w:rFonts w:cs="Times New Roman"/>
              <w:lang w:val="kl-GL"/>
            </w:rPr>
          </w:pPr>
        </w:p>
        <w:p w14:paraId="2E86A6C6" w14:textId="52A74DB3" w:rsidR="009D086B" w:rsidRDefault="00AB029C">
          <w:pPr>
            <w:pStyle w:val="Indholdsfortegnelse1"/>
            <w:tabs>
              <w:tab w:val="right" w:leader="dot" w:pos="9628"/>
            </w:tabs>
            <w:rPr>
              <w:rFonts w:asciiTheme="minorHAnsi" w:eastAsiaTheme="minorEastAsia" w:hAnsiTheme="minorHAnsi"/>
              <w:noProof/>
              <w:szCs w:val="24"/>
              <w:lang w:val="kl-GL" w:eastAsia="kl-GL"/>
            </w:rPr>
          </w:pPr>
          <w:r w:rsidRPr="00085327">
            <w:rPr>
              <w:rFonts w:cs="Times New Roman"/>
              <w:lang w:val="kl-GL"/>
            </w:rPr>
            <w:fldChar w:fldCharType="begin"/>
          </w:r>
          <w:r w:rsidRPr="00085327">
            <w:rPr>
              <w:rFonts w:cs="Times New Roman"/>
              <w:lang w:val="kl-GL"/>
            </w:rPr>
            <w:instrText xml:space="preserve"> TOC \o "1-3" \h \z \u </w:instrText>
          </w:r>
          <w:r w:rsidRPr="00085327">
            <w:rPr>
              <w:rFonts w:cs="Times New Roman"/>
              <w:lang w:val="kl-GL"/>
            </w:rPr>
            <w:fldChar w:fldCharType="separate"/>
          </w:r>
          <w:hyperlink w:anchor="_Toc215009031" w:history="1">
            <w:r w:rsidR="009D086B" w:rsidRPr="00C446EE">
              <w:rPr>
                <w:rStyle w:val="Hyperlink"/>
                <w:rFonts w:cs="Times New Roman"/>
                <w:noProof/>
                <w:lang w:val="kl-GL"/>
              </w:rPr>
              <w:t>Aallaqqaasiut</w:t>
            </w:r>
            <w:r w:rsidR="009D086B">
              <w:rPr>
                <w:noProof/>
                <w:webHidden/>
              </w:rPr>
              <w:tab/>
            </w:r>
            <w:r w:rsidR="009D086B">
              <w:rPr>
                <w:noProof/>
                <w:webHidden/>
              </w:rPr>
              <w:fldChar w:fldCharType="begin"/>
            </w:r>
            <w:r w:rsidR="009D086B">
              <w:rPr>
                <w:noProof/>
                <w:webHidden/>
              </w:rPr>
              <w:instrText xml:space="preserve"> PAGEREF _Toc215009031 \h </w:instrText>
            </w:r>
            <w:r w:rsidR="009D086B">
              <w:rPr>
                <w:noProof/>
                <w:webHidden/>
              </w:rPr>
            </w:r>
            <w:r w:rsidR="009D086B">
              <w:rPr>
                <w:noProof/>
                <w:webHidden/>
              </w:rPr>
              <w:fldChar w:fldCharType="separate"/>
            </w:r>
            <w:r w:rsidR="009D086B">
              <w:rPr>
                <w:noProof/>
                <w:webHidden/>
              </w:rPr>
              <w:t>4</w:t>
            </w:r>
            <w:r w:rsidR="009D086B">
              <w:rPr>
                <w:noProof/>
                <w:webHidden/>
              </w:rPr>
              <w:fldChar w:fldCharType="end"/>
            </w:r>
          </w:hyperlink>
        </w:p>
        <w:p w14:paraId="7EB8B32C" w14:textId="3C3C5A51"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32" w:history="1">
            <w:r w:rsidRPr="00C446EE">
              <w:rPr>
                <w:rStyle w:val="Hyperlink"/>
                <w:noProof/>
                <w:lang w:val="kl-GL"/>
              </w:rPr>
              <w:t>1.</w:t>
            </w:r>
            <w:r>
              <w:rPr>
                <w:rFonts w:asciiTheme="minorHAnsi" w:eastAsiaTheme="minorEastAsia" w:hAnsiTheme="minorHAnsi"/>
                <w:noProof/>
                <w:szCs w:val="24"/>
                <w:lang w:val="kl-GL" w:eastAsia="kl-GL"/>
              </w:rPr>
              <w:tab/>
            </w:r>
            <w:r w:rsidRPr="00C446EE">
              <w:rPr>
                <w:rStyle w:val="Hyperlink"/>
                <w:rFonts w:cs="Times New Roman"/>
                <w:noProof/>
                <w:lang w:val="kl-GL"/>
              </w:rPr>
              <w:t>Nunamik allanngutsaaliukkamik pilersitsinermut tunuliaqutaasoq</w:t>
            </w:r>
            <w:r>
              <w:rPr>
                <w:noProof/>
                <w:webHidden/>
              </w:rPr>
              <w:tab/>
            </w:r>
            <w:r>
              <w:rPr>
                <w:noProof/>
                <w:webHidden/>
              </w:rPr>
              <w:fldChar w:fldCharType="begin"/>
            </w:r>
            <w:r>
              <w:rPr>
                <w:noProof/>
                <w:webHidden/>
              </w:rPr>
              <w:instrText xml:space="preserve"> PAGEREF _Toc215009032 \h </w:instrText>
            </w:r>
            <w:r>
              <w:rPr>
                <w:noProof/>
                <w:webHidden/>
              </w:rPr>
            </w:r>
            <w:r>
              <w:rPr>
                <w:noProof/>
                <w:webHidden/>
              </w:rPr>
              <w:fldChar w:fldCharType="separate"/>
            </w:r>
            <w:r>
              <w:rPr>
                <w:noProof/>
                <w:webHidden/>
              </w:rPr>
              <w:t>4</w:t>
            </w:r>
            <w:r>
              <w:rPr>
                <w:noProof/>
                <w:webHidden/>
              </w:rPr>
              <w:fldChar w:fldCharType="end"/>
            </w:r>
          </w:hyperlink>
        </w:p>
        <w:p w14:paraId="0EBE9680" w14:textId="264EAF3E"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33" w:history="1">
            <w:r w:rsidRPr="00C446EE">
              <w:rPr>
                <w:rStyle w:val="Hyperlink"/>
                <w:rFonts w:cs="Times New Roman"/>
                <w:noProof/>
                <w:lang w:val="kl-GL"/>
              </w:rPr>
              <w:t>1.1</w:t>
            </w:r>
            <w:r>
              <w:rPr>
                <w:rFonts w:asciiTheme="minorHAnsi" w:eastAsiaTheme="minorEastAsia" w:hAnsiTheme="minorHAnsi"/>
                <w:noProof/>
                <w:szCs w:val="24"/>
                <w:lang w:val="kl-GL" w:eastAsia="kl-GL"/>
              </w:rPr>
              <w:tab/>
            </w:r>
            <w:r w:rsidRPr="00C446EE">
              <w:rPr>
                <w:rStyle w:val="Hyperlink"/>
                <w:rFonts w:cs="Times New Roman"/>
                <w:noProof/>
                <w:lang w:val="kl-GL"/>
              </w:rPr>
              <w:t>Kingunerisassanik misissueqqissaarnerup siunertaa</w:t>
            </w:r>
            <w:r>
              <w:rPr>
                <w:noProof/>
                <w:webHidden/>
              </w:rPr>
              <w:tab/>
            </w:r>
            <w:r>
              <w:rPr>
                <w:noProof/>
                <w:webHidden/>
              </w:rPr>
              <w:fldChar w:fldCharType="begin"/>
            </w:r>
            <w:r>
              <w:rPr>
                <w:noProof/>
                <w:webHidden/>
              </w:rPr>
              <w:instrText xml:space="preserve"> PAGEREF _Toc215009033 \h </w:instrText>
            </w:r>
            <w:r>
              <w:rPr>
                <w:noProof/>
                <w:webHidden/>
              </w:rPr>
            </w:r>
            <w:r>
              <w:rPr>
                <w:noProof/>
                <w:webHidden/>
              </w:rPr>
              <w:fldChar w:fldCharType="separate"/>
            </w:r>
            <w:r>
              <w:rPr>
                <w:noProof/>
                <w:webHidden/>
              </w:rPr>
              <w:t>5</w:t>
            </w:r>
            <w:r>
              <w:rPr>
                <w:noProof/>
                <w:webHidden/>
              </w:rPr>
              <w:fldChar w:fldCharType="end"/>
            </w:r>
          </w:hyperlink>
        </w:p>
        <w:p w14:paraId="40A05530" w14:textId="7475DF1D"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34" w:history="1">
            <w:r w:rsidRPr="00C446EE">
              <w:rPr>
                <w:rStyle w:val="Hyperlink"/>
                <w:rFonts w:cs="Times New Roman"/>
                <w:noProof/>
                <w:lang w:val="kl-GL"/>
              </w:rPr>
              <w:t>1.2</w:t>
            </w:r>
            <w:r>
              <w:rPr>
                <w:rFonts w:asciiTheme="minorHAnsi" w:eastAsiaTheme="minorEastAsia" w:hAnsiTheme="minorHAnsi"/>
                <w:noProof/>
                <w:szCs w:val="24"/>
                <w:lang w:val="kl-GL" w:eastAsia="kl-GL"/>
              </w:rPr>
              <w:tab/>
            </w:r>
            <w:r w:rsidRPr="00C446EE">
              <w:rPr>
                <w:rStyle w:val="Hyperlink"/>
                <w:rFonts w:cs="Times New Roman"/>
                <w:noProof/>
                <w:lang w:val="kl-GL"/>
              </w:rPr>
              <w:t>Peqqissaartumik suleriaaseqarneq</w:t>
            </w:r>
            <w:r>
              <w:rPr>
                <w:noProof/>
                <w:webHidden/>
              </w:rPr>
              <w:tab/>
            </w:r>
            <w:r>
              <w:rPr>
                <w:noProof/>
                <w:webHidden/>
              </w:rPr>
              <w:fldChar w:fldCharType="begin"/>
            </w:r>
            <w:r>
              <w:rPr>
                <w:noProof/>
                <w:webHidden/>
              </w:rPr>
              <w:instrText xml:space="preserve"> PAGEREF _Toc215009034 \h </w:instrText>
            </w:r>
            <w:r>
              <w:rPr>
                <w:noProof/>
                <w:webHidden/>
              </w:rPr>
            </w:r>
            <w:r>
              <w:rPr>
                <w:noProof/>
                <w:webHidden/>
              </w:rPr>
              <w:fldChar w:fldCharType="separate"/>
            </w:r>
            <w:r>
              <w:rPr>
                <w:noProof/>
                <w:webHidden/>
              </w:rPr>
              <w:t>6</w:t>
            </w:r>
            <w:r>
              <w:rPr>
                <w:noProof/>
                <w:webHidden/>
              </w:rPr>
              <w:fldChar w:fldCharType="end"/>
            </w:r>
          </w:hyperlink>
        </w:p>
        <w:p w14:paraId="61F0DE1D" w14:textId="596D8226"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35" w:history="1">
            <w:r w:rsidRPr="00C446EE">
              <w:rPr>
                <w:rStyle w:val="Hyperlink"/>
                <w:noProof/>
                <w:lang w:val="kl-GL"/>
              </w:rPr>
              <w:t>2.</w:t>
            </w:r>
            <w:r>
              <w:rPr>
                <w:rFonts w:asciiTheme="minorHAnsi" w:eastAsiaTheme="minorEastAsia" w:hAnsiTheme="minorHAnsi"/>
                <w:noProof/>
                <w:szCs w:val="24"/>
                <w:lang w:val="kl-GL" w:eastAsia="kl-GL"/>
              </w:rPr>
              <w:tab/>
            </w:r>
            <w:r w:rsidRPr="00C446EE">
              <w:rPr>
                <w:rStyle w:val="Hyperlink"/>
                <w:rFonts w:cs="Times New Roman"/>
                <w:noProof/>
                <w:lang w:val="kl-GL"/>
              </w:rPr>
              <w:t>Sumiiffiup allaaserineqarnera</w:t>
            </w:r>
            <w:r>
              <w:rPr>
                <w:noProof/>
                <w:webHidden/>
              </w:rPr>
              <w:tab/>
            </w:r>
            <w:r>
              <w:rPr>
                <w:noProof/>
                <w:webHidden/>
              </w:rPr>
              <w:fldChar w:fldCharType="begin"/>
            </w:r>
            <w:r>
              <w:rPr>
                <w:noProof/>
                <w:webHidden/>
              </w:rPr>
              <w:instrText xml:space="preserve"> PAGEREF _Toc215009035 \h </w:instrText>
            </w:r>
            <w:r>
              <w:rPr>
                <w:noProof/>
                <w:webHidden/>
              </w:rPr>
            </w:r>
            <w:r>
              <w:rPr>
                <w:noProof/>
                <w:webHidden/>
              </w:rPr>
              <w:fldChar w:fldCharType="separate"/>
            </w:r>
            <w:r>
              <w:rPr>
                <w:noProof/>
                <w:webHidden/>
              </w:rPr>
              <w:t>6</w:t>
            </w:r>
            <w:r>
              <w:rPr>
                <w:noProof/>
                <w:webHidden/>
              </w:rPr>
              <w:fldChar w:fldCharType="end"/>
            </w:r>
          </w:hyperlink>
        </w:p>
        <w:p w14:paraId="7085E9E8" w14:textId="41DD6111"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36" w:history="1">
            <w:r w:rsidRPr="00C446EE">
              <w:rPr>
                <w:rStyle w:val="Hyperlink"/>
                <w:rFonts w:cs="Times New Roman"/>
                <w:noProof/>
                <w:lang w:val="kl-GL"/>
              </w:rPr>
              <w:t>2.1</w:t>
            </w:r>
            <w:r>
              <w:rPr>
                <w:rFonts w:asciiTheme="minorHAnsi" w:eastAsiaTheme="minorEastAsia" w:hAnsiTheme="minorHAnsi"/>
                <w:noProof/>
                <w:szCs w:val="24"/>
                <w:lang w:val="kl-GL" w:eastAsia="kl-GL"/>
              </w:rPr>
              <w:tab/>
            </w:r>
            <w:r w:rsidRPr="00C446EE">
              <w:rPr>
                <w:rStyle w:val="Hyperlink"/>
                <w:rFonts w:cs="Times New Roman"/>
                <w:noProof/>
                <w:lang w:val="kl-GL"/>
              </w:rPr>
              <w:t>Sumiiffiup killiligaanera</w:t>
            </w:r>
            <w:r>
              <w:rPr>
                <w:noProof/>
                <w:webHidden/>
              </w:rPr>
              <w:tab/>
            </w:r>
            <w:r>
              <w:rPr>
                <w:noProof/>
                <w:webHidden/>
              </w:rPr>
              <w:fldChar w:fldCharType="begin"/>
            </w:r>
            <w:r>
              <w:rPr>
                <w:noProof/>
                <w:webHidden/>
              </w:rPr>
              <w:instrText xml:space="preserve"> PAGEREF _Toc215009036 \h </w:instrText>
            </w:r>
            <w:r>
              <w:rPr>
                <w:noProof/>
                <w:webHidden/>
              </w:rPr>
            </w:r>
            <w:r>
              <w:rPr>
                <w:noProof/>
                <w:webHidden/>
              </w:rPr>
              <w:fldChar w:fldCharType="separate"/>
            </w:r>
            <w:r>
              <w:rPr>
                <w:noProof/>
                <w:webHidden/>
              </w:rPr>
              <w:t>6</w:t>
            </w:r>
            <w:r>
              <w:rPr>
                <w:noProof/>
                <w:webHidden/>
              </w:rPr>
              <w:fldChar w:fldCharType="end"/>
            </w:r>
          </w:hyperlink>
        </w:p>
        <w:p w14:paraId="5C6B4E48" w14:textId="3FD5BB03"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37" w:history="1">
            <w:r w:rsidRPr="00C446EE">
              <w:rPr>
                <w:rStyle w:val="Hyperlink"/>
                <w:rFonts w:cs="Times New Roman"/>
                <w:noProof/>
                <w:lang w:val="kl-GL"/>
              </w:rPr>
              <w:t>2.2</w:t>
            </w:r>
            <w:r>
              <w:rPr>
                <w:rFonts w:asciiTheme="minorHAnsi" w:eastAsiaTheme="minorEastAsia" w:hAnsiTheme="minorHAnsi"/>
                <w:noProof/>
                <w:szCs w:val="24"/>
                <w:lang w:val="kl-GL" w:eastAsia="kl-GL"/>
              </w:rPr>
              <w:tab/>
            </w:r>
            <w:r w:rsidRPr="00C446EE">
              <w:rPr>
                <w:rStyle w:val="Hyperlink"/>
                <w:rFonts w:cs="Times New Roman"/>
                <w:noProof/>
                <w:lang w:val="kl-GL"/>
              </w:rPr>
              <w:t>Pinngortitami pissuseqatigiinnermut nunallu isikkuatigut ilisarnaatit</w:t>
            </w:r>
            <w:r>
              <w:rPr>
                <w:noProof/>
                <w:webHidden/>
              </w:rPr>
              <w:tab/>
            </w:r>
            <w:r>
              <w:rPr>
                <w:noProof/>
                <w:webHidden/>
              </w:rPr>
              <w:fldChar w:fldCharType="begin"/>
            </w:r>
            <w:r>
              <w:rPr>
                <w:noProof/>
                <w:webHidden/>
              </w:rPr>
              <w:instrText xml:space="preserve"> PAGEREF _Toc215009037 \h </w:instrText>
            </w:r>
            <w:r>
              <w:rPr>
                <w:noProof/>
                <w:webHidden/>
              </w:rPr>
            </w:r>
            <w:r>
              <w:rPr>
                <w:noProof/>
                <w:webHidden/>
              </w:rPr>
              <w:fldChar w:fldCharType="separate"/>
            </w:r>
            <w:r>
              <w:rPr>
                <w:noProof/>
                <w:webHidden/>
              </w:rPr>
              <w:t>7</w:t>
            </w:r>
            <w:r>
              <w:rPr>
                <w:noProof/>
                <w:webHidden/>
              </w:rPr>
              <w:fldChar w:fldCharType="end"/>
            </w:r>
          </w:hyperlink>
        </w:p>
        <w:p w14:paraId="1BA71AAB" w14:textId="57A1C5D4"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38" w:history="1">
            <w:r w:rsidRPr="00C446EE">
              <w:rPr>
                <w:rStyle w:val="Hyperlink"/>
                <w:rFonts w:cs="Times New Roman"/>
                <w:noProof/>
                <w:lang w:val="kl-GL"/>
              </w:rPr>
              <w:t>2.3</w:t>
            </w:r>
            <w:r>
              <w:rPr>
                <w:rFonts w:asciiTheme="minorHAnsi" w:eastAsiaTheme="minorEastAsia" w:hAnsiTheme="minorHAnsi"/>
                <w:noProof/>
                <w:szCs w:val="24"/>
                <w:lang w:val="kl-GL" w:eastAsia="kl-GL"/>
              </w:rPr>
              <w:tab/>
            </w:r>
            <w:r w:rsidRPr="00C446EE">
              <w:rPr>
                <w:rStyle w:val="Hyperlink"/>
                <w:rFonts w:cs="Times New Roman"/>
                <w:noProof/>
                <w:lang w:val="kl-GL"/>
              </w:rPr>
              <w:t>Atuinerit sammisaqarnerillu pioreersut</w:t>
            </w:r>
            <w:r>
              <w:rPr>
                <w:noProof/>
                <w:webHidden/>
              </w:rPr>
              <w:tab/>
            </w:r>
            <w:r>
              <w:rPr>
                <w:noProof/>
                <w:webHidden/>
              </w:rPr>
              <w:fldChar w:fldCharType="begin"/>
            </w:r>
            <w:r>
              <w:rPr>
                <w:noProof/>
                <w:webHidden/>
              </w:rPr>
              <w:instrText xml:space="preserve"> PAGEREF _Toc215009038 \h </w:instrText>
            </w:r>
            <w:r>
              <w:rPr>
                <w:noProof/>
                <w:webHidden/>
              </w:rPr>
            </w:r>
            <w:r>
              <w:rPr>
                <w:noProof/>
                <w:webHidden/>
              </w:rPr>
              <w:fldChar w:fldCharType="separate"/>
            </w:r>
            <w:r>
              <w:rPr>
                <w:noProof/>
                <w:webHidden/>
              </w:rPr>
              <w:t>9</w:t>
            </w:r>
            <w:r>
              <w:rPr>
                <w:noProof/>
                <w:webHidden/>
              </w:rPr>
              <w:fldChar w:fldCharType="end"/>
            </w:r>
          </w:hyperlink>
        </w:p>
        <w:p w14:paraId="74B6C4EB" w14:textId="54A72F90"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39" w:history="1">
            <w:r w:rsidRPr="00C446EE">
              <w:rPr>
                <w:rStyle w:val="Hyperlink"/>
                <w:noProof/>
                <w:lang w:val="kl-GL"/>
              </w:rPr>
              <w:t>3.</w:t>
            </w:r>
            <w:r>
              <w:rPr>
                <w:rFonts w:asciiTheme="minorHAnsi" w:eastAsiaTheme="minorEastAsia" w:hAnsiTheme="minorHAnsi"/>
                <w:noProof/>
                <w:szCs w:val="24"/>
                <w:lang w:val="kl-GL" w:eastAsia="kl-GL"/>
              </w:rPr>
              <w:tab/>
            </w:r>
            <w:r w:rsidRPr="00C446EE">
              <w:rPr>
                <w:rStyle w:val="Hyperlink"/>
                <w:rFonts w:cs="Times New Roman"/>
                <w:noProof/>
                <w:lang w:val="kl-GL"/>
              </w:rPr>
              <w:t>Inatsisitigut aqutsinikkullu sinaakkusiussat</w:t>
            </w:r>
            <w:r>
              <w:rPr>
                <w:noProof/>
                <w:webHidden/>
              </w:rPr>
              <w:tab/>
            </w:r>
            <w:r>
              <w:rPr>
                <w:noProof/>
                <w:webHidden/>
              </w:rPr>
              <w:fldChar w:fldCharType="begin"/>
            </w:r>
            <w:r>
              <w:rPr>
                <w:noProof/>
                <w:webHidden/>
              </w:rPr>
              <w:instrText xml:space="preserve"> PAGEREF _Toc215009039 \h </w:instrText>
            </w:r>
            <w:r>
              <w:rPr>
                <w:noProof/>
                <w:webHidden/>
              </w:rPr>
            </w:r>
            <w:r>
              <w:rPr>
                <w:noProof/>
                <w:webHidden/>
              </w:rPr>
              <w:fldChar w:fldCharType="separate"/>
            </w:r>
            <w:r>
              <w:rPr>
                <w:noProof/>
                <w:webHidden/>
              </w:rPr>
              <w:t>10</w:t>
            </w:r>
            <w:r>
              <w:rPr>
                <w:noProof/>
                <w:webHidden/>
              </w:rPr>
              <w:fldChar w:fldCharType="end"/>
            </w:r>
          </w:hyperlink>
        </w:p>
        <w:p w14:paraId="22AD716C" w14:textId="0821CF61"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0" w:history="1">
            <w:r w:rsidRPr="00C446EE">
              <w:rPr>
                <w:rStyle w:val="Hyperlink"/>
                <w:rFonts w:cs="Times New Roman"/>
                <w:noProof/>
                <w:lang w:val="kl-GL"/>
              </w:rPr>
              <w:t>3.1</w:t>
            </w:r>
            <w:r>
              <w:rPr>
                <w:rFonts w:asciiTheme="minorHAnsi" w:eastAsiaTheme="minorEastAsia" w:hAnsiTheme="minorHAnsi"/>
                <w:noProof/>
                <w:szCs w:val="24"/>
                <w:lang w:val="kl-GL" w:eastAsia="kl-GL"/>
              </w:rPr>
              <w:tab/>
            </w:r>
            <w:r w:rsidRPr="00C446EE">
              <w:rPr>
                <w:rStyle w:val="Hyperlink"/>
                <w:rFonts w:cs="Times New Roman"/>
                <w:noProof/>
                <w:lang w:val="kl-GL"/>
              </w:rPr>
              <w:t>Pinngortitamik illersuinermut inatsit</w:t>
            </w:r>
            <w:r>
              <w:rPr>
                <w:noProof/>
                <w:webHidden/>
              </w:rPr>
              <w:tab/>
            </w:r>
            <w:r>
              <w:rPr>
                <w:noProof/>
                <w:webHidden/>
              </w:rPr>
              <w:fldChar w:fldCharType="begin"/>
            </w:r>
            <w:r>
              <w:rPr>
                <w:noProof/>
                <w:webHidden/>
              </w:rPr>
              <w:instrText xml:space="preserve"> PAGEREF _Toc215009040 \h </w:instrText>
            </w:r>
            <w:r>
              <w:rPr>
                <w:noProof/>
                <w:webHidden/>
              </w:rPr>
            </w:r>
            <w:r>
              <w:rPr>
                <w:noProof/>
                <w:webHidden/>
              </w:rPr>
              <w:fldChar w:fldCharType="separate"/>
            </w:r>
            <w:r>
              <w:rPr>
                <w:noProof/>
                <w:webHidden/>
              </w:rPr>
              <w:t>10</w:t>
            </w:r>
            <w:r>
              <w:rPr>
                <w:noProof/>
                <w:webHidden/>
              </w:rPr>
              <w:fldChar w:fldCharType="end"/>
            </w:r>
          </w:hyperlink>
        </w:p>
        <w:p w14:paraId="72E4EE0F" w14:textId="48C68BFB"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1" w:history="1">
            <w:r w:rsidRPr="00C446EE">
              <w:rPr>
                <w:rStyle w:val="Hyperlink"/>
                <w:rFonts w:cs="Times New Roman"/>
                <w:noProof/>
                <w:lang w:val="kl-GL"/>
              </w:rPr>
              <w:t>3.2</w:t>
            </w:r>
            <w:r>
              <w:rPr>
                <w:rFonts w:asciiTheme="minorHAnsi" w:eastAsiaTheme="minorEastAsia" w:hAnsiTheme="minorHAnsi"/>
                <w:noProof/>
                <w:szCs w:val="24"/>
                <w:lang w:val="kl-GL" w:eastAsia="kl-GL"/>
              </w:rPr>
              <w:tab/>
            </w:r>
            <w:r w:rsidRPr="00C446EE">
              <w:rPr>
                <w:rStyle w:val="Hyperlink"/>
                <w:rFonts w:cs="Times New Roman"/>
                <w:noProof/>
                <w:lang w:val="kl-GL"/>
              </w:rPr>
              <w:t>Ramsareqarfinnut nalunaarut</w:t>
            </w:r>
            <w:r>
              <w:rPr>
                <w:noProof/>
                <w:webHidden/>
              </w:rPr>
              <w:tab/>
            </w:r>
            <w:r>
              <w:rPr>
                <w:noProof/>
                <w:webHidden/>
              </w:rPr>
              <w:fldChar w:fldCharType="begin"/>
            </w:r>
            <w:r>
              <w:rPr>
                <w:noProof/>
                <w:webHidden/>
              </w:rPr>
              <w:instrText xml:space="preserve"> PAGEREF _Toc215009041 \h </w:instrText>
            </w:r>
            <w:r>
              <w:rPr>
                <w:noProof/>
                <w:webHidden/>
              </w:rPr>
            </w:r>
            <w:r>
              <w:rPr>
                <w:noProof/>
                <w:webHidden/>
              </w:rPr>
              <w:fldChar w:fldCharType="separate"/>
            </w:r>
            <w:r>
              <w:rPr>
                <w:noProof/>
                <w:webHidden/>
              </w:rPr>
              <w:t>10</w:t>
            </w:r>
            <w:r>
              <w:rPr>
                <w:noProof/>
                <w:webHidden/>
              </w:rPr>
              <w:fldChar w:fldCharType="end"/>
            </w:r>
          </w:hyperlink>
        </w:p>
        <w:p w14:paraId="538DADA2" w14:textId="65C8EA48"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2" w:history="1">
            <w:r w:rsidRPr="00C446EE">
              <w:rPr>
                <w:rStyle w:val="Hyperlink"/>
                <w:rFonts w:cs="Times New Roman"/>
                <w:noProof/>
                <w:lang w:val="kl-GL"/>
              </w:rPr>
              <w:t>3.3</w:t>
            </w:r>
            <w:r>
              <w:rPr>
                <w:rFonts w:asciiTheme="minorHAnsi" w:eastAsiaTheme="minorEastAsia" w:hAnsiTheme="minorHAnsi"/>
                <w:noProof/>
                <w:szCs w:val="24"/>
                <w:lang w:val="kl-GL" w:eastAsia="kl-GL"/>
              </w:rPr>
              <w:tab/>
            </w:r>
            <w:r w:rsidRPr="00C446EE">
              <w:rPr>
                <w:rStyle w:val="Hyperlink"/>
                <w:rFonts w:cs="Times New Roman"/>
                <w:noProof/>
                <w:lang w:val="kl-GL"/>
              </w:rPr>
              <w:t>Avatangiisinut inatsit</w:t>
            </w:r>
            <w:r>
              <w:rPr>
                <w:noProof/>
                <w:webHidden/>
              </w:rPr>
              <w:tab/>
            </w:r>
            <w:r>
              <w:rPr>
                <w:noProof/>
                <w:webHidden/>
              </w:rPr>
              <w:fldChar w:fldCharType="begin"/>
            </w:r>
            <w:r>
              <w:rPr>
                <w:noProof/>
                <w:webHidden/>
              </w:rPr>
              <w:instrText xml:space="preserve"> PAGEREF _Toc215009042 \h </w:instrText>
            </w:r>
            <w:r>
              <w:rPr>
                <w:noProof/>
                <w:webHidden/>
              </w:rPr>
            </w:r>
            <w:r>
              <w:rPr>
                <w:noProof/>
                <w:webHidden/>
              </w:rPr>
              <w:fldChar w:fldCharType="separate"/>
            </w:r>
            <w:r>
              <w:rPr>
                <w:noProof/>
                <w:webHidden/>
              </w:rPr>
              <w:t>11</w:t>
            </w:r>
            <w:r>
              <w:rPr>
                <w:noProof/>
                <w:webHidden/>
              </w:rPr>
              <w:fldChar w:fldCharType="end"/>
            </w:r>
          </w:hyperlink>
        </w:p>
        <w:p w14:paraId="7D4B072D" w14:textId="500339AE"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3" w:history="1">
            <w:r w:rsidRPr="00C446EE">
              <w:rPr>
                <w:rStyle w:val="Hyperlink"/>
                <w:rFonts w:cs="Times New Roman"/>
                <w:noProof/>
                <w:lang w:val="kl-GL"/>
              </w:rPr>
              <w:t>3.4</w:t>
            </w:r>
            <w:r>
              <w:rPr>
                <w:rFonts w:asciiTheme="minorHAnsi" w:eastAsiaTheme="minorEastAsia" w:hAnsiTheme="minorHAnsi"/>
                <w:noProof/>
                <w:szCs w:val="24"/>
                <w:lang w:val="kl-GL" w:eastAsia="kl-GL"/>
              </w:rPr>
              <w:tab/>
            </w:r>
            <w:r w:rsidRPr="00C446EE">
              <w:rPr>
                <w:rStyle w:val="Hyperlink"/>
                <w:rFonts w:cs="Times New Roman"/>
                <w:noProof/>
                <w:lang w:val="kl-GL"/>
              </w:rPr>
              <w:t>Aalisarnermut piniarnermullu inatsit</w:t>
            </w:r>
            <w:r>
              <w:rPr>
                <w:noProof/>
                <w:webHidden/>
              </w:rPr>
              <w:tab/>
            </w:r>
            <w:r>
              <w:rPr>
                <w:noProof/>
                <w:webHidden/>
              </w:rPr>
              <w:fldChar w:fldCharType="begin"/>
            </w:r>
            <w:r>
              <w:rPr>
                <w:noProof/>
                <w:webHidden/>
              </w:rPr>
              <w:instrText xml:space="preserve"> PAGEREF _Toc215009043 \h </w:instrText>
            </w:r>
            <w:r>
              <w:rPr>
                <w:noProof/>
                <w:webHidden/>
              </w:rPr>
            </w:r>
            <w:r>
              <w:rPr>
                <w:noProof/>
                <w:webHidden/>
              </w:rPr>
              <w:fldChar w:fldCharType="separate"/>
            </w:r>
            <w:r>
              <w:rPr>
                <w:noProof/>
                <w:webHidden/>
              </w:rPr>
              <w:t>11</w:t>
            </w:r>
            <w:r>
              <w:rPr>
                <w:noProof/>
                <w:webHidden/>
              </w:rPr>
              <w:fldChar w:fldCharType="end"/>
            </w:r>
          </w:hyperlink>
        </w:p>
        <w:p w14:paraId="425F35B2" w14:textId="7AC6D557"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4" w:history="1">
            <w:r w:rsidRPr="00C446EE">
              <w:rPr>
                <w:rStyle w:val="Hyperlink"/>
                <w:rFonts w:cs="Times New Roman"/>
                <w:noProof/>
                <w:lang w:val="kl-GL"/>
              </w:rPr>
              <w:t>3.5</w:t>
            </w:r>
            <w:r>
              <w:rPr>
                <w:rFonts w:asciiTheme="minorHAnsi" w:eastAsiaTheme="minorEastAsia" w:hAnsiTheme="minorHAnsi"/>
                <w:noProof/>
                <w:szCs w:val="24"/>
                <w:lang w:val="kl-GL" w:eastAsia="kl-GL"/>
              </w:rPr>
              <w:tab/>
            </w:r>
            <w:r w:rsidRPr="00C446EE">
              <w:rPr>
                <w:rStyle w:val="Hyperlink"/>
                <w:rFonts w:cs="Times New Roman"/>
                <w:noProof/>
                <w:lang w:val="kl-GL"/>
              </w:rPr>
              <w:t>Aatsitassanut inatsit</w:t>
            </w:r>
            <w:r>
              <w:rPr>
                <w:noProof/>
                <w:webHidden/>
              </w:rPr>
              <w:tab/>
            </w:r>
            <w:r>
              <w:rPr>
                <w:noProof/>
                <w:webHidden/>
              </w:rPr>
              <w:fldChar w:fldCharType="begin"/>
            </w:r>
            <w:r>
              <w:rPr>
                <w:noProof/>
                <w:webHidden/>
              </w:rPr>
              <w:instrText xml:space="preserve"> PAGEREF _Toc215009044 \h </w:instrText>
            </w:r>
            <w:r>
              <w:rPr>
                <w:noProof/>
                <w:webHidden/>
              </w:rPr>
            </w:r>
            <w:r>
              <w:rPr>
                <w:noProof/>
                <w:webHidden/>
              </w:rPr>
              <w:fldChar w:fldCharType="separate"/>
            </w:r>
            <w:r>
              <w:rPr>
                <w:noProof/>
                <w:webHidden/>
              </w:rPr>
              <w:t>11</w:t>
            </w:r>
            <w:r>
              <w:rPr>
                <w:noProof/>
                <w:webHidden/>
              </w:rPr>
              <w:fldChar w:fldCharType="end"/>
            </w:r>
          </w:hyperlink>
        </w:p>
        <w:p w14:paraId="599BBA51" w14:textId="6A477C1F"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5" w:history="1">
            <w:r w:rsidRPr="00C446EE">
              <w:rPr>
                <w:rStyle w:val="Hyperlink"/>
                <w:rFonts w:cs="Times New Roman"/>
                <w:noProof/>
                <w:lang w:val="kl-GL"/>
              </w:rPr>
              <w:t>3.6</w:t>
            </w:r>
            <w:r>
              <w:rPr>
                <w:rFonts w:asciiTheme="minorHAnsi" w:eastAsiaTheme="minorEastAsia" w:hAnsiTheme="minorHAnsi"/>
                <w:noProof/>
                <w:szCs w:val="24"/>
                <w:lang w:val="kl-GL" w:eastAsia="kl-GL"/>
              </w:rPr>
              <w:tab/>
            </w:r>
            <w:r w:rsidRPr="00C446EE">
              <w:rPr>
                <w:rStyle w:val="Hyperlink"/>
                <w:rFonts w:cs="Times New Roman"/>
                <w:noProof/>
                <w:lang w:val="kl-GL"/>
              </w:rPr>
              <w:t>Takornariaqarnermut inatsit</w:t>
            </w:r>
            <w:r>
              <w:rPr>
                <w:noProof/>
                <w:webHidden/>
              </w:rPr>
              <w:tab/>
            </w:r>
            <w:r>
              <w:rPr>
                <w:noProof/>
                <w:webHidden/>
              </w:rPr>
              <w:fldChar w:fldCharType="begin"/>
            </w:r>
            <w:r>
              <w:rPr>
                <w:noProof/>
                <w:webHidden/>
              </w:rPr>
              <w:instrText xml:space="preserve"> PAGEREF _Toc215009045 \h </w:instrText>
            </w:r>
            <w:r>
              <w:rPr>
                <w:noProof/>
                <w:webHidden/>
              </w:rPr>
            </w:r>
            <w:r>
              <w:rPr>
                <w:noProof/>
                <w:webHidden/>
              </w:rPr>
              <w:fldChar w:fldCharType="separate"/>
            </w:r>
            <w:r>
              <w:rPr>
                <w:noProof/>
                <w:webHidden/>
              </w:rPr>
              <w:t>11</w:t>
            </w:r>
            <w:r>
              <w:rPr>
                <w:noProof/>
                <w:webHidden/>
              </w:rPr>
              <w:fldChar w:fldCharType="end"/>
            </w:r>
          </w:hyperlink>
        </w:p>
        <w:p w14:paraId="4647884C" w14:textId="482E3C62"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6" w:history="1">
            <w:r w:rsidRPr="00C446EE">
              <w:rPr>
                <w:rStyle w:val="Hyperlink"/>
                <w:rFonts w:cs="Times New Roman"/>
                <w:noProof/>
                <w:lang w:val="kl-GL"/>
              </w:rPr>
              <w:t>3.7</w:t>
            </w:r>
            <w:r>
              <w:rPr>
                <w:rFonts w:asciiTheme="minorHAnsi" w:eastAsiaTheme="minorEastAsia" w:hAnsiTheme="minorHAnsi"/>
                <w:noProof/>
                <w:szCs w:val="24"/>
                <w:lang w:val="kl-GL" w:eastAsia="kl-GL"/>
              </w:rPr>
              <w:tab/>
            </w:r>
            <w:r w:rsidRPr="00C446EE">
              <w:rPr>
                <w:rStyle w:val="Hyperlink"/>
                <w:rFonts w:cs="Times New Roman"/>
                <w:noProof/>
                <w:lang w:val="kl-GL"/>
              </w:rPr>
              <w:t>Kulturikkut eriagisassanut inatsit</w:t>
            </w:r>
            <w:r>
              <w:rPr>
                <w:noProof/>
                <w:webHidden/>
              </w:rPr>
              <w:tab/>
            </w:r>
            <w:r>
              <w:rPr>
                <w:noProof/>
                <w:webHidden/>
              </w:rPr>
              <w:fldChar w:fldCharType="begin"/>
            </w:r>
            <w:r>
              <w:rPr>
                <w:noProof/>
                <w:webHidden/>
              </w:rPr>
              <w:instrText xml:space="preserve"> PAGEREF _Toc215009046 \h </w:instrText>
            </w:r>
            <w:r>
              <w:rPr>
                <w:noProof/>
                <w:webHidden/>
              </w:rPr>
            </w:r>
            <w:r>
              <w:rPr>
                <w:noProof/>
                <w:webHidden/>
              </w:rPr>
              <w:fldChar w:fldCharType="separate"/>
            </w:r>
            <w:r>
              <w:rPr>
                <w:noProof/>
                <w:webHidden/>
              </w:rPr>
              <w:t>12</w:t>
            </w:r>
            <w:r>
              <w:rPr>
                <w:noProof/>
                <w:webHidden/>
              </w:rPr>
              <w:fldChar w:fldCharType="end"/>
            </w:r>
          </w:hyperlink>
        </w:p>
        <w:p w14:paraId="4144A167" w14:textId="1AD19B76"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7" w:history="1">
            <w:r w:rsidRPr="00C446EE">
              <w:rPr>
                <w:rStyle w:val="Hyperlink"/>
                <w:rFonts w:cs="Times New Roman"/>
                <w:noProof/>
                <w:lang w:val="kl-GL"/>
              </w:rPr>
              <w:t>3.8</w:t>
            </w:r>
            <w:r>
              <w:rPr>
                <w:rFonts w:asciiTheme="minorHAnsi" w:eastAsiaTheme="minorEastAsia" w:hAnsiTheme="minorHAnsi"/>
                <w:noProof/>
                <w:szCs w:val="24"/>
                <w:lang w:val="kl-GL" w:eastAsia="kl-GL"/>
              </w:rPr>
              <w:tab/>
            </w:r>
            <w:r w:rsidRPr="00C446EE">
              <w:rPr>
                <w:rStyle w:val="Hyperlink"/>
                <w:rFonts w:cs="Times New Roman"/>
                <w:noProof/>
                <w:lang w:val="kl-GL"/>
              </w:rPr>
              <w:t>Kommunini pilersaarutit aqqusinikkullu angallannermut malittarisassat</w:t>
            </w:r>
            <w:r>
              <w:rPr>
                <w:noProof/>
                <w:webHidden/>
              </w:rPr>
              <w:tab/>
            </w:r>
            <w:r>
              <w:rPr>
                <w:noProof/>
                <w:webHidden/>
              </w:rPr>
              <w:fldChar w:fldCharType="begin"/>
            </w:r>
            <w:r>
              <w:rPr>
                <w:noProof/>
                <w:webHidden/>
              </w:rPr>
              <w:instrText xml:space="preserve"> PAGEREF _Toc215009047 \h </w:instrText>
            </w:r>
            <w:r>
              <w:rPr>
                <w:noProof/>
                <w:webHidden/>
              </w:rPr>
            </w:r>
            <w:r>
              <w:rPr>
                <w:noProof/>
                <w:webHidden/>
              </w:rPr>
              <w:fldChar w:fldCharType="separate"/>
            </w:r>
            <w:r>
              <w:rPr>
                <w:noProof/>
                <w:webHidden/>
              </w:rPr>
              <w:t>12</w:t>
            </w:r>
            <w:r>
              <w:rPr>
                <w:noProof/>
                <w:webHidden/>
              </w:rPr>
              <w:fldChar w:fldCharType="end"/>
            </w:r>
          </w:hyperlink>
        </w:p>
        <w:p w14:paraId="00F0C570" w14:textId="6CCAD674"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48" w:history="1">
            <w:r w:rsidRPr="00C446EE">
              <w:rPr>
                <w:rStyle w:val="Hyperlink"/>
                <w:noProof/>
                <w:lang w:val="kl-GL"/>
              </w:rPr>
              <w:t>4.</w:t>
            </w:r>
            <w:r>
              <w:rPr>
                <w:rFonts w:asciiTheme="minorHAnsi" w:eastAsiaTheme="minorEastAsia" w:hAnsiTheme="minorHAnsi"/>
                <w:noProof/>
                <w:szCs w:val="24"/>
                <w:lang w:val="kl-GL" w:eastAsia="kl-GL"/>
              </w:rPr>
              <w:tab/>
            </w:r>
            <w:r w:rsidRPr="00C446EE">
              <w:rPr>
                <w:rStyle w:val="Hyperlink"/>
                <w:rFonts w:cs="Times New Roman"/>
                <w:noProof/>
                <w:lang w:val="kl-GL"/>
              </w:rPr>
              <w:t>Nunat tamalaat akornanni isumaqatigiissutit</w:t>
            </w:r>
            <w:r>
              <w:rPr>
                <w:noProof/>
                <w:webHidden/>
              </w:rPr>
              <w:tab/>
            </w:r>
            <w:r>
              <w:rPr>
                <w:noProof/>
                <w:webHidden/>
              </w:rPr>
              <w:fldChar w:fldCharType="begin"/>
            </w:r>
            <w:r>
              <w:rPr>
                <w:noProof/>
                <w:webHidden/>
              </w:rPr>
              <w:instrText xml:space="preserve"> PAGEREF _Toc215009048 \h </w:instrText>
            </w:r>
            <w:r>
              <w:rPr>
                <w:noProof/>
                <w:webHidden/>
              </w:rPr>
            </w:r>
            <w:r>
              <w:rPr>
                <w:noProof/>
                <w:webHidden/>
              </w:rPr>
              <w:fldChar w:fldCharType="separate"/>
            </w:r>
            <w:r>
              <w:rPr>
                <w:noProof/>
                <w:webHidden/>
              </w:rPr>
              <w:t>12</w:t>
            </w:r>
            <w:r>
              <w:rPr>
                <w:noProof/>
                <w:webHidden/>
              </w:rPr>
              <w:fldChar w:fldCharType="end"/>
            </w:r>
          </w:hyperlink>
        </w:p>
        <w:p w14:paraId="2FD30513" w14:textId="4C5FE82E"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49" w:history="1">
            <w:r w:rsidRPr="00C446EE">
              <w:rPr>
                <w:rStyle w:val="Hyperlink"/>
                <w:rFonts w:cs="Times New Roman"/>
                <w:noProof/>
                <w:lang w:val="kl-GL"/>
              </w:rPr>
              <w:t>4.1</w:t>
            </w:r>
            <w:r>
              <w:rPr>
                <w:rFonts w:asciiTheme="minorHAnsi" w:eastAsiaTheme="minorEastAsia" w:hAnsiTheme="minorHAnsi"/>
                <w:noProof/>
                <w:szCs w:val="24"/>
                <w:lang w:val="kl-GL" w:eastAsia="kl-GL"/>
              </w:rPr>
              <w:tab/>
            </w:r>
            <w:r w:rsidRPr="00C446EE">
              <w:rPr>
                <w:rStyle w:val="Hyperlink"/>
                <w:rFonts w:cs="Times New Roman"/>
                <w:noProof/>
                <w:lang w:val="kl-GL"/>
              </w:rPr>
              <w:t>Uumassusillit assigiinngisitaarnerinut isumaqatigiissut</w:t>
            </w:r>
            <w:r>
              <w:rPr>
                <w:noProof/>
                <w:webHidden/>
              </w:rPr>
              <w:tab/>
            </w:r>
            <w:r>
              <w:rPr>
                <w:noProof/>
                <w:webHidden/>
              </w:rPr>
              <w:fldChar w:fldCharType="begin"/>
            </w:r>
            <w:r>
              <w:rPr>
                <w:noProof/>
                <w:webHidden/>
              </w:rPr>
              <w:instrText xml:space="preserve"> PAGEREF _Toc215009049 \h </w:instrText>
            </w:r>
            <w:r>
              <w:rPr>
                <w:noProof/>
                <w:webHidden/>
              </w:rPr>
            </w:r>
            <w:r>
              <w:rPr>
                <w:noProof/>
                <w:webHidden/>
              </w:rPr>
              <w:fldChar w:fldCharType="separate"/>
            </w:r>
            <w:r>
              <w:rPr>
                <w:noProof/>
                <w:webHidden/>
              </w:rPr>
              <w:t>12</w:t>
            </w:r>
            <w:r>
              <w:rPr>
                <w:noProof/>
                <w:webHidden/>
              </w:rPr>
              <w:fldChar w:fldCharType="end"/>
            </w:r>
          </w:hyperlink>
        </w:p>
        <w:p w14:paraId="4D7663E6" w14:textId="40335D12"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0" w:history="1">
            <w:r w:rsidRPr="00C446EE">
              <w:rPr>
                <w:rStyle w:val="Hyperlink"/>
                <w:rFonts w:cs="Times New Roman"/>
                <w:noProof/>
                <w:lang w:val="kl-GL"/>
              </w:rPr>
              <w:t>4.2</w:t>
            </w:r>
            <w:r>
              <w:rPr>
                <w:rFonts w:asciiTheme="minorHAnsi" w:eastAsiaTheme="minorEastAsia" w:hAnsiTheme="minorHAnsi"/>
                <w:noProof/>
                <w:szCs w:val="24"/>
                <w:lang w:val="kl-GL" w:eastAsia="kl-GL"/>
              </w:rPr>
              <w:tab/>
            </w:r>
            <w:r w:rsidRPr="00C446EE">
              <w:rPr>
                <w:rStyle w:val="Hyperlink"/>
                <w:rFonts w:cs="Times New Roman"/>
                <w:noProof/>
                <w:lang w:val="kl-GL"/>
              </w:rPr>
              <w:t>Ramasareqarfiusunut nunani tamalaani isumaqatigiissut</w:t>
            </w:r>
            <w:r>
              <w:rPr>
                <w:noProof/>
                <w:webHidden/>
              </w:rPr>
              <w:tab/>
            </w:r>
            <w:r>
              <w:rPr>
                <w:noProof/>
                <w:webHidden/>
              </w:rPr>
              <w:fldChar w:fldCharType="begin"/>
            </w:r>
            <w:r>
              <w:rPr>
                <w:noProof/>
                <w:webHidden/>
              </w:rPr>
              <w:instrText xml:space="preserve"> PAGEREF _Toc215009050 \h </w:instrText>
            </w:r>
            <w:r>
              <w:rPr>
                <w:noProof/>
                <w:webHidden/>
              </w:rPr>
            </w:r>
            <w:r>
              <w:rPr>
                <w:noProof/>
                <w:webHidden/>
              </w:rPr>
              <w:fldChar w:fldCharType="separate"/>
            </w:r>
            <w:r>
              <w:rPr>
                <w:noProof/>
                <w:webHidden/>
              </w:rPr>
              <w:t>13</w:t>
            </w:r>
            <w:r>
              <w:rPr>
                <w:noProof/>
                <w:webHidden/>
              </w:rPr>
              <w:fldChar w:fldCharType="end"/>
            </w:r>
          </w:hyperlink>
        </w:p>
        <w:p w14:paraId="51E34429" w14:textId="76DC4C84"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1" w:history="1">
            <w:r w:rsidRPr="00C446EE">
              <w:rPr>
                <w:rStyle w:val="Hyperlink"/>
                <w:rFonts w:cs="Times New Roman"/>
                <w:noProof/>
                <w:lang w:val="kl-GL"/>
              </w:rPr>
              <w:t>4.3</w:t>
            </w:r>
            <w:r>
              <w:rPr>
                <w:rFonts w:asciiTheme="minorHAnsi" w:eastAsiaTheme="minorEastAsia" w:hAnsiTheme="minorHAnsi"/>
                <w:noProof/>
                <w:szCs w:val="24"/>
                <w:lang w:val="kl-GL" w:eastAsia="kl-GL"/>
              </w:rPr>
              <w:tab/>
            </w:r>
            <w:r w:rsidRPr="00C446EE">
              <w:rPr>
                <w:rStyle w:val="Hyperlink"/>
                <w:rFonts w:cs="Times New Roman"/>
                <w:noProof/>
                <w:lang w:val="kl-GL"/>
              </w:rPr>
              <w:t>Naalagaaffiit Peqatigiit nunarsuarmioqatigiinnut kingornussassanut nunani tamalaani isumaqatigiissutaat</w:t>
            </w:r>
            <w:r>
              <w:rPr>
                <w:noProof/>
                <w:webHidden/>
              </w:rPr>
              <w:tab/>
            </w:r>
            <w:r>
              <w:rPr>
                <w:noProof/>
                <w:webHidden/>
              </w:rPr>
              <w:fldChar w:fldCharType="begin"/>
            </w:r>
            <w:r>
              <w:rPr>
                <w:noProof/>
                <w:webHidden/>
              </w:rPr>
              <w:instrText xml:space="preserve"> PAGEREF _Toc215009051 \h </w:instrText>
            </w:r>
            <w:r>
              <w:rPr>
                <w:noProof/>
                <w:webHidden/>
              </w:rPr>
            </w:r>
            <w:r>
              <w:rPr>
                <w:noProof/>
                <w:webHidden/>
              </w:rPr>
              <w:fldChar w:fldCharType="separate"/>
            </w:r>
            <w:r>
              <w:rPr>
                <w:noProof/>
                <w:webHidden/>
              </w:rPr>
              <w:t>14</w:t>
            </w:r>
            <w:r>
              <w:rPr>
                <w:noProof/>
                <w:webHidden/>
              </w:rPr>
              <w:fldChar w:fldCharType="end"/>
            </w:r>
          </w:hyperlink>
        </w:p>
        <w:p w14:paraId="16BAB3B6" w14:textId="7FECF69F"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2" w:history="1">
            <w:r w:rsidRPr="00C446EE">
              <w:rPr>
                <w:rStyle w:val="Hyperlink"/>
                <w:rFonts w:cs="Times New Roman"/>
                <w:noProof/>
                <w:lang w:val="kl-GL"/>
              </w:rPr>
              <w:t>4.4</w:t>
            </w:r>
            <w:r>
              <w:rPr>
                <w:rFonts w:asciiTheme="minorHAnsi" w:eastAsiaTheme="minorEastAsia" w:hAnsiTheme="minorHAnsi"/>
                <w:noProof/>
                <w:szCs w:val="24"/>
                <w:lang w:val="kl-GL" w:eastAsia="kl-GL"/>
              </w:rPr>
              <w:tab/>
            </w:r>
            <w:r w:rsidRPr="00C446EE">
              <w:rPr>
                <w:rStyle w:val="Hyperlink"/>
                <w:rFonts w:cs="Times New Roman"/>
                <w:noProof/>
                <w:lang w:val="kl-GL"/>
              </w:rPr>
              <w:t>UNESCO-p nunarsuarmioqatigiinnut kingornussarititaata aamma nunap allanngutsaaliukkap assigiinngissutaat</w:t>
            </w:r>
            <w:r>
              <w:rPr>
                <w:noProof/>
                <w:webHidden/>
              </w:rPr>
              <w:tab/>
            </w:r>
            <w:r>
              <w:rPr>
                <w:noProof/>
                <w:webHidden/>
              </w:rPr>
              <w:fldChar w:fldCharType="begin"/>
            </w:r>
            <w:r>
              <w:rPr>
                <w:noProof/>
                <w:webHidden/>
              </w:rPr>
              <w:instrText xml:space="preserve"> PAGEREF _Toc215009052 \h </w:instrText>
            </w:r>
            <w:r>
              <w:rPr>
                <w:noProof/>
                <w:webHidden/>
              </w:rPr>
            </w:r>
            <w:r>
              <w:rPr>
                <w:noProof/>
                <w:webHidden/>
              </w:rPr>
              <w:fldChar w:fldCharType="separate"/>
            </w:r>
            <w:r>
              <w:rPr>
                <w:noProof/>
                <w:webHidden/>
              </w:rPr>
              <w:t>14</w:t>
            </w:r>
            <w:r>
              <w:rPr>
                <w:noProof/>
                <w:webHidden/>
              </w:rPr>
              <w:fldChar w:fldCharType="end"/>
            </w:r>
          </w:hyperlink>
        </w:p>
        <w:p w14:paraId="138D064A" w14:textId="59E6359E"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53" w:history="1">
            <w:r w:rsidRPr="00C446EE">
              <w:rPr>
                <w:rStyle w:val="Hyperlink"/>
                <w:noProof/>
                <w:lang w:val="kl-GL"/>
              </w:rPr>
              <w:t>5.</w:t>
            </w:r>
            <w:r>
              <w:rPr>
                <w:rFonts w:asciiTheme="minorHAnsi" w:eastAsiaTheme="minorEastAsia" w:hAnsiTheme="minorHAnsi"/>
                <w:noProof/>
                <w:szCs w:val="24"/>
                <w:lang w:val="kl-GL" w:eastAsia="kl-GL"/>
              </w:rPr>
              <w:tab/>
            </w:r>
            <w:r w:rsidRPr="00C446EE">
              <w:rPr>
                <w:rStyle w:val="Hyperlink"/>
                <w:rFonts w:cs="Times New Roman"/>
                <w:noProof/>
                <w:lang w:val="kl-GL"/>
              </w:rPr>
              <w:t>Nunamut allanngutsaaliukkap aqunneqarneranut ilusiliaq</w:t>
            </w:r>
            <w:r>
              <w:rPr>
                <w:noProof/>
                <w:webHidden/>
              </w:rPr>
              <w:tab/>
            </w:r>
            <w:r>
              <w:rPr>
                <w:noProof/>
                <w:webHidden/>
              </w:rPr>
              <w:fldChar w:fldCharType="begin"/>
            </w:r>
            <w:r>
              <w:rPr>
                <w:noProof/>
                <w:webHidden/>
              </w:rPr>
              <w:instrText xml:space="preserve"> PAGEREF _Toc215009053 \h </w:instrText>
            </w:r>
            <w:r>
              <w:rPr>
                <w:noProof/>
                <w:webHidden/>
              </w:rPr>
            </w:r>
            <w:r>
              <w:rPr>
                <w:noProof/>
                <w:webHidden/>
              </w:rPr>
              <w:fldChar w:fldCharType="separate"/>
            </w:r>
            <w:r>
              <w:rPr>
                <w:noProof/>
                <w:webHidden/>
              </w:rPr>
              <w:t>15</w:t>
            </w:r>
            <w:r>
              <w:rPr>
                <w:noProof/>
                <w:webHidden/>
              </w:rPr>
              <w:fldChar w:fldCharType="end"/>
            </w:r>
          </w:hyperlink>
        </w:p>
        <w:p w14:paraId="24370F10" w14:textId="79AA394D"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4" w:history="1">
            <w:r w:rsidRPr="00C446EE">
              <w:rPr>
                <w:rStyle w:val="Hyperlink"/>
                <w:rFonts w:cs="Times New Roman"/>
                <w:noProof/>
                <w:lang w:val="kl-GL"/>
              </w:rPr>
              <w:t>5.1</w:t>
            </w:r>
            <w:r>
              <w:rPr>
                <w:rFonts w:asciiTheme="minorHAnsi" w:eastAsiaTheme="minorEastAsia" w:hAnsiTheme="minorHAnsi"/>
                <w:noProof/>
                <w:szCs w:val="24"/>
                <w:lang w:val="kl-GL" w:eastAsia="kl-GL"/>
              </w:rPr>
              <w:tab/>
            </w:r>
            <w:r w:rsidRPr="00C446EE">
              <w:rPr>
                <w:rStyle w:val="Hyperlink"/>
                <w:rFonts w:cs="Times New Roman"/>
                <w:noProof/>
                <w:lang w:val="kl-GL"/>
              </w:rPr>
              <w:t>Kommunit qullersatut akisussaaffeqarnerat</w:t>
            </w:r>
            <w:r>
              <w:rPr>
                <w:noProof/>
                <w:webHidden/>
              </w:rPr>
              <w:tab/>
            </w:r>
            <w:r>
              <w:rPr>
                <w:noProof/>
                <w:webHidden/>
              </w:rPr>
              <w:fldChar w:fldCharType="begin"/>
            </w:r>
            <w:r>
              <w:rPr>
                <w:noProof/>
                <w:webHidden/>
              </w:rPr>
              <w:instrText xml:space="preserve"> PAGEREF _Toc215009054 \h </w:instrText>
            </w:r>
            <w:r>
              <w:rPr>
                <w:noProof/>
                <w:webHidden/>
              </w:rPr>
            </w:r>
            <w:r>
              <w:rPr>
                <w:noProof/>
                <w:webHidden/>
              </w:rPr>
              <w:fldChar w:fldCharType="separate"/>
            </w:r>
            <w:r>
              <w:rPr>
                <w:noProof/>
                <w:webHidden/>
              </w:rPr>
              <w:t>16</w:t>
            </w:r>
            <w:r>
              <w:rPr>
                <w:noProof/>
                <w:webHidden/>
              </w:rPr>
              <w:fldChar w:fldCharType="end"/>
            </w:r>
          </w:hyperlink>
        </w:p>
        <w:p w14:paraId="6F49ABE8" w14:textId="5288A3D5"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5" w:history="1">
            <w:r w:rsidRPr="00C446EE">
              <w:rPr>
                <w:rStyle w:val="Hyperlink"/>
                <w:rFonts w:cs="Times New Roman"/>
                <w:noProof/>
                <w:lang w:val="kl-GL"/>
              </w:rPr>
              <w:t>5.2</w:t>
            </w:r>
            <w:r>
              <w:rPr>
                <w:rFonts w:asciiTheme="minorHAnsi" w:eastAsiaTheme="minorEastAsia" w:hAnsiTheme="minorHAnsi"/>
                <w:noProof/>
                <w:szCs w:val="24"/>
                <w:lang w:val="kl-GL" w:eastAsia="kl-GL"/>
              </w:rPr>
              <w:tab/>
            </w:r>
            <w:r w:rsidRPr="00C446EE">
              <w:rPr>
                <w:rStyle w:val="Hyperlink"/>
                <w:rFonts w:cs="Times New Roman"/>
                <w:noProof/>
                <w:lang w:val="kl-GL"/>
              </w:rPr>
              <w:t>Nunani allanngutsaaliukkani ileqquusumik atuineq, tassungalu piniarneq ilanngullugu</w:t>
            </w:r>
            <w:r>
              <w:rPr>
                <w:noProof/>
                <w:webHidden/>
              </w:rPr>
              <w:tab/>
            </w:r>
            <w:r>
              <w:rPr>
                <w:noProof/>
                <w:webHidden/>
              </w:rPr>
              <w:fldChar w:fldCharType="begin"/>
            </w:r>
            <w:r>
              <w:rPr>
                <w:noProof/>
                <w:webHidden/>
              </w:rPr>
              <w:instrText xml:space="preserve"> PAGEREF _Toc215009055 \h </w:instrText>
            </w:r>
            <w:r>
              <w:rPr>
                <w:noProof/>
                <w:webHidden/>
              </w:rPr>
            </w:r>
            <w:r>
              <w:rPr>
                <w:noProof/>
                <w:webHidden/>
              </w:rPr>
              <w:fldChar w:fldCharType="separate"/>
            </w:r>
            <w:r>
              <w:rPr>
                <w:noProof/>
                <w:webHidden/>
              </w:rPr>
              <w:t>16</w:t>
            </w:r>
            <w:r>
              <w:rPr>
                <w:noProof/>
                <w:webHidden/>
              </w:rPr>
              <w:fldChar w:fldCharType="end"/>
            </w:r>
          </w:hyperlink>
        </w:p>
        <w:p w14:paraId="7854CDFA" w14:textId="6D0D014B"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6" w:history="1">
            <w:r w:rsidRPr="00C446EE">
              <w:rPr>
                <w:rStyle w:val="Hyperlink"/>
                <w:rFonts w:cs="Times New Roman"/>
                <w:noProof/>
                <w:lang w:val="kl-GL"/>
              </w:rPr>
              <w:t>5.3</w:t>
            </w:r>
            <w:r>
              <w:rPr>
                <w:rFonts w:asciiTheme="minorHAnsi" w:eastAsiaTheme="minorEastAsia" w:hAnsiTheme="minorHAnsi"/>
                <w:noProof/>
                <w:szCs w:val="24"/>
                <w:lang w:val="kl-GL" w:eastAsia="kl-GL"/>
              </w:rPr>
              <w:tab/>
            </w:r>
            <w:r w:rsidRPr="00C446EE">
              <w:rPr>
                <w:rStyle w:val="Hyperlink"/>
                <w:rFonts w:cs="Times New Roman"/>
                <w:noProof/>
                <w:lang w:val="kl-GL"/>
              </w:rPr>
              <w:t>Najukkami peqataatitsineq</w:t>
            </w:r>
            <w:r>
              <w:rPr>
                <w:noProof/>
                <w:webHidden/>
              </w:rPr>
              <w:tab/>
            </w:r>
            <w:r>
              <w:rPr>
                <w:noProof/>
                <w:webHidden/>
              </w:rPr>
              <w:fldChar w:fldCharType="begin"/>
            </w:r>
            <w:r>
              <w:rPr>
                <w:noProof/>
                <w:webHidden/>
              </w:rPr>
              <w:instrText xml:space="preserve"> PAGEREF _Toc215009056 \h </w:instrText>
            </w:r>
            <w:r>
              <w:rPr>
                <w:noProof/>
                <w:webHidden/>
              </w:rPr>
            </w:r>
            <w:r>
              <w:rPr>
                <w:noProof/>
                <w:webHidden/>
              </w:rPr>
              <w:fldChar w:fldCharType="separate"/>
            </w:r>
            <w:r>
              <w:rPr>
                <w:noProof/>
                <w:webHidden/>
              </w:rPr>
              <w:t>17</w:t>
            </w:r>
            <w:r>
              <w:rPr>
                <w:noProof/>
                <w:webHidden/>
              </w:rPr>
              <w:fldChar w:fldCharType="end"/>
            </w:r>
          </w:hyperlink>
        </w:p>
        <w:p w14:paraId="686EE2D5" w14:textId="02D62C26"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57" w:history="1">
            <w:r w:rsidRPr="00C446EE">
              <w:rPr>
                <w:rStyle w:val="Hyperlink"/>
                <w:noProof/>
                <w:lang w:val="kl-GL"/>
              </w:rPr>
              <w:t>6.</w:t>
            </w:r>
            <w:r>
              <w:rPr>
                <w:rFonts w:asciiTheme="minorHAnsi" w:eastAsiaTheme="minorEastAsia" w:hAnsiTheme="minorHAnsi"/>
                <w:noProof/>
                <w:szCs w:val="24"/>
                <w:lang w:val="kl-GL" w:eastAsia="kl-GL"/>
              </w:rPr>
              <w:tab/>
            </w:r>
            <w:r w:rsidRPr="00C446EE">
              <w:rPr>
                <w:rStyle w:val="Hyperlink"/>
                <w:rFonts w:cs="Times New Roman"/>
                <w:noProof/>
                <w:lang w:val="kl-GL"/>
              </w:rPr>
              <w:t>Pinngortitamut avatangiisinullu tunngatillugu kingunerisassat</w:t>
            </w:r>
            <w:r>
              <w:rPr>
                <w:noProof/>
                <w:webHidden/>
              </w:rPr>
              <w:tab/>
            </w:r>
            <w:r>
              <w:rPr>
                <w:noProof/>
                <w:webHidden/>
              </w:rPr>
              <w:fldChar w:fldCharType="begin"/>
            </w:r>
            <w:r>
              <w:rPr>
                <w:noProof/>
                <w:webHidden/>
              </w:rPr>
              <w:instrText xml:space="preserve"> PAGEREF _Toc215009057 \h </w:instrText>
            </w:r>
            <w:r>
              <w:rPr>
                <w:noProof/>
                <w:webHidden/>
              </w:rPr>
            </w:r>
            <w:r>
              <w:rPr>
                <w:noProof/>
                <w:webHidden/>
              </w:rPr>
              <w:fldChar w:fldCharType="separate"/>
            </w:r>
            <w:r>
              <w:rPr>
                <w:noProof/>
                <w:webHidden/>
              </w:rPr>
              <w:t>18</w:t>
            </w:r>
            <w:r>
              <w:rPr>
                <w:noProof/>
                <w:webHidden/>
              </w:rPr>
              <w:fldChar w:fldCharType="end"/>
            </w:r>
          </w:hyperlink>
        </w:p>
        <w:p w14:paraId="0100FEB1" w14:textId="571887F6"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58" w:history="1">
            <w:r w:rsidRPr="00C446EE">
              <w:rPr>
                <w:rStyle w:val="Hyperlink"/>
                <w:rFonts w:cs="Times New Roman"/>
                <w:noProof/>
                <w:lang w:val="kl-GL"/>
              </w:rPr>
              <w:t>6.1</w:t>
            </w:r>
            <w:r>
              <w:rPr>
                <w:rFonts w:asciiTheme="minorHAnsi" w:eastAsiaTheme="minorEastAsia" w:hAnsiTheme="minorHAnsi"/>
                <w:noProof/>
                <w:szCs w:val="24"/>
                <w:lang w:val="kl-GL" w:eastAsia="kl-GL"/>
              </w:rPr>
              <w:tab/>
            </w:r>
            <w:r w:rsidRPr="00C446EE">
              <w:rPr>
                <w:rStyle w:val="Hyperlink"/>
                <w:rFonts w:cs="Times New Roman"/>
                <w:noProof/>
                <w:lang w:val="kl-GL"/>
              </w:rPr>
              <w:t>Uumassusillit assigiinngisitaarneri, pinngortami ataqatigiinnerit nunallu isikkui</w:t>
            </w:r>
            <w:r>
              <w:rPr>
                <w:noProof/>
                <w:webHidden/>
              </w:rPr>
              <w:tab/>
            </w:r>
            <w:r>
              <w:rPr>
                <w:noProof/>
                <w:webHidden/>
              </w:rPr>
              <w:fldChar w:fldCharType="begin"/>
            </w:r>
            <w:r>
              <w:rPr>
                <w:noProof/>
                <w:webHidden/>
              </w:rPr>
              <w:instrText xml:space="preserve"> PAGEREF _Toc215009058 \h </w:instrText>
            </w:r>
            <w:r>
              <w:rPr>
                <w:noProof/>
                <w:webHidden/>
              </w:rPr>
            </w:r>
            <w:r>
              <w:rPr>
                <w:noProof/>
                <w:webHidden/>
              </w:rPr>
              <w:fldChar w:fldCharType="separate"/>
            </w:r>
            <w:r>
              <w:rPr>
                <w:noProof/>
                <w:webHidden/>
              </w:rPr>
              <w:t>18</w:t>
            </w:r>
            <w:r>
              <w:rPr>
                <w:noProof/>
                <w:webHidden/>
              </w:rPr>
              <w:fldChar w:fldCharType="end"/>
            </w:r>
          </w:hyperlink>
        </w:p>
        <w:p w14:paraId="1E3782B3" w14:textId="15213295"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59" w:history="1">
            <w:r w:rsidRPr="00C446EE">
              <w:rPr>
                <w:rStyle w:val="Hyperlink"/>
                <w:rFonts w:cs="Times New Roman"/>
                <w:noProof/>
              </w:rPr>
              <w:t>6.1.1 Uumassusillit assigiinngisitaarnerat uumasoqatigiillu</w:t>
            </w:r>
            <w:r>
              <w:rPr>
                <w:noProof/>
                <w:webHidden/>
              </w:rPr>
              <w:tab/>
            </w:r>
            <w:r>
              <w:rPr>
                <w:noProof/>
                <w:webHidden/>
              </w:rPr>
              <w:fldChar w:fldCharType="begin"/>
            </w:r>
            <w:r>
              <w:rPr>
                <w:noProof/>
                <w:webHidden/>
              </w:rPr>
              <w:instrText xml:space="preserve"> PAGEREF _Toc215009059 \h </w:instrText>
            </w:r>
            <w:r>
              <w:rPr>
                <w:noProof/>
                <w:webHidden/>
              </w:rPr>
            </w:r>
            <w:r>
              <w:rPr>
                <w:noProof/>
                <w:webHidden/>
              </w:rPr>
              <w:fldChar w:fldCharType="separate"/>
            </w:r>
            <w:r>
              <w:rPr>
                <w:noProof/>
                <w:webHidden/>
              </w:rPr>
              <w:t>18</w:t>
            </w:r>
            <w:r>
              <w:rPr>
                <w:noProof/>
                <w:webHidden/>
              </w:rPr>
              <w:fldChar w:fldCharType="end"/>
            </w:r>
          </w:hyperlink>
        </w:p>
        <w:p w14:paraId="529DE1EC" w14:textId="13267EDC"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60" w:history="1">
            <w:r w:rsidRPr="00C446EE">
              <w:rPr>
                <w:rStyle w:val="Hyperlink"/>
                <w:rFonts w:cs="Times New Roman"/>
                <w:noProof/>
              </w:rPr>
              <w:t>6.1.2 Nunat isikkui nunallu sannaa</w:t>
            </w:r>
            <w:r>
              <w:rPr>
                <w:noProof/>
                <w:webHidden/>
              </w:rPr>
              <w:tab/>
            </w:r>
            <w:r>
              <w:rPr>
                <w:noProof/>
                <w:webHidden/>
              </w:rPr>
              <w:fldChar w:fldCharType="begin"/>
            </w:r>
            <w:r>
              <w:rPr>
                <w:noProof/>
                <w:webHidden/>
              </w:rPr>
              <w:instrText xml:space="preserve"> PAGEREF _Toc215009060 \h </w:instrText>
            </w:r>
            <w:r>
              <w:rPr>
                <w:noProof/>
                <w:webHidden/>
              </w:rPr>
            </w:r>
            <w:r>
              <w:rPr>
                <w:noProof/>
                <w:webHidden/>
              </w:rPr>
              <w:fldChar w:fldCharType="separate"/>
            </w:r>
            <w:r>
              <w:rPr>
                <w:noProof/>
                <w:webHidden/>
              </w:rPr>
              <w:t>18</w:t>
            </w:r>
            <w:r>
              <w:rPr>
                <w:noProof/>
                <w:webHidden/>
              </w:rPr>
              <w:fldChar w:fldCharType="end"/>
            </w:r>
          </w:hyperlink>
        </w:p>
        <w:p w14:paraId="0DF0F85C" w14:textId="39FD9496"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61" w:history="1">
            <w:r w:rsidRPr="00C446EE">
              <w:rPr>
                <w:rStyle w:val="Hyperlink"/>
                <w:rFonts w:cs="Times New Roman"/>
                <w:noProof/>
                <w:lang w:val="kl-GL"/>
              </w:rPr>
              <w:t>6.2</w:t>
            </w:r>
            <w:r>
              <w:rPr>
                <w:rFonts w:asciiTheme="minorHAnsi" w:eastAsiaTheme="minorEastAsia" w:hAnsiTheme="minorHAnsi"/>
                <w:noProof/>
                <w:szCs w:val="24"/>
                <w:lang w:val="kl-GL" w:eastAsia="kl-GL"/>
              </w:rPr>
              <w:tab/>
            </w:r>
            <w:r w:rsidRPr="00C446EE">
              <w:rPr>
                <w:rStyle w:val="Hyperlink"/>
                <w:rFonts w:cs="Times New Roman"/>
                <w:noProof/>
                <w:lang w:val="kl-GL"/>
              </w:rPr>
              <w:t>Uumassusillit nungutaanissamut ulorianartorsiortut</w:t>
            </w:r>
            <w:r>
              <w:rPr>
                <w:noProof/>
                <w:webHidden/>
              </w:rPr>
              <w:tab/>
            </w:r>
            <w:r>
              <w:rPr>
                <w:noProof/>
                <w:webHidden/>
              </w:rPr>
              <w:fldChar w:fldCharType="begin"/>
            </w:r>
            <w:r>
              <w:rPr>
                <w:noProof/>
                <w:webHidden/>
              </w:rPr>
              <w:instrText xml:space="preserve"> PAGEREF _Toc215009061 \h </w:instrText>
            </w:r>
            <w:r>
              <w:rPr>
                <w:noProof/>
                <w:webHidden/>
              </w:rPr>
            </w:r>
            <w:r>
              <w:rPr>
                <w:noProof/>
                <w:webHidden/>
              </w:rPr>
              <w:fldChar w:fldCharType="separate"/>
            </w:r>
            <w:r>
              <w:rPr>
                <w:noProof/>
                <w:webHidden/>
              </w:rPr>
              <w:t>19</w:t>
            </w:r>
            <w:r>
              <w:rPr>
                <w:noProof/>
                <w:webHidden/>
              </w:rPr>
              <w:fldChar w:fldCharType="end"/>
            </w:r>
          </w:hyperlink>
        </w:p>
        <w:p w14:paraId="7074A681" w14:textId="6048809A"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62" w:history="1">
            <w:r w:rsidRPr="00C446EE">
              <w:rPr>
                <w:rStyle w:val="Hyperlink"/>
                <w:rFonts w:cs="Times New Roman"/>
                <w:noProof/>
                <w:lang w:val="kl-GL"/>
              </w:rPr>
              <w:t>6.3</w:t>
            </w:r>
            <w:r>
              <w:rPr>
                <w:rFonts w:asciiTheme="minorHAnsi" w:eastAsiaTheme="minorEastAsia" w:hAnsiTheme="minorHAnsi"/>
                <w:noProof/>
                <w:szCs w:val="24"/>
                <w:lang w:val="kl-GL" w:eastAsia="kl-GL"/>
              </w:rPr>
              <w:tab/>
            </w:r>
            <w:r w:rsidRPr="00C446EE">
              <w:rPr>
                <w:rStyle w:val="Hyperlink"/>
                <w:rFonts w:cs="Times New Roman"/>
                <w:noProof/>
                <w:lang w:val="kl-GL"/>
              </w:rPr>
              <w:t>Silap pissusia</w:t>
            </w:r>
            <w:r>
              <w:rPr>
                <w:noProof/>
                <w:webHidden/>
              </w:rPr>
              <w:tab/>
            </w:r>
            <w:r>
              <w:rPr>
                <w:noProof/>
                <w:webHidden/>
              </w:rPr>
              <w:fldChar w:fldCharType="begin"/>
            </w:r>
            <w:r>
              <w:rPr>
                <w:noProof/>
                <w:webHidden/>
              </w:rPr>
              <w:instrText xml:space="preserve"> PAGEREF _Toc215009062 \h </w:instrText>
            </w:r>
            <w:r>
              <w:rPr>
                <w:noProof/>
                <w:webHidden/>
              </w:rPr>
            </w:r>
            <w:r>
              <w:rPr>
                <w:noProof/>
                <w:webHidden/>
              </w:rPr>
              <w:fldChar w:fldCharType="separate"/>
            </w:r>
            <w:r>
              <w:rPr>
                <w:noProof/>
                <w:webHidden/>
              </w:rPr>
              <w:t>20</w:t>
            </w:r>
            <w:r>
              <w:rPr>
                <w:noProof/>
                <w:webHidden/>
              </w:rPr>
              <w:fldChar w:fldCharType="end"/>
            </w:r>
          </w:hyperlink>
        </w:p>
        <w:p w14:paraId="46248ED6" w14:textId="6C178696"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63" w:history="1">
            <w:r w:rsidRPr="00C446EE">
              <w:rPr>
                <w:rStyle w:val="Hyperlink"/>
                <w:rFonts w:cs="Times New Roman"/>
                <w:noProof/>
              </w:rPr>
              <w:t>6.3.1 Silap pissusiata sunniutai:</w:t>
            </w:r>
            <w:r>
              <w:rPr>
                <w:noProof/>
                <w:webHidden/>
              </w:rPr>
              <w:tab/>
            </w:r>
            <w:r>
              <w:rPr>
                <w:noProof/>
                <w:webHidden/>
              </w:rPr>
              <w:fldChar w:fldCharType="begin"/>
            </w:r>
            <w:r>
              <w:rPr>
                <w:noProof/>
                <w:webHidden/>
              </w:rPr>
              <w:instrText xml:space="preserve"> PAGEREF _Toc215009063 \h </w:instrText>
            </w:r>
            <w:r>
              <w:rPr>
                <w:noProof/>
                <w:webHidden/>
              </w:rPr>
            </w:r>
            <w:r>
              <w:rPr>
                <w:noProof/>
                <w:webHidden/>
              </w:rPr>
              <w:fldChar w:fldCharType="separate"/>
            </w:r>
            <w:r>
              <w:rPr>
                <w:noProof/>
                <w:webHidden/>
              </w:rPr>
              <w:t>20</w:t>
            </w:r>
            <w:r>
              <w:rPr>
                <w:noProof/>
                <w:webHidden/>
              </w:rPr>
              <w:fldChar w:fldCharType="end"/>
            </w:r>
          </w:hyperlink>
        </w:p>
        <w:p w14:paraId="038877D8" w14:textId="6E28ED77"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64" w:history="1">
            <w:r w:rsidRPr="00C446EE">
              <w:rPr>
                <w:rStyle w:val="Hyperlink"/>
                <w:rFonts w:cs="Times New Roman"/>
                <w:noProof/>
              </w:rPr>
              <w:t>6.3.2 Pinngortitami nalinginnaasumik pisartut silap pissusiata allannguutaanut sunniuteqartut</w:t>
            </w:r>
            <w:r>
              <w:rPr>
                <w:noProof/>
                <w:webHidden/>
              </w:rPr>
              <w:tab/>
            </w:r>
            <w:r>
              <w:rPr>
                <w:noProof/>
                <w:webHidden/>
              </w:rPr>
              <w:fldChar w:fldCharType="begin"/>
            </w:r>
            <w:r>
              <w:rPr>
                <w:noProof/>
                <w:webHidden/>
              </w:rPr>
              <w:instrText xml:space="preserve"> PAGEREF _Toc215009064 \h </w:instrText>
            </w:r>
            <w:r>
              <w:rPr>
                <w:noProof/>
                <w:webHidden/>
              </w:rPr>
            </w:r>
            <w:r>
              <w:rPr>
                <w:noProof/>
                <w:webHidden/>
              </w:rPr>
              <w:fldChar w:fldCharType="separate"/>
            </w:r>
            <w:r>
              <w:rPr>
                <w:noProof/>
                <w:webHidden/>
              </w:rPr>
              <w:t>23</w:t>
            </w:r>
            <w:r>
              <w:rPr>
                <w:noProof/>
                <w:webHidden/>
              </w:rPr>
              <w:fldChar w:fldCharType="end"/>
            </w:r>
          </w:hyperlink>
        </w:p>
        <w:p w14:paraId="256A539D" w14:textId="0ECDE3BC"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65" w:history="1">
            <w:r w:rsidRPr="00C446EE">
              <w:rPr>
                <w:rStyle w:val="Hyperlink"/>
                <w:rFonts w:cs="Times New Roman"/>
                <w:noProof/>
                <w:lang w:val="kl-GL"/>
              </w:rPr>
              <w:t>6.4 Avatangiisit eqqakkallu</w:t>
            </w:r>
            <w:r>
              <w:rPr>
                <w:noProof/>
                <w:webHidden/>
              </w:rPr>
              <w:tab/>
            </w:r>
            <w:r>
              <w:rPr>
                <w:noProof/>
                <w:webHidden/>
              </w:rPr>
              <w:fldChar w:fldCharType="begin"/>
            </w:r>
            <w:r>
              <w:rPr>
                <w:noProof/>
                <w:webHidden/>
              </w:rPr>
              <w:instrText xml:space="preserve"> PAGEREF _Toc215009065 \h </w:instrText>
            </w:r>
            <w:r>
              <w:rPr>
                <w:noProof/>
                <w:webHidden/>
              </w:rPr>
            </w:r>
            <w:r>
              <w:rPr>
                <w:noProof/>
                <w:webHidden/>
              </w:rPr>
              <w:fldChar w:fldCharType="separate"/>
            </w:r>
            <w:r>
              <w:rPr>
                <w:noProof/>
                <w:webHidden/>
              </w:rPr>
              <w:t>24</w:t>
            </w:r>
            <w:r>
              <w:rPr>
                <w:noProof/>
                <w:webHidden/>
              </w:rPr>
              <w:fldChar w:fldCharType="end"/>
            </w:r>
          </w:hyperlink>
        </w:p>
        <w:p w14:paraId="7B168613" w14:textId="0975436C"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66" w:history="1">
            <w:r w:rsidRPr="00C446EE">
              <w:rPr>
                <w:rStyle w:val="Hyperlink"/>
                <w:noProof/>
                <w:lang w:val="kl-GL"/>
              </w:rPr>
              <w:t>7.</w:t>
            </w:r>
            <w:r>
              <w:rPr>
                <w:rFonts w:asciiTheme="minorHAnsi" w:eastAsiaTheme="minorEastAsia" w:hAnsiTheme="minorHAnsi"/>
                <w:noProof/>
                <w:szCs w:val="24"/>
                <w:lang w:val="kl-GL" w:eastAsia="kl-GL"/>
              </w:rPr>
              <w:tab/>
            </w:r>
            <w:r w:rsidRPr="00C446EE">
              <w:rPr>
                <w:rStyle w:val="Hyperlink"/>
                <w:rFonts w:cs="Times New Roman"/>
                <w:noProof/>
                <w:lang w:val="kl-GL"/>
              </w:rPr>
              <w:t>Inooqataanikkut pissutsinut ileqqutoqqanullu kingunerisassat</w:t>
            </w:r>
            <w:r>
              <w:rPr>
                <w:noProof/>
                <w:webHidden/>
              </w:rPr>
              <w:tab/>
            </w:r>
            <w:r>
              <w:rPr>
                <w:noProof/>
                <w:webHidden/>
              </w:rPr>
              <w:fldChar w:fldCharType="begin"/>
            </w:r>
            <w:r>
              <w:rPr>
                <w:noProof/>
                <w:webHidden/>
              </w:rPr>
              <w:instrText xml:space="preserve"> PAGEREF _Toc215009066 \h </w:instrText>
            </w:r>
            <w:r>
              <w:rPr>
                <w:noProof/>
                <w:webHidden/>
              </w:rPr>
            </w:r>
            <w:r>
              <w:rPr>
                <w:noProof/>
                <w:webHidden/>
              </w:rPr>
              <w:fldChar w:fldCharType="separate"/>
            </w:r>
            <w:r>
              <w:rPr>
                <w:noProof/>
                <w:webHidden/>
              </w:rPr>
              <w:t>25</w:t>
            </w:r>
            <w:r>
              <w:rPr>
                <w:noProof/>
                <w:webHidden/>
              </w:rPr>
              <w:fldChar w:fldCharType="end"/>
            </w:r>
          </w:hyperlink>
        </w:p>
        <w:p w14:paraId="2A227127" w14:textId="3A283363"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67" w:history="1">
            <w:r w:rsidRPr="00C446EE">
              <w:rPr>
                <w:rStyle w:val="Hyperlink"/>
                <w:rFonts w:cs="Times New Roman"/>
                <w:noProof/>
              </w:rPr>
              <w:t>7.1</w:t>
            </w:r>
            <w:r>
              <w:rPr>
                <w:rFonts w:asciiTheme="minorHAnsi" w:eastAsiaTheme="minorEastAsia" w:hAnsiTheme="minorHAnsi"/>
                <w:noProof/>
                <w:szCs w:val="24"/>
                <w:lang w:val="kl-GL" w:eastAsia="kl-GL"/>
              </w:rPr>
              <w:tab/>
            </w:r>
            <w:r w:rsidRPr="00C446EE">
              <w:rPr>
                <w:rStyle w:val="Hyperlink"/>
                <w:rFonts w:cs="Times New Roman"/>
                <w:noProof/>
              </w:rPr>
              <w:t>Nunamik allanngutsaaliukkamik najukkami atuisuusut</w:t>
            </w:r>
            <w:r>
              <w:rPr>
                <w:noProof/>
                <w:webHidden/>
              </w:rPr>
              <w:tab/>
            </w:r>
            <w:r>
              <w:rPr>
                <w:noProof/>
                <w:webHidden/>
              </w:rPr>
              <w:fldChar w:fldCharType="begin"/>
            </w:r>
            <w:r>
              <w:rPr>
                <w:noProof/>
                <w:webHidden/>
              </w:rPr>
              <w:instrText xml:space="preserve"> PAGEREF _Toc215009067 \h </w:instrText>
            </w:r>
            <w:r>
              <w:rPr>
                <w:noProof/>
                <w:webHidden/>
              </w:rPr>
            </w:r>
            <w:r>
              <w:rPr>
                <w:noProof/>
                <w:webHidden/>
              </w:rPr>
              <w:fldChar w:fldCharType="separate"/>
            </w:r>
            <w:r>
              <w:rPr>
                <w:noProof/>
                <w:webHidden/>
              </w:rPr>
              <w:t>25</w:t>
            </w:r>
            <w:r>
              <w:rPr>
                <w:noProof/>
                <w:webHidden/>
              </w:rPr>
              <w:fldChar w:fldCharType="end"/>
            </w:r>
          </w:hyperlink>
        </w:p>
        <w:p w14:paraId="065BAE87" w14:textId="715D71AF"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68" w:history="1">
            <w:r w:rsidRPr="00C446EE">
              <w:rPr>
                <w:rStyle w:val="Hyperlink"/>
                <w:rFonts w:cs="Times New Roman"/>
                <w:noProof/>
              </w:rPr>
              <w:t>7.1.1 Maannakkut periaaserineqartut inuunermilu atukkat</w:t>
            </w:r>
            <w:r>
              <w:rPr>
                <w:noProof/>
                <w:webHidden/>
              </w:rPr>
              <w:tab/>
            </w:r>
            <w:r>
              <w:rPr>
                <w:noProof/>
                <w:webHidden/>
              </w:rPr>
              <w:fldChar w:fldCharType="begin"/>
            </w:r>
            <w:r>
              <w:rPr>
                <w:noProof/>
                <w:webHidden/>
              </w:rPr>
              <w:instrText xml:space="preserve"> PAGEREF _Toc215009068 \h </w:instrText>
            </w:r>
            <w:r>
              <w:rPr>
                <w:noProof/>
                <w:webHidden/>
              </w:rPr>
            </w:r>
            <w:r>
              <w:rPr>
                <w:noProof/>
                <w:webHidden/>
              </w:rPr>
              <w:fldChar w:fldCharType="separate"/>
            </w:r>
            <w:r>
              <w:rPr>
                <w:noProof/>
                <w:webHidden/>
              </w:rPr>
              <w:t>25</w:t>
            </w:r>
            <w:r>
              <w:rPr>
                <w:noProof/>
                <w:webHidden/>
              </w:rPr>
              <w:fldChar w:fldCharType="end"/>
            </w:r>
          </w:hyperlink>
        </w:p>
        <w:p w14:paraId="06431DDB" w14:textId="141C068D"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69" w:history="1">
            <w:r w:rsidRPr="00C446EE">
              <w:rPr>
                <w:rStyle w:val="Hyperlink"/>
                <w:rFonts w:cs="Times New Roman"/>
                <w:noProof/>
                <w:lang w:val="kl-GL"/>
              </w:rPr>
              <w:t>7.1.2 Ornigussinnaanermut pisinnaatitaaffinnullu allannguutissat naatsorsuutigineqartut</w:t>
            </w:r>
            <w:r>
              <w:rPr>
                <w:noProof/>
                <w:webHidden/>
              </w:rPr>
              <w:tab/>
            </w:r>
            <w:r>
              <w:rPr>
                <w:noProof/>
                <w:webHidden/>
              </w:rPr>
              <w:fldChar w:fldCharType="begin"/>
            </w:r>
            <w:r>
              <w:rPr>
                <w:noProof/>
                <w:webHidden/>
              </w:rPr>
              <w:instrText xml:space="preserve"> PAGEREF _Toc215009069 \h </w:instrText>
            </w:r>
            <w:r>
              <w:rPr>
                <w:noProof/>
                <w:webHidden/>
              </w:rPr>
            </w:r>
            <w:r>
              <w:rPr>
                <w:noProof/>
                <w:webHidden/>
              </w:rPr>
              <w:fldChar w:fldCharType="separate"/>
            </w:r>
            <w:r>
              <w:rPr>
                <w:noProof/>
                <w:webHidden/>
              </w:rPr>
              <w:t>25</w:t>
            </w:r>
            <w:r>
              <w:rPr>
                <w:noProof/>
                <w:webHidden/>
              </w:rPr>
              <w:fldChar w:fldCharType="end"/>
            </w:r>
          </w:hyperlink>
        </w:p>
        <w:p w14:paraId="57DCFF7F" w14:textId="6F194D0D"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70" w:history="1">
            <w:r w:rsidRPr="00C446EE">
              <w:rPr>
                <w:rStyle w:val="Hyperlink"/>
                <w:rFonts w:cs="Times New Roman"/>
                <w:noProof/>
                <w:lang w:val="kl-GL"/>
              </w:rPr>
              <w:t>7.1.3 Nunap allanngutsaaliukkap pingaaruteqassusianik kommunit naliliinerat</w:t>
            </w:r>
            <w:r>
              <w:rPr>
                <w:noProof/>
                <w:webHidden/>
              </w:rPr>
              <w:tab/>
            </w:r>
            <w:r>
              <w:rPr>
                <w:noProof/>
                <w:webHidden/>
              </w:rPr>
              <w:fldChar w:fldCharType="begin"/>
            </w:r>
            <w:r>
              <w:rPr>
                <w:noProof/>
                <w:webHidden/>
              </w:rPr>
              <w:instrText xml:space="preserve"> PAGEREF _Toc215009070 \h </w:instrText>
            </w:r>
            <w:r>
              <w:rPr>
                <w:noProof/>
                <w:webHidden/>
              </w:rPr>
            </w:r>
            <w:r>
              <w:rPr>
                <w:noProof/>
                <w:webHidden/>
              </w:rPr>
              <w:fldChar w:fldCharType="separate"/>
            </w:r>
            <w:r>
              <w:rPr>
                <w:noProof/>
                <w:webHidden/>
              </w:rPr>
              <w:t>28</w:t>
            </w:r>
            <w:r>
              <w:rPr>
                <w:noProof/>
                <w:webHidden/>
              </w:rPr>
              <w:fldChar w:fldCharType="end"/>
            </w:r>
          </w:hyperlink>
        </w:p>
        <w:p w14:paraId="54429A08" w14:textId="02BF5ABE"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71" w:history="1">
            <w:r w:rsidRPr="00C446EE">
              <w:rPr>
                <w:rStyle w:val="Hyperlink"/>
                <w:rFonts w:cs="Times New Roman"/>
                <w:noProof/>
              </w:rPr>
              <w:t>Kommune Qeqertalik</w:t>
            </w:r>
            <w:r>
              <w:rPr>
                <w:noProof/>
                <w:webHidden/>
              </w:rPr>
              <w:tab/>
            </w:r>
            <w:r>
              <w:rPr>
                <w:noProof/>
                <w:webHidden/>
              </w:rPr>
              <w:fldChar w:fldCharType="begin"/>
            </w:r>
            <w:r>
              <w:rPr>
                <w:noProof/>
                <w:webHidden/>
              </w:rPr>
              <w:instrText xml:space="preserve"> PAGEREF _Toc215009071 \h </w:instrText>
            </w:r>
            <w:r>
              <w:rPr>
                <w:noProof/>
                <w:webHidden/>
              </w:rPr>
            </w:r>
            <w:r>
              <w:rPr>
                <w:noProof/>
                <w:webHidden/>
              </w:rPr>
              <w:fldChar w:fldCharType="separate"/>
            </w:r>
            <w:r>
              <w:rPr>
                <w:noProof/>
                <w:webHidden/>
              </w:rPr>
              <w:t>28</w:t>
            </w:r>
            <w:r>
              <w:rPr>
                <w:noProof/>
                <w:webHidden/>
              </w:rPr>
              <w:fldChar w:fldCharType="end"/>
            </w:r>
          </w:hyperlink>
        </w:p>
        <w:p w14:paraId="1A1BF827" w14:textId="2A5DB9E4"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72" w:history="1">
            <w:r w:rsidRPr="00C446EE">
              <w:rPr>
                <w:rStyle w:val="Hyperlink"/>
                <w:rFonts w:cs="Times New Roman"/>
                <w:noProof/>
              </w:rPr>
              <w:t>Qeqqata Kommunia</w:t>
            </w:r>
            <w:r>
              <w:rPr>
                <w:noProof/>
                <w:webHidden/>
              </w:rPr>
              <w:tab/>
            </w:r>
            <w:r>
              <w:rPr>
                <w:noProof/>
                <w:webHidden/>
              </w:rPr>
              <w:fldChar w:fldCharType="begin"/>
            </w:r>
            <w:r>
              <w:rPr>
                <w:noProof/>
                <w:webHidden/>
              </w:rPr>
              <w:instrText xml:space="preserve"> PAGEREF _Toc215009072 \h </w:instrText>
            </w:r>
            <w:r>
              <w:rPr>
                <w:noProof/>
                <w:webHidden/>
              </w:rPr>
            </w:r>
            <w:r>
              <w:rPr>
                <w:noProof/>
                <w:webHidden/>
              </w:rPr>
              <w:fldChar w:fldCharType="separate"/>
            </w:r>
            <w:r>
              <w:rPr>
                <w:noProof/>
                <w:webHidden/>
              </w:rPr>
              <w:t>29</w:t>
            </w:r>
            <w:r>
              <w:rPr>
                <w:noProof/>
                <w:webHidden/>
              </w:rPr>
              <w:fldChar w:fldCharType="end"/>
            </w:r>
          </w:hyperlink>
        </w:p>
        <w:p w14:paraId="3E0BC271" w14:textId="6E71A1A7"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73" w:history="1">
            <w:r w:rsidRPr="00C446EE">
              <w:rPr>
                <w:rStyle w:val="Hyperlink"/>
                <w:rFonts w:cs="Times New Roman"/>
                <w:noProof/>
              </w:rPr>
              <w:t>7.2 Ilinniartitaaneq aamma siammarterineq</w:t>
            </w:r>
            <w:r>
              <w:rPr>
                <w:noProof/>
                <w:webHidden/>
              </w:rPr>
              <w:tab/>
            </w:r>
            <w:r>
              <w:rPr>
                <w:noProof/>
                <w:webHidden/>
              </w:rPr>
              <w:fldChar w:fldCharType="begin"/>
            </w:r>
            <w:r>
              <w:rPr>
                <w:noProof/>
                <w:webHidden/>
              </w:rPr>
              <w:instrText xml:space="preserve"> PAGEREF _Toc215009073 \h </w:instrText>
            </w:r>
            <w:r>
              <w:rPr>
                <w:noProof/>
                <w:webHidden/>
              </w:rPr>
            </w:r>
            <w:r>
              <w:rPr>
                <w:noProof/>
                <w:webHidden/>
              </w:rPr>
              <w:fldChar w:fldCharType="separate"/>
            </w:r>
            <w:r>
              <w:rPr>
                <w:noProof/>
                <w:webHidden/>
              </w:rPr>
              <w:t>31</w:t>
            </w:r>
            <w:r>
              <w:rPr>
                <w:noProof/>
                <w:webHidden/>
              </w:rPr>
              <w:fldChar w:fldCharType="end"/>
            </w:r>
          </w:hyperlink>
        </w:p>
        <w:p w14:paraId="642F2D75" w14:textId="538CFB13"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74" w:history="1">
            <w:r w:rsidRPr="00C446EE">
              <w:rPr>
                <w:rStyle w:val="Hyperlink"/>
                <w:rFonts w:cs="Times New Roman"/>
                <w:noProof/>
              </w:rPr>
              <w:t>7.3 Kulturikkut eriagisassat</w:t>
            </w:r>
            <w:r>
              <w:rPr>
                <w:noProof/>
                <w:webHidden/>
              </w:rPr>
              <w:tab/>
            </w:r>
            <w:r>
              <w:rPr>
                <w:noProof/>
                <w:webHidden/>
              </w:rPr>
              <w:fldChar w:fldCharType="begin"/>
            </w:r>
            <w:r>
              <w:rPr>
                <w:noProof/>
                <w:webHidden/>
              </w:rPr>
              <w:instrText xml:space="preserve"> PAGEREF _Toc215009074 \h </w:instrText>
            </w:r>
            <w:r>
              <w:rPr>
                <w:noProof/>
                <w:webHidden/>
              </w:rPr>
            </w:r>
            <w:r>
              <w:rPr>
                <w:noProof/>
                <w:webHidden/>
              </w:rPr>
              <w:fldChar w:fldCharType="separate"/>
            </w:r>
            <w:r>
              <w:rPr>
                <w:noProof/>
                <w:webHidden/>
              </w:rPr>
              <w:t>32</w:t>
            </w:r>
            <w:r>
              <w:rPr>
                <w:noProof/>
                <w:webHidden/>
              </w:rPr>
              <w:fldChar w:fldCharType="end"/>
            </w:r>
          </w:hyperlink>
        </w:p>
        <w:p w14:paraId="00EFDB7E" w14:textId="37493335"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75" w:history="1">
            <w:r w:rsidRPr="00C446EE">
              <w:rPr>
                <w:rStyle w:val="Hyperlink"/>
                <w:rFonts w:cs="Times New Roman"/>
                <w:noProof/>
                <w:lang w:val="kl-GL"/>
              </w:rPr>
              <w:t>7.4 Najukkami inuiaqatigiit akuutinneqarnerat</w:t>
            </w:r>
            <w:r>
              <w:rPr>
                <w:noProof/>
                <w:webHidden/>
              </w:rPr>
              <w:tab/>
            </w:r>
            <w:r>
              <w:rPr>
                <w:noProof/>
                <w:webHidden/>
              </w:rPr>
              <w:fldChar w:fldCharType="begin"/>
            </w:r>
            <w:r>
              <w:rPr>
                <w:noProof/>
                <w:webHidden/>
              </w:rPr>
              <w:instrText xml:space="preserve"> PAGEREF _Toc215009075 \h </w:instrText>
            </w:r>
            <w:r>
              <w:rPr>
                <w:noProof/>
                <w:webHidden/>
              </w:rPr>
            </w:r>
            <w:r>
              <w:rPr>
                <w:noProof/>
                <w:webHidden/>
              </w:rPr>
              <w:fldChar w:fldCharType="separate"/>
            </w:r>
            <w:r>
              <w:rPr>
                <w:noProof/>
                <w:webHidden/>
              </w:rPr>
              <w:t>32</w:t>
            </w:r>
            <w:r>
              <w:rPr>
                <w:noProof/>
                <w:webHidden/>
              </w:rPr>
              <w:fldChar w:fldCharType="end"/>
            </w:r>
          </w:hyperlink>
        </w:p>
        <w:p w14:paraId="0CC4192A" w14:textId="05483245"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76" w:history="1">
            <w:r w:rsidRPr="00C446EE">
              <w:rPr>
                <w:rStyle w:val="Hyperlink"/>
                <w:rFonts w:cs="Times New Roman"/>
                <w:noProof/>
              </w:rPr>
              <w:t>7.4.1 Kommune Qeqertalimmi innuttaasunik ataatsimiititsinerit, juuni 2025</w:t>
            </w:r>
            <w:r>
              <w:rPr>
                <w:noProof/>
                <w:webHidden/>
              </w:rPr>
              <w:tab/>
            </w:r>
            <w:r>
              <w:rPr>
                <w:noProof/>
                <w:webHidden/>
              </w:rPr>
              <w:fldChar w:fldCharType="begin"/>
            </w:r>
            <w:r>
              <w:rPr>
                <w:noProof/>
                <w:webHidden/>
              </w:rPr>
              <w:instrText xml:space="preserve"> PAGEREF _Toc215009076 \h </w:instrText>
            </w:r>
            <w:r>
              <w:rPr>
                <w:noProof/>
                <w:webHidden/>
              </w:rPr>
            </w:r>
            <w:r>
              <w:rPr>
                <w:noProof/>
                <w:webHidden/>
              </w:rPr>
              <w:fldChar w:fldCharType="separate"/>
            </w:r>
            <w:r>
              <w:rPr>
                <w:noProof/>
                <w:webHidden/>
              </w:rPr>
              <w:t>32</w:t>
            </w:r>
            <w:r>
              <w:rPr>
                <w:noProof/>
                <w:webHidden/>
              </w:rPr>
              <w:fldChar w:fldCharType="end"/>
            </w:r>
          </w:hyperlink>
        </w:p>
        <w:p w14:paraId="5A061010" w14:textId="1D73373B"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77" w:history="1">
            <w:r w:rsidRPr="00C446EE">
              <w:rPr>
                <w:rStyle w:val="Hyperlink"/>
                <w:rFonts w:cs="Times New Roman"/>
                <w:noProof/>
              </w:rPr>
              <w:t>7.4.2 Innuttaasunik ataatsimiititsinerit Qeqqata Kommunia, maaji 2025</w:t>
            </w:r>
            <w:r>
              <w:rPr>
                <w:noProof/>
                <w:webHidden/>
              </w:rPr>
              <w:tab/>
            </w:r>
            <w:r>
              <w:rPr>
                <w:noProof/>
                <w:webHidden/>
              </w:rPr>
              <w:fldChar w:fldCharType="begin"/>
            </w:r>
            <w:r>
              <w:rPr>
                <w:noProof/>
                <w:webHidden/>
              </w:rPr>
              <w:instrText xml:space="preserve"> PAGEREF _Toc215009077 \h </w:instrText>
            </w:r>
            <w:r>
              <w:rPr>
                <w:noProof/>
                <w:webHidden/>
              </w:rPr>
            </w:r>
            <w:r>
              <w:rPr>
                <w:noProof/>
                <w:webHidden/>
              </w:rPr>
              <w:fldChar w:fldCharType="separate"/>
            </w:r>
            <w:r>
              <w:rPr>
                <w:noProof/>
                <w:webHidden/>
              </w:rPr>
              <w:t>34</w:t>
            </w:r>
            <w:r>
              <w:rPr>
                <w:noProof/>
                <w:webHidden/>
              </w:rPr>
              <w:fldChar w:fldCharType="end"/>
            </w:r>
          </w:hyperlink>
        </w:p>
        <w:p w14:paraId="35A316CF" w14:textId="616135D5"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78" w:history="1">
            <w:r w:rsidRPr="00C446EE">
              <w:rPr>
                <w:rStyle w:val="Hyperlink"/>
                <w:noProof/>
                <w:lang w:val="kl-GL"/>
              </w:rPr>
              <w:t>8.</w:t>
            </w:r>
            <w:r>
              <w:rPr>
                <w:rFonts w:asciiTheme="minorHAnsi" w:eastAsiaTheme="minorEastAsia" w:hAnsiTheme="minorHAnsi"/>
                <w:noProof/>
                <w:szCs w:val="24"/>
                <w:lang w:val="kl-GL" w:eastAsia="kl-GL"/>
              </w:rPr>
              <w:tab/>
            </w:r>
            <w:r w:rsidRPr="00C446EE">
              <w:rPr>
                <w:rStyle w:val="Hyperlink"/>
                <w:rFonts w:cs="Times New Roman"/>
                <w:noProof/>
                <w:lang w:val="kl-GL"/>
              </w:rPr>
              <w:t>Inatsisitigut kingunerisassat</w:t>
            </w:r>
            <w:r>
              <w:rPr>
                <w:noProof/>
                <w:webHidden/>
              </w:rPr>
              <w:tab/>
            </w:r>
            <w:r>
              <w:rPr>
                <w:noProof/>
                <w:webHidden/>
              </w:rPr>
              <w:fldChar w:fldCharType="begin"/>
            </w:r>
            <w:r>
              <w:rPr>
                <w:noProof/>
                <w:webHidden/>
              </w:rPr>
              <w:instrText xml:space="preserve"> PAGEREF _Toc215009078 \h </w:instrText>
            </w:r>
            <w:r>
              <w:rPr>
                <w:noProof/>
                <w:webHidden/>
              </w:rPr>
            </w:r>
            <w:r>
              <w:rPr>
                <w:noProof/>
                <w:webHidden/>
              </w:rPr>
              <w:fldChar w:fldCharType="separate"/>
            </w:r>
            <w:r>
              <w:rPr>
                <w:noProof/>
                <w:webHidden/>
              </w:rPr>
              <w:t>35</w:t>
            </w:r>
            <w:r>
              <w:rPr>
                <w:noProof/>
                <w:webHidden/>
              </w:rPr>
              <w:fldChar w:fldCharType="end"/>
            </w:r>
          </w:hyperlink>
        </w:p>
        <w:p w14:paraId="4CAECF07" w14:textId="693D4823"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79" w:history="1">
            <w:r w:rsidRPr="00C446EE">
              <w:rPr>
                <w:rStyle w:val="Hyperlink"/>
                <w:noProof/>
              </w:rPr>
              <w:t>8.1 Nunaminertamik killiliineq</w:t>
            </w:r>
            <w:r>
              <w:rPr>
                <w:noProof/>
                <w:webHidden/>
              </w:rPr>
              <w:tab/>
            </w:r>
            <w:r>
              <w:rPr>
                <w:noProof/>
                <w:webHidden/>
              </w:rPr>
              <w:fldChar w:fldCharType="begin"/>
            </w:r>
            <w:r>
              <w:rPr>
                <w:noProof/>
                <w:webHidden/>
              </w:rPr>
              <w:instrText xml:space="preserve"> PAGEREF _Toc215009079 \h </w:instrText>
            </w:r>
            <w:r>
              <w:rPr>
                <w:noProof/>
                <w:webHidden/>
              </w:rPr>
            </w:r>
            <w:r>
              <w:rPr>
                <w:noProof/>
                <w:webHidden/>
              </w:rPr>
              <w:fldChar w:fldCharType="separate"/>
            </w:r>
            <w:r>
              <w:rPr>
                <w:noProof/>
                <w:webHidden/>
              </w:rPr>
              <w:t>35</w:t>
            </w:r>
            <w:r>
              <w:rPr>
                <w:noProof/>
                <w:webHidden/>
              </w:rPr>
              <w:fldChar w:fldCharType="end"/>
            </w:r>
          </w:hyperlink>
        </w:p>
        <w:p w14:paraId="6949127D" w14:textId="38FD2893"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80" w:history="1">
            <w:r w:rsidRPr="00C446EE">
              <w:rPr>
                <w:rStyle w:val="Hyperlink"/>
                <w:noProof/>
              </w:rPr>
              <w:t>8.2 Inatsisiliorneq pisinnaatitaaffiillu</w:t>
            </w:r>
            <w:r>
              <w:rPr>
                <w:noProof/>
                <w:webHidden/>
              </w:rPr>
              <w:tab/>
            </w:r>
            <w:r>
              <w:rPr>
                <w:noProof/>
                <w:webHidden/>
              </w:rPr>
              <w:fldChar w:fldCharType="begin"/>
            </w:r>
            <w:r>
              <w:rPr>
                <w:noProof/>
                <w:webHidden/>
              </w:rPr>
              <w:instrText xml:space="preserve"> PAGEREF _Toc215009080 \h </w:instrText>
            </w:r>
            <w:r>
              <w:rPr>
                <w:noProof/>
                <w:webHidden/>
              </w:rPr>
            </w:r>
            <w:r>
              <w:rPr>
                <w:noProof/>
                <w:webHidden/>
              </w:rPr>
              <w:fldChar w:fldCharType="separate"/>
            </w:r>
            <w:r>
              <w:rPr>
                <w:noProof/>
                <w:webHidden/>
              </w:rPr>
              <w:t>35</w:t>
            </w:r>
            <w:r>
              <w:rPr>
                <w:noProof/>
                <w:webHidden/>
              </w:rPr>
              <w:fldChar w:fldCharType="end"/>
            </w:r>
          </w:hyperlink>
        </w:p>
        <w:p w14:paraId="3357222C" w14:textId="2237B867"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81" w:history="1">
            <w:r w:rsidRPr="00C446EE">
              <w:rPr>
                <w:rStyle w:val="Hyperlink"/>
                <w:noProof/>
              </w:rPr>
              <w:t>8.3 Aqutsinerup ilusiligaanera</w:t>
            </w:r>
            <w:r>
              <w:rPr>
                <w:noProof/>
                <w:webHidden/>
              </w:rPr>
              <w:tab/>
            </w:r>
            <w:r>
              <w:rPr>
                <w:noProof/>
                <w:webHidden/>
              </w:rPr>
              <w:fldChar w:fldCharType="begin"/>
            </w:r>
            <w:r>
              <w:rPr>
                <w:noProof/>
                <w:webHidden/>
              </w:rPr>
              <w:instrText xml:space="preserve"> PAGEREF _Toc215009081 \h </w:instrText>
            </w:r>
            <w:r>
              <w:rPr>
                <w:noProof/>
                <w:webHidden/>
              </w:rPr>
            </w:r>
            <w:r>
              <w:rPr>
                <w:noProof/>
                <w:webHidden/>
              </w:rPr>
              <w:fldChar w:fldCharType="separate"/>
            </w:r>
            <w:r>
              <w:rPr>
                <w:noProof/>
                <w:webHidden/>
              </w:rPr>
              <w:t>35</w:t>
            </w:r>
            <w:r>
              <w:rPr>
                <w:noProof/>
                <w:webHidden/>
              </w:rPr>
              <w:fldChar w:fldCharType="end"/>
            </w:r>
          </w:hyperlink>
        </w:p>
        <w:p w14:paraId="30C6C6E1" w14:textId="6DF90799"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82" w:history="1">
            <w:r w:rsidRPr="00C446EE">
              <w:rPr>
                <w:rStyle w:val="Hyperlink"/>
                <w:noProof/>
              </w:rPr>
              <w:t>8.4 Nakkutilliineq nalilersuinerlu</w:t>
            </w:r>
            <w:r>
              <w:rPr>
                <w:noProof/>
                <w:webHidden/>
              </w:rPr>
              <w:tab/>
            </w:r>
            <w:r>
              <w:rPr>
                <w:noProof/>
                <w:webHidden/>
              </w:rPr>
              <w:fldChar w:fldCharType="begin"/>
            </w:r>
            <w:r>
              <w:rPr>
                <w:noProof/>
                <w:webHidden/>
              </w:rPr>
              <w:instrText xml:space="preserve"> PAGEREF _Toc215009082 \h </w:instrText>
            </w:r>
            <w:r>
              <w:rPr>
                <w:noProof/>
                <w:webHidden/>
              </w:rPr>
            </w:r>
            <w:r>
              <w:rPr>
                <w:noProof/>
                <w:webHidden/>
              </w:rPr>
              <w:fldChar w:fldCharType="separate"/>
            </w:r>
            <w:r>
              <w:rPr>
                <w:noProof/>
                <w:webHidden/>
              </w:rPr>
              <w:t>36</w:t>
            </w:r>
            <w:r>
              <w:rPr>
                <w:noProof/>
                <w:webHidden/>
              </w:rPr>
              <w:fldChar w:fldCharType="end"/>
            </w:r>
          </w:hyperlink>
        </w:p>
        <w:p w14:paraId="54C877DC" w14:textId="3496B11E" w:rsidR="009D086B" w:rsidRDefault="009D086B">
          <w:pPr>
            <w:pStyle w:val="Indholdsfortegnelse1"/>
            <w:tabs>
              <w:tab w:val="left" w:pos="480"/>
              <w:tab w:val="right" w:leader="dot" w:pos="9628"/>
            </w:tabs>
            <w:rPr>
              <w:rFonts w:asciiTheme="minorHAnsi" w:eastAsiaTheme="minorEastAsia" w:hAnsiTheme="minorHAnsi"/>
              <w:noProof/>
              <w:szCs w:val="24"/>
              <w:lang w:val="kl-GL" w:eastAsia="kl-GL"/>
            </w:rPr>
          </w:pPr>
          <w:hyperlink w:anchor="_Toc215009083" w:history="1">
            <w:r w:rsidRPr="00C446EE">
              <w:rPr>
                <w:rStyle w:val="Hyperlink"/>
                <w:noProof/>
                <w:lang w:val="kl-GL"/>
              </w:rPr>
              <w:t>9.</w:t>
            </w:r>
            <w:r>
              <w:rPr>
                <w:rFonts w:asciiTheme="minorHAnsi" w:eastAsiaTheme="minorEastAsia" w:hAnsiTheme="minorHAnsi"/>
                <w:noProof/>
                <w:szCs w:val="24"/>
                <w:lang w:val="kl-GL" w:eastAsia="kl-GL"/>
              </w:rPr>
              <w:tab/>
            </w:r>
            <w:r w:rsidRPr="00C446EE">
              <w:rPr>
                <w:rStyle w:val="Hyperlink"/>
                <w:rFonts w:cs="Times New Roman"/>
                <w:noProof/>
                <w:lang w:val="kl-GL"/>
              </w:rPr>
              <w:t>Aningaasatigut kingunerisassat</w:t>
            </w:r>
            <w:r>
              <w:rPr>
                <w:noProof/>
                <w:webHidden/>
              </w:rPr>
              <w:tab/>
            </w:r>
            <w:r>
              <w:rPr>
                <w:noProof/>
                <w:webHidden/>
              </w:rPr>
              <w:fldChar w:fldCharType="begin"/>
            </w:r>
            <w:r>
              <w:rPr>
                <w:noProof/>
                <w:webHidden/>
              </w:rPr>
              <w:instrText xml:space="preserve"> PAGEREF _Toc215009083 \h </w:instrText>
            </w:r>
            <w:r>
              <w:rPr>
                <w:noProof/>
                <w:webHidden/>
              </w:rPr>
            </w:r>
            <w:r>
              <w:rPr>
                <w:noProof/>
                <w:webHidden/>
              </w:rPr>
              <w:fldChar w:fldCharType="separate"/>
            </w:r>
            <w:r>
              <w:rPr>
                <w:noProof/>
                <w:webHidden/>
              </w:rPr>
              <w:t>36</w:t>
            </w:r>
            <w:r>
              <w:rPr>
                <w:noProof/>
                <w:webHidden/>
              </w:rPr>
              <w:fldChar w:fldCharType="end"/>
            </w:r>
          </w:hyperlink>
        </w:p>
        <w:p w14:paraId="29AB0FC2" w14:textId="1BB54A28"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84" w:history="1">
            <w:r w:rsidRPr="00C446EE">
              <w:rPr>
                <w:rStyle w:val="Hyperlink"/>
                <w:noProof/>
              </w:rPr>
              <w:t>9.1 Aalisarneq piniarnerlu</w:t>
            </w:r>
            <w:r>
              <w:rPr>
                <w:noProof/>
                <w:webHidden/>
              </w:rPr>
              <w:tab/>
            </w:r>
            <w:r>
              <w:rPr>
                <w:noProof/>
                <w:webHidden/>
              </w:rPr>
              <w:fldChar w:fldCharType="begin"/>
            </w:r>
            <w:r>
              <w:rPr>
                <w:noProof/>
                <w:webHidden/>
              </w:rPr>
              <w:instrText xml:space="preserve"> PAGEREF _Toc215009084 \h </w:instrText>
            </w:r>
            <w:r>
              <w:rPr>
                <w:noProof/>
                <w:webHidden/>
              </w:rPr>
            </w:r>
            <w:r>
              <w:rPr>
                <w:noProof/>
                <w:webHidden/>
              </w:rPr>
              <w:fldChar w:fldCharType="separate"/>
            </w:r>
            <w:r>
              <w:rPr>
                <w:noProof/>
                <w:webHidden/>
              </w:rPr>
              <w:t>36</w:t>
            </w:r>
            <w:r>
              <w:rPr>
                <w:noProof/>
                <w:webHidden/>
              </w:rPr>
              <w:fldChar w:fldCharType="end"/>
            </w:r>
          </w:hyperlink>
        </w:p>
        <w:p w14:paraId="22886157" w14:textId="07DDAFA6"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85" w:history="1">
            <w:r w:rsidRPr="00C446EE">
              <w:rPr>
                <w:rStyle w:val="Hyperlink"/>
                <w:noProof/>
              </w:rPr>
              <w:t>9.2</w:t>
            </w:r>
            <w:r>
              <w:rPr>
                <w:rFonts w:asciiTheme="minorHAnsi" w:eastAsiaTheme="minorEastAsia" w:hAnsiTheme="minorHAnsi"/>
                <w:noProof/>
                <w:szCs w:val="24"/>
                <w:lang w:val="kl-GL" w:eastAsia="kl-GL"/>
              </w:rPr>
              <w:tab/>
            </w:r>
            <w:r w:rsidRPr="00C446EE">
              <w:rPr>
                <w:rStyle w:val="Hyperlink"/>
                <w:rFonts w:cs="Times New Roman"/>
                <w:noProof/>
              </w:rPr>
              <w:t>Takornariaqarneq</w:t>
            </w:r>
            <w:r>
              <w:rPr>
                <w:noProof/>
                <w:webHidden/>
              </w:rPr>
              <w:tab/>
            </w:r>
            <w:r>
              <w:rPr>
                <w:noProof/>
                <w:webHidden/>
              </w:rPr>
              <w:fldChar w:fldCharType="begin"/>
            </w:r>
            <w:r>
              <w:rPr>
                <w:noProof/>
                <w:webHidden/>
              </w:rPr>
              <w:instrText xml:space="preserve"> PAGEREF _Toc215009085 \h </w:instrText>
            </w:r>
            <w:r>
              <w:rPr>
                <w:noProof/>
                <w:webHidden/>
              </w:rPr>
            </w:r>
            <w:r>
              <w:rPr>
                <w:noProof/>
                <w:webHidden/>
              </w:rPr>
              <w:fldChar w:fldCharType="separate"/>
            </w:r>
            <w:r>
              <w:rPr>
                <w:noProof/>
                <w:webHidden/>
              </w:rPr>
              <w:t>37</w:t>
            </w:r>
            <w:r>
              <w:rPr>
                <w:noProof/>
                <w:webHidden/>
              </w:rPr>
              <w:fldChar w:fldCharType="end"/>
            </w:r>
          </w:hyperlink>
        </w:p>
        <w:p w14:paraId="650B149B" w14:textId="76431D0A"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86" w:history="1">
            <w:r w:rsidRPr="00C446EE">
              <w:rPr>
                <w:rStyle w:val="Hyperlink"/>
                <w:rFonts w:cs="Times New Roman"/>
                <w:noProof/>
              </w:rPr>
              <w:t>9.2.1 Takornariaqarnerup annertusinissaata periarfissaqarnera</w:t>
            </w:r>
            <w:r>
              <w:rPr>
                <w:noProof/>
                <w:webHidden/>
              </w:rPr>
              <w:tab/>
            </w:r>
            <w:r>
              <w:rPr>
                <w:noProof/>
                <w:webHidden/>
              </w:rPr>
              <w:fldChar w:fldCharType="begin"/>
            </w:r>
            <w:r>
              <w:rPr>
                <w:noProof/>
                <w:webHidden/>
              </w:rPr>
              <w:instrText xml:space="preserve"> PAGEREF _Toc215009086 \h </w:instrText>
            </w:r>
            <w:r>
              <w:rPr>
                <w:noProof/>
                <w:webHidden/>
              </w:rPr>
            </w:r>
            <w:r>
              <w:rPr>
                <w:noProof/>
                <w:webHidden/>
              </w:rPr>
              <w:fldChar w:fldCharType="separate"/>
            </w:r>
            <w:r>
              <w:rPr>
                <w:noProof/>
                <w:webHidden/>
              </w:rPr>
              <w:t>37</w:t>
            </w:r>
            <w:r>
              <w:rPr>
                <w:noProof/>
                <w:webHidden/>
              </w:rPr>
              <w:fldChar w:fldCharType="end"/>
            </w:r>
          </w:hyperlink>
        </w:p>
        <w:p w14:paraId="75225B84" w14:textId="1C80584B"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87" w:history="1">
            <w:r w:rsidRPr="00C446EE">
              <w:rPr>
                <w:rStyle w:val="Hyperlink"/>
                <w:rFonts w:cs="Times New Roman"/>
                <w:noProof/>
              </w:rPr>
              <w:t>9.2.2 Isertitaqarnissamut periarfissat suliffissallu</w:t>
            </w:r>
            <w:r>
              <w:rPr>
                <w:noProof/>
                <w:webHidden/>
              </w:rPr>
              <w:tab/>
            </w:r>
            <w:r>
              <w:rPr>
                <w:noProof/>
                <w:webHidden/>
              </w:rPr>
              <w:fldChar w:fldCharType="begin"/>
            </w:r>
            <w:r>
              <w:rPr>
                <w:noProof/>
                <w:webHidden/>
              </w:rPr>
              <w:instrText xml:space="preserve"> PAGEREF _Toc215009087 \h </w:instrText>
            </w:r>
            <w:r>
              <w:rPr>
                <w:noProof/>
                <w:webHidden/>
              </w:rPr>
            </w:r>
            <w:r>
              <w:rPr>
                <w:noProof/>
                <w:webHidden/>
              </w:rPr>
              <w:fldChar w:fldCharType="separate"/>
            </w:r>
            <w:r>
              <w:rPr>
                <w:noProof/>
                <w:webHidden/>
              </w:rPr>
              <w:t>39</w:t>
            </w:r>
            <w:r>
              <w:rPr>
                <w:noProof/>
                <w:webHidden/>
              </w:rPr>
              <w:fldChar w:fldCharType="end"/>
            </w:r>
          </w:hyperlink>
        </w:p>
        <w:p w14:paraId="421DD5A8" w14:textId="4BBBE16B"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88" w:history="1">
            <w:r w:rsidRPr="00C446EE">
              <w:rPr>
                <w:rStyle w:val="Hyperlink"/>
                <w:rFonts w:cs="Times New Roman"/>
                <w:noProof/>
              </w:rPr>
              <w:t>9.2.3 Peqqissutsikkut upalungaarsimaneq qimagutsitsinissamillu pisariaqartitsineq</w:t>
            </w:r>
            <w:r>
              <w:rPr>
                <w:noProof/>
                <w:webHidden/>
              </w:rPr>
              <w:tab/>
            </w:r>
            <w:r>
              <w:rPr>
                <w:noProof/>
                <w:webHidden/>
              </w:rPr>
              <w:fldChar w:fldCharType="begin"/>
            </w:r>
            <w:r>
              <w:rPr>
                <w:noProof/>
                <w:webHidden/>
              </w:rPr>
              <w:instrText xml:space="preserve"> PAGEREF _Toc215009088 \h </w:instrText>
            </w:r>
            <w:r>
              <w:rPr>
                <w:noProof/>
                <w:webHidden/>
              </w:rPr>
            </w:r>
            <w:r>
              <w:rPr>
                <w:noProof/>
                <w:webHidden/>
              </w:rPr>
              <w:fldChar w:fldCharType="separate"/>
            </w:r>
            <w:r>
              <w:rPr>
                <w:noProof/>
                <w:webHidden/>
              </w:rPr>
              <w:t>40</w:t>
            </w:r>
            <w:r>
              <w:rPr>
                <w:noProof/>
                <w:webHidden/>
              </w:rPr>
              <w:fldChar w:fldCharType="end"/>
            </w:r>
          </w:hyperlink>
        </w:p>
        <w:p w14:paraId="0D9A6DDE" w14:textId="4B9EB197"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89" w:history="1">
            <w:r w:rsidRPr="00C446EE">
              <w:rPr>
                <w:rStyle w:val="Hyperlink"/>
                <w:rFonts w:cs="Times New Roman"/>
                <w:noProof/>
              </w:rPr>
              <w:t>9.2.4 Attaveqaasersuutinik pisariaqartitsineq piujuartitsinerlu</w:t>
            </w:r>
            <w:r>
              <w:rPr>
                <w:noProof/>
                <w:webHidden/>
              </w:rPr>
              <w:tab/>
            </w:r>
            <w:r>
              <w:rPr>
                <w:noProof/>
                <w:webHidden/>
              </w:rPr>
              <w:fldChar w:fldCharType="begin"/>
            </w:r>
            <w:r>
              <w:rPr>
                <w:noProof/>
                <w:webHidden/>
              </w:rPr>
              <w:instrText xml:space="preserve"> PAGEREF _Toc215009089 \h </w:instrText>
            </w:r>
            <w:r>
              <w:rPr>
                <w:noProof/>
                <w:webHidden/>
              </w:rPr>
            </w:r>
            <w:r>
              <w:rPr>
                <w:noProof/>
                <w:webHidden/>
              </w:rPr>
              <w:fldChar w:fldCharType="separate"/>
            </w:r>
            <w:r>
              <w:rPr>
                <w:noProof/>
                <w:webHidden/>
              </w:rPr>
              <w:t>40</w:t>
            </w:r>
            <w:r>
              <w:rPr>
                <w:noProof/>
                <w:webHidden/>
              </w:rPr>
              <w:fldChar w:fldCharType="end"/>
            </w:r>
          </w:hyperlink>
        </w:p>
        <w:p w14:paraId="78759D56" w14:textId="5272A014" w:rsidR="009D086B" w:rsidRDefault="009D086B">
          <w:pPr>
            <w:pStyle w:val="Indholdsfortegnelse2"/>
            <w:tabs>
              <w:tab w:val="left" w:pos="960"/>
              <w:tab w:val="right" w:leader="dot" w:pos="9628"/>
            </w:tabs>
            <w:rPr>
              <w:rFonts w:asciiTheme="minorHAnsi" w:eastAsiaTheme="minorEastAsia" w:hAnsiTheme="minorHAnsi"/>
              <w:noProof/>
              <w:szCs w:val="24"/>
              <w:lang w:val="kl-GL" w:eastAsia="kl-GL"/>
            </w:rPr>
          </w:pPr>
          <w:hyperlink w:anchor="_Toc215009090" w:history="1">
            <w:r w:rsidRPr="00C446EE">
              <w:rPr>
                <w:rStyle w:val="Hyperlink"/>
                <w:rFonts w:cs="Times New Roman"/>
                <w:noProof/>
                <w:lang w:val="kl-GL"/>
              </w:rPr>
              <w:t>9.3</w:t>
            </w:r>
            <w:r>
              <w:rPr>
                <w:rFonts w:asciiTheme="minorHAnsi" w:eastAsiaTheme="minorEastAsia" w:hAnsiTheme="minorHAnsi"/>
                <w:noProof/>
                <w:szCs w:val="24"/>
                <w:lang w:val="kl-GL" w:eastAsia="kl-GL"/>
              </w:rPr>
              <w:tab/>
            </w:r>
            <w:r w:rsidRPr="00C446EE">
              <w:rPr>
                <w:rStyle w:val="Hyperlink"/>
                <w:rFonts w:cs="Times New Roman"/>
                <w:noProof/>
                <w:lang w:val="kl-GL"/>
              </w:rPr>
              <w:t>Aatsitassarsiorneq</w:t>
            </w:r>
            <w:r>
              <w:rPr>
                <w:noProof/>
                <w:webHidden/>
              </w:rPr>
              <w:tab/>
            </w:r>
            <w:r>
              <w:rPr>
                <w:noProof/>
                <w:webHidden/>
              </w:rPr>
              <w:fldChar w:fldCharType="begin"/>
            </w:r>
            <w:r>
              <w:rPr>
                <w:noProof/>
                <w:webHidden/>
              </w:rPr>
              <w:instrText xml:space="preserve"> PAGEREF _Toc215009090 \h </w:instrText>
            </w:r>
            <w:r>
              <w:rPr>
                <w:noProof/>
                <w:webHidden/>
              </w:rPr>
            </w:r>
            <w:r>
              <w:rPr>
                <w:noProof/>
                <w:webHidden/>
              </w:rPr>
              <w:fldChar w:fldCharType="separate"/>
            </w:r>
            <w:r>
              <w:rPr>
                <w:noProof/>
                <w:webHidden/>
              </w:rPr>
              <w:t>41</w:t>
            </w:r>
            <w:r>
              <w:rPr>
                <w:noProof/>
                <w:webHidden/>
              </w:rPr>
              <w:fldChar w:fldCharType="end"/>
            </w:r>
          </w:hyperlink>
        </w:p>
        <w:p w14:paraId="5321D537" w14:textId="093ECEEB" w:rsidR="009D086B" w:rsidRDefault="009D086B">
          <w:pPr>
            <w:pStyle w:val="Indholdsfortegnelse3"/>
            <w:tabs>
              <w:tab w:val="left" w:pos="1440"/>
              <w:tab w:val="right" w:leader="dot" w:pos="9628"/>
            </w:tabs>
            <w:rPr>
              <w:rFonts w:asciiTheme="minorHAnsi" w:eastAsiaTheme="minorEastAsia" w:hAnsiTheme="minorHAnsi"/>
              <w:noProof/>
              <w:szCs w:val="24"/>
              <w:lang w:val="kl-GL" w:eastAsia="kl-GL"/>
            </w:rPr>
          </w:pPr>
          <w:hyperlink w:anchor="_Toc215009091" w:history="1">
            <w:r w:rsidRPr="00C446EE">
              <w:rPr>
                <w:rStyle w:val="Hyperlink"/>
                <w:rFonts w:cs="Times New Roman"/>
                <w:noProof/>
              </w:rPr>
              <w:t>9.3.1</w:t>
            </w:r>
            <w:r>
              <w:rPr>
                <w:rFonts w:asciiTheme="minorHAnsi" w:eastAsiaTheme="minorEastAsia" w:hAnsiTheme="minorHAnsi"/>
                <w:noProof/>
                <w:szCs w:val="24"/>
                <w:lang w:val="kl-GL" w:eastAsia="kl-GL"/>
              </w:rPr>
              <w:tab/>
            </w:r>
            <w:r w:rsidRPr="00C446EE">
              <w:rPr>
                <w:rStyle w:val="Hyperlink"/>
                <w:rFonts w:cs="Times New Roman"/>
                <w:noProof/>
              </w:rPr>
              <w:t>Suliniutit pioreersut suliniutaaratarsinnaasullu</w:t>
            </w:r>
            <w:r>
              <w:rPr>
                <w:noProof/>
                <w:webHidden/>
              </w:rPr>
              <w:tab/>
            </w:r>
            <w:r>
              <w:rPr>
                <w:noProof/>
                <w:webHidden/>
              </w:rPr>
              <w:fldChar w:fldCharType="begin"/>
            </w:r>
            <w:r>
              <w:rPr>
                <w:noProof/>
                <w:webHidden/>
              </w:rPr>
              <w:instrText xml:space="preserve"> PAGEREF _Toc215009091 \h </w:instrText>
            </w:r>
            <w:r>
              <w:rPr>
                <w:noProof/>
                <w:webHidden/>
              </w:rPr>
            </w:r>
            <w:r>
              <w:rPr>
                <w:noProof/>
                <w:webHidden/>
              </w:rPr>
              <w:fldChar w:fldCharType="separate"/>
            </w:r>
            <w:r>
              <w:rPr>
                <w:noProof/>
                <w:webHidden/>
              </w:rPr>
              <w:t>41</w:t>
            </w:r>
            <w:r>
              <w:rPr>
                <w:noProof/>
                <w:webHidden/>
              </w:rPr>
              <w:fldChar w:fldCharType="end"/>
            </w:r>
          </w:hyperlink>
        </w:p>
        <w:p w14:paraId="53FD8B40" w14:textId="6D4958E3" w:rsidR="009D086B" w:rsidRDefault="009D086B">
          <w:pPr>
            <w:pStyle w:val="Indholdsfortegnelse3"/>
            <w:tabs>
              <w:tab w:val="left" w:pos="1440"/>
              <w:tab w:val="right" w:leader="dot" w:pos="9628"/>
            </w:tabs>
            <w:rPr>
              <w:rFonts w:asciiTheme="minorHAnsi" w:eastAsiaTheme="minorEastAsia" w:hAnsiTheme="minorHAnsi"/>
              <w:noProof/>
              <w:szCs w:val="24"/>
              <w:lang w:val="kl-GL" w:eastAsia="kl-GL"/>
            </w:rPr>
          </w:pPr>
          <w:hyperlink w:anchor="_Toc215009092" w:history="1">
            <w:r w:rsidRPr="00C446EE">
              <w:rPr>
                <w:rStyle w:val="Hyperlink"/>
                <w:rFonts w:cs="Times New Roman"/>
                <w:noProof/>
              </w:rPr>
              <w:t>9.3.2</w:t>
            </w:r>
            <w:r>
              <w:rPr>
                <w:rFonts w:asciiTheme="minorHAnsi" w:eastAsiaTheme="minorEastAsia" w:hAnsiTheme="minorHAnsi"/>
                <w:noProof/>
                <w:szCs w:val="24"/>
                <w:lang w:val="kl-GL" w:eastAsia="kl-GL"/>
              </w:rPr>
              <w:tab/>
            </w:r>
            <w:r w:rsidRPr="00C446EE">
              <w:rPr>
                <w:rStyle w:val="Hyperlink"/>
                <w:rFonts w:cs="Times New Roman"/>
                <w:noProof/>
              </w:rPr>
              <w:t>Eriaginninnerup aatsitassarsiornerullu akornanni akerleriissuteqarnerit</w:t>
            </w:r>
            <w:r>
              <w:rPr>
                <w:noProof/>
                <w:webHidden/>
              </w:rPr>
              <w:tab/>
            </w:r>
            <w:r>
              <w:rPr>
                <w:noProof/>
                <w:webHidden/>
              </w:rPr>
              <w:fldChar w:fldCharType="begin"/>
            </w:r>
            <w:r>
              <w:rPr>
                <w:noProof/>
                <w:webHidden/>
              </w:rPr>
              <w:instrText xml:space="preserve"> PAGEREF _Toc215009092 \h </w:instrText>
            </w:r>
            <w:r>
              <w:rPr>
                <w:noProof/>
                <w:webHidden/>
              </w:rPr>
            </w:r>
            <w:r>
              <w:rPr>
                <w:noProof/>
                <w:webHidden/>
              </w:rPr>
              <w:fldChar w:fldCharType="separate"/>
            </w:r>
            <w:r>
              <w:rPr>
                <w:noProof/>
                <w:webHidden/>
              </w:rPr>
              <w:t>41</w:t>
            </w:r>
            <w:r>
              <w:rPr>
                <w:noProof/>
                <w:webHidden/>
              </w:rPr>
              <w:fldChar w:fldCharType="end"/>
            </w:r>
          </w:hyperlink>
        </w:p>
        <w:p w14:paraId="40D40226" w14:textId="0EDD466D" w:rsidR="009D086B" w:rsidRDefault="009D086B">
          <w:pPr>
            <w:pStyle w:val="Indholdsfortegnelse3"/>
            <w:tabs>
              <w:tab w:val="left" w:pos="1440"/>
              <w:tab w:val="right" w:leader="dot" w:pos="9628"/>
            </w:tabs>
            <w:rPr>
              <w:rFonts w:asciiTheme="minorHAnsi" w:eastAsiaTheme="minorEastAsia" w:hAnsiTheme="minorHAnsi"/>
              <w:noProof/>
              <w:szCs w:val="24"/>
              <w:lang w:val="kl-GL" w:eastAsia="kl-GL"/>
            </w:rPr>
          </w:pPr>
          <w:hyperlink w:anchor="_Toc215009093" w:history="1">
            <w:r w:rsidRPr="00C446EE">
              <w:rPr>
                <w:rStyle w:val="Hyperlink"/>
                <w:rFonts w:cs="Times New Roman"/>
                <w:noProof/>
              </w:rPr>
              <w:t>9.3.3</w:t>
            </w:r>
            <w:r>
              <w:rPr>
                <w:rFonts w:asciiTheme="minorHAnsi" w:eastAsiaTheme="minorEastAsia" w:hAnsiTheme="minorHAnsi"/>
                <w:noProof/>
                <w:szCs w:val="24"/>
                <w:lang w:val="kl-GL" w:eastAsia="kl-GL"/>
              </w:rPr>
              <w:tab/>
            </w:r>
            <w:r w:rsidRPr="00C446EE">
              <w:rPr>
                <w:rStyle w:val="Hyperlink"/>
                <w:rFonts w:cs="Times New Roman"/>
                <w:noProof/>
              </w:rPr>
              <w:t>Aningaasaqarnermut pingaaruteqassusia nalilersuinerlu</w:t>
            </w:r>
            <w:r>
              <w:rPr>
                <w:noProof/>
                <w:webHidden/>
              </w:rPr>
              <w:tab/>
            </w:r>
            <w:r>
              <w:rPr>
                <w:noProof/>
                <w:webHidden/>
              </w:rPr>
              <w:fldChar w:fldCharType="begin"/>
            </w:r>
            <w:r>
              <w:rPr>
                <w:noProof/>
                <w:webHidden/>
              </w:rPr>
              <w:instrText xml:space="preserve"> PAGEREF _Toc215009093 \h </w:instrText>
            </w:r>
            <w:r>
              <w:rPr>
                <w:noProof/>
                <w:webHidden/>
              </w:rPr>
            </w:r>
            <w:r>
              <w:rPr>
                <w:noProof/>
                <w:webHidden/>
              </w:rPr>
              <w:fldChar w:fldCharType="separate"/>
            </w:r>
            <w:r>
              <w:rPr>
                <w:noProof/>
                <w:webHidden/>
              </w:rPr>
              <w:t>42</w:t>
            </w:r>
            <w:r>
              <w:rPr>
                <w:noProof/>
                <w:webHidden/>
              </w:rPr>
              <w:fldChar w:fldCharType="end"/>
            </w:r>
          </w:hyperlink>
        </w:p>
        <w:p w14:paraId="206334DD" w14:textId="06368742"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94" w:history="1">
            <w:r w:rsidRPr="00C446EE">
              <w:rPr>
                <w:rStyle w:val="Hyperlink"/>
                <w:rFonts w:cs="Times New Roman"/>
                <w:noProof/>
              </w:rPr>
              <w:t>9.4 Kommunit</w:t>
            </w:r>
            <w:r>
              <w:rPr>
                <w:noProof/>
                <w:webHidden/>
              </w:rPr>
              <w:tab/>
            </w:r>
            <w:r>
              <w:rPr>
                <w:noProof/>
                <w:webHidden/>
              </w:rPr>
              <w:fldChar w:fldCharType="begin"/>
            </w:r>
            <w:r>
              <w:rPr>
                <w:noProof/>
                <w:webHidden/>
              </w:rPr>
              <w:instrText xml:space="preserve"> PAGEREF _Toc215009094 \h </w:instrText>
            </w:r>
            <w:r>
              <w:rPr>
                <w:noProof/>
                <w:webHidden/>
              </w:rPr>
            </w:r>
            <w:r>
              <w:rPr>
                <w:noProof/>
                <w:webHidden/>
              </w:rPr>
              <w:fldChar w:fldCharType="separate"/>
            </w:r>
            <w:r>
              <w:rPr>
                <w:noProof/>
                <w:webHidden/>
              </w:rPr>
              <w:t>42</w:t>
            </w:r>
            <w:r>
              <w:rPr>
                <w:noProof/>
                <w:webHidden/>
              </w:rPr>
              <w:fldChar w:fldCharType="end"/>
            </w:r>
          </w:hyperlink>
        </w:p>
        <w:p w14:paraId="18EFB996" w14:textId="2A6E5456" w:rsidR="009D086B" w:rsidRDefault="009D086B">
          <w:pPr>
            <w:pStyle w:val="Indholdsfortegnelse2"/>
            <w:tabs>
              <w:tab w:val="right" w:leader="dot" w:pos="9628"/>
            </w:tabs>
            <w:rPr>
              <w:rFonts w:asciiTheme="minorHAnsi" w:eastAsiaTheme="minorEastAsia" w:hAnsiTheme="minorHAnsi"/>
              <w:noProof/>
              <w:szCs w:val="24"/>
              <w:lang w:val="kl-GL" w:eastAsia="kl-GL"/>
            </w:rPr>
          </w:pPr>
          <w:hyperlink w:anchor="_Toc215009095" w:history="1">
            <w:r w:rsidRPr="00C446EE">
              <w:rPr>
                <w:rStyle w:val="Hyperlink"/>
                <w:rFonts w:cs="Times New Roman"/>
                <w:noProof/>
                <w:lang w:val="kl-GL"/>
              </w:rPr>
              <w:t>9.5 Namminersorlutik Oqartussat</w:t>
            </w:r>
            <w:r>
              <w:rPr>
                <w:noProof/>
                <w:webHidden/>
              </w:rPr>
              <w:tab/>
            </w:r>
            <w:r>
              <w:rPr>
                <w:noProof/>
                <w:webHidden/>
              </w:rPr>
              <w:fldChar w:fldCharType="begin"/>
            </w:r>
            <w:r>
              <w:rPr>
                <w:noProof/>
                <w:webHidden/>
              </w:rPr>
              <w:instrText xml:space="preserve"> PAGEREF _Toc215009095 \h </w:instrText>
            </w:r>
            <w:r>
              <w:rPr>
                <w:noProof/>
                <w:webHidden/>
              </w:rPr>
            </w:r>
            <w:r>
              <w:rPr>
                <w:noProof/>
                <w:webHidden/>
              </w:rPr>
              <w:fldChar w:fldCharType="separate"/>
            </w:r>
            <w:r>
              <w:rPr>
                <w:noProof/>
                <w:webHidden/>
              </w:rPr>
              <w:t>42</w:t>
            </w:r>
            <w:r>
              <w:rPr>
                <w:noProof/>
                <w:webHidden/>
              </w:rPr>
              <w:fldChar w:fldCharType="end"/>
            </w:r>
          </w:hyperlink>
        </w:p>
        <w:p w14:paraId="3FAF64EB" w14:textId="351E9FAF"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96" w:history="1">
            <w:r w:rsidRPr="00C446EE">
              <w:rPr>
                <w:rStyle w:val="Hyperlink"/>
                <w:rFonts w:cs="Times New Roman"/>
                <w:noProof/>
                <w:lang w:val="nb-NO"/>
              </w:rPr>
              <w:t>9.5.1 Aningaasalersuineq</w:t>
            </w:r>
            <w:r w:rsidRPr="00C446EE">
              <w:rPr>
                <w:rStyle w:val="Hyperlink"/>
                <w:noProof/>
                <w:lang w:val="nb-NO"/>
              </w:rPr>
              <w:t xml:space="preserve"> – pilersitsineq, ingerlatsineq atortulersuutillu</w:t>
            </w:r>
            <w:r>
              <w:rPr>
                <w:noProof/>
                <w:webHidden/>
              </w:rPr>
              <w:tab/>
            </w:r>
            <w:r>
              <w:rPr>
                <w:noProof/>
                <w:webHidden/>
              </w:rPr>
              <w:fldChar w:fldCharType="begin"/>
            </w:r>
            <w:r>
              <w:rPr>
                <w:noProof/>
                <w:webHidden/>
              </w:rPr>
              <w:instrText xml:space="preserve"> PAGEREF _Toc215009096 \h </w:instrText>
            </w:r>
            <w:r>
              <w:rPr>
                <w:noProof/>
                <w:webHidden/>
              </w:rPr>
            </w:r>
            <w:r>
              <w:rPr>
                <w:noProof/>
                <w:webHidden/>
              </w:rPr>
              <w:fldChar w:fldCharType="separate"/>
            </w:r>
            <w:r>
              <w:rPr>
                <w:noProof/>
                <w:webHidden/>
              </w:rPr>
              <w:t>43</w:t>
            </w:r>
            <w:r>
              <w:rPr>
                <w:noProof/>
                <w:webHidden/>
              </w:rPr>
              <w:fldChar w:fldCharType="end"/>
            </w:r>
          </w:hyperlink>
        </w:p>
        <w:p w14:paraId="46BF5267" w14:textId="3358572B" w:rsidR="009D086B" w:rsidRDefault="009D086B">
          <w:pPr>
            <w:pStyle w:val="Indholdsfortegnelse3"/>
            <w:tabs>
              <w:tab w:val="right" w:leader="dot" w:pos="9628"/>
            </w:tabs>
            <w:rPr>
              <w:rFonts w:asciiTheme="minorHAnsi" w:eastAsiaTheme="minorEastAsia" w:hAnsiTheme="minorHAnsi"/>
              <w:noProof/>
              <w:szCs w:val="24"/>
              <w:lang w:val="kl-GL" w:eastAsia="kl-GL"/>
            </w:rPr>
          </w:pPr>
          <w:hyperlink w:anchor="_Toc215009097" w:history="1">
            <w:r w:rsidRPr="00C446EE">
              <w:rPr>
                <w:rStyle w:val="Hyperlink"/>
                <w:rFonts w:cs="Times New Roman"/>
                <w:noProof/>
                <w:lang w:val="nb-NO"/>
              </w:rPr>
              <w:t>9.5.2 Aningaasaliinerit avataaneersut</w:t>
            </w:r>
            <w:r>
              <w:rPr>
                <w:noProof/>
                <w:webHidden/>
              </w:rPr>
              <w:tab/>
            </w:r>
            <w:r>
              <w:rPr>
                <w:noProof/>
                <w:webHidden/>
              </w:rPr>
              <w:fldChar w:fldCharType="begin"/>
            </w:r>
            <w:r>
              <w:rPr>
                <w:noProof/>
                <w:webHidden/>
              </w:rPr>
              <w:instrText xml:space="preserve"> PAGEREF _Toc215009097 \h </w:instrText>
            </w:r>
            <w:r>
              <w:rPr>
                <w:noProof/>
                <w:webHidden/>
              </w:rPr>
            </w:r>
            <w:r>
              <w:rPr>
                <w:noProof/>
                <w:webHidden/>
              </w:rPr>
              <w:fldChar w:fldCharType="separate"/>
            </w:r>
            <w:r>
              <w:rPr>
                <w:noProof/>
                <w:webHidden/>
              </w:rPr>
              <w:t>43</w:t>
            </w:r>
            <w:r>
              <w:rPr>
                <w:noProof/>
                <w:webHidden/>
              </w:rPr>
              <w:fldChar w:fldCharType="end"/>
            </w:r>
          </w:hyperlink>
        </w:p>
        <w:p w14:paraId="34C91AC0" w14:textId="3E30A1AE" w:rsidR="009D086B" w:rsidRDefault="009D086B">
          <w:pPr>
            <w:pStyle w:val="Indholdsfortegnelse1"/>
            <w:tabs>
              <w:tab w:val="left" w:pos="720"/>
              <w:tab w:val="right" w:leader="dot" w:pos="9628"/>
            </w:tabs>
            <w:rPr>
              <w:rFonts w:asciiTheme="minorHAnsi" w:eastAsiaTheme="minorEastAsia" w:hAnsiTheme="minorHAnsi"/>
              <w:noProof/>
              <w:szCs w:val="24"/>
              <w:lang w:val="kl-GL" w:eastAsia="kl-GL"/>
            </w:rPr>
          </w:pPr>
          <w:hyperlink w:anchor="_Toc215009098" w:history="1">
            <w:r w:rsidRPr="00C446EE">
              <w:rPr>
                <w:rStyle w:val="Hyperlink"/>
                <w:noProof/>
                <w:lang w:val="kl-GL"/>
              </w:rPr>
              <w:t>10.</w:t>
            </w:r>
            <w:r>
              <w:rPr>
                <w:rFonts w:asciiTheme="minorHAnsi" w:eastAsiaTheme="minorEastAsia" w:hAnsiTheme="minorHAnsi"/>
                <w:noProof/>
                <w:szCs w:val="24"/>
                <w:lang w:val="kl-GL" w:eastAsia="kl-GL"/>
              </w:rPr>
              <w:tab/>
            </w:r>
            <w:r w:rsidRPr="00C446EE">
              <w:rPr>
                <w:rStyle w:val="Hyperlink"/>
                <w:rFonts w:cs="Times New Roman"/>
                <w:noProof/>
                <w:lang w:val="kl-GL"/>
              </w:rPr>
              <w:t>Eqikkaaneq</w:t>
            </w:r>
            <w:r>
              <w:rPr>
                <w:noProof/>
                <w:webHidden/>
              </w:rPr>
              <w:tab/>
            </w:r>
            <w:r>
              <w:rPr>
                <w:noProof/>
                <w:webHidden/>
              </w:rPr>
              <w:fldChar w:fldCharType="begin"/>
            </w:r>
            <w:r>
              <w:rPr>
                <w:noProof/>
                <w:webHidden/>
              </w:rPr>
              <w:instrText xml:space="preserve"> PAGEREF _Toc215009098 \h </w:instrText>
            </w:r>
            <w:r>
              <w:rPr>
                <w:noProof/>
                <w:webHidden/>
              </w:rPr>
            </w:r>
            <w:r>
              <w:rPr>
                <w:noProof/>
                <w:webHidden/>
              </w:rPr>
              <w:fldChar w:fldCharType="separate"/>
            </w:r>
            <w:r>
              <w:rPr>
                <w:noProof/>
                <w:webHidden/>
              </w:rPr>
              <w:t>43</w:t>
            </w:r>
            <w:r>
              <w:rPr>
                <w:noProof/>
                <w:webHidden/>
              </w:rPr>
              <w:fldChar w:fldCharType="end"/>
            </w:r>
          </w:hyperlink>
        </w:p>
        <w:p w14:paraId="4F5B9EE5" w14:textId="22140FB8" w:rsidR="00AB029C" w:rsidRPr="00085327" w:rsidRDefault="00AB029C" w:rsidP="00085327">
          <w:pPr>
            <w:spacing w:line="240" w:lineRule="auto"/>
            <w:rPr>
              <w:rFonts w:cs="Times New Roman"/>
              <w:lang w:val="kl-GL"/>
            </w:rPr>
          </w:pPr>
          <w:r w:rsidRPr="00085327">
            <w:rPr>
              <w:rFonts w:cs="Times New Roman"/>
              <w:b/>
              <w:bCs/>
              <w:lang w:val="kl-GL"/>
            </w:rPr>
            <w:fldChar w:fldCharType="end"/>
          </w:r>
        </w:p>
      </w:sdtContent>
    </w:sdt>
    <w:p w14:paraId="1BD70FB4" w14:textId="77777777" w:rsidR="00085327" w:rsidRPr="00085327" w:rsidRDefault="00085327" w:rsidP="00085327">
      <w:pPr>
        <w:pStyle w:val="Overskrift1"/>
        <w:numPr>
          <w:ilvl w:val="0"/>
          <w:numId w:val="0"/>
        </w:numPr>
        <w:spacing w:before="0" w:line="240" w:lineRule="auto"/>
        <w:ind w:left="357" w:hanging="357"/>
        <w:rPr>
          <w:rFonts w:ascii="Times New Roman" w:hAnsi="Times New Roman" w:cs="Times New Roman"/>
          <w:lang w:val="kl-GL"/>
        </w:rPr>
      </w:pPr>
      <w:r w:rsidRPr="00085327">
        <w:rPr>
          <w:rFonts w:ascii="Times New Roman" w:hAnsi="Times New Roman" w:cs="Times New Roman"/>
          <w:lang w:val="kl-GL"/>
        </w:rPr>
        <w:br w:type="page"/>
      </w:r>
    </w:p>
    <w:p w14:paraId="72C6B43A" w14:textId="35AF297A" w:rsidR="00AB029C" w:rsidRPr="00085327" w:rsidRDefault="001B7125" w:rsidP="00085327">
      <w:pPr>
        <w:pStyle w:val="Overskrift1"/>
        <w:numPr>
          <w:ilvl w:val="0"/>
          <w:numId w:val="0"/>
        </w:numPr>
        <w:spacing w:before="0" w:line="240" w:lineRule="auto"/>
        <w:ind w:left="357" w:hanging="357"/>
        <w:rPr>
          <w:rFonts w:ascii="Times New Roman" w:hAnsi="Times New Roman" w:cs="Times New Roman"/>
          <w:lang w:val="kl-GL"/>
        </w:rPr>
      </w:pPr>
      <w:bookmarkStart w:id="10" w:name="_Toc215009031"/>
      <w:r w:rsidRPr="00085327">
        <w:rPr>
          <w:rFonts w:ascii="Times New Roman" w:hAnsi="Times New Roman" w:cs="Times New Roman"/>
          <w:lang w:val="kl-GL"/>
        </w:rPr>
        <w:lastRenderedPageBreak/>
        <w:t>Aallaqqaasiut</w:t>
      </w:r>
      <w:bookmarkEnd w:id="10"/>
    </w:p>
    <w:p w14:paraId="38A43C19" w14:textId="2812FED6" w:rsidR="00AB029C" w:rsidRPr="00085327" w:rsidRDefault="001B7125" w:rsidP="00085327">
      <w:pPr>
        <w:spacing w:line="240" w:lineRule="auto"/>
        <w:rPr>
          <w:rFonts w:cs="Times New Roman"/>
          <w:lang w:val="kl-GL"/>
        </w:rPr>
      </w:pPr>
      <w:r w:rsidRPr="00085327">
        <w:rPr>
          <w:rFonts w:cs="Times New Roman"/>
          <w:lang w:val="kl-GL"/>
        </w:rPr>
        <w:t>Kalaallit Nunaata kitaani sumiiffimmi siunnersuutigineqartumi nunamik allanngutsaaliukkanik nutaamik pilersitsinerup Kalaallit Nunaannut sunik kinguneqarnissaanik naliliineq manna Pinngortitamut Nunalerinermullu Naalakkersuisoqarfimmit suliarineqarpoq.</w:t>
      </w:r>
      <w:r w:rsidR="00F62ADB" w:rsidRPr="00085327">
        <w:rPr>
          <w:rFonts w:cs="Times New Roman"/>
          <w:lang w:val="kl-GL"/>
        </w:rPr>
        <w:t xml:space="preserve"> </w:t>
      </w:r>
      <w:r w:rsidRPr="00085327">
        <w:rPr>
          <w:rFonts w:cs="Times New Roman"/>
          <w:lang w:val="kl-GL"/>
        </w:rPr>
        <w:t>Kingunerisassanik misissueqqissaarneq Isumaginninnermut, Suliffeqarnermut, Nunami Namminermut Avatangiisinullu Naalakkersuisup kissaateqarneratigut suliarineqarpoq</w:t>
      </w:r>
      <w:r w:rsidR="00F62ADB" w:rsidRPr="00085327">
        <w:rPr>
          <w:rFonts w:cs="Times New Roman"/>
          <w:lang w:val="kl-GL"/>
        </w:rPr>
        <w:t xml:space="preserve">. </w:t>
      </w:r>
      <w:r w:rsidRPr="00085327">
        <w:rPr>
          <w:rFonts w:cs="Times New Roman"/>
          <w:lang w:val="kl-GL"/>
        </w:rPr>
        <w:t>Misissueqqissaarnermi naatsumik nassuiaatigineqarput nunamik allanngutsaaliukkamik pilersitsinissamut tunuliaqutaasoq, sumiiffiup allaaserineqarnera, inatsisitigut aqutsinikkullu sinaakkusiussat, nunat tamalaat akornanni isumaqatigiissutit attuumassuteqartut, aammalu pinngortitamut, avatangiisinut, kommuninut nunaqqatigiinnullu kingunerisassat</w:t>
      </w:r>
      <w:r w:rsidR="00B94DE9" w:rsidRPr="00085327">
        <w:rPr>
          <w:rFonts w:cs="Times New Roman"/>
          <w:lang w:val="kl-GL"/>
        </w:rPr>
        <w:t>, inooqataanikkut pissutsit, inatsisitigut pissutsit aamma aningaasaqarnikkut pissutsit</w:t>
      </w:r>
      <w:r w:rsidR="003F69A9" w:rsidRPr="00085327">
        <w:rPr>
          <w:rFonts w:cs="Times New Roman"/>
          <w:lang w:val="kl-GL"/>
        </w:rPr>
        <w:t>.</w:t>
      </w:r>
      <w:r w:rsidR="00345054" w:rsidRPr="00085327">
        <w:rPr>
          <w:rFonts w:cs="Times New Roman"/>
          <w:lang w:val="kl-GL"/>
        </w:rPr>
        <w:t xml:space="preserve"> </w:t>
      </w:r>
      <w:r w:rsidR="00B94DE9" w:rsidRPr="00085327">
        <w:rPr>
          <w:rFonts w:cs="Times New Roman"/>
          <w:lang w:val="kl-GL"/>
        </w:rPr>
        <w:t>Misissueqqissaarneq sumiiffimmut pineqartumut nalunaarummik ineriartortitsinermik suliaqarnerup ilagaa</w:t>
      </w:r>
      <w:r w:rsidR="00345054" w:rsidRPr="00085327">
        <w:rPr>
          <w:rFonts w:cs="Times New Roman"/>
          <w:lang w:val="kl-GL"/>
        </w:rPr>
        <w:t>.</w:t>
      </w:r>
    </w:p>
    <w:p w14:paraId="386C379B" w14:textId="77777777" w:rsidR="00014979" w:rsidRPr="00085327" w:rsidRDefault="00014979" w:rsidP="00085327">
      <w:pPr>
        <w:spacing w:line="240" w:lineRule="auto"/>
        <w:rPr>
          <w:rFonts w:cs="Times New Roman"/>
          <w:lang w:val="kl-GL"/>
        </w:rPr>
      </w:pPr>
    </w:p>
    <w:p w14:paraId="6A284B48" w14:textId="77777777" w:rsidR="00822917" w:rsidRPr="00085327" w:rsidRDefault="00822917" w:rsidP="00085327">
      <w:pPr>
        <w:spacing w:line="240" w:lineRule="auto"/>
        <w:rPr>
          <w:rFonts w:cs="Times New Roman"/>
          <w:lang w:val="kl-GL"/>
        </w:rPr>
      </w:pPr>
    </w:p>
    <w:p w14:paraId="3F7FB96B" w14:textId="676C19A6" w:rsidR="00AB029C" w:rsidRPr="00085327" w:rsidRDefault="00F165D0" w:rsidP="00085327">
      <w:pPr>
        <w:pStyle w:val="Overskrift1"/>
        <w:spacing w:before="0" w:line="240" w:lineRule="auto"/>
        <w:rPr>
          <w:rFonts w:ascii="Times New Roman" w:hAnsi="Times New Roman" w:cs="Times New Roman"/>
          <w:lang w:val="kl-GL"/>
        </w:rPr>
      </w:pPr>
      <w:bookmarkStart w:id="11" w:name="_Toc215009032"/>
      <w:r w:rsidRPr="00085327">
        <w:rPr>
          <w:rFonts w:ascii="Times New Roman" w:hAnsi="Times New Roman" w:cs="Times New Roman"/>
          <w:lang w:val="kl-GL"/>
        </w:rPr>
        <w:t>Nunamik allanngutsaaliukkamik pilersitsiner</w:t>
      </w:r>
      <w:r w:rsidR="00CC59CA" w:rsidRPr="00085327">
        <w:rPr>
          <w:rFonts w:ascii="Times New Roman" w:hAnsi="Times New Roman" w:cs="Times New Roman"/>
          <w:lang w:val="kl-GL"/>
        </w:rPr>
        <w:t>mut</w:t>
      </w:r>
      <w:r w:rsidRPr="00085327">
        <w:rPr>
          <w:rFonts w:ascii="Times New Roman" w:hAnsi="Times New Roman" w:cs="Times New Roman"/>
          <w:lang w:val="kl-GL"/>
        </w:rPr>
        <w:t xml:space="preserve"> tunuliaqutaa</w:t>
      </w:r>
      <w:r w:rsidR="00CC59CA" w:rsidRPr="00085327">
        <w:rPr>
          <w:rFonts w:ascii="Times New Roman" w:hAnsi="Times New Roman" w:cs="Times New Roman"/>
          <w:lang w:val="kl-GL"/>
        </w:rPr>
        <w:t>soq</w:t>
      </w:r>
      <w:bookmarkEnd w:id="11"/>
    </w:p>
    <w:p w14:paraId="57C5488F" w14:textId="3522AA37" w:rsidR="00D41C76" w:rsidRPr="00085327" w:rsidRDefault="00F165D0" w:rsidP="00085327">
      <w:pPr>
        <w:spacing w:line="240" w:lineRule="auto"/>
        <w:rPr>
          <w:rFonts w:cs="Times New Roman"/>
          <w:lang w:val="kl-GL"/>
        </w:rPr>
      </w:pPr>
      <w:r w:rsidRPr="00085327">
        <w:rPr>
          <w:rFonts w:cs="Times New Roman"/>
          <w:lang w:val="kl-GL"/>
        </w:rPr>
        <w:t>Nunat allanngutsaaliukkat uumassusillit assigiinngisitaarnerisa illersornissaannut najukkamilu ineriartortitsinermik siuarsaanermu</w:t>
      </w:r>
      <w:r w:rsidR="00217790" w:rsidRPr="00085327">
        <w:rPr>
          <w:rFonts w:cs="Times New Roman"/>
          <w:lang w:val="kl-GL"/>
        </w:rPr>
        <w:t>t nunat tamalaat akornanni qi</w:t>
      </w:r>
      <w:r w:rsidRPr="00085327">
        <w:rPr>
          <w:rFonts w:cs="Times New Roman"/>
          <w:lang w:val="kl-GL"/>
        </w:rPr>
        <w:t>tiusumit sakkussatut atorneqartarput</w:t>
      </w:r>
      <w:r w:rsidR="00223720" w:rsidRPr="00085327">
        <w:rPr>
          <w:rFonts w:cs="Times New Roman"/>
          <w:lang w:val="kl-GL"/>
        </w:rPr>
        <w:t xml:space="preserve"> pinngortitami pissuseqatigiinnermut, inooqataanermut aningaasaqarnikkullu anguniakkaanik ataqatigiissitsiffiusarmata</w:t>
      </w:r>
      <w:r w:rsidR="00D41C76" w:rsidRPr="00085327">
        <w:rPr>
          <w:rStyle w:val="Fodnotehenvisning"/>
          <w:rFonts w:cs="Times New Roman"/>
          <w:lang w:val="kl-GL"/>
        </w:rPr>
        <w:footnoteReference w:id="1"/>
      </w:r>
      <w:r w:rsidR="0031334C" w:rsidRPr="00085327">
        <w:rPr>
          <w:rFonts w:cs="Times New Roman"/>
          <w:vertAlign w:val="superscript"/>
          <w:lang w:val="kl-GL"/>
        </w:rPr>
        <w:t>,</w:t>
      </w:r>
      <w:r w:rsidR="0031334C" w:rsidRPr="00085327">
        <w:rPr>
          <w:rStyle w:val="Fodnotehenvisning"/>
          <w:rFonts w:cs="Times New Roman"/>
          <w:lang w:val="kl-GL"/>
        </w:rPr>
        <w:footnoteReference w:id="2"/>
      </w:r>
      <w:r w:rsidR="00D41C76" w:rsidRPr="00085327">
        <w:rPr>
          <w:rFonts w:cs="Times New Roman"/>
          <w:lang w:val="kl-GL"/>
        </w:rPr>
        <w:t xml:space="preserve">. </w:t>
      </w:r>
      <w:r w:rsidR="00223720" w:rsidRPr="00085327">
        <w:rPr>
          <w:rFonts w:cs="Times New Roman"/>
          <w:lang w:val="kl-GL"/>
        </w:rPr>
        <w:t xml:space="preserve">Nunat allanngutsaaliukkat sumiiffinni uumassuseqarnikkut annertuumik naleqartuni inissisimaffeqartussatut nalinginnaasumik toqqarneqartarput – soorlu assersuutigalugu uumasut navianartorsiortut, uumasut najugannaavi immikkuullarissut imaluunniit </w:t>
      </w:r>
      <w:r w:rsidR="00843950" w:rsidRPr="00085327">
        <w:rPr>
          <w:rFonts w:cs="Times New Roman"/>
          <w:lang w:val="kl-GL"/>
        </w:rPr>
        <w:t>uumassusillit ingerlaaserisaat</w:t>
      </w:r>
      <w:r w:rsidR="00D41C76" w:rsidRPr="00085327">
        <w:rPr>
          <w:rStyle w:val="Fodnotehenvisning"/>
          <w:rFonts w:cs="Times New Roman"/>
          <w:lang w:val="kl-GL"/>
        </w:rPr>
        <w:footnoteReference w:id="3"/>
      </w:r>
      <w:r w:rsidR="00D41C76" w:rsidRPr="00085327">
        <w:rPr>
          <w:rFonts w:cs="Times New Roman"/>
          <w:lang w:val="kl-GL"/>
        </w:rPr>
        <w:t xml:space="preserve">. </w:t>
      </w:r>
      <w:r w:rsidR="00843950" w:rsidRPr="00085327">
        <w:rPr>
          <w:rFonts w:cs="Times New Roman"/>
          <w:lang w:val="kl-GL"/>
        </w:rPr>
        <w:t>Nunat tamalaat akornanni isumaqatigiissutini soorlu Naalagaaffiit Peqatigiit Uumassusillit assigiinngi</w:t>
      </w:r>
      <w:r w:rsidR="007A3BF7" w:rsidRPr="00085327">
        <w:rPr>
          <w:rFonts w:cs="Times New Roman"/>
          <w:lang w:val="kl-GL"/>
        </w:rPr>
        <w:t>si</w:t>
      </w:r>
      <w:r w:rsidR="00843950" w:rsidRPr="00085327">
        <w:rPr>
          <w:rFonts w:cs="Times New Roman"/>
          <w:lang w:val="kl-GL"/>
        </w:rPr>
        <w:t>taarneri pillugit isumaqatigiissutaanni (CBD) uumassusillit assigiinngisitaanerinik annaasaqartarnerit unitsinnissaannut periusissatut qitiusutut sumiiffinnik illersugaasunik pilersitsisoqarnissaa inassutigineqarpoq</w:t>
      </w:r>
      <w:r w:rsidR="00D41C76" w:rsidRPr="00085327">
        <w:rPr>
          <w:rFonts w:cs="Times New Roman"/>
          <w:lang w:val="kl-GL"/>
        </w:rPr>
        <w:t xml:space="preserve">. </w:t>
      </w:r>
      <w:r w:rsidR="00843950" w:rsidRPr="00085327">
        <w:rPr>
          <w:rFonts w:cs="Times New Roman"/>
          <w:lang w:val="kl-GL"/>
        </w:rPr>
        <w:t>Nunat allanngutsaaliukkat najukkami ineriartortitsinermut iluaqutigineqarsinnaapput, nunaqqatigiillu aqutsinermut peqat</w:t>
      </w:r>
      <w:r w:rsidR="007A3BF7" w:rsidRPr="00085327">
        <w:rPr>
          <w:rFonts w:cs="Times New Roman"/>
          <w:lang w:val="kl-GL"/>
        </w:rPr>
        <w:t>aat</w:t>
      </w:r>
      <w:r w:rsidR="00843950" w:rsidRPr="00085327">
        <w:rPr>
          <w:rFonts w:cs="Times New Roman"/>
          <w:lang w:val="kl-GL"/>
        </w:rPr>
        <w:t>inneqarnerisigut akuersaarneqarnera inooqa</w:t>
      </w:r>
      <w:r w:rsidR="007A3BF7" w:rsidRPr="00085327">
        <w:rPr>
          <w:rFonts w:cs="Times New Roman"/>
          <w:lang w:val="kl-GL"/>
        </w:rPr>
        <w:t>ta</w:t>
      </w:r>
      <w:r w:rsidR="00843950" w:rsidRPr="00085327">
        <w:rPr>
          <w:rFonts w:cs="Times New Roman"/>
          <w:lang w:val="kl-GL"/>
        </w:rPr>
        <w:t>anikku</w:t>
      </w:r>
      <w:r w:rsidR="007A3BF7" w:rsidRPr="00085327">
        <w:rPr>
          <w:rFonts w:cs="Times New Roman"/>
          <w:lang w:val="kl-GL"/>
        </w:rPr>
        <w:t>l</w:t>
      </w:r>
      <w:r w:rsidR="00843950" w:rsidRPr="00085327">
        <w:rPr>
          <w:rFonts w:cs="Times New Roman"/>
          <w:lang w:val="kl-GL"/>
        </w:rPr>
        <w:t xml:space="preserve">lu </w:t>
      </w:r>
      <w:r w:rsidR="007A3BF7" w:rsidRPr="00085327">
        <w:rPr>
          <w:rFonts w:cs="Times New Roman"/>
          <w:lang w:val="kl-GL"/>
        </w:rPr>
        <w:t>piujuartitsinissaq annertusineqassapput</w:t>
      </w:r>
      <w:r w:rsidR="003E4B24" w:rsidRPr="00085327">
        <w:rPr>
          <w:rStyle w:val="Fodnotehenvisning"/>
          <w:rFonts w:cs="Times New Roman"/>
          <w:lang w:val="kl-GL"/>
        </w:rPr>
        <w:footnoteReference w:id="4"/>
      </w:r>
      <w:r w:rsidR="00D41C76" w:rsidRPr="00085327">
        <w:rPr>
          <w:rFonts w:cs="Times New Roman"/>
          <w:lang w:val="kl-GL"/>
        </w:rPr>
        <w:t>.</w:t>
      </w:r>
    </w:p>
    <w:p w14:paraId="1A7A4548" w14:textId="77777777" w:rsidR="00D41C76" w:rsidRPr="00085327" w:rsidRDefault="00D41C76" w:rsidP="00085327">
      <w:pPr>
        <w:spacing w:line="240" w:lineRule="auto"/>
        <w:rPr>
          <w:rFonts w:cs="Times New Roman"/>
          <w:lang w:val="kl-GL"/>
        </w:rPr>
      </w:pPr>
    </w:p>
    <w:p w14:paraId="21F90BE0" w14:textId="702B3045" w:rsidR="00AB029C" w:rsidRPr="00085327" w:rsidRDefault="007A3BF7" w:rsidP="00085327">
      <w:pPr>
        <w:spacing w:line="240" w:lineRule="auto"/>
        <w:rPr>
          <w:rFonts w:cs="Times New Roman"/>
          <w:lang w:val="kl-GL"/>
        </w:rPr>
      </w:pPr>
      <w:r w:rsidRPr="00085327">
        <w:rPr>
          <w:rFonts w:cs="Times New Roman"/>
          <w:lang w:val="kl-GL"/>
        </w:rPr>
        <w:t>Kitaani nunamik allanngutsaaliukkamik nutaamik pilersitsinissaq pillugu suliaq Kommune Qeqertalimmit, Qeqqata Kommunianit aamma Wild Nature Foundationimit 2020-mi aallartinneqarpoq</w:t>
      </w:r>
      <w:r w:rsidR="00AB029C" w:rsidRPr="00085327">
        <w:rPr>
          <w:rFonts w:cs="Times New Roman"/>
          <w:lang w:val="kl-GL"/>
        </w:rPr>
        <w:t>.</w:t>
      </w:r>
      <w:r w:rsidR="004824E1" w:rsidRPr="00085327">
        <w:rPr>
          <w:rFonts w:cs="Times New Roman"/>
          <w:lang w:val="kl-GL"/>
        </w:rPr>
        <w:t xml:space="preserve"> Kommunit marluusut kissaataat aamma Naalakkersuisuusimasut 2021-mi 2023-milu akuersissuteqarnerat tunngavigalugu Pinngortitamut Avatangiisinullu Naalakkersuisoqarfiup </w:t>
      </w:r>
      <w:r w:rsidR="00C37247" w:rsidRPr="00085327">
        <w:rPr>
          <w:rFonts w:cs="Times New Roman"/>
          <w:i/>
          <w:iCs/>
          <w:lang w:val="kl-GL"/>
        </w:rPr>
        <w:t>pinngortitamik illersuineq pillugu Inatsisartut inatsisaanni nr. 29-mi</w:t>
      </w:r>
      <w:r w:rsidR="00890A31" w:rsidRPr="00085327">
        <w:rPr>
          <w:rFonts w:cs="Times New Roman"/>
          <w:i/>
          <w:iCs/>
          <w:lang w:val="kl-GL"/>
        </w:rPr>
        <w:t>, 18. Decembari 2003-meersumi</w:t>
      </w:r>
      <w:r w:rsidR="00890A31" w:rsidRPr="00085327">
        <w:rPr>
          <w:rFonts w:cs="Times New Roman"/>
          <w:lang w:val="kl-GL"/>
        </w:rPr>
        <w:t xml:space="preserve"> (</w:t>
      </w:r>
      <w:r w:rsidR="004824E1" w:rsidRPr="00085327">
        <w:rPr>
          <w:rFonts w:cs="Times New Roman"/>
          <w:lang w:val="kl-GL"/>
        </w:rPr>
        <w:t>Pinngortitamik illersuine</w:t>
      </w:r>
      <w:r w:rsidR="00890A31" w:rsidRPr="00085327">
        <w:rPr>
          <w:rFonts w:cs="Times New Roman"/>
          <w:lang w:val="kl-GL"/>
        </w:rPr>
        <w:t>rmut</w:t>
      </w:r>
      <w:r w:rsidR="004824E1" w:rsidRPr="00085327">
        <w:rPr>
          <w:rFonts w:cs="Times New Roman"/>
          <w:lang w:val="kl-GL"/>
        </w:rPr>
        <w:t xml:space="preserve"> pillugu inatsi</w:t>
      </w:r>
      <w:r w:rsidR="00890A31" w:rsidRPr="00085327">
        <w:rPr>
          <w:rFonts w:cs="Times New Roman"/>
          <w:lang w:val="kl-GL"/>
        </w:rPr>
        <w:t>t)</w:t>
      </w:r>
      <w:r w:rsidR="004824E1" w:rsidRPr="00085327">
        <w:rPr>
          <w:rFonts w:cs="Times New Roman"/>
          <w:lang w:val="kl-GL"/>
        </w:rPr>
        <w:t xml:space="preserve"> §12-13 naapertorlugit nunamut allanngutsaaliukkamut sinaakkusiussassanik ineriartortitsineq ingerlateqqippaa</w:t>
      </w:r>
      <w:r w:rsidR="00564B01" w:rsidRPr="00085327">
        <w:rPr>
          <w:rFonts w:cs="Times New Roman"/>
          <w:lang w:val="kl-GL"/>
        </w:rPr>
        <w:t xml:space="preserve">. </w:t>
      </w:r>
      <w:r w:rsidR="004824E1" w:rsidRPr="00085327">
        <w:rPr>
          <w:rFonts w:cs="Times New Roman"/>
          <w:lang w:val="kl-GL"/>
        </w:rPr>
        <w:t>Aqutsisoqatigiit kommuninit, naalakkersuisoqarfimmit susassaqartunit</w:t>
      </w:r>
      <w:r w:rsidR="00890A31" w:rsidRPr="00085327">
        <w:rPr>
          <w:rFonts w:cs="Times New Roman"/>
          <w:lang w:val="kl-GL"/>
        </w:rPr>
        <w:t>,</w:t>
      </w:r>
      <w:r w:rsidR="004824E1" w:rsidRPr="00085327">
        <w:rPr>
          <w:rFonts w:cs="Times New Roman"/>
          <w:lang w:val="kl-GL"/>
        </w:rPr>
        <w:t xml:space="preserve"> Wild Nature Foundationimit</w:t>
      </w:r>
      <w:r w:rsidR="00890A31" w:rsidRPr="00085327">
        <w:rPr>
          <w:rFonts w:cs="Times New Roman"/>
          <w:lang w:val="kl-GL"/>
        </w:rPr>
        <w:t xml:space="preserve"> suliatigullu tapiliussisut attuumassutillit, Pinngortitamut Avatangiisinullu Naalakkersuisoqarfimmit aqunneqartut</w:t>
      </w:r>
      <w:r w:rsidR="004824E1" w:rsidRPr="00085327">
        <w:rPr>
          <w:rFonts w:cs="Times New Roman"/>
          <w:lang w:val="kl-GL"/>
        </w:rPr>
        <w:t xml:space="preserve"> </w:t>
      </w:r>
      <w:r w:rsidR="00890A31" w:rsidRPr="00085327">
        <w:rPr>
          <w:rFonts w:cs="Times New Roman"/>
          <w:lang w:val="kl-GL"/>
        </w:rPr>
        <w:t>aqqutigalugit</w:t>
      </w:r>
      <w:r w:rsidR="004824E1" w:rsidRPr="00085327">
        <w:rPr>
          <w:rFonts w:cs="Times New Roman"/>
          <w:lang w:val="kl-GL"/>
        </w:rPr>
        <w:t xml:space="preserve"> suliniutigineqartoq atuutsilersinneqassaaq</w:t>
      </w:r>
      <w:r w:rsidR="00AB029C" w:rsidRPr="00085327">
        <w:rPr>
          <w:rFonts w:cs="Times New Roman"/>
          <w:lang w:val="kl-GL"/>
        </w:rPr>
        <w:t>.</w:t>
      </w:r>
      <w:r w:rsidR="00564B01" w:rsidRPr="00085327">
        <w:rPr>
          <w:rFonts w:cs="Times New Roman"/>
          <w:lang w:val="kl-GL"/>
        </w:rPr>
        <w:t xml:space="preserve"> </w:t>
      </w:r>
      <w:r w:rsidR="004824E1" w:rsidRPr="00085327">
        <w:rPr>
          <w:rFonts w:cs="Times New Roman"/>
          <w:lang w:val="kl-GL"/>
        </w:rPr>
        <w:t>Suliniut EU-</w:t>
      </w:r>
      <w:r w:rsidR="00890A31" w:rsidRPr="00085327">
        <w:rPr>
          <w:rFonts w:cs="Times New Roman"/>
          <w:lang w:val="kl-GL"/>
        </w:rPr>
        <w:t>mi</w:t>
      </w:r>
      <w:r w:rsidR="004824E1" w:rsidRPr="00085327">
        <w:rPr>
          <w:rFonts w:cs="Times New Roman"/>
          <w:lang w:val="kl-GL"/>
        </w:rPr>
        <w:t xml:space="preserve"> </w:t>
      </w:r>
      <w:r w:rsidR="00890A31" w:rsidRPr="00085327">
        <w:rPr>
          <w:rFonts w:cs="Times New Roman"/>
          <w:lang w:val="kl-GL"/>
        </w:rPr>
        <w:t xml:space="preserve">Grøn Vækst-imut (mingutsitsinngitsumik siuariartortitsinissaq) isumaqatigiissut aqqutigalugu 2024-2027-mi </w:t>
      </w:r>
      <w:r w:rsidR="004824E1" w:rsidRPr="00085327">
        <w:rPr>
          <w:rFonts w:cs="Times New Roman"/>
          <w:lang w:val="kl-GL"/>
        </w:rPr>
        <w:t>aningaasalersorneqassaaq</w:t>
      </w:r>
      <w:r w:rsidR="00564B01" w:rsidRPr="00085327">
        <w:rPr>
          <w:rFonts w:cs="Times New Roman"/>
          <w:lang w:val="kl-GL"/>
        </w:rPr>
        <w:t>.</w:t>
      </w:r>
    </w:p>
    <w:p w14:paraId="6A494738" w14:textId="77777777" w:rsidR="00AB029C" w:rsidRPr="00085327" w:rsidRDefault="00AB029C" w:rsidP="00085327">
      <w:pPr>
        <w:spacing w:line="240" w:lineRule="auto"/>
        <w:rPr>
          <w:rFonts w:cs="Times New Roman"/>
          <w:lang w:val="kl-GL"/>
        </w:rPr>
      </w:pPr>
    </w:p>
    <w:p w14:paraId="183E2E0D" w14:textId="62596985" w:rsidR="00AB029C" w:rsidRPr="00085327" w:rsidRDefault="00C61207" w:rsidP="00085327">
      <w:pPr>
        <w:spacing w:line="240" w:lineRule="auto"/>
        <w:rPr>
          <w:rFonts w:cs="Times New Roman"/>
          <w:lang w:val="kl-GL"/>
        </w:rPr>
      </w:pPr>
      <w:r w:rsidRPr="00085327">
        <w:rPr>
          <w:rFonts w:cs="Times New Roman"/>
          <w:lang w:val="kl-GL"/>
        </w:rPr>
        <w:t>Nuna allanngutsaaliugaq taamaalilluni tassaavoq kommuninit kissaatig</w:t>
      </w:r>
      <w:r w:rsidR="00CC59CA" w:rsidRPr="00085327">
        <w:rPr>
          <w:rFonts w:cs="Times New Roman"/>
          <w:lang w:val="kl-GL"/>
        </w:rPr>
        <w:t>in</w:t>
      </w:r>
      <w:r w:rsidRPr="00085327">
        <w:rPr>
          <w:rFonts w:cs="Times New Roman"/>
          <w:lang w:val="kl-GL"/>
        </w:rPr>
        <w:t>eqartoq</w:t>
      </w:r>
      <w:r w:rsidR="005D08D0" w:rsidRPr="00085327">
        <w:rPr>
          <w:rFonts w:cs="Times New Roman"/>
          <w:lang w:val="kl-GL"/>
        </w:rPr>
        <w:t xml:space="preserve">. </w:t>
      </w:r>
      <w:r w:rsidR="00DD3118" w:rsidRPr="00085327">
        <w:rPr>
          <w:rFonts w:cs="Times New Roman"/>
          <w:lang w:val="kl-GL"/>
        </w:rPr>
        <w:t>Nunap allanngutsaaliukkap inissisimaffissaatut kommunit kissaatigisaannut ilaapput Ramsareqarfiit pioreersut marluk</w:t>
      </w:r>
      <w:r w:rsidR="00890A31" w:rsidRPr="00085327">
        <w:rPr>
          <w:rStyle w:val="Fodnotehenvisning"/>
          <w:rFonts w:cs="Times New Roman"/>
        </w:rPr>
        <w:footnoteReference w:id="5"/>
      </w:r>
      <w:r w:rsidR="00DD3118" w:rsidRPr="00085327">
        <w:rPr>
          <w:rFonts w:cs="Times New Roman"/>
          <w:lang w:val="kl-GL"/>
        </w:rPr>
        <w:t xml:space="preserve"> aamma sermersuaq atuarlugu sumiiffik Qeqertarsuup </w:t>
      </w:r>
      <w:r w:rsidR="00890A31" w:rsidRPr="00085327">
        <w:rPr>
          <w:rFonts w:cs="Times New Roman"/>
          <w:lang w:val="kl-GL"/>
        </w:rPr>
        <w:t>T</w:t>
      </w:r>
      <w:r w:rsidR="00DD3118" w:rsidRPr="00085327">
        <w:rPr>
          <w:rFonts w:cs="Times New Roman"/>
          <w:lang w:val="kl-GL"/>
        </w:rPr>
        <w:t>unuan</w:t>
      </w:r>
      <w:r w:rsidR="00890A31" w:rsidRPr="00085327">
        <w:rPr>
          <w:rFonts w:cs="Times New Roman"/>
          <w:lang w:val="kl-GL"/>
        </w:rPr>
        <w:t>iit Kangerlussuarmut</w:t>
      </w:r>
      <w:r w:rsidR="005D08D0" w:rsidRPr="00085327">
        <w:rPr>
          <w:rFonts w:cs="Times New Roman"/>
          <w:lang w:val="kl-GL"/>
        </w:rPr>
        <w:t xml:space="preserve">. </w:t>
      </w:r>
      <w:r w:rsidR="00DD3118" w:rsidRPr="00085327">
        <w:rPr>
          <w:rFonts w:cs="Times New Roman"/>
          <w:lang w:val="kl-GL"/>
        </w:rPr>
        <w:t>Nunamut allanngutsaaliukkamut anguniakkat pingaarnerit pingasuutinneqarput</w:t>
      </w:r>
      <w:r w:rsidR="00AB029C" w:rsidRPr="00085327">
        <w:rPr>
          <w:rFonts w:cs="Times New Roman"/>
          <w:lang w:val="kl-GL"/>
        </w:rPr>
        <w:t>:</w:t>
      </w:r>
    </w:p>
    <w:p w14:paraId="2479621F" w14:textId="351944EF" w:rsidR="00AB029C" w:rsidRPr="00085327" w:rsidRDefault="004C1E2D" w:rsidP="00085327">
      <w:pPr>
        <w:pStyle w:val="Listeafsnit"/>
        <w:numPr>
          <w:ilvl w:val="0"/>
          <w:numId w:val="2"/>
        </w:numPr>
        <w:spacing w:line="240" w:lineRule="auto"/>
        <w:rPr>
          <w:rFonts w:cs="Times New Roman"/>
          <w:lang w:val="kl-GL"/>
        </w:rPr>
      </w:pPr>
      <w:r w:rsidRPr="00085327">
        <w:rPr>
          <w:rFonts w:cs="Times New Roman"/>
          <w:lang w:val="kl-GL"/>
        </w:rPr>
        <w:t>N</w:t>
      </w:r>
      <w:r w:rsidR="00160D65" w:rsidRPr="00085327">
        <w:rPr>
          <w:rFonts w:cs="Times New Roman"/>
          <w:lang w:val="kl-GL"/>
        </w:rPr>
        <w:t>unamik allanngutsaaliukkamik sumiiffiup ’</w:t>
      </w:r>
      <w:r w:rsidRPr="00085327">
        <w:rPr>
          <w:rFonts w:cs="Times New Roman"/>
          <w:lang w:val="kl-GL"/>
        </w:rPr>
        <w:t>ilisimaneqarnerulersitsisinnaasumik</w:t>
      </w:r>
      <w:r w:rsidR="00160D65" w:rsidRPr="00085327">
        <w:rPr>
          <w:rFonts w:cs="Times New Roman"/>
          <w:lang w:val="kl-GL"/>
        </w:rPr>
        <w:t>’ pilersitsisoqarnissaa</w:t>
      </w:r>
      <w:r w:rsidRPr="00085327">
        <w:rPr>
          <w:rFonts w:cs="Times New Roman"/>
          <w:lang w:val="kl-GL"/>
        </w:rPr>
        <w:t xml:space="preserve"> taamaaliornikkullu</w:t>
      </w:r>
      <w:r w:rsidR="00160D65" w:rsidRPr="00085327">
        <w:rPr>
          <w:rFonts w:cs="Times New Roman"/>
          <w:lang w:val="kl-GL"/>
        </w:rPr>
        <w:t xml:space="preserve"> takornarian</w:t>
      </w:r>
      <w:r w:rsidRPr="00085327">
        <w:rPr>
          <w:rFonts w:cs="Times New Roman"/>
          <w:lang w:val="kl-GL"/>
        </w:rPr>
        <w:t>i</w:t>
      </w:r>
      <w:r w:rsidR="00160D65" w:rsidRPr="00085327">
        <w:rPr>
          <w:rFonts w:cs="Times New Roman"/>
          <w:lang w:val="kl-GL"/>
        </w:rPr>
        <w:t>t amerlanerusun</w:t>
      </w:r>
      <w:r w:rsidRPr="00085327">
        <w:rPr>
          <w:rFonts w:cs="Times New Roman"/>
          <w:lang w:val="kl-GL"/>
        </w:rPr>
        <w:t>i</w:t>
      </w:r>
      <w:r w:rsidR="00160D65" w:rsidRPr="00085327">
        <w:rPr>
          <w:rFonts w:cs="Times New Roman"/>
          <w:lang w:val="kl-GL"/>
        </w:rPr>
        <w:t xml:space="preserve">t </w:t>
      </w:r>
      <w:r w:rsidRPr="00085327">
        <w:rPr>
          <w:rFonts w:cs="Times New Roman"/>
          <w:lang w:val="kl-GL"/>
        </w:rPr>
        <w:t>ussagarfiunissaa kommunit kissaatigaat najukkami aningaasaqarnerup assigiinngisitaartinnissaanut nukittorsarneqarnissaanullu iluaqutaasussamik</w:t>
      </w:r>
      <w:r w:rsidR="00AB029C" w:rsidRPr="00085327">
        <w:rPr>
          <w:rFonts w:cs="Times New Roman"/>
          <w:lang w:val="kl-GL"/>
        </w:rPr>
        <w:t>.</w:t>
      </w:r>
    </w:p>
    <w:p w14:paraId="5FB5F7FB" w14:textId="4091A282" w:rsidR="00AB029C" w:rsidRPr="00085327" w:rsidRDefault="004C1E2D" w:rsidP="00085327">
      <w:pPr>
        <w:pStyle w:val="Listeafsnit"/>
        <w:numPr>
          <w:ilvl w:val="0"/>
          <w:numId w:val="2"/>
        </w:numPr>
        <w:spacing w:line="240" w:lineRule="auto"/>
        <w:rPr>
          <w:rFonts w:cs="Times New Roman"/>
          <w:lang w:val="kl-GL"/>
        </w:rPr>
      </w:pPr>
      <w:r w:rsidRPr="00085327">
        <w:rPr>
          <w:rFonts w:cs="Times New Roman"/>
          <w:lang w:val="kl-GL"/>
        </w:rPr>
        <w:t>Sumiiffiup ileqquusumik atorneqarnerata ingerlaannarnissaa kommunit kissaatigaat</w:t>
      </w:r>
      <w:r w:rsidR="00AB029C" w:rsidRPr="00085327">
        <w:rPr>
          <w:rFonts w:cs="Times New Roman"/>
          <w:lang w:val="kl-GL"/>
        </w:rPr>
        <w:t xml:space="preserve">. </w:t>
      </w:r>
      <w:r w:rsidRPr="00085327">
        <w:rPr>
          <w:rFonts w:cs="Times New Roman"/>
          <w:lang w:val="kl-GL"/>
        </w:rPr>
        <w:t>Nunap allanngutsaaliukkap takornariaqarnermut inatsimmut nutaamut ataqatigiissinneratigut takornariartitsisarnermik inuussutissarsiuteqarneq kommuninut aqukkuminarnerulissaaq, ileqquusumik atuinermut akornusersuutaaqqunagu peqatigisaanillu najukkami inuussutissarsiornikkut ineriartortitsinermut tapertaalluni</w:t>
      </w:r>
      <w:r w:rsidR="00AB029C" w:rsidRPr="00085327">
        <w:rPr>
          <w:rFonts w:cs="Times New Roman"/>
          <w:lang w:val="kl-GL"/>
        </w:rPr>
        <w:t>.</w:t>
      </w:r>
    </w:p>
    <w:p w14:paraId="62F74547" w14:textId="3D682CE1" w:rsidR="00AB029C" w:rsidRPr="00085327" w:rsidRDefault="00DA2111" w:rsidP="00085327">
      <w:pPr>
        <w:pStyle w:val="Listeafsnit"/>
        <w:numPr>
          <w:ilvl w:val="0"/>
          <w:numId w:val="2"/>
        </w:numPr>
        <w:spacing w:line="240" w:lineRule="auto"/>
        <w:rPr>
          <w:rFonts w:cs="Times New Roman"/>
          <w:lang w:val="kl-GL"/>
        </w:rPr>
      </w:pPr>
      <w:r w:rsidRPr="00085327">
        <w:rPr>
          <w:rFonts w:cs="Times New Roman"/>
          <w:lang w:val="kl-GL"/>
        </w:rPr>
        <w:t>Najukkani nunap pinngortitallu nalinginik Kalaallit Nunaanni nunallu tamalaat akornanni immikkuullarissunik peqarnerata nunaqqatigiinnit ilisimaneqalernissaa kommuninit kissaatigineqarpoq</w:t>
      </w:r>
      <w:r w:rsidR="00610492" w:rsidRPr="00085327">
        <w:rPr>
          <w:rFonts w:cs="Times New Roman"/>
          <w:lang w:val="kl-GL"/>
        </w:rPr>
        <w:t>.</w:t>
      </w:r>
    </w:p>
    <w:p w14:paraId="77E45121" w14:textId="77777777" w:rsidR="005D08D0" w:rsidRPr="00085327" w:rsidRDefault="005D08D0" w:rsidP="00085327">
      <w:pPr>
        <w:spacing w:line="240" w:lineRule="auto"/>
        <w:rPr>
          <w:rFonts w:cs="Times New Roman"/>
          <w:lang w:val="kl-GL"/>
        </w:rPr>
      </w:pPr>
    </w:p>
    <w:p w14:paraId="4329A09D" w14:textId="13E860E3" w:rsidR="00AB029C" w:rsidRPr="00085327" w:rsidRDefault="00E5386C" w:rsidP="00085327">
      <w:pPr>
        <w:spacing w:line="240" w:lineRule="auto"/>
        <w:rPr>
          <w:rFonts w:cs="Times New Roman"/>
          <w:lang w:val="kl-GL"/>
        </w:rPr>
      </w:pPr>
      <w:r w:rsidRPr="00085327">
        <w:rPr>
          <w:rFonts w:cs="Times New Roman"/>
          <w:lang w:val="kl-GL"/>
        </w:rPr>
        <w:t>Pinngortitamut Avatangiisinullu Naalakkersuisoqarfiup nalilerpaa sumiiffik Kalaallit Nunaannit isigalugu nunatut allanngutsaaliukkatut inissisimanissamut naleqquttoq, sumiiffik annertooq ataqatigiissorlu, uumasoqatigiinnut pinngortitamilu ataqatigiinnernut illersuinissamut soqutigisanik pingaarutilinnik peqarfiusoq pineqarmat (nunat tamalaat akornanni aamma pingaarutilinnik Ramsareqarfiit marluk pissutigalugit) aammalu naleqartitanik nunaqqatigiinnut peqqissarfissaqqissunik pingaarutilinnik peqarmat</w:t>
      </w:r>
      <w:r w:rsidR="00AB029C" w:rsidRPr="00085327">
        <w:rPr>
          <w:rFonts w:cs="Times New Roman"/>
          <w:lang w:val="kl-GL"/>
        </w:rPr>
        <w:t>.</w:t>
      </w:r>
    </w:p>
    <w:p w14:paraId="2F038F7D" w14:textId="77777777" w:rsidR="00AB029C" w:rsidRPr="00085327" w:rsidRDefault="00AB029C" w:rsidP="00085327">
      <w:pPr>
        <w:spacing w:line="240" w:lineRule="auto"/>
        <w:rPr>
          <w:rFonts w:cs="Times New Roman"/>
          <w:lang w:val="kl-GL"/>
        </w:rPr>
      </w:pPr>
    </w:p>
    <w:p w14:paraId="36A469D4" w14:textId="1B31ECB5" w:rsidR="00AB029C" w:rsidRPr="00085327" w:rsidRDefault="00E5386C" w:rsidP="00085327">
      <w:pPr>
        <w:spacing w:line="240" w:lineRule="auto"/>
        <w:rPr>
          <w:rFonts w:cs="Times New Roman"/>
          <w:lang w:val="kl-GL"/>
        </w:rPr>
      </w:pPr>
      <w:r w:rsidRPr="00085327">
        <w:rPr>
          <w:rFonts w:cs="Times New Roman"/>
          <w:lang w:val="kl-GL"/>
        </w:rPr>
        <w:t xml:space="preserve">Tamannalu tunngavigalugu </w:t>
      </w:r>
      <w:r w:rsidR="00855F05" w:rsidRPr="00085327">
        <w:rPr>
          <w:rFonts w:cs="Times New Roman"/>
          <w:lang w:val="kl-GL"/>
        </w:rPr>
        <w:t xml:space="preserve">Pinngortitamut Avatangiisinullu Naalakkersuisoqarfik </w:t>
      </w:r>
      <w:r w:rsidRPr="00085327">
        <w:rPr>
          <w:rFonts w:cs="Times New Roman"/>
          <w:lang w:val="kl-GL"/>
        </w:rPr>
        <w:t xml:space="preserve">aqutsisoqatigiinnik </w:t>
      </w:r>
      <w:r w:rsidR="00855F05" w:rsidRPr="00085327">
        <w:rPr>
          <w:rFonts w:cs="Times New Roman"/>
          <w:lang w:val="kl-GL"/>
        </w:rPr>
        <w:t xml:space="preserve">pilersitsivoq, </w:t>
      </w:r>
      <w:r w:rsidRPr="00085327">
        <w:rPr>
          <w:rFonts w:cs="Times New Roman"/>
          <w:lang w:val="kl-GL"/>
        </w:rPr>
        <w:t>nalunaarummut missingiummik suliaqartumik</w:t>
      </w:r>
      <w:r w:rsidR="00855F05" w:rsidRPr="00085327">
        <w:rPr>
          <w:rFonts w:cs="Times New Roman"/>
          <w:lang w:val="kl-GL"/>
        </w:rPr>
        <w:t xml:space="preserve">, tak. </w:t>
      </w:r>
      <w:r w:rsidR="00855F05" w:rsidRPr="00085327">
        <w:rPr>
          <w:rFonts w:cs="Times New Roman"/>
          <w:i/>
          <w:iCs/>
          <w:lang w:val="kl-GL"/>
        </w:rPr>
        <w:t>Uunga siunnersuut: Kalaallit Nunaata kitaani Nuna Allanngutsaaliugaq pillugu Namminersorlutik Oqartussat nalunaarutaat</w:t>
      </w:r>
      <w:r w:rsidR="00855F05" w:rsidRPr="00085327">
        <w:rPr>
          <w:rStyle w:val="Fodnotehenvisning"/>
          <w:rFonts w:cs="Times New Roman"/>
        </w:rPr>
        <w:footnoteReference w:id="6"/>
      </w:r>
      <w:r w:rsidR="004446FB" w:rsidRPr="00085327">
        <w:rPr>
          <w:rFonts w:cs="Times New Roman"/>
          <w:lang w:val="kl-GL"/>
        </w:rPr>
        <w:t xml:space="preserve">. </w:t>
      </w:r>
      <w:r w:rsidRPr="00085327">
        <w:rPr>
          <w:rFonts w:cs="Times New Roman"/>
          <w:lang w:val="kl-GL"/>
        </w:rPr>
        <w:t>Nalunaarut nunap allanngutsaaliukkap killeqarfiinut maleruagassiorneranullu sinaakkusiissaaq</w:t>
      </w:r>
      <w:r w:rsidR="00AB029C" w:rsidRPr="00085327">
        <w:rPr>
          <w:rFonts w:cs="Times New Roman"/>
          <w:lang w:val="kl-GL"/>
        </w:rPr>
        <w:t xml:space="preserve">. </w:t>
      </w:r>
      <w:r w:rsidR="007A6174" w:rsidRPr="00085327">
        <w:rPr>
          <w:rFonts w:cs="Times New Roman"/>
          <w:lang w:val="kl-GL"/>
        </w:rPr>
        <w:t>Nalunaarut ilisimasanik katersinerup annertuup, innuttaasunik peqataatitsinerup oqartussallu attuumassuteqartut peqatigalugit ataqatigiissaarinerup inerneraa</w:t>
      </w:r>
      <w:r w:rsidR="00AB029C" w:rsidRPr="00085327">
        <w:rPr>
          <w:rFonts w:cs="Times New Roman"/>
          <w:lang w:val="kl-GL"/>
        </w:rPr>
        <w:t xml:space="preserve">. </w:t>
      </w:r>
      <w:r w:rsidR="007A6174" w:rsidRPr="00085327">
        <w:rPr>
          <w:rFonts w:cs="Times New Roman"/>
          <w:lang w:val="kl-GL"/>
        </w:rPr>
        <w:t>EU-mut Mingutsitsinngitsumik Siuariartortitsineq pillugu sinaakkusiussatut isumaqatigiissummi pisussaaffiit tunngavigalugit nalunaarut tamanut tusarniaassutigineqartussatut Naalakkersuisunit 2025-mi akuersissutigineqartussaavoq</w:t>
      </w:r>
      <w:r w:rsidR="00AB029C" w:rsidRPr="00085327">
        <w:rPr>
          <w:rFonts w:cs="Times New Roman"/>
          <w:lang w:val="kl-GL"/>
        </w:rPr>
        <w:t xml:space="preserve">. </w:t>
      </w:r>
    </w:p>
    <w:p w14:paraId="5C7CC56D" w14:textId="77777777" w:rsidR="00AB029C" w:rsidRPr="00085327" w:rsidRDefault="00AB029C" w:rsidP="00085327">
      <w:pPr>
        <w:spacing w:line="240" w:lineRule="auto"/>
        <w:rPr>
          <w:rFonts w:cs="Times New Roman"/>
          <w:lang w:val="kl-GL"/>
        </w:rPr>
      </w:pPr>
    </w:p>
    <w:p w14:paraId="39AED784" w14:textId="2E3EB995" w:rsidR="00AB029C" w:rsidRPr="00085327" w:rsidRDefault="007A6174" w:rsidP="00085327">
      <w:pPr>
        <w:spacing w:line="240" w:lineRule="auto"/>
        <w:rPr>
          <w:rFonts w:cs="Times New Roman"/>
          <w:lang w:val="kl-GL"/>
        </w:rPr>
      </w:pPr>
      <w:r w:rsidRPr="00085327">
        <w:rPr>
          <w:rFonts w:cs="Times New Roman"/>
          <w:lang w:val="kl-GL"/>
        </w:rPr>
        <w:t>Kitaani sumiiffimmi siunnersuutigineqartumi nunamik allanngutsaaliukkamik pilersitsinermi iluaqutissartat ajoqutissallu kingunerisassanik mi</w:t>
      </w:r>
      <w:r w:rsidR="009D0222" w:rsidRPr="00085327">
        <w:rPr>
          <w:rFonts w:cs="Times New Roman"/>
          <w:lang w:val="kl-GL"/>
        </w:rPr>
        <w:t>si</w:t>
      </w:r>
      <w:r w:rsidRPr="00085327">
        <w:rPr>
          <w:rFonts w:cs="Times New Roman"/>
          <w:lang w:val="kl-GL"/>
        </w:rPr>
        <w:t>ssueqqissaarnermi matumani qulaajarneqassapput aalajangersakkat nalunaarutissatut siunnersuummi allaaserineqartut tunngavigalugit</w:t>
      </w:r>
      <w:r w:rsidR="00AB029C" w:rsidRPr="00085327">
        <w:rPr>
          <w:rFonts w:cs="Times New Roman"/>
          <w:lang w:val="kl-GL"/>
        </w:rPr>
        <w:t>.</w:t>
      </w:r>
    </w:p>
    <w:p w14:paraId="038EB288" w14:textId="77777777" w:rsidR="00AB029C" w:rsidRPr="00085327" w:rsidRDefault="00AB029C" w:rsidP="00085327">
      <w:pPr>
        <w:spacing w:line="240" w:lineRule="auto"/>
        <w:rPr>
          <w:rFonts w:cs="Times New Roman"/>
          <w:lang w:val="kl-GL"/>
        </w:rPr>
      </w:pPr>
    </w:p>
    <w:p w14:paraId="1463BB23" w14:textId="646F67C3" w:rsidR="00AB029C" w:rsidRPr="00085327" w:rsidRDefault="005A4D6A"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sidRPr="00085327">
        <w:rPr>
          <w:rFonts w:ascii="Times New Roman" w:hAnsi="Times New Roman" w:cs="Times New Roman"/>
          <w:lang w:val="kl-GL"/>
        </w:rPr>
        <w:t xml:space="preserve"> </w:t>
      </w:r>
      <w:bookmarkStart w:id="12" w:name="_Toc215009033"/>
      <w:r w:rsidR="007A6174" w:rsidRPr="00085327">
        <w:rPr>
          <w:rFonts w:ascii="Times New Roman" w:hAnsi="Times New Roman" w:cs="Times New Roman"/>
          <w:lang w:val="kl-GL"/>
        </w:rPr>
        <w:t>Kingunerisassanik misissueqqissaarnerup siunertaa</w:t>
      </w:r>
      <w:bookmarkEnd w:id="12"/>
    </w:p>
    <w:p w14:paraId="65E00CC7" w14:textId="290AEAFB" w:rsidR="004446FB" w:rsidRPr="00085327" w:rsidRDefault="00EA5BD1" w:rsidP="00085327">
      <w:pPr>
        <w:spacing w:line="240" w:lineRule="auto"/>
        <w:rPr>
          <w:rFonts w:cs="Times New Roman"/>
          <w:lang w:val="kl-GL"/>
        </w:rPr>
      </w:pPr>
      <w:r w:rsidRPr="00085327">
        <w:rPr>
          <w:rFonts w:cs="Times New Roman"/>
          <w:lang w:val="kl-GL"/>
        </w:rPr>
        <w:t xml:space="preserve">Pinngortitamut Avatangiisinullu Naalakkersuisoqarfiup allagaat manna atorlugu kingunerisassanik misissueqqissaarnermi isiginniffiit maannakkorpiaq erseqqissarneqarsinnaasut ataatsimut </w:t>
      </w:r>
      <w:r w:rsidRPr="00085327">
        <w:rPr>
          <w:rFonts w:cs="Times New Roman"/>
          <w:lang w:val="kl-GL"/>
        </w:rPr>
        <w:lastRenderedPageBreak/>
        <w:t>misissornissaat kissaatigaa</w:t>
      </w:r>
      <w:r w:rsidR="00AB029C" w:rsidRPr="00085327">
        <w:rPr>
          <w:rFonts w:cs="Times New Roman"/>
          <w:lang w:val="kl-GL"/>
        </w:rPr>
        <w:t xml:space="preserve">. </w:t>
      </w:r>
      <w:r w:rsidRPr="00085327">
        <w:rPr>
          <w:rFonts w:cs="Times New Roman"/>
          <w:lang w:val="kl-GL"/>
        </w:rPr>
        <w:t>Kingunerisassanik pitsaasunik pitsaanngitsunillu inaarutaasumik misissueqqissaarneq tamanut tusarniaasoqareernerani suliarineqartussatut naatsorsuutigineqarpoq ilisimasat misissueqqissaarnerillu pissarsiarineqarsinnaasut tunngavigalugit</w:t>
      </w:r>
      <w:r w:rsidR="004446FB" w:rsidRPr="00085327">
        <w:rPr>
          <w:rFonts w:cs="Times New Roman"/>
          <w:lang w:val="kl-GL"/>
        </w:rPr>
        <w:t xml:space="preserve">. </w:t>
      </w:r>
      <w:r w:rsidRPr="00085327">
        <w:rPr>
          <w:rFonts w:cs="Times New Roman"/>
          <w:lang w:val="kl-GL"/>
        </w:rPr>
        <w:t xml:space="preserve">Iluaqutissartat, ajoqutissat, periarfissat aarlerinaateqarsinnaasullu tamanut tusarniaasoqareerpat </w:t>
      </w:r>
      <w:r w:rsidR="00855F05" w:rsidRPr="00085327">
        <w:rPr>
          <w:rFonts w:cs="Times New Roman"/>
          <w:lang w:val="kl-GL"/>
        </w:rPr>
        <w:t xml:space="preserve">ilaatigut </w:t>
      </w:r>
      <w:r w:rsidRPr="00085327">
        <w:rPr>
          <w:rFonts w:cs="Times New Roman"/>
          <w:lang w:val="kl-GL"/>
        </w:rPr>
        <w:t xml:space="preserve">tusarniaanermi akissutit tunngavigalugit ersarinnerulertussat ataqatigiissillugit erseqqissarneqarnissaat siunertaavoq, taamaaliornikkut sammisat attuumassuteqartut kingunerisassanillu misissueqqissaarnermi sammisat malunnarnerusut </w:t>
      </w:r>
      <w:r w:rsidR="001B35F6" w:rsidRPr="00085327">
        <w:rPr>
          <w:rFonts w:cs="Times New Roman"/>
          <w:lang w:val="kl-GL"/>
        </w:rPr>
        <w:t>eqqortumik ukkatarineqarnissaat qulakkeerinneqataaffigiumallugu</w:t>
      </w:r>
      <w:r w:rsidR="004446FB" w:rsidRPr="00085327">
        <w:rPr>
          <w:rFonts w:cs="Times New Roman"/>
          <w:lang w:val="kl-GL"/>
        </w:rPr>
        <w:t>.</w:t>
      </w:r>
    </w:p>
    <w:p w14:paraId="6D10C061" w14:textId="77777777" w:rsidR="004446FB" w:rsidRPr="00085327" w:rsidRDefault="004446FB" w:rsidP="00085327">
      <w:pPr>
        <w:spacing w:line="240" w:lineRule="auto"/>
        <w:rPr>
          <w:rFonts w:cs="Times New Roman"/>
          <w:lang w:val="kl-GL"/>
        </w:rPr>
      </w:pPr>
    </w:p>
    <w:p w14:paraId="510EFC3D" w14:textId="10602236" w:rsidR="00AB029C" w:rsidRPr="00085327" w:rsidRDefault="001B35F6" w:rsidP="00085327">
      <w:pPr>
        <w:spacing w:line="240" w:lineRule="auto"/>
        <w:rPr>
          <w:rFonts w:cs="Times New Roman"/>
          <w:lang w:val="kl-GL"/>
        </w:rPr>
      </w:pPr>
      <w:r w:rsidRPr="00085327">
        <w:rPr>
          <w:rFonts w:cs="Times New Roman"/>
          <w:lang w:val="kl-GL"/>
        </w:rPr>
        <w:t>Naalakkersuisut taamaalillutik Kitaani nunamut allanngutsaaliukkamut nutaamut nalunaarutissatut siunnersuummut atatillugu kingusinnerusukkut isummertoqarnissaannut kingunerisassanik misissueqqissaarnermik tamakkiisumik pissarsissapput</w:t>
      </w:r>
      <w:r w:rsidR="00AB029C" w:rsidRPr="00085327">
        <w:rPr>
          <w:rFonts w:cs="Times New Roman"/>
          <w:lang w:val="kl-GL"/>
        </w:rPr>
        <w:t>.</w:t>
      </w:r>
    </w:p>
    <w:p w14:paraId="46EF97C9" w14:textId="77777777" w:rsidR="00AB029C" w:rsidRPr="00085327" w:rsidRDefault="00AB029C" w:rsidP="00085327">
      <w:pPr>
        <w:spacing w:line="240" w:lineRule="auto"/>
        <w:rPr>
          <w:rFonts w:cs="Times New Roman"/>
          <w:lang w:val="kl-GL"/>
        </w:rPr>
      </w:pPr>
    </w:p>
    <w:p w14:paraId="709EDBE0" w14:textId="20EC8626" w:rsidR="00AB029C" w:rsidRPr="00085327" w:rsidRDefault="005A4D6A"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sidRPr="00085327">
        <w:rPr>
          <w:rFonts w:ascii="Times New Roman" w:hAnsi="Times New Roman" w:cs="Times New Roman"/>
          <w:lang w:val="kl-GL"/>
        </w:rPr>
        <w:t xml:space="preserve"> </w:t>
      </w:r>
      <w:bookmarkStart w:id="13" w:name="_Toc215009034"/>
      <w:r w:rsidR="001B35F6" w:rsidRPr="00085327">
        <w:rPr>
          <w:rFonts w:ascii="Times New Roman" w:hAnsi="Times New Roman" w:cs="Times New Roman"/>
          <w:lang w:val="kl-GL"/>
        </w:rPr>
        <w:t>Peqqissaartumik suleriaaseqarneq</w:t>
      </w:r>
      <w:bookmarkEnd w:id="13"/>
    </w:p>
    <w:p w14:paraId="196602C2" w14:textId="65FC5FB6" w:rsidR="00AB029C" w:rsidRPr="00085327" w:rsidRDefault="00701A12" w:rsidP="00085327">
      <w:pPr>
        <w:spacing w:line="240" w:lineRule="auto"/>
        <w:rPr>
          <w:rFonts w:cs="Times New Roman"/>
          <w:lang w:val="kl-GL"/>
        </w:rPr>
      </w:pPr>
      <w:r w:rsidRPr="00085327">
        <w:rPr>
          <w:rFonts w:cs="Times New Roman"/>
          <w:lang w:val="kl-GL"/>
        </w:rPr>
        <w:t>Kingunerisassanik misissueqqissaarnermut missingiummut ilanngussassanik nunamut allanngutsaaliukkamut aqutsisoqatigiinni ilaasortanut kiisalu naalakkersuisoqarfinnit susassaqartunut piniartoqarpoq, imarisaata allattorsimaffianut allannguutissatut siunnersuutissanik noqqaassuteqarneq ilanngullugu, kiisalu immikkoortunut aalajangersimasunut aammalu akisussaaffeqarfigisaannut aalajangersimasumut attuumaassuteqartunut oqaasertaliussassanik ilanngussinissamik (ilanngussisut immikkoortuni ataasiakkaani immikkut eqqaaneqarpoq</w:t>
      </w:r>
      <w:r w:rsidR="00AB029C" w:rsidRPr="00085327">
        <w:rPr>
          <w:rFonts w:cs="Times New Roman"/>
          <w:lang w:val="kl-GL"/>
        </w:rPr>
        <w:t xml:space="preserve">). </w:t>
      </w:r>
      <w:r w:rsidRPr="00085327">
        <w:rPr>
          <w:rFonts w:cs="Times New Roman"/>
          <w:lang w:val="kl-GL"/>
        </w:rPr>
        <w:t>Sammisanut kingunerisassanik misissueqqissaarnermi matumani erseqqissarneqartunut ilaapput avatangiisitigut, inooqataanikkut aningaasatigullu pissutsit (sammisat allattorsimaffiat tamakkiisoq imarisaata allattorsimaffiani atuarneqarsinnaavoq</w:t>
      </w:r>
      <w:r w:rsidR="00AB029C" w:rsidRPr="00085327">
        <w:rPr>
          <w:rFonts w:cs="Times New Roman"/>
          <w:lang w:val="kl-GL"/>
        </w:rPr>
        <w:t xml:space="preserve">). </w:t>
      </w:r>
    </w:p>
    <w:p w14:paraId="798492FB" w14:textId="77777777" w:rsidR="00AB029C" w:rsidRPr="00085327" w:rsidRDefault="00AB029C" w:rsidP="00085327">
      <w:pPr>
        <w:spacing w:line="240" w:lineRule="auto"/>
        <w:rPr>
          <w:rFonts w:cs="Times New Roman"/>
          <w:lang w:val="kl-GL"/>
        </w:rPr>
      </w:pPr>
    </w:p>
    <w:p w14:paraId="6E07A476" w14:textId="3D833F1B" w:rsidR="00AB029C" w:rsidRPr="00085327" w:rsidRDefault="00701A12" w:rsidP="00085327">
      <w:pPr>
        <w:spacing w:line="240" w:lineRule="auto"/>
        <w:rPr>
          <w:rFonts w:cs="Times New Roman"/>
          <w:lang w:val="kl-GL"/>
        </w:rPr>
      </w:pPr>
      <w:r w:rsidRPr="00085327">
        <w:rPr>
          <w:rFonts w:cs="Times New Roman"/>
          <w:lang w:val="kl-GL"/>
        </w:rPr>
        <w:t>Noqqaassuteqarnermut atatillugu ilanngussisussat qinnuigineqarput kingunerisassanik misissueqqissaarnermi tunngavissat ataani allassimasut mal</w:t>
      </w:r>
      <w:r w:rsidR="00DF6076" w:rsidRPr="00085327">
        <w:rPr>
          <w:rFonts w:cs="Times New Roman"/>
          <w:lang w:val="kl-GL"/>
        </w:rPr>
        <w:t>eqqullugit</w:t>
      </w:r>
      <w:r w:rsidR="00AB029C" w:rsidRPr="00085327">
        <w:rPr>
          <w:rFonts w:cs="Times New Roman"/>
          <w:lang w:val="kl-GL"/>
        </w:rPr>
        <w:t>:</w:t>
      </w:r>
    </w:p>
    <w:p w14:paraId="363D37AE" w14:textId="48BD78D2" w:rsidR="00AB029C" w:rsidRPr="00085327" w:rsidRDefault="00DF6076" w:rsidP="00085327">
      <w:pPr>
        <w:pStyle w:val="Listeafsnit"/>
        <w:numPr>
          <w:ilvl w:val="0"/>
          <w:numId w:val="3"/>
        </w:numPr>
        <w:spacing w:line="240" w:lineRule="auto"/>
        <w:rPr>
          <w:rFonts w:cs="Times New Roman"/>
          <w:lang w:val="kl-GL"/>
        </w:rPr>
      </w:pPr>
      <w:bookmarkStart w:id="14" w:name="_Hlk201741357"/>
      <w:r w:rsidRPr="00085327">
        <w:rPr>
          <w:rFonts w:cs="Times New Roman"/>
          <w:lang w:val="kl-GL"/>
        </w:rPr>
        <w:t>Kingunerisassat pitsaasut pitsaanngitsullu eqqarsaatigineqassasut</w:t>
      </w:r>
      <w:r w:rsidR="00AB029C" w:rsidRPr="00085327">
        <w:rPr>
          <w:rFonts w:cs="Times New Roman"/>
          <w:lang w:val="kl-GL"/>
        </w:rPr>
        <w:t>.</w:t>
      </w:r>
    </w:p>
    <w:p w14:paraId="658DEEF1" w14:textId="60187308" w:rsidR="00AB029C" w:rsidRPr="00085327" w:rsidRDefault="00DF6076" w:rsidP="00085327">
      <w:pPr>
        <w:pStyle w:val="Listeafsnit"/>
        <w:numPr>
          <w:ilvl w:val="0"/>
          <w:numId w:val="3"/>
        </w:numPr>
        <w:spacing w:line="240" w:lineRule="auto"/>
        <w:rPr>
          <w:rFonts w:cs="Times New Roman"/>
          <w:lang w:val="kl-GL"/>
        </w:rPr>
      </w:pPr>
      <w:r w:rsidRPr="00085327">
        <w:rPr>
          <w:rFonts w:cs="Times New Roman"/>
          <w:lang w:val="kl-GL"/>
        </w:rPr>
        <w:t>Immikkoortortaqarfiit/inuit piginnaasallit sulinermut peqataatinneqassasut</w:t>
      </w:r>
      <w:r w:rsidR="00AB029C" w:rsidRPr="00085327">
        <w:rPr>
          <w:rFonts w:cs="Times New Roman"/>
          <w:lang w:val="kl-GL"/>
        </w:rPr>
        <w:t>.</w:t>
      </w:r>
    </w:p>
    <w:p w14:paraId="11148080" w14:textId="4FC7938D" w:rsidR="00AB029C" w:rsidRPr="00085327" w:rsidRDefault="00DF6076" w:rsidP="00085327">
      <w:pPr>
        <w:pStyle w:val="Listeafsnit"/>
        <w:numPr>
          <w:ilvl w:val="0"/>
          <w:numId w:val="3"/>
        </w:numPr>
        <w:spacing w:line="240" w:lineRule="auto"/>
        <w:rPr>
          <w:rFonts w:cs="Times New Roman"/>
          <w:lang w:val="kl-GL"/>
        </w:rPr>
      </w:pPr>
      <w:r w:rsidRPr="00085327">
        <w:rPr>
          <w:rFonts w:cs="Times New Roman"/>
          <w:lang w:val="kl-GL"/>
        </w:rPr>
        <w:t>Nalilersuinerit paasissutissanik piviusunik paasissutissanillu tatiginartunik tunngaveqassasut</w:t>
      </w:r>
      <w:r w:rsidR="00AB029C" w:rsidRPr="00085327">
        <w:rPr>
          <w:rFonts w:cs="Times New Roman"/>
          <w:lang w:val="kl-GL"/>
        </w:rPr>
        <w:t>.</w:t>
      </w:r>
    </w:p>
    <w:p w14:paraId="5A926605" w14:textId="4F0A1290" w:rsidR="00AB029C" w:rsidRPr="00085327" w:rsidRDefault="00DF6076" w:rsidP="00085327">
      <w:pPr>
        <w:pStyle w:val="Listeafsnit"/>
        <w:numPr>
          <w:ilvl w:val="0"/>
          <w:numId w:val="3"/>
        </w:numPr>
        <w:spacing w:line="240" w:lineRule="auto"/>
        <w:rPr>
          <w:rFonts w:cs="Times New Roman"/>
          <w:lang w:val="kl-GL"/>
        </w:rPr>
      </w:pPr>
      <w:r w:rsidRPr="00085327">
        <w:rPr>
          <w:rFonts w:cs="Times New Roman"/>
          <w:lang w:val="kl-GL"/>
        </w:rPr>
        <w:t>Ammasumik suleriaaseqarnissaq sulinermi qulakkeerneqassasoq</w:t>
      </w:r>
      <w:r w:rsidR="00AB029C" w:rsidRPr="00085327">
        <w:rPr>
          <w:rFonts w:cs="Times New Roman"/>
          <w:lang w:val="kl-GL"/>
        </w:rPr>
        <w:t>.</w:t>
      </w:r>
    </w:p>
    <w:bookmarkEnd w:id="14"/>
    <w:p w14:paraId="3D60BE82" w14:textId="77777777" w:rsidR="00AB029C" w:rsidRPr="00085327" w:rsidRDefault="00AB029C" w:rsidP="00085327">
      <w:pPr>
        <w:spacing w:line="240" w:lineRule="auto"/>
        <w:rPr>
          <w:rFonts w:cs="Times New Roman"/>
          <w:lang w:val="kl-GL"/>
        </w:rPr>
      </w:pPr>
    </w:p>
    <w:p w14:paraId="43796242" w14:textId="2F4FCDF0" w:rsidR="00AB029C" w:rsidRPr="00085327" w:rsidRDefault="00DF6076" w:rsidP="00085327">
      <w:pPr>
        <w:spacing w:line="240" w:lineRule="auto"/>
        <w:rPr>
          <w:rFonts w:cs="Times New Roman"/>
          <w:lang w:val="kl-GL"/>
        </w:rPr>
      </w:pPr>
      <w:r w:rsidRPr="00085327">
        <w:rPr>
          <w:rFonts w:cs="Times New Roman"/>
          <w:lang w:val="kl-GL"/>
        </w:rPr>
        <w:t>Pinngortitamut Avatangiisinullu Naalakkersuisoqarfiup ilanngussassat tiguneqartut tunngavigalugit kingunerisassanik misissueqqissaarneq ataatsimut allappaa</w:t>
      </w:r>
      <w:r w:rsidR="00AB029C" w:rsidRPr="00085327">
        <w:rPr>
          <w:rFonts w:cs="Times New Roman"/>
          <w:lang w:val="kl-GL"/>
        </w:rPr>
        <w:t xml:space="preserve">. </w:t>
      </w:r>
      <w:r w:rsidRPr="00085327">
        <w:rPr>
          <w:rFonts w:cs="Times New Roman"/>
          <w:lang w:val="kl-GL"/>
        </w:rPr>
        <w:t>Missingiut ataatsimoortoq kingorna aqutsisoqatigiit ilaasortaanut tusarniaassutigalugu nassiunneqarpoq, tamatumalu kingorna oqaaseqaatit attuumassuteqartut ilanngunneqarlutik</w:t>
      </w:r>
      <w:r w:rsidR="00AB029C" w:rsidRPr="00085327">
        <w:rPr>
          <w:rFonts w:cs="Times New Roman"/>
          <w:lang w:val="kl-GL"/>
        </w:rPr>
        <w:t>.</w:t>
      </w:r>
    </w:p>
    <w:p w14:paraId="22BB606F" w14:textId="77777777" w:rsidR="00AB029C" w:rsidRPr="00085327" w:rsidRDefault="00AB029C" w:rsidP="00085327">
      <w:pPr>
        <w:spacing w:line="240" w:lineRule="auto"/>
        <w:rPr>
          <w:rFonts w:cs="Times New Roman"/>
          <w:lang w:val="kl-GL"/>
        </w:rPr>
      </w:pPr>
    </w:p>
    <w:p w14:paraId="4888CD41" w14:textId="77777777" w:rsidR="005D08D0" w:rsidRPr="00085327" w:rsidRDefault="005D08D0" w:rsidP="00085327">
      <w:pPr>
        <w:spacing w:line="240" w:lineRule="auto"/>
        <w:rPr>
          <w:rFonts w:cs="Times New Roman"/>
          <w:lang w:val="kl-GL"/>
        </w:rPr>
      </w:pPr>
    </w:p>
    <w:p w14:paraId="0E525E67" w14:textId="277E5369" w:rsidR="00AB029C" w:rsidRPr="00085327" w:rsidRDefault="00DF6076" w:rsidP="00085327">
      <w:pPr>
        <w:pStyle w:val="Overskrift1"/>
        <w:spacing w:before="0" w:line="240" w:lineRule="auto"/>
        <w:rPr>
          <w:rFonts w:ascii="Times New Roman" w:hAnsi="Times New Roman" w:cs="Times New Roman"/>
          <w:lang w:val="kl-GL"/>
        </w:rPr>
      </w:pPr>
      <w:bookmarkStart w:id="15" w:name="_Toc215009035"/>
      <w:r w:rsidRPr="00085327">
        <w:rPr>
          <w:rFonts w:ascii="Times New Roman" w:hAnsi="Times New Roman" w:cs="Times New Roman"/>
          <w:lang w:val="kl-GL"/>
        </w:rPr>
        <w:t>Sumiiffiup allaaserineqarnera</w:t>
      </w:r>
      <w:bookmarkEnd w:id="15"/>
    </w:p>
    <w:p w14:paraId="77BBCAFE" w14:textId="77777777" w:rsidR="00AD7F1F" w:rsidRPr="00085327" w:rsidRDefault="00AD7F1F" w:rsidP="00085327">
      <w:pPr>
        <w:spacing w:line="240" w:lineRule="auto"/>
        <w:rPr>
          <w:rFonts w:cs="Times New Roman"/>
          <w:lang w:val="kl-GL"/>
        </w:rPr>
      </w:pPr>
    </w:p>
    <w:p w14:paraId="08FC4201" w14:textId="3D15ACED" w:rsidR="00AB029C" w:rsidRPr="00085327" w:rsidRDefault="005A4D6A"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sidRPr="00085327">
        <w:rPr>
          <w:rFonts w:ascii="Times New Roman" w:hAnsi="Times New Roman" w:cs="Times New Roman"/>
          <w:lang w:val="kl-GL"/>
        </w:rPr>
        <w:t xml:space="preserve"> </w:t>
      </w:r>
      <w:bookmarkStart w:id="16" w:name="_Toc215009036"/>
      <w:r w:rsidR="00DF6076" w:rsidRPr="00085327">
        <w:rPr>
          <w:rFonts w:ascii="Times New Roman" w:hAnsi="Times New Roman" w:cs="Times New Roman"/>
          <w:lang w:val="kl-GL"/>
        </w:rPr>
        <w:t>Sumiiffiup killiligaanera</w:t>
      </w:r>
      <w:bookmarkEnd w:id="16"/>
    </w:p>
    <w:p w14:paraId="507CD6C3" w14:textId="5B885199" w:rsidR="00AB029C" w:rsidRPr="00085327" w:rsidRDefault="001C6CE2" w:rsidP="00085327">
      <w:pPr>
        <w:spacing w:line="240" w:lineRule="auto"/>
        <w:rPr>
          <w:rFonts w:cs="Times New Roman"/>
          <w:lang w:val="kl-GL"/>
        </w:rPr>
      </w:pPr>
      <w:r w:rsidRPr="00085327">
        <w:rPr>
          <w:rFonts w:cs="Times New Roman"/>
          <w:lang w:val="kl-GL"/>
        </w:rPr>
        <w:t xml:space="preserve">Nuna allanngutsaaliugaq Kalaallit Nunaata Kitaani Qeqertarsuup </w:t>
      </w:r>
      <w:r w:rsidR="009E0443" w:rsidRPr="00085327">
        <w:rPr>
          <w:rFonts w:cs="Times New Roman"/>
          <w:lang w:val="kl-GL"/>
        </w:rPr>
        <w:t>T</w:t>
      </w:r>
      <w:r w:rsidRPr="00085327">
        <w:rPr>
          <w:rFonts w:cs="Times New Roman"/>
          <w:lang w:val="kl-GL"/>
        </w:rPr>
        <w:t xml:space="preserve">unuata </w:t>
      </w:r>
      <w:r w:rsidR="009E0443" w:rsidRPr="00085327">
        <w:rPr>
          <w:rFonts w:cs="Times New Roman"/>
          <w:lang w:val="kl-GL"/>
        </w:rPr>
        <w:t xml:space="preserve">aamma Kangerlussuup </w:t>
      </w:r>
      <w:r w:rsidRPr="00085327">
        <w:rPr>
          <w:rFonts w:cs="Times New Roman"/>
          <w:lang w:val="kl-GL"/>
        </w:rPr>
        <w:t>akornanni sermersuup tungaannut</w:t>
      </w:r>
      <w:r w:rsidR="00855F05" w:rsidRPr="00085327">
        <w:rPr>
          <w:rFonts w:cs="Times New Roman"/>
          <w:lang w:val="kl-GL"/>
        </w:rPr>
        <w:t>,</w:t>
      </w:r>
      <w:r w:rsidRPr="00085327">
        <w:rPr>
          <w:rFonts w:cs="Times New Roman"/>
          <w:lang w:val="kl-GL"/>
        </w:rPr>
        <w:t xml:space="preserve"> taassuma</w:t>
      </w:r>
      <w:r w:rsidR="00855F05" w:rsidRPr="00085327">
        <w:rPr>
          <w:rFonts w:cs="Times New Roman"/>
          <w:lang w:val="kl-GL"/>
        </w:rPr>
        <w:t>lu</w:t>
      </w:r>
      <w:r w:rsidRPr="00085327">
        <w:rPr>
          <w:rFonts w:cs="Times New Roman"/>
          <w:lang w:val="kl-GL"/>
        </w:rPr>
        <w:t xml:space="preserve"> ilangaatsiarsuanut sumiiffiit sanaartorfigineqanngitsut avataanni </w:t>
      </w:r>
      <w:r w:rsidR="00855F05" w:rsidRPr="00085327">
        <w:rPr>
          <w:rFonts w:cs="Times New Roman"/>
          <w:lang w:val="kl-GL"/>
        </w:rPr>
        <w:t>22.249,80 km</w:t>
      </w:r>
      <w:r w:rsidR="00855F05" w:rsidRPr="00085327">
        <w:rPr>
          <w:rFonts w:cs="Times New Roman"/>
          <w:vertAlign w:val="superscript"/>
          <w:lang w:val="kl-GL"/>
        </w:rPr>
        <w:t>2</w:t>
      </w:r>
      <w:r w:rsidR="00855F05" w:rsidRPr="00085327">
        <w:rPr>
          <w:rFonts w:cs="Times New Roman"/>
          <w:lang w:val="kl-GL"/>
        </w:rPr>
        <w:t xml:space="preserve">-nik annertussusilimmi </w:t>
      </w:r>
      <w:r w:rsidRPr="00085327">
        <w:rPr>
          <w:rFonts w:cs="Times New Roman"/>
          <w:lang w:val="kl-GL"/>
        </w:rPr>
        <w:t>pilersinneqa</w:t>
      </w:r>
      <w:r w:rsidR="00855F05" w:rsidRPr="00085327">
        <w:rPr>
          <w:rFonts w:cs="Times New Roman"/>
          <w:lang w:val="kl-GL"/>
        </w:rPr>
        <w:t>rtussatut siunnersuutigineqarpoq</w:t>
      </w:r>
      <w:r w:rsidR="00AB029C" w:rsidRPr="00085327">
        <w:rPr>
          <w:rFonts w:cs="Times New Roman"/>
          <w:lang w:val="kl-GL"/>
        </w:rPr>
        <w:t xml:space="preserve">. </w:t>
      </w:r>
      <w:r w:rsidRPr="00085327">
        <w:rPr>
          <w:rFonts w:cs="Times New Roman"/>
          <w:lang w:val="kl-GL"/>
        </w:rPr>
        <w:t>Koordinatinik killiligaanera nassuiaateqarfiusut nalunaarummut ilanngussani nassaarineqarsinnaapput.</w:t>
      </w:r>
    </w:p>
    <w:p w14:paraId="6047CBBB" w14:textId="77777777" w:rsidR="00AB029C" w:rsidRPr="00085327" w:rsidRDefault="00AB029C" w:rsidP="00085327">
      <w:pPr>
        <w:spacing w:line="240" w:lineRule="auto"/>
        <w:rPr>
          <w:rFonts w:cs="Times New Roman"/>
          <w:lang w:val="kl-GL"/>
        </w:rPr>
      </w:pPr>
    </w:p>
    <w:p w14:paraId="3D5FBD6B" w14:textId="57D358E2" w:rsidR="00AB029C" w:rsidRPr="00085327" w:rsidRDefault="00AB029C" w:rsidP="00085327">
      <w:pPr>
        <w:spacing w:line="240" w:lineRule="auto"/>
        <w:rPr>
          <w:rFonts w:cs="Times New Roman"/>
          <w:lang w:val="kl-GL"/>
        </w:rPr>
      </w:pPr>
      <w:r w:rsidRPr="00085327">
        <w:rPr>
          <w:rFonts w:cs="Times New Roman"/>
          <w:noProof/>
          <w:lang w:val="kl-GL" w:eastAsia="da-DK"/>
        </w:rPr>
        <w:lastRenderedPageBreak/>
        <mc:AlternateContent>
          <mc:Choice Requires="wps">
            <w:drawing>
              <wp:anchor distT="0" distB="0" distL="114300" distR="114300" simplePos="0" relativeHeight="251656192" behindDoc="0" locked="0" layoutInCell="1" allowOverlap="1" wp14:anchorId="159CBD74" wp14:editId="7785A03F">
                <wp:simplePos x="0" y="0"/>
                <wp:positionH relativeFrom="column">
                  <wp:posOffset>4476115</wp:posOffset>
                </wp:positionH>
                <wp:positionV relativeFrom="paragraph">
                  <wp:posOffset>34925</wp:posOffset>
                </wp:positionV>
                <wp:extent cx="2094230" cy="1318895"/>
                <wp:effectExtent l="0" t="0" r="1270" b="0"/>
                <wp:wrapNone/>
                <wp:docPr id="1745085116" name="Tekstfelt 6"/>
                <wp:cNvGraphicFramePr/>
                <a:graphic xmlns:a="http://schemas.openxmlformats.org/drawingml/2006/main">
                  <a:graphicData uri="http://schemas.microsoft.com/office/word/2010/wordprocessingShape">
                    <wps:wsp>
                      <wps:cNvSpPr txBox="1"/>
                      <wps:spPr>
                        <a:xfrm>
                          <a:off x="0" y="0"/>
                          <a:ext cx="2094230" cy="1318260"/>
                        </a:xfrm>
                        <a:prstGeom prst="rect">
                          <a:avLst/>
                        </a:prstGeom>
                        <a:solidFill>
                          <a:schemeClr val="lt1"/>
                        </a:solidFill>
                        <a:ln w="6350">
                          <a:noFill/>
                        </a:ln>
                      </wps:spPr>
                      <wps:txbx>
                        <w:txbxContent>
                          <w:p w14:paraId="2C69C9F9" w14:textId="035461B8" w:rsidR="00D57E78" w:rsidRPr="00085327" w:rsidRDefault="00D57E78" w:rsidP="00AB029C">
                            <w:pPr>
                              <w:rPr>
                                <w:rFonts w:cs="Times New Roman"/>
                                <w:sz w:val="20"/>
                                <w:szCs w:val="20"/>
                                <w:lang w:val="kl-GL"/>
                              </w:rPr>
                            </w:pPr>
                            <w:r w:rsidRPr="00085327">
                              <w:rPr>
                                <w:rFonts w:cs="Times New Roman"/>
                                <w:b/>
                                <w:bCs/>
                                <w:sz w:val="20"/>
                                <w:szCs w:val="20"/>
                                <w:lang w:val="kl-GL"/>
                              </w:rPr>
                              <w:t>Takussutissiaq 1.</w:t>
                            </w:r>
                            <w:r w:rsidRPr="00085327">
                              <w:rPr>
                                <w:rFonts w:cs="Times New Roman"/>
                                <w:sz w:val="20"/>
                                <w:szCs w:val="20"/>
                                <w:lang w:val="kl-GL"/>
                              </w:rPr>
                              <w:t xml:space="preserve"> Kalaallit Nunaata Kitaani nunap allanngutsaaliugassap killiligaanissaanut siunnersuutigineqartoq, Ramsareqarfiit pioreersut marluk ilanngullugit (sungaartumik nalunaaqutsikkat).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CBD74" id="_x0000_t202" coordsize="21600,21600" o:spt="202" path="m,l,21600r21600,l21600,xe">
                <v:stroke joinstyle="miter"/>
                <v:path gradientshapeok="t" o:connecttype="rect"/>
              </v:shapetype>
              <v:shape id="Tekstfelt 6" o:spid="_x0000_s1026" type="#_x0000_t202" style="position:absolute;margin-left:352.45pt;margin-top:2.75pt;width:164.9pt;height:10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" fillcolor="white [3201]" stroked="f" strokeweight=".5pt">
                <v:textbox>
                  <w:txbxContent>
                    <w:p w14:paraId="2C69C9F9" w14:textId="035461B8" w:rsidR="00D57E78" w:rsidRPr="00085327" w:rsidRDefault="00D57E78" w:rsidP="00AB029C">
                      <w:pPr>
                        <w:rPr>
                          <w:rFonts w:cs="Times New Roman"/>
                          <w:sz w:val="20"/>
                          <w:szCs w:val="20"/>
                          <w:lang w:val="kl-GL"/>
                        </w:rPr>
                      </w:pPr>
                      <w:r w:rsidRPr="00085327">
                        <w:rPr>
                          <w:rFonts w:cs="Times New Roman"/>
                          <w:b/>
                          <w:bCs/>
                          <w:sz w:val="20"/>
                          <w:szCs w:val="20"/>
                          <w:lang w:val="kl-GL"/>
                        </w:rPr>
                        <w:t>Takussutissiaq 1.</w:t>
                      </w:r>
                      <w:r w:rsidRPr="00085327">
                        <w:rPr>
                          <w:rFonts w:cs="Times New Roman"/>
                          <w:sz w:val="20"/>
                          <w:szCs w:val="20"/>
                          <w:lang w:val="kl-GL"/>
                        </w:rPr>
                        <w:t xml:space="preserve"> Kalaallit Nunaata Kitaani nunap allanngutsaaliugassap killiligaanissaanut siunnersuutigineqartoq, Ramsareqarfiit pioreersut marluk ilanngullugit (sungaartumik nalunaaqutsikkat).</w:t>
                      </w:r>
                    </w:p>
                  </w:txbxContent>
                </v:textbox>
              </v:shape>
            </w:pict>
          </mc:Fallback>
        </mc:AlternateContent>
      </w:r>
      <w:r w:rsidRPr="00085327">
        <w:rPr>
          <w:rFonts w:cs="Times New Roman"/>
          <w:noProof/>
          <w:lang w:val="kl-GL" w:eastAsia="da-DK"/>
        </w:rPr>
        <w:drawing>
          <wp:inline distT="0" distB="0" distL="0" distR="0" wp14:anchorId="5BA12898" wp14:editId="3E5861EB">
            <wp:extent cx="4351020" cy="3705088"/>
            <wp:effectExtent l="0" t="0" r="0" b="9525"/>
            <wp:docPr id="69644982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1020" cy="3705088"/>
                    </a:xfrm>
                    <a:prstGeom prst="rect">
                      <a:avLst/>
                    </a:prstGeom>
                    <a:noFill/>
                    <a:ln>
                      <a:noFill/>
                    </a:ln>
                  </pic:spPr>
                </pic:pic>
              </a:graphicData>
            </a:graphic>
          </wp:inline>
        </w:drawing>
      </w:r>
    </w:p>
    <w:p w14:paraId="1CF28EB6" w14:textId="77777777" w:rsidR="00AB029C" w:rsidRPr="00085327" w:rsidRDefault="00AB029C" w:rsidP="00085327">
      <w:pPr>
        <w:spacing w:line="240" w:lineRule="auto"/>
        <w:rPr>
          <w:rFonts w:cs="Times New Roman"/>
          <w:lang w:val="kl-GL"/>
        </w:rPr>
      </w:pPr>
    </w:p>
    <w:p w14:paraId="2059919E" w14:textId="39915A58" w:rsidR="00AB029C" w:rsidRPr="00085327" w:rsidRDefault="00CE768F"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sidRPr="00085327">
        <w:rPr>
          <w:rFonts w:ascii="Times New Roman" w:hAnsi="Times New Roman" w:cs="Times New Roman"/>
          <w:lang w:val="kl-GL"/>
        </w:rPr>
        <w:t xml:space="preserve"> </w:t>
      </w:r>
      <w:bookmarkStart w:id="17" w:name="_Toc215009037"/>
      <w:r w:rsidR="00217790" w:rsidRPr="00085327">
        <w:rPr>
          <w:rFonts w:ascii="Times New Roman" w:hAnsi="Times New Roman" w:cs="Times New Roman"/>
          <w:lang w:val="kl-GL"/>
        </w:rPr>
        <w:t>Pinngortitami pissuseqatigiinnermut nunallu isikkuatigut ilisarnaatit</w:t>
      </w:r>
      <w:bookmarkEnd w:id="17"/>
    </w:p>
    <w:p w14:paraId="27342867" w14:textId="77A68292" w:rsidR="00AB029C" w:rsidRPr="00085327" w:rsidRDefault="00AB029C" w:rsidP="00085327">
      <w:pPr>
        <w:spacing w:line="240" w:lineRule="auto"/>
        <w:rPr>
          <w:rFonts w:cs="Times New Roman"/>
          <w:sz w:val="20"/>
          <w:szCs w:val="18"/>
          <w:lang w:val="kl-GL"/>
        </w:rPr>
      </w:pPr>
      <w:r w:rsidRPr="00085327">
        <w:rPr>
          <w:rFonts w:cs="Times New Roman"/>
          <w:sz w:val="20"/>
          <w:szCs w:val="18"/>
          <w:lang w:val="kl-GL"/>
        </w:rPr>
        <w:t>(</w:t>
      </w:r>
      <w:r w:rsidR="00217790" w:rsidRPr="00085327">
        <w:rPr>
          <w:rFonts w:cs="Times New Roman"/>
          <w:sz w:val="20"/>
          <w:szCs w:val="18"/>
          <w:lang w:val="kl-GL"/>
        </w:rPr>
        <w:t>Najoqqutarisat pingaarnerit</w:t>
      </w:r>
      <w:r w:rsidRPr="00085327">
        <w:rPr>
          <w:rFonts w:cs="Times New Roman"/>
          <w:sz w:val="20"/>
          <w:szCs w:val="18"/>
          <w:lang w:val="kl-GL"/>
        </w:rPr>
        <w:t xml:space="preserve">: Pinngortitaleriffik/Grønlands Naturinstitut: </w:t>
      </w:r>
      <w:r w:rsidR="002C62A9" w:rsidRPr="00085327">
        <w:rPr>
          <w:rFonts w:cs="Times New Roman"/>
          <w:sz w:val="20"/>
          <w:szCs w:val="18"/>
          <w:lang w:val="kl-GL"/>
        </w:rPr>
        <w:t>Kalaallit Nunaata kitaani nunamik allanngutsaaliukkamik pilersitsinissaq sioqqullugu tunngaviusunut nalunaarusiaq</w:t>
      </w:r>
      <w:r w:rsidRPr="00085327">
        <w:rPr>
          <w:rFonts w:cs="Times New Roman"/>
          <w:sz w:val="20"/>
          <w:szCs w:val="18"/>
          <w:lang w:val="kl-GL"/>
        </w:rPr>
        <w:t>, Tekni</w:t>
      </w:r>
      <w:r w:rsidR="002C62A9" w:rsidRPr="00085327">
        <w:rPr>
          <w:rFonts w:cs="Times New Roman"/>
          <w:sz w:val="20"/>
          <w:szCs w:val="18"/>
          <w:lang w:val="kl-GL"/>
        </w:rPr>
        <w:t>kkikkut nalunaarusiaq</w:t>
      </w:r>
      <w:r w:rsidRPr="00085327">
        <w:rPr>
          <w:rFonts w:cs="Times New Roman"/>
          <w:sz w:val="20"/>
          <w:szCs w:val="18"/>
          <w:lang w:val="kl-GL"/>
        </w:rPr>
        <w:t xml:space="preserve"> nr. 135, 2025</w:t>
      </w:r>
      <w:r w:rsidR="00633113" w:rsidRPr="00085327">
        <w:rPr>
          <w:rStyle w:val="Fodnotehenvisning"/>
          <w:rFonts w:cs="Times New Roman"/>
          <w:sz w:val="20"/>
          <w:szCs w:val="18"/>
          <w:lang w:val="kl-GL"/>
        </w:rPr>
        <w:footnoteReference w:id="7"/>
      </w:r>
      <w:r w:rsidRPr="00085327">
        <w:rPr>
          <w:rFonts w:cs="Times New Roman"/>
          <w:sz w:val="20"/>
          <w:szCs w:val="18"/>
          <w:lang w:val="kl-GL"/>
        </w:rPr>
        <w:t>).</w:t>
      </w:r>
    </w:p>
    <w:p w14:paraId="16FEAE45" w14:textId="77777777" w:rsidR="00AB029C" w:rsidRPr="00085327" w:rsidRDefault="00AB029C" w:rsidP="00085327">
      <w:pPr>
        <w:spacing w:line="240" w:lineRule="auto"/>
        <w:rPr>
          <w:rFonts w:cs="Times New Roman"/>
          <w:lang w:val="kl-GL"/>
        </w:rPr>
      </w:pPr>
    </w:p>
    <w:p w14:paraId="43703F0B" w14:textId="36D9EC26" w:rsidR="00AB029C" w:rsidRPr="00085327" w:rsidRDefault="00217790" w:rsidP="00085327">
      <w:pPr>
        <w:spacing w:line="240" w:lineRule="auto"/>
        <w:rPr>
          <w:rFonts w:cs="Times New Roman"/>
          <w:lang w:val="kl-GL"/>
        </w:rPr>
      </w:pPr>
      <w:r w:rsidRPr="00085327">
        <w:rPr>
          <w:rFonts w:cs="Times New Roman"/>
          <w:lang w:val="kl-GL"/>
        </w:rPr>
        <w:t>Nunami allanngutsaaliu</w:t>
      </w:r>
      <w:r w:rsidR="009E0443" w:rsidRPr="00085327">
        <w:rPr>
          <w:rFonts w:cs="Times New Roman"/>
          <w:lang w:val="kl-GL"/>
        </w:rPr>
        <w:t>iffiusussami</w:t>
      </w:r>
      <w:r w:rsidRPr="00085327">
        <w:rPr>
          <w:rFonts w:cs="Times New Roman"/>
          <w:szCs w:val="24"/>
          <w:lang w:val="kl-GL"/>
        </w:rPr>
        <w:t xml:space="preserve"> </w:t>
      </w:r>
      <w:r w:rsidR="00C116B9" w:rsidRPr="00085327">
        <w:rPr>
          <w:rFonts w:cs="Times New Roman"/>
          <w:szCs w:val="24"/>
          <w:lang w:val="kl-GL"/>
        </w:rPr>
        <w:t>nunap isikkui aamma nunap isikkuisa suussusai assigiinngitsorpassuit, aammalu isikkivia pinngortitaanersoq uumassusillillu assigiinngisitaarneraneernersoq, silap pissusaaneernersoq, nunap sannaata oqaluttuassartarineraa, sermimut tunngassuteqarnersoq, nunap isikkuata inissitsitersimaneranut tunngassuteqarnersoq, kulturikkut oqaluttuarisaaneraneernersoq apeqqutaallutik</w:t>
      </w:r>
      <w:r w:rsidR="00AB029C" w:rsidRPr="00085327">
        <w:rPr>
          <w:rFonts w:cs="Times New Roman"/>
          <w:lang w:val="kl-GL"/>
        </w:rPr>
        <w:t>.</w:t>
      </w:r>
      <w:r w:rsidR="00AB029C" w:rsidRPr="00085327">
        <w:rPr>
          <w:rFonts w:cs="Times New Roman"/>
          <w:szCs w:val="24"/>
          <w:lang w:val="kl-GL"/>
        </w:rPr>
        <w:t xml:space="preserve"> </w:t>
      </w:r>
      <w:r w:rsidR="00C116B9" w:rsidRPr="00085327">
        <w:rPr>
          <w:rFonts w:cs="Times New Roman"/>
          <w:szCs w:val="24"/>
          <w:lang w:val="kl-GL"/>
        </w:rPr>
        <w:t>Nunap isikkuini Nunarsuarmi nunap sannaata oqaluttuarisaanerata ingerlanerani allanngoriartorsimanernit aammalu ”Last Glacial Maximum” (sermip kingullermik annertunerpaamillu siammarsimanera) kingornanit ullumimut sermeqarsimanerani neriorneqarnermikkut allanngorsimanerinit, sunnersimaneqarput</w:t>
      </w:r>
      <w:r w:rsidR="00AB029C" w:rsidRPr="00085327">
        <w:rPr>
          <w:rFonts w:cs="Times New Roman"/>
          <w:szCs w:val="24"/>
          <w:lang w:val="kl-GL"/>
        </w:rPr>
        <w:t>.</w:t>
      </w:r>
    </w:p>
    <w:p w14:paraId="442F68C1" w14:textId="77777777" w:rsidR="00AB029C" w:rsidRPr="00085327" w:rsidRDefault="00AB029C" w:rsidP="00085327">
      <w:pPr>
        <w:spacing w:line="240" w:lineRule="auto"/>
        <w:rPr>
          <w:rFonts w:cs="Times New Roman"/>
          <w:szCs w:val="24"/>
          <w:lang w:val="kl-GL"/>
        </w:rPr>
      </w:pPr>
    </w:p>
    <w:p w14:paraId="49F9A187" w14:textId="6A69D292" w:rsidR="00231F8E" w:rsidRPr="00085327" w:rsidRDefault="009E0443" w:rsidP="00085327">
      <w:pPr>
        <w:spacing w:line="240" w:lineRule="auto"/>
        <w:rPr>
          <w:rFonts w:cs="Times New Roman"/>
          <w:szCs w:val="24"/>
          <w:lang w:val="kl-GL"/>
        </w:rPr>
      </w:pPr>
      <w:r w:rsidRPr="00085327">
        <w:rPr>
          <w:rFonts w:cs="Times New Roman"/>
          <w:szCs w:val="24"/>
          <w:lang w:val="kl-GL"/>
        </w:rPr>
        <w:t>Sineriak sinerlugu qaqqal</w:t>
      </w:r>
      <w:r w:rsidR="007032A5" w:rsidRPr="00085327">
        <w:rPr>
          <w:rFonts w:cs="Times New Roman"/>
          <w:szCs w:val="24"/>
          <w:lang w:val="kl-GL"/>
        </w:rPr>
        <w:t>l</w:t>
      </w:r>
      <w:r w:rsidRPr="00085327">
        <w:rPr>
          <w:rFonts w:cs="Times New Roman"/>
          <w:szCs w:val="24"/>
          <w:lang w:val="kl-GL"/>
        </w:rPr>
        <w:t>u innartaanni s</w:t>
      </w:r>
      <w:r w:rsidR="00CD0117" w:rsidRPr="00085327">
        <w:rPr>
          <w:rFonts w:cs="Times New Roman"/>
          <w:szCs w:val="24"/>
          <w:lang w:val="kl-GL"/>
        </w:rPr>
        <w:t>umiiffimmi qaqqap ujaraasa ilutsillu ersari</w:t>
      </w:r>
      <w:r w:rsidRPr="00085327">
        <w:rPr>
          <w:rFonts w:cs="Times New Roman"/>
          <w:szCs w:val="24"/>
          <w:lang w:val="kl-GL"/>
        </w:rPr>
        <w:t>ssumik takuneqarsinnaapput.</w:t>
      </w:r>
      <w:r w:rsidR="00CD0117" w:rsidRPr="00085327">
        <w:rPr>
          <w:rFonts w:cs="Times New Roman"/>
          <w:szCs w:val="24"/>
          <w:lang w:val="kl-GL"/>
        </w:rPr>
        <w:t xml:space="preserve"> </w:t>
      </w:r>
      <w:r w:rsidRPr="00085327">
        <w:rPr>
          <w:rFonts w:cs="Times New Roman"/>
          <w:szCs w:val="24"/>
          <w:lang w:val="kl-GL"/>
        </w:rPr>
        <w:t>T</w:t>
      </w:r>
      <w:r w:rsidR="00CD0117" w:rsidRPr="00085327">
        <w:rPr>
          <w:rFonts w:cs="Times New Roman"/>
          <w:szCs w:val="24"/>
          <w:lang w:val="kl-GL"/>
        </w:rPr>
        <w:t xml:space="preserve">aakku ataatsimoorlutik Nagssugtoqidiske orogenese nalaani qaqqat uiguleriit pilersimanerat </w:t>
      </w:r>
      <w:r w:rsidR="00D9199F" w:rsidRPr="00085327">
        <w:rPr>
          <w:rFonts w:cs="Times New Roman"/>
          <w:szCs w:val="24"/>
          <w:lang w:val="kl-GL"/>
        </w:rPr>
        <w:t>takutippaat.</w:t>
      </w:r>
      <w:r w:rsidR="00AB029C" w:rsidRPr="00085327">
        <w:rPr>
          <w:rFonts w:cs="Times New Roman"/>
          <w:szCs w:val="24"/>
          <w:lang w:val="kl-GL"/>
        </w:rPr>
        <w:t xml:space="preserve"> </w:t>
      </w:r>
      <w:r w:rsidR="00CD0117" w:rsidRPr="00085327">
        <w:rPr>
          <w:rFonts w:cs="Times New Roman"/>
          <w:szCs w:val="24"/>
          <w:lang w:val="kl-GL"/>
        </w:rPr>
        <w:t>Nassuttuup kangerluata ilorpasinnerusortaani qaqqap ujaraa</w:t>
      </w:r>
      <w:r w:rsidR="00D9199F" w:rsidRPr="00085327">
        <w:rPr>
          <w:rFonts w:cs="Times New Roman"/>
          <w:szCs w:val="24"/>
          <w:lang w:val="kl-GL"/>
        </w:rPr>
        <w:t>ni sivisuumik ineriartorfiit takuneqarsinnaapput,</w:t>
      </w:r>
      <w:r w:rsidR="00CD0117" w:rsidRPr="00085327">
        <w:rPr>
          <w:rFonts w:cs="Times New Roman"/>
          <w:szCs w:val="24"/>
          <w:lang w:val="kl-GL"/>
        </w:rPr>
        <w:t xml:space="preserve">, immap naqqani kinnerit aamma </w:t>
      </w:r>
      <w:r w:rsidR="00D9199F" w:rsidRPr="00085327">
        <w:rPr>
          <w:rFonts w:cs="Times New Roman"/>
          <w:szCs w:val="24"/>
          <w:lang w:val="kl-GL"/>
        </w:rPr>
        <w:t xml:space="preserve">anngat </w:t>
      </w:r>
      <w:r w:rsidR="00CD0117" w:rsidRPr="00085327">
        <w:rPr>
          <w:rFonts w:cs="Times New Roman"/>
          <w:szCs w:val="24"/>
          <w:lang w:val="kl-GL"/>
        </w:rPr>
        <w:t>kiviorarsima</w:t>
      </w:r>
      <w:r w:rsidR="00D9199F" w:rsidRPr="00085327">
        <w:rPr>
          <w:rFonts w:cs="Times New Roman"/>
          <w:szCs w:val="24"/>
          <w:lang w:val="kl-GL"/>
        </w:rPr>
        <w:t>sut</w:t>
      </w:r>
      <w:r w:rsidR="00CD0117" w:rsidRPr="00085327">
        <w:rPr>
          <w:rFonts w:cs="Times New Roman"/>
          <w:szCs w:val="24"/>
          <w:lang w:val="kl-GL"/>
        </w:rPr>
        <w:t xml:space="preserve">, imarpimmi pladit </w:t>
      </w:r>
      <w:r w:rsidR="00C52EAB" w:rsidRPr="00085327">
        <w:rPr>
          <w:rFonts w:cs="Times New Roman"/>
          <w:szCs w:val="24"/>
          <w:lang w:val="kl-GL"/>
        </w:rPr>
        <w:t xml:space="preserve">allanik qallerneqarsimallutik </w:t>
      </w:r>
      <w:r w:rsidR="00CD0117" w:rsidRPr="00085327">
        <w:rPr>
          <w:rFonts w:cs="Times New Roman"/>
          <w:szCs w:val="24"/>
          <w:lang w:val="kl-GL"/>
        </w:rPr>
        <w:t>qaleriiaarsimanera</w:t>
      </w:r>
      <w:r w:rsidR="00C52EAB" w:rsidRPr="00085327">
        <w:rPr>
          <w:rFonts w:cs="Times New Roman"/>
          <w:szCs w:val="24"/>
          <w:lang w:val="kl-GL"/>
        </w:rPr>
        <w:t>t</w:t>
      </w:r>
      <w:r w:rsidR="00CD0117" w:rsidRPr="00085327">
        <w:rPr>
          <w:rFonts w:cs="Times New Roman"/>
          <w:szCs w:val="24"/>
          <w:lang w:val="kl-GL"/>
        </w:rPr>
        <w:t xml:space="preserve">t, </w:t>
      </w:r>
      <w:r w:rsidR="00C52EAB" w:rsidRPr="00085327">
        <w:rPr>
          <w:rFonts w:cs="Times New Roman"/>
          <w:szCs w:val="24"/>
          <w:lang w:val="kl-GL"/>
        </w:rPr>
        <w:t xml:space="preserve">aamma </w:t>
      </w:r>
      <w:r w:rsidR="00CD0117" w:rsidRPr="00085327">
        <w:rPr>
          <w:rFonts w:cs="Times New Roman"/>
          <w:szCs w:val="24"/>
          <w:lang w:val="kl-GL"/>
        </w:rPr>
        <w:t>qaqqap ujaraasa aariarlutik issoqqissima</w:t>
      </w:r>
      <w:r w:rsidR="00C52EAB" w:rsidRPr="00085327">
        <w:rPr>
          <w:rFonts w:cs="Times New Roman"/>
          <w:szCs w:val="24"/>
          <w:lang w:val="kl-GL"/>
        </w:rPr>
        <w:t xml:space="preserve">nerat, </w:t>
      </w:r>
      <w:r w:rsidR="00CD0117" w:rsidRPr="00085327">
        <w:rPr>
          <w:rFonts w:cs="Times New Roman"/>
          <w:szCs w:val="24"/>
          <w:lang w:val="kl-GL"/>
        </w:rPr>
        <w:t xml:space="preserve">, naggataatigullu Palæoproterozoikumimi nunavittameersut ujararujussuit aporsimanerat </w:t>
      </w:r>
      <w:r w:rsidR="00C52EAB" w:rsidRPr="00085327">
        <w:rPr>
          <w:rFonts w:cs="Times New Roman"/>
          <w:szCs w:val="24"/>
          <w:lang w:val="kl-GL"/>
        </w:rPr>
        <w:t>ersillutik</w:t>
      </w:r>
      <w:r w:rsidR="00CD0117" w:rsidRPr="00085327">
        <w:rPr>
          <w:rFonts w:cs="Times New Roman"/>
          <w:szCs w:val="24"/>
          <w:lang w:val="kl-GL"/>
        </w:rPr>
        <w:t>.</w:t>
      </w:r>
    </w:p>
    <w:p w14:paraId="4E65D242" w14:textId="7B4E28F9" w:rsidR="00AB029C" w:rsidRPr="00085327" w:rsidRDefault="00CD0117" w:rsidP="00085327">
      <w:pPr>
        <w:spacing w:line="240" w:lineRule="auto"/>
        <w:rPr>
          <w:rFonts w:cs="Times New Roman"/>
          <w:szCs w:val="24"/>
          <w:lang w:val="kl-GL"/>
        </w:rPr>
      </w:pPr>
      <w:r w:rsidRPr="00085327">
        <w:rPr>
          <w:rFonts w:cs="Times New Roman"/>
          <w:szCs w:val="24"/>
          <w:lang w:val="kl-GL"/>
        </w:rPr>
        <w:lastRenderedPageBreak/>
        <w:t>Nassuttuup kangerluata ilorpasinnerusortaani ilisarnaataasoq pingaarnerpaaq tassaavoq immikkut paasissutissiinikkut imaluunniit ilisimatusarnikkut naleqarnera tassanilu ilaallutik nikinnerit sumiiffii, nunap qaavata nikinneri qullunnerilu, Nagssugtoqidiskini qaqqat uiguleriit pilersimanerisa annertunersaanut uppernarsaallutik</w:t>
      </w:r>
      <w:r w:rsidR="00AB029C" w:rsidRPr="00085327">
        <w:rPr>
          <w:rFonts w:cs="Times New Roman"/>
          <w:szCs w:val="24"/>
          <w:lang w:val="kl-GL"/>
        </w:rPr>
        <w:t>.</w:t>
      </w:r>
    </w:p>
    <w:p w14:paraId="334019CD" w14:textId="77777777" w:rsidR="00AB029C" w:rsidRPr="00085327" w:rsidRDefault="00AB029C" w:rsidP="00085327">
      <w:pPr>
        <w:spacing w:line="240" w:lineRule="auto"/>
        <w:rPr>
          <w:rFonts w:cs="Times New Roman"/>
          <w:szCs w:val="24"/>
          <w:lang w:val="kl-GL"/>
        </w:rPr>
      </w:pPr>
    </w:p>
    <w:p w14:paraId="3D2A8F8F" w14:textId="3025699E" w:rsidR="00AB029C" w:rsidRPr="00085327" w:rsidRDefault="00CD0117" w:rsidP="00085327">
      <w:pPr>
        <w:spacing w:line="240" w:lineRule="auto"/>
        <w:rPr>
          <w:rFonts w:cs="Times New Roman"/>
          <w:szCs w:val="24"/>
          <w:lang w:val="kl-GL"/>
        </w:rPr>
      </w:pPr>
      <w:r w:rsidRPr="00085327">
        <w:rPr>
          <w:rFonts w:cs="Times New Roman"/>
          <w:szCs w:val="24"/>
          <w:lang w:val="kl-GL"/>
        </w:rPr>
        <w:t>Qooqqut qinngortuut atituullu nunap isikkuani ersaripput sermersuarmiit imeq aattoq sakkortuunik kooqartitsilluni</w:t>
      </w:r>
      <w:r w:rsidR="00AB029C" w:rsidRPr="00085327">
        <w:rPr>
          <w:rFonts w:cs="Times New Roman"/>
          <w:szCs w:val="24"/>
          <w:lang w:val="kl-GL"/>
        </w:rPr>
        <w:t xml:space="preserve">. </w:t>
      </w:r>
      <w:r w:rsidRPr="00085327">
        <w:rPr>
          <w:rFonts w:cs="Times New Roman"/>
          <w:szCs w:val="24"/>
          <w:lang w:val="kl-GL"/>
        </w:rPr>
        <w:t>Sumiiffiup annertuunik kangerloqarfeqarnini ilisarnaatigaa, aamma nunat akorngi nerukitsut arlaqarput (naloraariat) kangerluiullu qoorngoqartiterlutik ulittarnerani tinittarneranilu sarfartorujussuarnik</w:t>
      </w:r>
      <w:r w:rsidR="00AB029C" w:rsidRPr="00085327">
        <w:rPr>
          <w:rFonts w:cs="Times New Roman"/>
          <w:szCs w:val="24"/>
          <w:lang w:val="kl-GL"/>
        </w:rPr>
        <w:t>.</w:t>
      </w:r>
    </w:p>
    <w:p w14:paraId="24D242BC" w14:textId="77777777" w:rsidR="00AB029C" w:rsidRPr="00085327" w:rsidRDefault="00AB029C" w:rsidP="00085327">
      <w:pPr>
        <w:spacing w:line="240" w:lineRule="auto"/>
        <w:rPr>
          <w:rFonts w:cs="Times New Roman"/>
          <w:szCs w:val="24"/>
          <w:lang w:val="kl-GL"/>
        </w:rPr>
      </w:pPr>
    </w:p>
    <w:p w14:paraId="3156DB59" w14:textId="0086D943" w:rsidR="00AB029C" w:rsidRPr="00085327" w:rsidRDefault="00CD0117" w:rsidP="00085327">
      <w:pPr>
        <w:spacing w:line="240" w:lineRule="auto"/>
        <w:rPr>
          <w:rFonts w:cs="Times New Roman"/>
          <w:szCs w:val="24"/>
          <w:lang w:val="kl-GL"/>
        </w:rPr>
      </w:pPr>
      <w:r w:rsidRPr="00085327">
        <w:rPr>
          <w:rFonts w:cs="Times New Roman"/>
          <w:szCs w:val="24"/>
          <w:lang w:val="kl-GL"/>
        </w:rPr>
        <w:t xml:space="preserve">Nuna allanngutsaaliugassatut siunnersuutigineqartoq issittup issaasannerusortaani inissisimavoq </w:t>
      </w:r>
      <w:r w:rsidR="00937A05" w:rsidRPr="00085327">
        <w:rPr>
          <w:rFonts w:cs="Times New Roman"/>
          <w:szCs w:val="24"/>
          <w:lang w:val="kl-GL"/>
        </w:rPr>
        <w:t>nunavissuullu toqqaviata timaanit ukiumoortumik annertunngitsumik siallerfiusartumit (Kangerlussuaq: 168 mm/ukiumut; piffissami 1991-2020-mi ukiumoortumik akunnattumik annertussusilimmit) sumiiffinnut sinerissamiittunut annertunerusumik siallerfiusartunut (Sisimiut: 553 mm/ukiumut; Aasiaat: 331 mm/ukiumut; piffissami 1991-2020-mi ukiumoortumik akunnattumik annertussusilimmut) isorartutigaluni</w:t>
      </w:r>
      <w:r w:rsidR="00AB029C" w:rsidRPr="00085327">
        <w:rPr>
          <w:rFonts w:cs="Times New Roman"/>
          <w:szCs w:val="24"/>
          <w:lang w:val="kl-GL"/>
        </w:rPr>
        <w:t xml:space="preserve">. </w:t>
      </w:r>
      <w:r w:rsidR="00937A05" w:rsidRPr="00085327">
        <w:rPr>
          <w:rFonts w:cs="Times New Roman"/>
          <w:szCs w:val="24"/>
          <w:lang w:val="kl-GL"/>
        </w:rPr>
        <w:t>Maluginiarneqassaaq</w:t>
      </w:r>
      <w:r w:rsidR="00C52EAB" w:rsidRPr="00085327">
        <w:rPr>
          <w:rFonts w:cs="Times New Roman"/>
          <w:szCs w:val="24"/>
          <w:lang w:val="kl-GL"/>
        </w:rPr>
        <w:t>,</w:t>
      </w:r>
      <w:r w:rsidR="00937A05" w:rsidRPr="00085327">
        <w:rPr>
          <w:rFonts w:cs="Times New Roman"/>
          <w:szCs w:val="24"/>
          <w:lang w:val="kl-GL"/>
        </w:rPr>
        <w:t xml:space="preserve"> pineqartut taakku</w:t>
      </w:r>
      <w:r w:rsidR="00C956D8" w:rsidRPr="00085327">
        <w:rPr>
          <w:rFonts w:cs="Times New Roman"/>
          <w:szCs w:val="24"/>
          <w:lang w:val="kl-GL"/>
        </w:rPr>
        <w:t>a nunap allanngutsaaliugassatut siunnersuutigineqartut avataaniimmata, sinerissalli tungaanut sialler</w:t>
      </w:r>
      <w:r w:rsidR="00C52EAB" w:rsidRPr="00085327">
        <w:rPr>
          <w:rFonts w:cs="Times New Roman"/>
          <w:szCs w:val="24"/>
          <w:lang w:val="kl-GL"/>
        </w:rPr>
        <w:t>t</w:t>
      </w:r>
      <w:r w:rsidR="00C956D8" w:rsidRPr="00085327">
        <w:rPr>
          <w:rFonts w:cs="Times New Roman"/>
          <w:szCs w:val="24"/>
          <w:lang w:val="kl-GL"/>
        </w:rPr>
        <w:t>arnerata annertusisimaneranik takutitsillutik</w:t>
      </w:r>
      <w:r w:rsidR="00AB029C" w:rsidRPr="00085327">
        <w:rPr>
          <w:rFonts w:cs="Times New Roman"/>
          <w:szCs w:val="24"/>
          <w:lang w:val="kl-GL"/>
        </w:rPr>
        <w:t xml:space="preserve">). </w:t>
      </w:r>
    </w:p>
    <w:p w14:paraId="28AFA81F" w14:textId="77777777" w:rsidR="00231F8E" w:rsidRPr="00085327" w:rsidRDefault="00231F8E" w:rsidP="00085327">
      <w:pPr>
        <w:spacing w:line="240" w:lineRule="auto"/>
        <w:rPr>
          <w:rFonts w:cs="Times New Roman"/>
          <w:lang w:val="kl-GL"/>
        </w:rPr>
      </w:pPr>
    </w:p>
    <w:p w14:paraId="3DB59197" w14:textId="2B501B6C" w:rsidR="00CE768F" w:rsidRPr="00085327" w:rsidRDefault="00231F8E" w:rsidP="00085327">
      <w:pPr>
        <w:spacing w:line="240" w:lineRule="auto"/>
        <w:rPr>
          <w:rFonts w:cs="Times New Roman"/>
          <w:lang w:val="kl-GL"/>
        </w:rPr>
      </w:pPr>
      <w:r w:rsidRPr="00085327">
        <w:rPr>
          <w:rFonts w:cs="Times New Roman"/>
          <w:noProof/>
          <w:lang w:val="kl-GL" w:eastAsia="da-DK"/>
          <w14:ligatures w14:val="none"/>
        </w:rPr>
        <mc:AlternateContent>
          <mc:Choice Requires="wps">
            <w:drawing>
              <wp:anchor distT="0" distB="0" distL="114300" distR="114300" simplePos="0" relativeHeight="251662336" behindDoc="0" locked="0" layoutInCell="1" allowOverlap="1" wp14:anchorId="3CA98B09" wp14:editId="50049DBA">
                <wp:simplePos x="0" y="0"/>
                <wp:positionH relativeFrom="margin">
                  <wp:align>left</wp:align>
                </wp:positionH>
                <wp:positionV relativeFrom="paragraph">
                  <wp:posOffset>4021455</wp:posOffset>
                </wp:positionV>
                <wp:extent cx="5942965" cy="468630"/>
                <wp:effectExtent l="0" t="0" r="0" b="7620"/>
                <wp:wrapSquare wrapText="bothSides"/>
                <wp:docPr id="1554972703" name="Tekstfelt 1"/>
                <wp:cNvGraphicFramePr/>
                <a:graphic xmlns:a="http://schemas.openxmlformats.org/drawingml/2006/main">
                  <a:graphicData uri="http://schemas.microsoft.com/office/word/2010/wordprocessingShape">
                    <wps:wsp>
                      <wps:cNvSpPr txBox="1"/>
                      <wps:spPr>
                        <a:xfrm>
                          <a:off x="0" y="0"/>
                          <a:ext cx="5942965" cy="468630"/>
                        </a:xfrm>
                        <a:prstGeom prst="rect">
                          <a:avLst/>
                        </a:prstGeom>
                        <a:noFill/>
                        <a:ln w="6350">
                          <a:noFill/>
                        </a:ln>
                      </wps:spPr>
                      <wps:txbx>
                        <w:txbxContent>
                          <w:p w14:paraId="5D65712F" w14:textId="6D4D6E4B" w:rsidR="00D57E78" w:rsidRPr="00085327" w:rsidRDefault="00D57E78" w:rsidP="00843364">
                            <w:pPr>
                              <w:rPr>
                                <w:rFonts w:cs="Times New Roman"/>
                                <w:sz w:val="20"/>
                                <w:szCs w:val="20"/>
                                <w:lang w:val="kl-GL"/>
                              </w:rPr>
                            </w:pPr>
                            <w:r w:rsidRPr="00085327">
                              <w:rPr>
                                <w:rFonts w:cs="Times New Roman"/>
                                <w:b/>
                                <w:bCs/>
                                <w:sz w:val="20"/>
                                <w:szCs w:val="20"/>
                                <w:lang w:val="kl-GL"/>
                              </w:rPr>
                              <w:t>Takussutissiaq 2.</w:t>
                            </w:r>
                            <w:r w:rsidRPr="00085327">
                              <w:rPr>
                                <w:rFonts w:cs="Times New Roman"/>
                                <w:sz w:val="20"/>
                                <w:szCs w:val="20"/>
                                <w:lang w:val="kl-GL"/>
                              </w:rPr>
                              <w:t xml:space="preserve"> Soqutigisaqarfimmi sumiiffiit uummassusilinnut pingaarutillit (saamerleq) aamma sumiiffiit kulturikkut eriagisassat </w:t>
                            </w:r>
                            <w:r w:rsidRPr="00085327">
                              <w:rPr>
                                <w:rFonts w:cs="Times New Roman"/>
                                <w:sz w:val="22"/>
                                <w:lang w:val="kl-GL"/>
                              </w:rPr>
                              <w:t>UNESCO-mi nunarsuarmi kingornussassaqarfik Aasivissuit-Nipisat</w:t>
                            </w:r>
                            <w:r w:rsidRPr="00085327">
                              <w:rPr>
                                <w:rFonts w:cs="Times New Roman"/>
                                <w:sz w:val="20"/>
                                <w:szCs w:val="20"/>
                                <w:lang w:val="kl-GL"/>
                              </w:rPr>
                              <w:t xml:space="preserve"> (talerperleq).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8B09" id="Tekstfelt 1" o:spid="_x0000_s1027" type="#_x0000_t202" style="position:absolute;margin-left:0;margin-top:316.65pt;width:467.95pt;height:36.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" filled="f" stroked="f" strokeweight=".5pt">
                <v:textbox>
                  <w:txbxContent>
                    <w:p w14:paraId="5D65712F" w14:textId="6D4D6E4B" w:rsidR="00D57E78" w:rsidRPr="00085327" w:rsidRDefault="00D57E78" w:rsidP="00843364">
                      <w:pPr>
                        <w:rPr>
                          <w:rFonts w:cs="Times New Roman"/>
                          <w:sz w:val="20"/>
                          <w:szCs w:val="20"/>
                          <w:lang w:val="kl-GL"/>
                        </w:rPr>
                      </w:pPr>
                      <w:r w:rsidRPr="00085327">
                        <w:rPr>
                          <w:rFonts w:cs="Times New Roman"/>
                          <w:b/>
                          <w:bCs/>
                          <w:sz w:val="20"/>
                          <w:szCs w:val="20"/>
                          <w:lang w:val="kl-GL"/>
                        </w:rPr>
                        <w:t>Takussutissiaq 2.</w:t>
                      </w:r>
                      <w:r w:rsidRPr="00085327">
                        <w:rPr>
                          <w:rFonts w:cs="Times New Roman"/>
                          <w:sz w:val="20"/>
                          <w:szCs w:val="20"/>
                          <w:lang w:val="kl-GL"/>
                        </w:rPr>
                        <w:t xml:space="preserve"> Soqutigisaqarfimmi sumiiffiit uummassusilinnut pingaarutillit (saamerleq) aamma sumiiffiit kulturikkut eriagisassat </w:t>
                      </w:r>
                      <w:r w:rsidRPr="00085327">
                        <w:rPr>
                          <w:rFonts w:cs="Times New Roman"/>
                          <w:sz w:val="22"/>
                          <w:lang w:val="kl-GL"/>
                        </w:rPr>
                        <w:t>UNESCO-mi nunarsuarmi kingornussassaqarfik Aasivissuit-Nipisat</w:t>
                      </w:r>
                      <w:r w:rsidRPr="00085327">
                        <w:rPr>
                          <w:rFonts w:cs="Times New Roman"/>
                          <w:sz w:val="20"/>
                          <w:szCs w:val="20"/>
                          <w:lang w:val="kl-GL"/>
                        </w:rPr>
                        <w:t xml:space="preserve"> (talerperleq).</w:t>
                      </w:r>
                    </w:p>
                  </w:txbxContent>
                </v:textbox>
                <w10:wrap type="square" anchorx="margin"/>
              </v:shape>
            </w:pict>
          </mc:Fallback>
        </mc:AlternateContent>
      </w:r>
      <w:r w:rsidRPr="00085327">
        <w:rPr>
          <w:rFonts w:cs="Times New Roman"/>
          <w:noProof/>
          <w:lang w:val="kl-GL" w:eastAsia="da-DK"/>
          <w14:ligatures w14:val="none"/>
        </w:rPr>
        <w:drawing>
          <wp:anchor distT="0" distB="0" distL="114300" distR="114300" simplePos="0" relativeHeight="251657216" behindDoc="0" locked="0" layoutInCell="1" allowOverlap="1" wp14:anchorId="03506015" wp14:editId="255FD49E">
            <wp:simplePos x="0" y="0"/>
            <wp:positionH relativeFrom="column">
              <wp:posOffset>3210560</wp:posOffset>
            </wp:positionH>
            <wp:positionV relativeFrom="paragraph">
              <wp:posOffset>38601</wp:posOffset>
            </wp:positionV>
            <wp:extent cx="2769235" cy="3965575"/>
            <wp:effectExtent l="0" t="0" r="0" b="0"/>
            <wp:wrapSquare wrapText="bothSides"/>
            <wp:docPr id="13180137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1376" name="Billed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235" cy="3965575"/>
                    </a:xfrm>
                    <a:prstGeom prst="rect">
                      <a:avLst/>
                    </a:prstGeom>
                    <a:noFill/>
                  </pic:spPr>
                </pic:pic>
              </a:graphicData>
            </a:graphic>
            <wp14:sizeRelH relativeFrom="margin">
              <wp14:pctWidth>0</wp14:pctWidth>
            </wp14:sizeRelH>
            <wp14:sizeRelV relativeFrom="margin">
              <wp14:pctHeight>0</wp14:pctHeight>
            </wp14:sizeRelV>
          </wp:anchor>
        </w:drawing>
      </w:r>
      <w:r w:rsidR="00CE768F" w:rsidRPr="00085327">
        <w:rPr>
          <w:rFonts w:cs="Times New Roman"/>
          <w:noProof/>
          <w:lang w:val="kl-GL" w:eastAsia="da-DK"/>
        </w:rPr>
        <w:drawing>
          <wp:inline distT="0" distB="0" distL="0" distR="0" wp14:anchorId="391CB540" wp14:editId="4EC475AC">
            <wp:extent cx="3042920" cy="3956050"/>
            <wp:effectExtent l="0" t="0" r="5080" b="6350"/>
            <wp:docPr id="114961615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920" cy="3956050"/>
                    </a:xfrm>
                    <a:prstGeom prst="rect">
                      <a:avLst/>
                    </a:prstGeom>
                    <a:noFill/>
                  </pic:spPr>
                </pic:pic>
              </a:graphicData>
            </a:graphic>
          </wp:inline>
        </w:drawing>
      </w:r>
    </w:p>
    <w:p w14:paraId="5775C718" w14:textId="77727DB0" w:rsidR="00CE768F" w:rsidRPr="00085327" w:rsidRDefault="00CE768F" w:rsidP="00085327">
      <w:pPr>
        <w:spacing w:line="240" w:lineRule="auto"/>
        <w:rPr>
          <w:rFonts w:cs="Times New Roman"/>
          <w:lang w:val="kl-GL"/>
        </w:rPr>
      </w:pPr>
    </w:p>
    <w:p w14:paraId="164D670B" w14:textId="3F14DD5B" w:rsidR="00AB029C" w:rsidRPr="00085327" w:rsidRDefault="00304E7E" w:rsidP="00085327">
      <w:pPr>
        <w:spacing w:line="240" w:lineRule="auto"/>
        <w:rPr>
          <w:rFonts w:cs="Times New Roman"/>
          <w:lang w:val="kl-GL"/>
        </w:rPr>
      </w:pPr>
      <w:r w:rsidRPr="00085327">
        <w:rPr>
          <w:rFonts w:cs="Times New Roman"/>
          <w:lang w:val="kl-GL"/>
        </w:rPr>
        <w:t>Kalaallit Nunaata Kitaani nunarujussuarnut timaaniittut u</w:t>
      </w:r>
      <w:r w:rsidR="00BD7ED9" w:rsidRPr="00085327">
        <w:rPr>
          <w:rFonts w:cs="Times New Roman"/>
          <w:lang w:val="kl-GL"/>
        </w:rPr>
        <w:t>umassusillit assigiinngisitaarner</w:t>
      </w:r>
      <w:r w:rsidRPr="00085327">
        <w:rPr>
          <w:rFonts w:cs="Times New Roman"/>
          <w:lang w:val="kl-GL"/>
        </w:rPr>
        <w:t>inut ilisarnaataasut tassaapput</w:t>
      </w:r>
      <w:r w:rsidR="00BD7ED9" w:rsidRPr="00085327">
        <w:rPr>
          <w:rFonts w:cs="Times New Roman"/>
          <w:lang w:val="kl-GL"/>
        </w:rPr>
        <w:t xml:space="preserve"> </w:t>
      </w:r>
      <w:r w:rsidRPr="00085327">
        <w:rPr>
          <w:rFonts w:cs="Times New Roman"/>
          <w:lang w:val="kl-GL"/>
        </w:rPr>
        <w:t>nunap ilusaasa assigiiaarneri, kangerluit taliusai amitsut, tasersuit, tasinnguit masarsuillu</w:t>
      </w:r>
      <w:r w:rsidR="00AB029C" w:rsidRPr="00085327">
        <w:rPr>
          <w:rFonts w:cs="Times New Roman"/>
          <w:lang w:val="kl-GL"/>
        </w:rPr>
        <w:t xml:space="preserve">. </w:t>
      </w:r>
      <w:r w:rsidRPr="00085327">
        <w:rPr>
          <w:rFonts w:cs="Times New Roman"/>
          <w:lang w:val="kl-GL"/>
        </w:rPr>
        <w:t xml:space="preserve">Sumiiffiup naasoqassusianut tunngatillugu narsarsuaqarpoq ivigalinnik, </w:t>
      </w:r>
      <w:r w:rsidR="0027355E" w:rsidRPr="00085327">
        <w:rPr>
          <w:rFonts w:cs="Times New Roman"/>
          <w:lang w:val="kl-GL"/>
        </w:rPr>
        <w:lastRenderedPageBreak/>
        <w:t>sivinganerni kujammut sammisuni orpikkat sumiiffiillu naasunik assigiinngisitaarfiulluartut sermersuullu sinaani sumiiffiit sermeeruteqqammersumi naasoqarpallaarani</w:t>
      </w:r>
      <w:r w:rsidR="00AB029C" w:rsidRPr="00085327">
        <w:rPr>
          <w:rFonts w:cs="Times New Roman"/>
          <w:lang w:val="kl-GL"/>
        </w:rPr>
        <w:t xml:space="preserve">. </w:t>
      </w:r>
      <w:r w:rsidR="0027355E" w:rsidRPr="00085327">
        <w:rPr>
          <w:rFonts w:cs="Times New Roman"/>
          <w:lang w:val="kl-GL"/>
        </w:rPr>
        <w:t>Sumiiffimmi naasut qaqutigoortu</w:t>
      </w:r>
      <w:r w:rsidR="00BB36E7" w:rsidRPr="00085327">
        <w:rPr>
          <w:rFonts w:cs="Times New Roman"/>
          <w:lang w:val="kl-GL"/>
        </w:rPr>
        <w:t>t</w:t>
      </w:r>
      <w:r w:rsidR="0027355E" w:rsidRPr="00085327">
        <w:rPr>
          <w:rFonts w:cs="Times New Roman"/>
          <w:lang w:val="kl-GL"/>
        </w:rPr>
        <w:t xml:space="preserve"> nungutaanissamullu uloriartorsiortut arlallit nassaarineqarsimapput</w:t>
      </w:r>
      <w:r w:rsidR="00AB029C" w:rsidRPr="00085327">
        <w:rPr>
          <w:rFonts w:cs="Times New Roman"/>
          <w:lang w:val="kl-GL"/>
        </w:rPr>
        <w:t xml:space="preserve">. </w:t>
      </w:r>
      <w:r w:rsidR="0027355E" w:rsidRPr="00085327">
        <w:rPr>
          <w:rFonts w:cs="Times New Roman"/>
          <w:lang w:val="kl-GL"/>
        </w:rPr>
        <w:t>Sumiiffimmiipput aamma Ramsareqarfissuit marluk</w:t>
      </w:r>
      <w:r w:rsidR="00BB36E7" w:rsidRPr="00085327">
        <w:rPr>
          <w:rFonts w:cs="Times New Roman"/>
          <w:lang w:val="kl-GL"/>
        </w:rPr>
        <w:t>, ilaatigut nerlernut</w:t>
      </w:r>
      <w:r w:rsidR="00E83E78" w:rsidRPr="00085327">
        <w:rPr>
          <w:rStyle w:val="Fodnotehenvisning"/>
          <w:rFonts w:cs="Times New Roman"/>
        </w:rPr>
        <w:footnoteReference w:id="8"/>
      </w:r>
      <w:r w:rsidR="0027355E" w:rsidRPr="00085327">
        <w:rPr>
          <w:rFonts w:cs="Times New Roman"/>
          <w:lang w:val="kl-GL"/>
        </w:rPr>
        <w:t>, aammalu kangerluit ilorpasinnerus</w:t>
      </w:r>
      <w:r w:rsidR="00BB36E7" w:rsidRPr="00085327">
        <w:rPr>
          <w:rFonts w:cs="Times New Roman"/>
          <w:lang w:val="kl-GL"/>
        </w:rPr>
        <w:t>ortaanni</w:t>
      </w:r>
      <w:r w:rsidR="0027355E" w:rsidRPr="00085327">
        <w:rPr>
          <w:rFonts w:cs="Times New Roman"/>
          <w:lang w:val="kl-GL"/>
        </w:rPr>
        <w:t xml:space="preserve"> qeerlu</w:t>
      </w:r>
      <w:r w:rsidR="00B07F75" w:rsidRPr="00085327">
        <w:rPr>
          <w:rFonts w:cs="Times New Roman"/>
          <w:lang w:val="kl-GL"/>
        </w:rPr>
        <w:t>tu</w:t>
      </w:r>
      <w:r w:rsidR="0027355E" w:rsidRPr="00085327">
        <w:rPr>
          <w:rFonts w:cs="Times New Roman"/>
          <w:lang w:val="kl-GL"/>
        </w:rPr>
        <w:t xml:space="preserve">unut imarmiunut </w:t>
      </w:r>
      <w:r w:rsidR="00BB36E7" w:rsidRPr="00085327">
        <w:rPr>
          <w:rFonts w:cs="Times New Roman"/>
          <w:lang w:val="kl-GL"/>
        </w:rPr>
        <w:t xml:space="preserve">upernisarfittut, piaqqiorfittut isaffiusartutullu pingaaruteqarnertik </w:t>
      </w:r>
      <w:r w:rsidR="0027355E" w:rsidRPr="00085327">
        <w:rPr>
          <w:rFonts w:cs="Times New Roman"/>
          <w:lang w:val="kl-GL"/>
        </w:rPr>
        <w:t>tunngavigalugu toqqarneqarsimasut</w:t>
      </w:r>
      <w:r w:rsidR="00633113" w:rsidRPr="00085327">
        <w:rPr>
          <w:rStyle w:val="Fodnotehenvisning"/>
          <w:rFonts w:cs="Times New Roman"/>
          <w:lang w:val="kl-GL"/>
        </w:rPr>
        <w:footnoteReference w:id="9"/>
      </w:r>
      <w:r w:rsidR="00AB029C" w:rsidRPr="00085327">
        <w:rPr>
          <w:rFonts w:cs="Times New Roman"/>
          <w:lang w:val="kl-GL"/>
        </w:rPr>
        <w:t xml:space="preserve">. </w:t>
      </w:r>
      <w:r w:rsidR="0027355E" w:rsidRPr="00085327">
        <w:rPr>
          <w:rFonts w:cs="Times New Roman"/>
          <w:lang w:val="kl-GL"/>
        </w:rPr>
        <w:t>Qasigiaq nung</w:t>
      </w:r>
      <w:r w:rsidR="00B07F75" w:rsidRPr="00085327">
        <w:rPr>
          <w:rFonts w:cs="Times New Roman"/>
          <w:lang w:val="kl-GL"/>
        </w:rPr>
        <w:t>ut</w:t>
      </w:r>
      <w:r w:rsidR="0027355E" w:rsidRPr="00085327">
        <w:rPr>
          <w:rFonts w:cs="Times New Roman"/>
          <w:lang w:val="kl-GL"/>
        </w:rPr>
        <w:t>aanissamut ulorianartorsiortupilussuaq sumiiffimmi aamma siumorneqarsimavoq, sulili sumiiffimmiinnersoq nalorninarpoq</w:t>
      </w:r>
      <w:r w:rsidR="00AB029C" w:rsidRPr="00085327">
        <w:rPr>
          <w:rFonts w:cs="Times New Roman"/>
          <w:lang w:val="kl-GL"/>
        </w:rPr>
        <w:t xml:space="preserve">. </w:t>
      </w:r>
      <w:r w:rsidR="007232B8" w:rsidRPr="00085327">
        <w:rPr>
          <w:rFonts w:cs="Times New Roman"/>
          <w:lang w:val="kl-GL"/>
        </w:rPr>
        <w:t>Sumiiffimmiipput aamma piniagassat pingaarutillit soorlu eqaluit, tuttut umimmaallu, piniagassa</w:t>
      </w:r>
      <w:r w:rsidR="00B07F75" w:rsidRPr="00085327">
        <w:rPr>
          <w:rFonts w:cs="Times New Roman"/>
          <w:lang w:val="kl-GL"/>
        </w:rPr>
        <w:t>l</w:t>
      </w:r>
      <w:r w:rsidR="007232B8" w:rsidRPr="00085327">
        <w:rPr>
          <w:rFonts w:cs="Times New Roman"/>
          <w:lang w:val="kl-GL"/>
        </w:rPr>
        <w:t>lu mikinerusut</w:t>
      </w:r>
      <w:r w:rsidR="00AB029C" w:rsidRPr="00085327">
        <w:rPr>
          <w:rFonts w:cs="Times New Roman"/>
          <w:lang w:val="kl-GL"/>
        </w:rPr>
        <w:t xml:space="preserve">. </w:t>
      </w:r>
    </w:p>
    <w:p w14:paraId="10D22DD7" w14:textId="12BE059C" w:rsidR="00AB029C" w:rsidRPr="00085327" w:rsidRDefault="00AB029C" w:rsidP="00085327">
      <w:pPr>
        <w:spacing w:line="240" w:lineRule="auto"/>
        <w:rPr>
          <w:rFonts w:cs="Times New Roman"/>
          <w:lang w:val="kl-GL"/>
        </w:rPr>
      </w:pPr>
    </w:p>
    <w:p w14:paraId="6A354A20" w14:textId="5396EBE1" w:rsidR="00AB029C" w:rsidRPr="00085327" w:rsidRDefault="005A4D6A"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sidRPr="00085327">
        <w:rPr>
          <w:rFonts w:ascii="Times New Roman" w:hAnsi="Times New Roman" w:cs="Times New Roman"/>
          <w:lang w:val="kl-GL"/>
        </w:rPr>
        <w:t xml:space="preserve"> </w:t>
      </w:r>
      <w:bookmarkStart w:id="18" w:name="_Toc215009038"/>
      <w:r w:rsidR="00124E18" w:rsidRPr="00085327">
        <w:rPr>
          <w:rFonts w:ascii="Times New Roman" w:hAnsi="Times New Roman" w:cs="Times New Roman"/>
          <w:lang w:val="kl-GL"/>
        </w:rPr>
        <w:t>Atuinerit sammisaqarnerillu pioreersut</w:t>
      </w:r>
      <w:bookmarkEnd w:id="18"/>
    </w:p>
    <w:p w14:paraId="1969903C" w14:textId="49A9C32D" w:rsidR="00AB029C" w:rsidRPr="00085327" w:rsidRDefault="00AB029C" w:rsidP="00085327">
      <w:pPr>
        <w:spacing w:line="240" w:lineRule="auto"/>
        <w:rPr>
          <w:rFonts w:cs="Times New Roman"/>
          <w:sz w:val="20"/>
          <w:szCs w:val="18"/>
          <w:lang w:val="kl-GL"/>
        </w:rPr>
      </w:pPr>
      <w:r w:rsidRPr="00085327">
        <w:rPr>
          <w:rFonts w:cs="Times New Roman"/>
          <w:sz w:val="20"/>
          <w:szCs w:val="18"/>
          <w:lang w:val="kl-GL"/>
        </w:rPr>
        <w:t>(</w:t>
      </w:r>
      <w:r w:rsidR="00B07F75" w:rsidRPr="00085327">
        <w:rPr>
          <w:rFonts w:cs="Times New Roman"/>
          <w:sz w:val="20"/>
          <w:szCs w:val="18"/>
          <w:lang w:val="kl-GL"/>
        </w:rPr>
        <w:t>Najoqqutarisaq pingaarneq</w:t>
      </w:r>
      <w:r w:rsidRPr="00085327">
        <w:rPr>
          <w:rFonts w:cs="Times New Roman"/>
          <w:sz w:val="20"/>
          <w:szCs w:val="18"/>
          <w:lang w:val="kl-GL"/>
        </w:rPr>
        <w:t xml:space="preserve">: Pinngortitaleriffik/Grønlands Naturinstitut: </w:t>
      </w:r>
      <w:r w:rsidR="002C62A9" w:rsidRPr="00085327">
        <w:rPr>
          <w:rFonts w:cs="Times New Roman"/>
          <w:sz w:val="20"/>
          <w:szCs w:val="18"/>
          <w:lang w:val="kl-GL"/>
        </w:rPr>
        <w:t>Kalaallit Nunaata kitaani nunamik allanngutsaaliukkamik pilersitsinissaq sioqqullugu tunngaviusunut nalunaarusiaq, Teknikkikkut nalunaarusiaq</w:t>
      </w:r>
      <w:r w:rsidRPr="00085327">
        <w:rPr>
          <w:rFonts w:cs="Times New Roman"/>
          <w:sz w:val="20"/>
          <w:szCs w:val="18"/>
          <w:lang w:val="kl-GL"/>
        </w:rPr>
        <w:t xml:space="preserve"> nr. 135, 2025).</w:t>
      </w:r>
    </w:p>
    <w:p w14:paraId="01CF02C6" w14:textId="61FC02A7" w:rsidR="00AB029C" w:rsidRPr="00085327" w:rsidRDefault="00AB029C" w:rsidP="00085327">
      <w:pPr>
        <w:spacing w:line="240" w:lineRule="auto"/>
        <w:rPr>
          <w:rFonts w:cs="Times New Roman"/>
          <w:lang w:val="kl-GL"/>
        </w:rPr>
      </w:pPr>
    </w:p>
    <w:p w14:paraId="7DAA2983" w14:textId="310EF944" w:rsidR="00AB029C" w:rsidRPr="00085327" w:rsidRDefault="004F4C55" w:rsidP="00085327">
      <w:pPr>
        <w:spacing w:line="240" w:lineRule="auto"/>
        <w:rPr>
          <w:rFonts w:cs="Times New Roman"/>
          <w:lang w:val="kl-GL"/>
        </w:rPr>
      </w:pPr>
      <w:r w:rsidRPr="00085327">
        <w:rPr>
          <w:rFonts w:cs="Times New Roman"/>
          <w:lang w:val="kl-GL"/>
        </w:rPr>
        <w:t>Sumiiffik</w:t>
      </w:r>
      <w:r w:rsidR="009213D2" w:rsidRPr="00085327">
        <w:rPr>
          <w:rFonts w:cs="Times New Roman"/>
          <w:lang w:val="kl-GL"/>
        </w:rPr>
        <w:t>,</w:t>
      </w:r>
      <w:r w:rsidRPr="00085327">
        <w:rPr>
          <w:rFonts w:cs="Times New Roman"/>
          <w:lang w:val="kl-GL"/>
        </w:rPr>
        <w:t xml:space="preserve"> </w:t>
      </w:r>
      <w:r w:rsidR="009213D2" w:rsidRPr="00085327">
        <w:rPr>
          <w:rFonts w:cs="Times New Roman"/>
          <w:lang w:val="kl-GL"/>
        </w:rPr>
        <w:t>piffissat ikit</w:t>
      </w:r>
      <w:r w:rsidR="002C62A9" w:rsidRPr="00085327">
        <w:rPr>
          <w:rFonts w:cs="Times New Roman"/>
          <w:lang w:val="kl-GL"/>
        </w:rPr>
        <w:t>t</w:t>
      </w:r>
      <w:r w:rsidR="009213D2" w:rsidRPr="00085327">
        <w:rPr>
          <w:rFonts w:cs="Times New Roman"/>
          <w:lang w:val="kl-GL"/>
        </w:rPr>
        <w:t xml:space="preserve">uinnaat eqqaassanngikkaanni, </w:t>
      </w:r>
      <w:r w:rsidRPr="00085327">
        <w:rPr>
          <w:rFonts w:cs="Times New Roman"/>
          <w:lang w:val="kl-GL"/>
        </w:rPr>
        <w:t>ukiut 4000-it sinnerlugit inunnit najugaqarfigineqarsimavoq</w:t>
      </w:r>
      <w:r w:rsidR="00AB029C" w:rsidRPr="00085327">
        <w:rPr>
          <w:rFonts w:cs="Times New Roman"/>
          <w:lang w:val="kl-GL"/>
        </w:rPr>
        <w:t xml:space="preserve">. </w:t>
      </w:r>
      <w:r w:rsidR="009213D2" w:rsidRPr="00085327">
        <w:rPr>
          <w:rFonts w:cs="Times New Roman"/>
          <w:lang w:val="kl-GL"/>
        </w:rPr>
        <w:t xml:space="preserve">Sumiiffimmi nunatut allanngutsaaliugassatut siunnersuutigineqartumi kulturikkut oqaluttuarisaanermi takussutissat Qeqertarsuup tunuata tungaanut sineriak atorluarlugu nassaassaanerupput, aammali nunap timaani piniariartarfiusimasunut takussutissaqarput annikinnerusunik (ilaatigut </w:t>
      </w:r>
      <w:r w:rsidR="00C52EAB" w:rsidRPr="00085327">
        <w:rPr>
          <w:rFonts w:cs="Times New Roman"/>
          <w:lang w:val="kl-GL"/>
        </w:rPr>
        <w:t xml:space="preserve">immaqa </w:t>
      </w:r>
      <w:r w:rsidR="009213D2" w:rsidRPr="00085327">
        <w:rPr>
          <w:rFonts w:cs="Times New Roman"/>
          <w:lang w:val="kl-GL"/>
        </w:rPr>
        <w:t>misissuinerit ikinnerunerannik p</w:t>
      </w:r>
      <w:r w:rsidR="00C52EAB" w:rsidRPr="00085327">
        <w:rPr>
          <w:rFonts w:cs="Times New Roman"/>
          <w:lang w:val="kl-GL"/>
        </w:rPr>
        <w:t>eqq</w:t>
      </w:r>
      <w:r w:rsidR="009213D2" w:rsidRPr="00085327">
        <w:rPr>
          <w:rFonts w:cs="Times New Roman"/>
          <w:lang w:val="kl-GL"/>
        </w:rPr>
        <w:t>uteqarsinnaasumik)</w:t>
      </w:r>
      <w:r w:rsidR="00AB029C" w:rsidRPr="00085327">
        <w:rPr>
          <w:rFonts w:cs="Times New Roman"/>
          <w:lang w:val="kl-GL"/>
        </w:rPr>
        <w:t xml:space="preserve">. </w:t>
      </w:r>
      <w:r w:rsidR="009213D2" w:rsidRPr="00085327">
        <w:rPr>
          <w:rFonts w:cs="Times New Roman"/>
          <w:lang w:val="kl-GL"/>
        </w:rPr>
        <w:t>Nuna allanngutsa</w:t>
      </w:r>
      <w:r w:rsidR="0063393F" w:rsidRPr="00085327">
        <w:rPr>
          <w:rFonts w:cs="Times New Roman"/>
          <w:lang w:val="kl-GL"/>
        </w:rPr>
        <w:t>a</w:t>
      </w:r>
      <w:r w:rsidR="009213D2" w:rsidRPr="00085327">
        <w:rPr>
          <w:rFonts w:cs="Times New Roman"/>
          <w:lang w:val="kl-GL"/>
        </w:rPr>
        <w:t>liugassaq</w:t>
      </w:r>
      <w:r w:rsidR="009213D2" w:rsidRPr="00085327">
        <w:rPr>
          <w:rFonts w:cs="Times New Roman"/>
          <w:szCs w:val="24"/>
          <w:lang w:val="kl-GL"/>
        </w:rPr>
        <w:t xml:space="preserve"> Aasivissuit – Nipisat UNESCO-mi nunarsuarmioqatigiit kingornussassaqarfiup kangisinnerusortaanut qalleraappoq, inunnit ukiuni 4.200-ni atorneqarsimaneranut takussutissaqarfiusumut</w:t>
      </w:r>
      <w:r w:rsidR="00AB029C" w:rsidRPr="00085327">
        <w:rPr>
          <w:rFonts w:cs="Times New Roman"/>
          <w:lang w:val="kl-GL"/>
        </w:rPr>
        <w:t xml:space="preserve">. </w:t>
      </w:r>
      <w:r w:rsidR="009213D2" w:rsidRPr="00085327">
        <w:rPr>
          <w:rFonts w:cs="Times New Roman"/>
          <w:lang w:val="kl-GL"/>
        </w:rPr>
        <w:t>Sumiiffiit qanga nunami imaanilu piniariarfiusarsimanerannut, ukiup ilinera apeqqutaatillugu ingerlaarfiusarsimanerannut aammalu kulturikkut tigussaasunik tigussanngitsunillu kingornussanik aserorsimanngitsunik takussutissaqarfiulluarput</w:t>
      </w:r>
      <w:r w:rsidR="00AB029C" w:rsidRPr="00085327">
        <w:rPr>
          <w:rFonts w:cs="Times New Roman"/>
          <w:lang w:val="kl-GL"/>
        </w:rPr>
        <w:t xml:space="preserve">. </w:t>
      </w:r>
      <w:r w:rsidR="009213D2" w:rsidRPr="00085327">
        <w:rPr>
          <w:rFonts w:cs="Times New Roman"/>
          <w:lang w:val="kl-GL"/>
        </w:rPr>
        <w:t xml:space="preserve">Sumiiffimmiipput ilaatigut illorsuit ukiiviit tuttunniartoqartarsimaneranullu takussutissat aammalu </w:t>
      </w:r>
      <w:r w:rsidR="0063393F" w:rsidRPr="00085327">
        <w:rPr>
          <w:rFonts w:cs="Times New Roman"/>
          <w:lang w:val="kl-GL"/>
        </w:rPr>
        <w:t>palæo-inuit inuillu kulturinit qanganisarsiornikkut nassaarfiusimasut.</w:t>
      </w:r>
      <w:r w:rsidR="00843364" w:rsidRPr="00085327">
        <w:rPr>
          <w:rFonts w:cs="Times New Roman"/>
          <w:noProof/>
          <w:lang w:val="kl-GL"/>
          <w14:ligatures w14:val="none"/>
        </w:rPr>
        <w:t xml:space="preserve"> </w:t>
      </w:r>
    </w:p>
    <w:p w14:paraId="040780A8" w14:textId="77777777" w:rsidR="00AB029C" w:rsidRPr="00085327" w:rsidRDefault="00AB029C" w:rsidP="00085327">
      <w:pPr>
        <w:spacing w:line="240" w:lineRule="auto"/>
        <w:rPr>
          <w:rFonts w:cs="Times New Roman"/>
          <w:lang w:val="kl-GL"/>
        </w:rPr>
      </w:pPr>
    </w:p>
    <w:p w14:paraId="2EDF4D07" w14:textId="40A95964" w:rsidR="00AB029C" w:rsidRPr="00085327" w:rsidRDefault="00E15D4C" w:rsidP="00085327">
      <w:pPr>
        <w:spacing w:line="240" w:lineRule="auto"/>
        <w:rPr>
          <w:rFonts w:cs="Times New Roman"/>
          <w:lang w:val="kl-GL"/>
        </w:rPr>
      </w:pPr>
      <w:r w:rsidRPr="00085327">
        <w:rPr>
          <w:rFonts w:cs="Times New Roman"/>
          <w:lang w:val="kl-GL"/>
        </w:rPr>
        <w:t>Sumiiffi</w:t>
      </w:r>
      <w:r w:rsidR="00C52EAB" w:rsidRPr="00085327">
        <w:rPr>
          <w:rFonts w:cs="Times New Roman"/>
          <w:lang w:val="kl-GL"/>
        </w:rPr>
        <w:t>mmi nuna allanngutsaaliugassaq</w:t>
      </w:r>
      <w:r w:rsidRPr="00085327">
        <w:rPr>
          <w:rFonts w:cs="Times New Roman"/>
          <w:lang w:val="kl-GL"/>
        </w:rPr>
        <w:t xml:space="preserve"> </w:t>
      </w:r>
      <w:r w:rsidR="00EE756D" w:rsidRPr="00085327">
        <w:rPr>
          <w:rFonts w:cs="Times New Roman"/>
          <w:lang w:val="kl-GL"/>
        </w:rPr>
        <w:t xml:space="preserve">ileqquusumik </w:t>
      </w:r>
      <w:r w:rsidRPr="00085327">
        <w:rPr>
          <w:rFonts w:cs="Times New Roman"/>
          <w:lang w:val="kl-GL"/>
        </w:rPr>
        <w:t>sammisanut suli atorneqarp</w:t>
      </w:r>
      <w:r w:rsidR="00C52EAB" w:rsidRPr="00085327">
        <w:rPr>
          <w:rFonts w:cs="Times New Roman"/>
          <w:lang w:val="kl-GL"/>
        </w:rPr>
        <w:t>oq,</w:t>
      </w:r>
      <w:r w:rsidRPr="00085327">
        <w:rPr>
          <w:rFonts w:cs="Times New Roman"/>
          <w:lang w:val="kl-GL"/>
        </w:rPr>
        <w:t xml:space="preserve"> soorlu piniarne</w:t>
      </w:r>
      <w:r w:rsidR="00C52EAB" w:rsidRPr="00085327">
        <w:rPr>
          <w:rFonts w:cs="Times New Roman"/>
          <w:lang w:val="kl-GL"/>
        </w:rPr>
        <w:t>rmut</w:t>
      </w:r>
      <w:r w:rsidRPr="00085327">
        <w:rPr>
          <w:rFonts w:cs="Times New Roman"/>
          <w:lang w:val="kl-GL"/>
        </w:rPr>
        <w:t>, aalisarne</w:t>
      </w:r>
      <w:r w:rsidR="00C52EAB" w:rsidRPr="00085327">
        <w:rPr>
          <w:rFonts w:cs="Times New Roman"/>
          <w:lang w:val="kl-GL"/>
        </w:rPr>
        <w:t>rmut</w:t>
      </w:r>
      <w:r w:rsidRPr="00085327">
        <w:rPr>
          <w:rFonts w:cs="Times New Roman"/>
          <w:lang w:val="kl-GL"/>
        </w:rPr>
        <w:t xml:space="preserve"> paarnanillu nuniannermut</w:t>
      </w:r>
      <w:r w:rsidR="00AB029C" w:rsidRPr="00085327">
        <w:rPr>
          <w:rFonts w:cs="Times New Roman"/>
          <w:lang w:val="kl-GL"/>
        </w:rPr>
        <w:t xml:space="preserve">. </w:t>
      </w:r>
      <w:r w:rsidRPr="00085327">
        <w:rPr>
          <w:rFonts w:cs="Times New Roman"/>
          <w:lang w:val="kl-GL"/>
        </w:rPr>
        <w:t>Piniarneq sumiiffimmi soqutigisaqarfimmi suli inuussutissarsiutaavoq pingaarutilik kommunini marluusuni Qeqqata Kommuniani aamma Kommune Qeqertalimmi inuussutissarsiutigalugu piniartut 300-t missaanniillutik</w:t>
      </w:r>
      <w:r w:rsidR="00AB029C" w:rsidRPr="00085327">
        <w:rPr>
          <w:rFonts w:cs="Times New Roman"/>
          <w:lang w:val="kl-GL"/>
        </w:rPr>
        <w:t xml:space="preserve">. </w:t>
      </w:r>
      <w:r w:rsidR="009B4B9F" w:rsidRPr="00085327">
        <w:rPr>
          <w:rFonts w:cs="Times New Roman"/>
          <w:lang w:val="kl-GL"/>
        </w:rPr>
        <w:t>Sumiiffik inuussutissarsiutigalugu piniartunit aamma sunngiffimmi piniartunut kommuninit allaneersunit aamma tikinneqartarpoq</w:t>
      </w:r>
      <w:r w:rsidR="00AB029C" w:rsidRPr="00085327">
        <w:rPr>
          <w:rFonts w:cs="Times New Roman"/>
          <w:lang w:val="kl-GL"/>
        </w:rPr>
        <w:t xml:space="preserve">. </w:t>
      </w:r>
      <w:r w:rsidR="009B4B9F" w:rsidRPr="00085327">
        <w:rPr>
          <w:rFonts w:cs="Times New Roman"/>
          <w:lang w:val="kl-GL"/>
        </w:rPr>
        <w:t>Umimmanniarneq pingaartumik Sisimiunut pingaaruteqarpoq</w:t>
      </w:r>
      <w:r w:rsidR="00AB029C" w:rsidRPr="00085327">
        <w:rPr>
          <w:rFonts w:cs="Times New Roman"/>
          <w:lang w:val="kl-GL"/>
        </w:rPr>
        <w:t xml:space="preserve"> (Kangerlussuaq </w:t>
      </w:r>
      <w:r w:rsidR="009B4B9F" w:rsidRPr="00085327">
        <w:rPr>
          <w:rFonts w:cs="Times New Roman"/>
          <w:lang w:val="kl-GL"/>
        </w:rPr>
        <w:t xml:space="preserve">aamma </w:t>
      </w:r>
      <w:r w:rsidR="00AB029C" w:rsidRPr="00085327">
        <w:rPr>
          <w:rFonts w:cs="Times New Roman"/>
          <w:lang w:val="kl-GL"/>
        </w:rPr>
        <w:t>Sarfannguit</w:t>
      </w:r>
      <w:r w:rsidR="009B4B9F" w:rsidRPr="00085327">
        <w:rPr>
          <w:rFonts w:cs="Times New Roman"/>
          <w:lang w:val="kl-GL"/>
        </w:rPr>
        <w:t xml:space="preserve"> ilanngullugit</w:t>
      </w:r>
      <w:r w:rsidR="00AB029C" w:rsidRPr="00085327">
        <w:rPr>
          <w:rFonts w:cs="Times New Roman"/>
          <w:lang w:val="kl-GL"/>
        </w:rPr>
        <w:t xml:space="preserve">), </w:t>
      </w:r>
      <w:r w:rsidR="009B4B9F" w:rsidRPr="00085327">
        <w:rPr>
          <w:rFonts w:cs="Times New Roman"/>
          <w:lang w:val="kl-GL"/>
        </w:rPr>
        <w:t>Naatsorsueqqissaartarfillu malillugu neqinik 1,6 mio., kr.-init sinnerlugit nalilinnik 2021-mi tunisisoqarpoq (sumiiffiilli nunap allanngutsaaliukkamut sumiiffiup avataaniittut aamma ilaatinneqarput</w:t>
      </w:r>
      <w:r w:rsidR="00AB029C" w:rsidRPr="00085327">
        <w:rPr>
          <w:rFonts w:cs="Times New Roman"/>
          <w:lang w:val="kl-GL"/>
        </w:rPr>
        <w:t>).</w:t>
      </w:r>
    </w:p>
    <w:p w14:paraId="479ACE86" w14:textId="77777777" w:rsidR="00AB029C" w:rsidRPr="00085327" w:rsidRDefault="00AB029C" w:rsidP="00085327">
      <w:pPr>
        <w:spacing w:line="240" w:lineRule="auto"/>
        <w:rPr>
          <w:rFonts w:cs="Times New Roman"/>
          <w:lang w:val="kl-GL"/>
        </w:rPr>
      </w:pPr>
    </w:p>
    <w:p w14:paraId="18F1C160" w14:textId="1B1EA946" w:rsidR="00AB029C" w:rsidRPr="00085327" w:rsidRDefault="009B4B9F" w:rsidP="00085327">
      <w:pPr>
        <w:spacing w:line="240" w:lineRule="auto"/>
        <w:rPr>
          <w:rFonts w:cs="Times New Roman"/>
          <w:lang w:val="kl-GL"/>
        </w:rPr>
      </w:pPr>
      <w:r w:rsidRPr="00085327">
        <w:rPr>
          <w:rFonts w:cs="Times New Roman"/>
          <w:lang w:val="kl-GL"/>
        </w:rPr>
        <w:t>Tammajuitsussanik aallaaniarneq sumiiffinni akuersissuteqarfiusuni Qeqqata Kommunianit atugassanngortinneqartuni ingerlanneqartarpoq, taakkunanngalu sumiiffiit pingasut nunap allanngutsaaliukkap sumiiffiata kujasinnerusortaani inissisimapput</w:t>
      </w:r>
      <w:r w:rsidR="00AB029C" w:rsidRPr="00085327">
        <w:rPr>
          <w:rFonts w:cs="Times New Roman"/>
          <w:lang w:val="kl-GL"/>
        </w:rPr>
        <w:t xml:space="preserve">. </w:t>
      </w:r>
    </w:p>
    <w:p w14:paraId="0D94396C" w14:textId="347611DD" w:rsidR="00AB029C" w:rsidRPr="00085327" w:rsidRDefault="00AB029C" w:rsidP="00085327">
      <w:pPr>
        <w:spacing w:line="240" w:lineRule="auto"/>
        <w:rPr>
          <w:rFonts w:cs="Times New Roman"/>
          <w:lang w:val="kl-GL"/>
        </w:rPr>
      </w:pPr>
    </w:p>
    <w:p w14:paraId="0A6BAAE5" w14:textId="3BD716A3" w:rsidR="00AB029C" w:rsidRPr="00085327" w:rsidRDefault="009B4B9F" w:rsidP="00085327">
      <w:pPr>
        <w:spacing w:line="240" w:lineRule="auto"/>
        <w:rPr>
          <w:rFonts w:cs="Times New Roman"/>
          <w:lang w:val="kl-GL"/>
        </w:rPr>
      </w:pPr>
      <w:r w:rsidRPr="00085327">
        <w:rPr>
          <w:rFonts w:cs="Times New Roman"/>
          <w:lang w:val="kl-GL"/>
        </w:rPr>
        <w:t>Suliffeqarfiit arlallit pingaartumik Sisimiuni Kangerlussuarmilu, aammali Aasianni Qasigiannguanilu takornarianut sullissisarnermik tamakkiisumik ilaannakortumilluunniit inuussutissarsiuteqarput, ass</w:t>
      </w:r>
      <w:r w:rsidR="00C52EAB" w:rsidRPr="00085327">
        <w:rPr>
          <w:rFonts w:cs="Times New Roman"/>
          <w:lang w:val="kl-GL"/>
        </w:rPr>
        <w:t>ersuutigalugu</w:t>
      </w:r>
      <w:r w:rsidRPr="00085327">
        <w:rPr>
          <w:rFonts w:cs="Times New Roman"/>
          <w:lang w:val="kl-GL"/>
        </w:rPr>
        <w:t xml:space="preserve"> umiatsianik qulimiguulimmillu assartuussinernik piareersaanermik, qimussiussisarnermik qamuteralannillu angalatitsinernik, najugaqartitsinermik, angallassisutut sullissinermik, akiliisitsilluni aallaaniartitsinermik aalisariartitsinermillu (ataaniittoq takuuk) aammalu ingerlatanik allanik</w:t>
      </w:r>
      <w:r w:rsidR="00AB029C" w:rsidRPr="00085327">
        <w:rPr>
          <w:rFonts w:cs="Times New Roman"/>
          <w:lang w:val="kl-GL"/>
        </w:rPr>
        <w:t xml:space="preserve">. </w:t>
      </w:r>
      <w:r w:rsidRPr="00085327">
        <w:rPr>
          <w:rFonts w:cs="Times New Roman"/>
          <w:lang w:val="kl-GL"/>
        </w:rPr>
        <w:t xml:space="preserve">Aamma illoqarfinni </w:t>
      </w:r>
      <w:r w:rsidR="00AB029C" w:rsidRPr="00085327">
        <w:rPr>
          <w:rFonts w:cs="Times New Roman"/>
          <w:lang w:val="kl-GL"/>
        </w:rPr>
        <w:t>Sisimiu</w:t>
      </w:r>
      <w:r w:rsidRPr="00085327">
        <w:rPr>
          <w:rFonts w:cs="Times New Roman"/>
          <w:lang w:val="kl-GL"/>
        </w:rPr>
        <w:t>ni</w:t>
      </w:r>
      <w:r w:rsidR="00AB029C" w:rsidRPr="00085327">
        <w:rPr>
          <w:rFonts w:cs="Times New Roman"/>
          <w:lang w:val="kl-GL"/>
        </w:rPr>
        <w:t>, Aasia</w:t>
      </w:r>
      <w:r w:rsidRPr="00085327">
        <w:rPr>
          <w:rFonts w:cs="Times New Roman"/>
          <w:lang w:val="kl-GL"/>
        </w:rPr>
        <w:t>nni</w:t>
      </w:r>
      <w:r w:rsidR="00AB029C" w:rsidRPr="00085327">
        <w:rPr>
          <w:rFonts w:cs="Times New Roman"/>
          <w:lang w:val="kl-GL"/>
        </w:rPr>
        <w:t xml:space="preserve"> Qasigianngu</w:t>
      </w:r>
      <w:r w:rsidRPr="00085327">
        <w:rPr>
          <w:rFonts w:cs="Times New Roman"/>
          <w:lang w:val="kl-GL"/>
        </w:rPr>
        <w:t>anilu akunnittar</w:t>
      </w:r>
      <w:r w:rsidR="002C62A9" w:rsidRPr="00085327">
        <w:rPr>
          <w:rFonts w:cs="Times New Roman"/>
          <w:lang w:val="kl-GL"/>
        </w:rPr>
        <w:t>f</w:t>
      </w:r>
      <w:r w:rsidRPr="00085327">
        <w:rPr>
          <w:rFonts w:cs="Times New Roman"/>
          <w:lang w:val="kl-GL"/>
        </w:rPr>
        <w:t>eqarpoq najugaqarnissamullu periarfissanik allanik aammalu takornarianut angallassinernik piareersaanermik angallassinermillu suliaqartunik</w:t>
      </w:r>
      <w:r w:rsidR="00AB029C" w:rsidRPr="00085327">
        <w:rPr>
          <w:rFonts w:cs="Times New Roman"/>
          <w:lang w:val="kl-GL"/>
        </w:rPr>
        <w:t>.</w:t>
      </w:r>
    </w:p>
    <w:p w14:paraId="5F87D1AE" w14:textId="77777777" w:rsidR="00AB029C" w:rsidRPr="00085327" w:rsidRDefault="00AB029C" w:rsidP="00085327">
      <w:pPr>
        <w:spacing w:line="240" w:lineRule="auto"/>
        <w:rPr>
          <w:rFonts w:cs="Times New Roman"/>
          <w:lang w:val="kl-GL"/>
        </w:rPr>
      </w:pPr>
    </w:p>
    <w:p w14:paraId="7883ECC7" w14:textId="5526E7D0" w:rsidR="00AB029C" w:rsidRPr="00085327" w:rsidRDefault="00EE7D86" w:rsidP="00085327">
      <w:pPr>
        <w:spacing w:line="240" w:lineRule="auto"/>
        <w:rPr>
          <w:rFonts w:cs="Times New Roman"/>
          <w:lang w:val="kl-GL"/>
        </w:rPr>
      </w:pPr>
      <w:r w:rsidRPr="00085327">
        <w:rPr>
          <w:rFonts w:cs="Times New Roman"/>
          <w:lang w:val="kl-GL"/>
        </w:rPr>
        <w:t>Nunap allanngutsaaliugassatut sumiiffiup avannaatungaani Ramsareqarfiup atuuttup iluani (Natern</w:t>
      </w:r>
      <w:r w:rsidR="002C62A9" w:rsidRPr="00085327">
        <w:rPr>
          <w:rFonts w:cs="Times New Roman"/>
          <w:lang w:val="kl-GL"/>
        </w:rPr>
        <w:t>a</w:t>
      </w:r>
      <w:r w:rsidRPr="00085327">
        <w:rPr>
          <w:rFonts w:cs="Times New Roman"/>
          <w:lang w:val="kl-GL"/>
        </w:rPr>
        <w:t>q) maannakkorpiaq ’Mineral Exploration License’-mik (M-MLSA-410) qinnuteqaateqarpoq</w:t>
      </w:r>
      <w:r w:rsidR="00AB029C" w:rsidRPr="00085327">
        <w:rPr>
          <w:rFonts w:cs="Times New Roman"/>
          <w:lang w:val="kl-GL"/>
        </w:rPr>
        <w:t xml:space="preserve">. </w:t>
      </w:r>
      <w:r w:rsidRPr="00085327">
        <w:rPr>
          <w:rFonts w:cs="Times New Roman"/>
          <w:lang w:val="kl-GL"/>
        </w:rPr>
        <w:t>Qinnuteqaatit Inuussutissarsiornermut, Aatsitassanut, Nukissiutinut, Inatsisinik Atuutsitsinermut Naligiissitaanermullu Naalakkersuisoqarfimmik maanna suliarineqarpoq</w:t>
      </w:r>
      <w:r w:rsidR="00AB029C" w:rsidRPr="00085327">
        <w:rPr>
          <w:rFonts w:cs="Times New Roman"/>
          <w:lang w:val="kl-GL"/>
        </w:rPr>
        <w:t xml:space="preserve"> (</w:t>
      </w:r>
      <w:r w:rsidR="00193E2D">
        <w:fldChar w:fldCharType="begin"/>
      </w:r>
      <w:r w:rsidR="00193E2D" w:rsidRPr="00FA5045">
        <w:rPr>
          <w:lang w:val="kl-GL"/>
        </w:rPr>
        <w:instrText>HYPERLINK "http://www.nunagis.gl/"</w:instrText>
      </w:r>
      <w:r w:rsidR="00193E2D">
        <w:fldChar w:fldCharType="separate"/>
      </w:r>
      <w:r w:rsidR="00193E2D" w:rsidRPr="00085327">
        <w:rPr>
          <w:rStyle w:val="Hyperlink"/>
          <w:rFonts w:cs="Times New Roman"/>
          <w:lang w:val="kl-GL"/>
        </w:rPr>
        <w:t>http://www.nunagis.gl/</w:t>
      </w:r>
      <w:r w:rsidR="00193E2D">
        <w:fldChar w:fldCharType="end"/>
      </w:r>
      <w:r w:rsidR="00AB029C" w:rsidRPr="00085327">
        <w:rPr>
          <w:rFonts w:cs="Times New Roman"/>
          <w:lang w:val="kl-GL"/>
        </w:rPr>
        <w:t xml:space="preserve">). </w:t>
      </w:r>
    </w:p>
    <w:p w14:paraId="781F960F" w14:textId="77777777" w:rsidR="00AB029C" w:rsidRPr="00085327" w:rsidRDefault="00AB029C" w:rsidP="00085327">
      <w:pPr>
        <w:spacing w:line="240" w:lineRule="auto"/>
        <w:rPr>
          <w:rFonts w:cs="Times New Roman"/>
          <w:lang w:val="kl-GL"/>
        </w:rPr>
      </w:pPr>
    </w:p>
    <w:p w14:paraId="6ECCC2BE" w14:textId="7320B54F" w:rsidR="00AB029C" w:rsidRPr="00085327" w:rsidRDefault="00EE7D86" w:rsidP="00085327">
      <w:pPr>
        <w:spacing w:line="240" w:lineRule="auto"/>
        <w:rPr>
          <w:rFonts w:cs="Times New Roman"/>
          <w:lang w:val="kl-GL"/>
        </w:rPr>
      </w:pPr>
      <w:r w:rsidRPr="00085327">
        <w:rPr>
          <w:rFonts w:cs="Times New Roman"/>
          <w:lang w:val="kl-GL"/>
        </w:rPr>
        <w:t>Qasigiannguit eqqaanni siunissamik erngup nukinganik nukissiorfiliortoqarnissaanut atatillugu nuna allanngutsaaliukkap killeqarfiata avannarpasinnersaa atuarlugu ruujorinik aqqutissanik pilersitsinissaq pilersaarutigineqarpoq</w:t>
      </w:r>
      <w:r w:rsidR="00610492" w:rsidRPr="00085327">
        <w:rPr>
          <w:rFonts w:cs="Times New Roman"/>
          <w:lang w:val="kl-GL"/>
        </w:rPr>
        <w:t xml:space="preserve">. </w:t>
      </w:r>
      <w:r w:rsidRPr="00085327">
        <w:rPr>
          <w:rFonts w:cs="Times New Roman"/>
          <w:lang w:val="kl-GL"/>
        </w:rPr>
        <w:t>Nalunaarutissamut missingiut naapertorlugu oqaatigineqassaaq ingerlatat sanaartukkallu inuiaqatigiinnut soqutiginaateqartut nunap allanngutsaaliukkap sumiiffiata iluani akuerineqarsinnaammata</w:t>
      </w:r>
      <w:r w:rsidR="00AB029C" w:rsidRPr="00085327">
        <w:rPr>
          <w:rFonts w:cs="Times New Roman"/>
          <w:lang w:val="kl-GL"/>
        </w:rPr>
        <w:t>.</w:t>
      </w:r>
    </w:p>
    <w:p w14:paraId="77C686AB" w14:textId="77777777" w:rsidR="00822917" w:rsidRPr="00085327" w:rsidRDefault="00822917" w:rsidP="00085327">
      <w:pPr>
        <w:spacing w:line="240" w:lineRule="auto"/>
        <w:rPr>
          <w:rFonts w:cs="Times New Roman"/>
          <w:lang w:val="kl-GL"/>
        </w:rPr>
      </w:pPr>
    </w:p>
    <w:p w14:paraId="46FF46BE" w14:textId="77777777" w:rsidR="005A4D6A" w:rsidRPr="00085327" w:rsidRDefault="005A4D6A" w:rsidP="00085327">
      <w:pPr>
        <w:spacing w:line="240" w:lineRule="auto"/>
        <w:rPr>
          <w:rFonts w:cs="Times New Roman"/>
          <w:lang w:val="kl-GL"/>
        </w:rPr>
      </w:pPr>
    </w:p>
    <w:p w14:paraId="4057F89F" w14:textId="1D912EAC" w:rsidR="00AB029C" w:rsidRPr="00085327" w:rsidRDefault="00EE7D86" w:rsidP="00085327">
      <w:pPr>
        <w:pStyle w:val="Overskrift1"/>
        <w:spacing w:before="0" w:line="240" w:lineRule="auto"/>
        <w:rPr>
          <w:rFonts w:ascii="Times New Roman" w:hAnsi="Times New Roman" w:cs="Times New Roman"/>
          <w:lang w:val="kl-GL"/>
        </w:rPr>
      </w:pPr>
      <w:bookmarkStart w:id="19" w:name="_Toc215009039"/>
      <w:r w:rsidRPr="00085327">
        <w:rPr>
          <w:rFonts w:ascii="Times New Roman" w:hAnsi="Times New Roman" w:cs="Times New Roman"/>
          <w:lang w:val="kl-GL"/>
        </w:rPr>
        <w:t>Inatsisitigut aqutsinikkullu sinaakkusiussat</w:t>
      </w:r>
      <w:bookmarkEnd w:id="19"/>
    </w:p>
    <w:p w14:paraId="09E9C082" w14:textId="678CEC54" w:rsidR="00AB029C" w:rsidRPr="00085327" w:rsidRDefault="004C6927" w:rsidP="00085327">
      <w:pPr>
        <w:spacing w:line="240" w:lineRule="auto"/>
        <w:rPr>
          <w:rFonts w:cs="Times New Roman"/>
          <w:lang w:val="kl-GL"/>
        </w:rPr>
      </w:pPr>
      <w:r w:rsidRPr="00085327">
        <w:rPr>
          <w:rFonts w:cs="Times New Roman"/>
          <w:lang w:val="kl-GL"/>
        </w:rPr>
        <w:t>Sumiiffik nuna allanngutsaaliugassatut siunnersuutigineqartoq ullumikkut akisussaaffeqarfinnit assigiinngitsunit arlalinnit inatsisiliornermut pioreersumut ilaatinneqarpoq</w:t>
      </w:r>
      <w:r w:rsidR="00AB029C" w:rsidRPr="00085327">
        <w:rPr>
          <w:rFonts w:cs="Times New Roman"/>
          <w:lang w:val="kl-GL"/>
        </w:rPr>
        <w:t xml:space="preserve">. </w:t>
      </w:r>
      <w:r w:rsidRPr="00085327">
        <w:rPr>
          <w:rFonts w:cs="Times New Roman"/>
          <w:lang w:val="kl-GL"/>
        </w:rPr>
        <w:t>Nalunaarutissatut siunnersuut taamaalilluni inatsisinut allanut sumiiffimmi ingerlatanut aalajangersaaffiusunut atatillugu isigineqassaaq</w:t>
      </w:r>
      <w:r w:rsidR="00AB029C" w:rsidRPr="00085327">
        <w:rPr>
          <w:rFonts w:cs="Times New Roman"/>
          <w:lang w:val="kl-GL"/>
        </w:rPr>
        <w:t xml:space="preserve">. </w:t>
      </w:r>
      <w:r w:rsidRPr="00085327">
        <w:rPr>
          <w:rFonts w:cs="Times New Roman"/>
          <w:lang w:val="kl-GL"/>
        </w:rPr>
        <w:t>Inatsisinut allanut sumiiffimmut nuna allanngutsaaliugassatut inissisimaffigisaanut attuumassuteqartunut assersuutissat pingaarnerit ataani allaaserineqarput</w:t>
      </w:r>
      <w:r w:rsidR="00AB029C" w:rsidRPr="00085327">
        <w:rPr>
          <w:rFonts w:cs="Times New Roman"/>
          <w:lang w:val="kl-GL"/>
        </w:rPr>
        <w:t>.</w:t>
      </w:r>
    </w:p>
    <w:p w14:paraId="678AFF69" w14:textId="77777777" w:rsidR="00AB029C" w:rsidRPr="00085327" w:rsidRDefault="00AB029C" w:rsidP="00085327">
      <w:pPr>
        <w:spacing w:line="240" w:lineRule="auto"/>
        <w:rPr>
          <w:rFonts w:cs="Times New Roman"/>
          <w:lang w:val="kl-GL"/>
        </w:rPr>
      </w:pPr>
    </w:p>
    <w:p w14:paraId="4E292AD0" w14:textId="49FC8010" w:rsidR="006E292D" w:rsidRPr="00085327" w:rsidRDefault="006E292D" w:rsidP="00085327">
      <w:pPr>
        <w:pStyle w:val="Overskrift2"/>
        <w:numPr>
          <w:ilvl w:val="1"/>
          <w:numId w:val="1"/>
        </w:numPr>
        <w:tabs>
          <w:tab w:val="left" w:pos="567"/>
        </w:tabs>
        <w:spacing w:line="240" w:lineRule="auto"/>
        <w:ind w:left="357" w:hanging="357"/>
        <w:rPr>
          <w:rFonts w:ascii="Times New Roman" w:hAnsi="Times New Roman" w:cs="Times New Roman"/>
          <w:lang w:val="kl-GL"/>
        </w:rPr>
      </w:pPr>
      <w:bookmarkStart w:id="20" w:name="_Toc211462732"/>
      <w:r w:rsidRPr="00085327">
        <w:rPr>
          <w:rFonts w:ascii="Times New Roman" w:hAnsi="Times New Roman" w:cs="Times New Roman"/>
          <w:lang w:val="kl-GL"/>
        </w:rPr>
        <w:t xml:space="preserve"> </w:t>
      </w:r>
      <w:bookmarkStart w:id="21" w:name="_Toc215009040"/>
      <w:bookmarkEnd w:id="20"/>
      <w:r w:rsidRPr="00085327">
        <w:rPr>
          <w:rFonts w:ascii="Times New Roman" w:hAnsi="Times New Roman" w:cs="Times New Roman"/>
          <w:lang w:val="kl-GL"/>
        </w:rPr>
        <w:t>Pinngortitamik illersuinermut inatsit</w:t>
      </w:r>
      <w:bookmarkEnd w:id="21"/>
    </w:p>
    <w:p w14:paraId="5A754439" w14:textId="05D47BE9" w:rsidR="00AB029C" w:rsidRPr="00085327" w:rsidRDefault="004C6927" w:rsidP="00085327">
      <w:pPr>
        <w:spacing w:line="240" w:lineRule="auto"/>
        <w:rPr>
          <w:rFonts w:cs="Times New Roman"/>
          <w:u w:val="single"/>
          <w:lang w:val="kl-GL"/>
        </w:rPr>
      </w:pPr>
      <w:r w:rsidRPr="00085327">
        <w:rPr>
          <w:rFonts w:cs="Times New Roman"/>
          <w:i/>
          <w:u w:val="single"/>
          <w:lang w:val="kl-GL"/>
        </w:rPr>
        <w:t>Pinngortitamik illersuineq pillugu Inatsisartut inatsisaat</w:t>
      </w:r>
      <w:r w:rsidR="008A2DD5" w:rsidRPr="00085327">
        <w:rPr>
          <w:rFonts w:cs="Times New Roman"/>
          <w:i/>
          <w:iCs/>
          <w:u w:val="single"/>
          <w:lang w:val="kl-GL"/>
        </w:rPr>
        <w:t xml:space="preserve"> nr. 29</w:t>
      </w:r>
      <w:r w:rsidRPr="00085327">
        <w:rPr>
          <w:rFonts w:cs="Times New Roman"/>
          <w:i/>
          <w:iCs/>
          <w:u w:val="single"/>
          <w:lang w:val="kl-GL"/>
        </w:rPr>
        <w:t>,</w:t>
      </w:r>
      <w:r w:rsidR="008A2DD5" w:rsidRPr="00085327">
        <w:rPr>
          <w:rFonts w:cs="Times New Roman"/>
          <w:i/>
          <w:iCs/>
          <w:u w:val="single"/>
          <w:lang w:val="kl-GL"/>
        </w:rPr>
        <w:t xml:space="preserve"> 18. </w:t>
      </w:r>
      <w:r w:rsidR="00A2783F" w:rsidRPr="00085327">
        <w:rPr>
          <w:rFonts w:cs="Times New Roman"/>
          <w:i/>
          <w:iCs/>
          <w:u w:val="single"/>
          <w:lang w:val="kl-GL"/>
        </w:rPr>
        <w:t>d</w:t>
      </w:r>
      <w:r w:rsidR="008A2DD5" w:rsidRPr="00085327">
        <w:rPr>
          <w:rFonts w:cs="Times New Roman"/>
          <w:i/>
          <w:iCs/>
          <w:u w:val="single"/>
          <w:lang w:val="kl-GL"/>
        </w:rPr>
        <w:t>ecemb</w:t>
      </w:r>
      <w:r w:rsidRPr="00085327">
        <w:rPr>
          <w:rFonts w:cs="Times New Roman"/>
          <w:i/>
          <w:iCs/>
          <w:u w:val="single"/>
          <w:lang w:val="kl-GL"/>
        </w:rPr>
        <w:t>ari</w:t>
      </w:r>
      <w:r w:rsidR="008A2DD5" w:rsidRPr="00085327">
        <w:rPr>
          <w:rFonts w:cs="Times New Roman"/>
          <w:i/>
          <w:iCs/>
          <w:u w:val="single"/>
          <w:lang w:val="kl-GL"/>
        </w:rPr>
        <w:t xml:space="preserve"> 2003</w:t>
      </w:r>
      <w:r w:rsidRPr="00085327">
        <w:rPr>
          <w:rFonts w:cs="Times New Roman"/>
          <w:i/>
          <w:iCs/>
          <w:u w:val="single"/>
          <w:lang w:val="kl-GL"/>
        </w:rPr>
        <w:t>-meersoq</w:t>
      </w:r>
      <w:r w:rsidR="00E83E78" w:rsidRPr="00085327">
        <w:rPr>
          <w:rFonts w:cs="Times New Roman"/>
          <w:u w:val="single"/>
          <w:lang w:val="kl-GL"/>
        </w:rPr>
        <w:t xml:space="preserve"> (pinngortitamik illersuinermut inatsit)</w:t>
      </w:r>
    </w:p>
    <w:p w14:paraId="5FC719D1" w14:textId="43A254D7" w:rsidR="00AB029C" w:rsidRPr="00085327" w:rsidRDefault="00E83E78" w:rsidP="00085327">
      <w:pPr>
        <w:spacing w:line="240" w:lineRule="auto"/>
        <w:rPr>
          <w:rFonts w:cs="Times New Roman"/>
          <w:lang w:val="kl-GL"/>
        </w:rPr>
      </w:pPr>
      <w:r w:rsidRPr="00085327">
        <w:rPr>
          <w:rFonts w:cs="Times New Roman"/>
          <w:lang w:val="kl-GL"/>
        </w:rPr>
        <w:t>i</w:t>
      </w:r>
      <w:r w:rsidR="00D41520" w:rsidRPr="00085327">
        <w:rPr>
          <w:rFonts w:cs="Times New Roman"/>
          <w:lang w:val="kl-GL"/>
        </w:rPr>
        <w:t>laatigut Kalaallit Nunaanni sumiiffinnik illersugaasunik pilersitsinissamut tunngavissaqartillunilu sinaakkusersuisoq sumiiffimmillu illersugaasumik pilersi</w:t>
      </w:r>
      <w:r w:rsidR="000A4898" w:rsidRPr="00085327">
        <w:rPr>
          <w:rFonts w:cs="Times New Roman"/>
          <w:lang w:val="kl-GL"/>
        </w:rPr>
        <w:t>tsi</w:t>
      </w:r>
      <w:r w:rsidR="00D41520" w:rsidRPr="00085327">
        <w:rPr>
          <w:rFonts w:cs="Times New Roman"/>
          <w:lang w:val="kl-GL"/>
        </w:rPr>
        <w:t>nissamik siunnersuuteqarnermit Naalakkersuisunillu politikkikkut isummerfigineqarnissaanut suliap pisortatigoortumik suliarineqarneranik nassuiaateqarfiusoq</w:t>
      </w:r>
      <w:r w:rsidR="00AB029C" w:rsidRPr="00085327">
        <w:rPr>
          <w:rFonts w:cs="Times New Roman"/>
          <w:lang w:val="kl-GL"/>
        </w:rPr>
        <w:t xml:space="preserve">. </w:t>
      </w:r>
      <w:r w:rsidR="00D41520" w:rsidRPr="00085327">
        <w:rPr>
          <w:rFonts w:cs="Times New Roman"/>
          <w:lang w:val="kl-GL"/>
        </w:rPr>
        <w:t>Aatsitassarsiornermik ingerlatat pinngortitamik illersuineq pillugu inatsimmut ilaatinneqanngillat</w:t>
      </w:r>
      <w:r w:rsidR="00AB029C" w:rsidRPr="00085327">
        <w:rPr>
          <w:rFonts w:cs="Times New Roman"/>
          <w:lang w:val="kl-GL"/>
        </w:rPr>
        <w:t>.</w:t>
      </w:r>
    </w:p>
    <w:p w14:paraId="46AA8042" w14:textId="0D1E1D9C" w:rsidR="00D41520" w:rsidRPr="00085327" w:rsidRDefault="00D41520" w:rsidP="00085327">
      <w:pPr>
        <w:spacing w:line="240" w:lineRule="auto"/>
        <w:rPr>
          <w:rFonts w:cs="Times New Roman"/>
          <w:lang w:val="kl-GL"/>
        </w:rPr>
      </w:pPr>
    </w:p>
    <w:p w14:paraId="0F9E5872" w14:textId="4F2B6958" w:rsidR="00E83E78" w:rsidRPr="00085327" w:rsidRDefault="00E83E78" w:rsidP="00085327">
      <w:pPr>
        <w:spacing w:line="240" w:lineRule="auto"/>
        <w:rPr>
          <w:rFonts w:cs="Times New Roman"/>
          <w:lang w:val="kl-GL"/>
        </w:rPr>
      </w:pPr>
      <w:r w:rsidRPr="00085327">
        <w:rPr>
          <w:rFonts w:cs="Times New Roman"/>
          <w:lang w:val="kl-GL"/>
        </w:rPr>
        <w:t>Pinngortitamik illersuinermut inatsimmi ilaatigut sammisat,</w:t>
      </w:r>
      <w:r w:rsidR="006E292D" w:rsidRPr="00085327">
        <w:rPr>
          <w:rFonts w:cs="Times New Roman"/>
          <w:lang w:val="kl-GL"/>
        </w:rPr>
        <w:t xml:space="preserve"> sumiiffimmi aalajangersimasumi piffissamilu aalajangersimasumi sammisaniit (taamaalilluni aamma sammisaqartuniit) sunniutaasinnaasut pinngortitamut uumasunullu akornutaasinnaanersut artorsartitsisinnaanersullu aallaavigalugit maleruagassiuunneqarsinnaapput.</w:t>
      </w:r>
    </w:p>
    <w:p w14:paraId="74366254" w14:textId="77777777" w:rsidR="00AB029C" w:rsidRPr="00085327" w:rsidRDefault="00AB029C" w:rsidP="00085327">
      <w:pPr>
        <w:spacing w:line="240" w:lineRule="auto"/>
        <w:rPr>
          <w:rFonts w:cs="Times New Roman"/>
          <w:lang w:val="kl-GL"/>
        </w:rPr>
      </w:pPr>
    </w:p>
    <w:p w14:paraId="788434A6" w14:textId="35009A01" w:rsidR="006E292D" w:rsidRPr="00085327" w:rsidRDefault="00085327" w:rsidP="00085327">
      <w:pPr>
        <w:pStyle w:val="Overskrift2"/>
        <w:numPr>
          <w:ilvl w:val="1"/>
          <w:numId w:val="1"/>
        </w:numPr>
        <w:tabs>
          <w:tab w:val="left" w:pos="567"/>
        </w:tabs>
        <w:spacing w:line="240" w:lineRule="auto"/>
        <w:ind w:left="357" w:hanging="357"/>
        <w:rPr>
          <w:rFonts w:ascii="Times New Roman" w:hAnsi="Times New Roman" w:cs="Times New Roman"/>
          <w:lang w:val="kl-GL"/>
        </w:rPr>
      </w:pPr>
      <w:bookmarkStart w:id="22" w:name="_Toc211462733"/>
      <w:r>
        <w:rPr>
          <w:rFonts w:ascii="Times New Roman" w:hAnsi="Times New Roman" w:cs="Times New Roman"/>
          <w:lang w:val="kl-GL"/>
        </w:rPr>
        <w:t xml:space="preserve"> </w:t>
      </w:r>
      <w:bookmarkStart w:id="23" w:name="_Toc215009041"/>
      <w:r w:rsidR="006E292D" w:rsidRPr="00085327">
        <w:rPr>
          <w:rFonts w:ascii="Times New Roman" w:hAnsi="Times New Roman" w:cs="Times New Roman"/>
          <w:lang w:val="kl-GL"/>
        </w:rPr>
        <w:t>Ramsareqarfinnut nalunaarut</w:t>
      </w:r>
      <w:bookmarkEnd w:id="22"/>
      <w:bookmarkEnd w:id="23"/>
    </w:p>
    <w:p w14:paraId="54F3BA02" w14:textId="2FE9E603" w:rsidR="00AB029C" w:rsidRPr="00085327" w:rsidRDefault="006E292D" w:rsidP="00085327">
      <w:pPr>
        <w:spacing w:line="240" w:lineRule="auto"/>
        <w:rPr>
          <w:rFonts w:cs="Times New Roman"/>
          <w:lang w:val="kl-GL"/>
        </w:rPr>
      </w:pPr>
      <w:r w:rsidRPr="00085327">
        <w:rPr>
          <w:rFonts w:cs="Times New Roman"/>
          <w:u w:val="single"/>
          <w:lang w:val="kl-GL"/>
        </w:rPr>
        <w:t xml:space="preserve">Ullumikkut Ramsareqarfiit pioreersut marluk nunami allanngutsaaliugassatut siunnersuutigineqartumiipput. Taakku </w:t>
      </w:r>
      <w:r w:rsidRPr="00085327">
        <w:rPr>
          <w:rFonts w:cs="Times New Roman"/>
          <w:i/>
          <w:iCs/>
          <w:u w:val="single"/>
          <w:lang w:val="kl-GL"/>
        </w:rPr>
        <w:t>Masarsoqarfiit nunanut tamalaanut isumallit pillugit isumaqatigiissut, 2. Februaari 1971-imeersoq</w:t>
      </w:r>
      <w:r w:rsidRPr="00085327">
        <w:rPr>
          <w:rFonts w:cs="Times New Roman"/>
          <w:u w:val="single"/>
          <w:lang w:val="kl-GL"/>
        </w:rPr>
        <w:t xml:space="preserve"> (Rasareqarfiit pillugit isumaqatigiissut) </w:t>
      </w:r>
      <w:r w:rsidRPr="00085327">
        <w:rPr>
          <w:rFonts w:cs="Times New Roman"/>
          <w:u w:val="single"/>
          <w:lang w:val="kl-GL"/>
        </w:rPr>
        <w:lastRenderedPageBreak/>
        <w:t>naapertorlugu pilersitaapput. Suleqataasut akuersisimasut pinngortitami uumasunilu piujuartitsinermut killiffinnik, aammalu sumiiffinni pinngortitap ataqatigiinnerisa ajorseriannginnissaanik qulakkeerinissamut pisussaaffeqarput</w:t>
      </w:r>
      <w:r w:rsidR="001B1A72" w:rsidRPr="00085327">
        <w:rPr>
          <w:rFonts w:cs="Times New Roman"/>
          <w:u w:val="single"/>
          <w:lang w:val="kl-GL"/>
        </w:rPr>
        <w:t xml:space="preserve">. </w:t>
      </w:r>
      <w:r w:rsidR="008A2DD5" w:rsidRPr="00085327">
        <w:rPr>
          <w:rFonts w:cs="Times New Roman"/>
          <w:u w:val="single"/>
          <w:lang w:val="kl-GL"/>
        </w:rPr>
        <w:t xml:space="preserve"> </w:t>
      </w:r>
      <w:r w:rsidR="00D41520" w:rsidRPr="00085327">
        <w:rPr>
          <w:rFonts w:cs="Times New Roman"/>
          <w:i/>
          <w:u w:val="single"/>
          <w:lang w:val="kl-GL"/>
        </w:rPr>
        <w:t>Kalaallit Nunaanni masarsoqarfiit nunanit tamalaanit toqqarneqartut illersorneqarnissaat aamma timmissat imarmiut ilaasa illersorneqarnissaat pillugu Namminersorlutik Oqartussat nalunaarutaat</w:t>
      </w:r>
      <w:r w:rsidR="008A2DD5" w:rsidRPr="00085327">
        <w:rPr>
          <w:rFonts w:cs="Times New Roman"/>
          <w:i/>
          <w:iCs/>
          <w:u w:val="single"/>
          <w:lang w:val="kl-GL"/>
        </w:rPr>
        <w:t xml:space="preserve"> </w:t>
      </w:r>
      <w:r w:rsidR="00A2783F" w:rsidRPr="00085327">
        <w:rPr>
          <w:rFonts w:cs="Times New Roman"/>
          <w:i/>
          <w:iCs/>
          <w:u w:val="single"/>
          <w:lang w:val="kl-GL"/>
        </w:rPr>
        <w:t>nr. 12</w:t>
      </w:r>
      <w:r w:rsidR="00D41520" w:rsidRPr="00085327">
        <w:rPr>
          <w:rFonts w:cs="Times New Roman"/>
          <w:i/>
          <w:iCs/>
          <w:u w:val="single"/>
          <w:lang w:val="kl-GL"/>
        </w:rPr>
        <w:t>,</w:t>
      </w:r>
      <w:r w:rsidR="00A2783F" w:rsidRPr="00085327">
        <w:rPr>
          <w:rFonts w:cs="Times New Roman"/>
          <w:i/>
          <w:iCs/>
          <w:u w:val="single"/>
          <w:lang w:val="kl-GL"/>
        </w:rPr>
        <w:t xml:space="preserve"> 1. j</w:t>
      </w:r>
      <w:r w:rsidR="00D41520" w:rsidRPr="00085327">
        <w:rPr>
          <w:rFonts w:cs="Times New Roman"/>
          <w:i/>
          <w:iCs/>
          <w:u w:val="single"/>
          <w:lang w:val="kl-GL"/>
        </w:rPr>
        <w:t>u</w:t>
      </w:r>
      <w:r w:rsidR="00A2783F" w:rsidRPr="00085327">
        <w:rPr>
          <w:rFonts w:cs="Times New Roman"/>
          <w:i/>
          <w:iCs/>
          <w:u w:val="single"/>
          <w:lang w:val="kl-GL"/>
        </w:rPr>
        <w:t>uni 2016</w:t>
      </w:r>
      <w:r w:rsidR="00D41520" w:rsidRPr="00085327">
        <w:rPr>
          <w:rFonts w:cs="Times New Roman"/>
          <w:i/>
          <w:iCs/>
          <w:u w:val="single"/>
          <w:lang w:val="kl-GL"/>
        </w:rPr>
        <w:t>-imeersoq</w:t>
      </w:r>
      <w:r w:rsidR="001B1A72" w:rsidRPr="00085327">
        <w:rPr>
          <w:rFonts w:cs="Times New Roman"/>
          <w:u w:val="single"/>
          <w:lang w:val="kl-GL"/>
        </w:rPr>
        <w:t xml:space="preserve"> (Ramsareqarfinnut nalunaarut) Kalaallit Nunaata nunanut tamalaanut pisussaaffiinut tapertarineqarpoq. Tassalu nalunaarummi</w:t>
      </w:r>
      <w:r w:rsidR="0043748B" w:rsidRPr="00085327">
        <w:rPr>
          <w:rFonts w:cs="Times New Roman"/>
          <w:lang w:val="kl-GL"/>
        </w:rPr>
        <w:t xml:space="preserve"> Kalaallit Nunaanni sumiiffiit Ramsareqarfiusut illersorneqarnissaat, aammalu sunik sumiiffimmi ingerlataqartoqaqqusaanersoq maleruagassiu</w:t>
      </w:r>
      <w:r w:rsidR="001B1A72" w:rsidRPr="00085327">
        <w:rPr>
          <w:rFonts w:cs="Times New Roman"/>
          <w:lang w:val="kl-GL"/>
        </w:rPr>
        <w:t>ussisoqarnissaa siunertarineqarpoq</w:t>
      </w:r>
      <w:r w:rsidR="0043748B" w:rsidRPr="00085327">
        <w:rPr>
          <w:rFonts w:cs="Times New Roman"/>
          <w:lang w:val="kl-GL"/>
        </w:rPr>
        <w:t>. Sumiiffinni pinngortitap uumasullu piujuartinneqartussatut inissisimanerisa imaluunniit sumiiffinni pinngortitap ataqatigiittut isikkoqarnerata ajornerulersinneqannginnissaata qulakke</w:t>
      </w:r>
      <w:r w:rsidR="00D57EB5" w:rsidRPr="00085327">
        <w:rPr>
          <w:rFonts w:cs="Times New Roman"/>
          <w:lang w:val="kl-GL"/>
        </w:rPr>
        <w:t>e</w:t>
      </w:r>
      <w:r w:rsidR="0043748B" w:rsidRPr="00085327">
        <w:rPr>
          <w:rFonts w:cs="Times New Roman"/>
          <w:lang w:val="kl-GL"/>
        </w:rPr>
        <w:t xml:space="preserve">rneqarnissaa siunertaralugu tamanna pivoq. </w:t>
      </w:r>
    </w:p>
    <w:p w14:paraId="1D8DA38B" w14:textId="77777777" w:rsidR="00952BC8" w:rsidRPr="00085327" w:rsidRDefault="00952BC8" w:rsidP="00085327">
      <w:pPr>
        <w:spacing w:line="240" w:lineRule="auto"/>
        <w:rPr>
          <w:rFonts w:cs="Times New Roman"/>
          <w:lang w:val="kl-GL"/>
        </w:rPr>
      </w:pPr>
    </w:p>
    <w:p w14:paraId="17C827FE" w14:textId="04EDF79E" w:rsidR="001B1A72" w:rsidRPr="00D908E2" w:rsidRDefault="00D908E2" w:rsidP="00D908E2">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24" w:name="_Toc215009042"/>
      <w:r w:rsidR="001B1A72" w:rsidRPr="00D908E2">
        <w:rPr>
          <w:rFonts w:ascii="Times New Roman" w:hAnsi="Times New Roman" w:cs="Times New Roman"/>
          <w:lang w:val="kl-GL"/>
        </w:rPr>
        <w:t>Avatangiisinut inatsit</w:t>
      </w:r>
      <w:bookmarkEnd w:id="24"/>
    </w:p>
    <w:p w14:paraId="4DEB90F3" w14:textId="42A3BB19" w:rsidR="00AB029C" w:rsidRPr="00085327" w:rsidRDefault="00013968" w:rsidP="00085327">
      <w:pPr>
        <w:spacing w:line="240" w:lineRule="auto"/>
        <w:rPr>
          <w:rFonts w:cs="Times New Roman"/>
          <w:lang w:val="kl-GL"/>
        </w:rPr>
      </w:pPr>
      <w:r w:rsidRPr="00085327">
        <w:rPr>
          <w:rFonts w:cs="Times New Roman"/>
          <w:i/>
          <w:u w:val="single"/>
          <w:lang w:val="kl-GL"/>
        </w:rPr>
        <w:t>Avatangiisit innarlitsaaliorneqarnissaannik Inatsisartut inatsisaa</w:t>
      </w:r>
      <w:r w:rsidR="001B1A72" w:rsidRPr="00085327">
        <w:rPr>
          <w:rFonts w:cs="Times New Roman"/>
          <w:i/>
          <w:u w:val="single"/>
          <w:lang w:val="kl-GL"/>
        </w:rPr>
        <w:t>nni</w:t>
      </w:r>
      <w:r w:rsidR="008A2DD5" w:rsidRPr="00085327">
        <w:rPr>
          <w:rFonts w:cs="Times New Roman"/>
          <w:i/>
          <w:iCs/>
          <w:u w:val="single"/>
          <w:lang w:val="kl-GL"/>
        </w:rPr>
        <w:t xml:space="preserve"> </w:t>
      </w:r>
      <w:r w:rsidR="00A2783F" w:rsidRPr="00085327">
        <w:rPr>
          <w:rFonts w:cs="Times New Roman"/>
          <w:i/>
          <w:iCs/>
          <w:u w:val="single"/>
          <w:lang w:val="kl-GL"/>
        </w:rPr>
        <w:t>nr. 9</w:t>
      </w:r>
      <w:r w:rsidR="001B1A72" w:rsidRPr="00085327">
        <w:rPr>
          <w:rFonts w:cs="Times New Roman"/>
          <w:i/>
          <w:iCs/>
          <w:u w:val="single"/>
          <w:lang w:val="kl-GL"/>
        </w:rPr>
        <w:t>-mi</w:t>
      </w:r>
      <w:r w:rsidRPr="00085327">
        <w:rPr>
          <w:rFonts w:cs="Times New Roman"/>
          <w:i/>
          <w:iCs/>
          <w:u w:val="single"/>
          <w:lang w:val="kl-GL"/>
        </w:rPr>
        <w:t>,</w:t>
      </w:r>
      <w:r w:rsidR="00A2783F" w:rsidRPr="00085327">
        <w:rPr>
          <w:rFonts w:cs="Times New Roman"/>
          <w:i/>
          <w:iCs/>
          <w:u w:val="single"/>
          <w:lang w:val="kl-GL"/>
        </w:rPr>
        <w:t xml:space="preserve"> 22. novemb</w:t>
      </w:r>
      <w:r w:rsidRPr="00085327">
        <w:rPr>
          <w:rFonts w:cs="Times New Roman"/>
          <w:i/>
          <w:iCs/>
          <w:u w:val="single"/>
          <w:lang w:val="kl-GL"/>
        </w:rPr>
        <w:t>ari</w:t>
      </w:r>
      <w:r w:rsidR="00A2783F" w:rsidRPr="00085327">
        <w:rPr>
          <w:rFonts w:cs="Times New Roman"/>
          <w:i/>
          <w:iCs/>
          <w:u w:val="single"/>
          <w:lang w:val="kl-GL"/>
        </w:rPr>
        <w:t xml:space="preserve"> 2011</w:t>
      </w:r>
      <w:r w:rsidRPr="00085327">
        <w:rPr>
          <w:rFonts w:cs="Times New Roman"/>
          <w:i/>
          <w:iCs/>
          <w:u w:val="single"/>
          <w:lang w:val="kl-GL"/>
        </w:rPr>
        <w:t>-meers</w:t>
      </w:r>
      <w:r w:rsidR="001B1A72" w:rsidRPr="00085327">
        <w:rPr>
          <w:rFonts w:cs="Times New Roman"/>
          <w:i/>
          <w:iCs/>
          <w:u w:val="single"/>
          <w:lang w:val="kl-GL"/>
        </w:rPr>
        <w:t xml:space="preserve">umi </w:t>
      </w:r>
      <w:r w:rsidR="001B1A72" w:rsidRPr="00085327">
        <w:rPr>
          <w:rFonts w:cs="Times New Roman"/>
          <w:u w:val="single"/>
          <w:lang w:val="kl-GL"/>
        </w:rPr>
        <w:t>(Avatangiisinut inatsit</w:t>
      </w:r>
      <w:r w:rsidR="008A2DD5" w:rsidRPr="00085327">
        <w:rPr>
          <w:rFonts w:cs="Times New Roman"/>
          <w:u w:val="single"/>
          <w:lang w:val="kl-GL"/>
        </w:rPr>
        <w:t>)</w:t>
      </w:r>
      <w:r w:rsidR="001B1A72" w:rsidRPr="00085327">
        <w:rPr>
          <w:rFonts w:cs="Times New Roman"/>
          <w:u w:val="single"/>
          <w:lang w:val="kl-GL"/>
        </w:rPr>
        <w:t xml:space="preserve"> ullumikkut </w:t>
      </w:r>
      <w:r w:rsidR="001B1A72" w:rsidRPr="00085327">
        <w:rPr>
          <w:rFonts w:cs="Times New Roman"/>
          <w:lang w:val="kl-GL"/>
        </w:rPr>
        <w:t>a</w:t>
      </w:r>
      <w:r w:rsidR="00147594" w:rsidRPr="00085327">
        <w:rPr>
          <w:rFonts w:cs="Times New Roman"/>
          <w:lang w:val="kl-GL"/>
        </w:rPr>
        <w:t>vatangiisinut sunniutit aamma eqqagassalerinermut suliassaqarfik mal</w:t>
      </w:r>
      <w:r w:rsidR="001B1A72" w:rsidRPr="00085327">
        <w:rPr>
          <w:rFonts w:cs="Times New Roman"/>
          <w:lang w:val="kl-GL"/>
        </w:rPr>
        <w:t>eruagassiuuneqarput</w:t>
      </w:r>
      <w:r w:rsidR="00AB029C" w:rsidRPr="00085327">
        <w:rPr>
          <w:rFonts w:cs="Times New Roman"/>
          <w:lang w:val="kl-GL"/>
        </w:rPr>
        <w:t xml:space="preserve">. </w:t>
      </w:r>
      <w:r w:rsidR="00147594" w:rsidRPr="00085327">
        <w:rPr>
          <w:rFonts w:cs="Times New Roman"/>
          <w:lang w:val="kl-GL"/>
        </w:rPr>
        <w:t>Eqqagassalerinerm</w:t>
      </w:r>
      <w:r w:rsidR="001B1A72" w:rsidRPr="00085327">
        <w:rPr>
          <w:rFonts w:cs="Times New Roman"/>
          <w:lang w:val="kl-GL"/>
        </w:rPr>
        <w:t>ik</w:t>
      </w:r>
      <w:r w:rsidR="00147594" w:rsidRPr="00085327">
        <w:rPr>
          <w:rFonts w:cs="Times New Roman"/>
          <w:lang w:val="kl-GL"/>
        </w:rPr>
        <w:t xml:space="preserve"> suliassaqarfik kommuninit akisussaaffigineqarpoq</w:t>
      </w:r>
      <w:r w:rsidR="00C7001B" w:rsidRPr="00085327">
        <w:rPr>
          <w:rFonts w:cs="Times New Roman"/>
          <w:lang w:val="kl-GL"/>
        </w:rPr>
        <w:t xml:space="preserve">. </w:t>
      </w:r>
      <w:r w:rsidR="00147594" w:rsidRPr="00085327">
        <w:rPr>
          <w:rFonts w:cs="Times New Roman"/>
          <w:lang w:val="kl-GL"/>
        </w:rPr>
        <w:t>Nuna allanngutsaaliuga</w:t>
      </w:r>
      <w:r w:rsidR="001B1A72" w:rsidRPr="00085327">
        <w:rPr>
          <w:rFonts w:cs="Times New Roman"/>
          <w:lang w:val="kl-GL"/>
        </w:rPr>
        <w:t>ssaq</w:t>
      </w:r>
      <w:r w:rsidR="00147594" w:rsidRPr="00085327">
        <w:rPr>
          <w:rFonts w:cs="Times New Roman"/>
          <w:lang w:val="kl-GL"/>
        </w:rPr>
        <w:t xml:space="preserve"> amerlanerusunik mal</w:t>
      </w:r>
      <w:r w:rsidR="009E2205" w:rsidRPr="00085327">
        <w:rPr>
          <w:rFonts w:cs="Times New Roman"/>
          <w:lang w:val="kl-GL"/>
        </w:rPr>
        <w:t>ittarisassioqqinnissa</w:t>
      </w:r>
      <w:r w:rsidR="00147594" w:rsidRPr="00085327">
        <w:rPr>
          <w:rFonts w:cs="Times New Roman"/>
          <w:lang w:val="kl-GL"/>
        </w:rPr>
        <w:t>mut pissutissaqartitsinngilaq</w:t>
      </w:r>
      <w:r w:rsidR="00AB029C" w:rsidRPr="00085327">
        <w:rPr>
          <w:rFonts w:cs="Times New Roman"/>
          <w:lang w:val="kl-GL"/>
        </w:rPr>
        <w:t>.</w:t>
      </w:r>
    </w:p>
    <w:p w14:paraId="61248F52" w14:textId="77777777" w:rsidR="00AB029C" w:rsidRPr="00085327" w:rsidRDefault="00AB029C" w:rsidP="00085327">
      <w:pPr>
        <w:spacing w:line="240" w:lineRule="auto"/>
        <w:rPr>
          <w:rFonts w:cs="Times New Roman"/>
          <w:lang w:val="kl-GL"/>
        </w:rPr>
      </w:pPr>
    </w:p>
    <w:p w14:paraId="529B1CD9" w14:textId="0AAB8CA1" w:rsidR="00AB029C" w:rsidRPr="00D908E2" w:rsidRDefault="00D908E2" w:rsidP="00D908E2">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25" w:name="_Toc215009043"/>
      <w:r w:rsidR="001B1A72" w:rsidRPr="00D908E2">
        <w:rPr>
          <w:rFonts w:ascii="Times New Roman" w:hAnsi="Times New Roman" w:cs="Times New Roman"/>
          <w:lang w:val="kl-GL"/>
        </w:rPr>
        <w:t>Aalisarnermut piniarnermullu inatsit</w:t>
      </w:r>
      <w:bookmarkEnd w:id="25"/>
    </w:p>
    <w:p w14:paraId="23AE856E" w14:textId="193E7513" w:rsidR="00AB029C" w:rsidRPr="00085327" w:rsidRDefault="00B933CF" w:rsidP="00085327">
      <w:pPr>
        <w:spacing w:line="240" w:lineRule="auto"/>
        <w:rPr>
          <w:rFonts w:cs="Times New Roman"/>
          <w:lang w:val="kl-GL"/>
        </w:rPr>
      </w:pPr>
      <w:r w:rsidRPr="00085327">
        <w:rPr>
          <w:rFonts w:cs="Times New Roman"/>
          <w:u w:val="single"/>
          <w:lang w:val="kl-GL"/>
        </w:rPr>
        <w:t xml:space="preserve">Inatsisini pioreersuni, soorlu </w:t>
      </w:r>
      <w:r w:rsidRPr="00085327">
        <w:rPr>
          <w:rFonts w:cs="Times New Roman"/>
          <w:i/>
          <w:u w:val="single"/>
          <w:lang w:val="kl-GL"/>
        </w:rPr>
        <w:t>aalisarneq pillugu Inatsisartut inatsisaanni</w:t>
      </w:r>
      <w:r w:rsidRPr="00085327">
        <w:rPr>
          <w:rFonts w:cs="Times New Roman"/>
          <w:i/>
          <w:iCs/>
          <w:u w:val="single"/>
          <w:lang w:val="kl-GL"/>
        </w:rPr>
        <w:t xml:space="preserve"> nr. 29-mi, 23. maaji 2024-meersumi aamma piniarneq aallaaniarnerlu pillugit Inatsisartut inatsisaanni nr. 34-mi, 13. juuni 2023-meersumi </w:t>
      </w:r>
      <w:r w:rsidRPr="00085327">
        <w:rPr>
          <w:rFonts w:cs="Times New Roman"/>
          <w:u w:val="single"/>
          <w:lang w:val="kl-GL"/>
        </w:rPr>
        <w:t xml:space="preserve">(piniarnermut aallaaniarnermullu inatsit) </w:t>
      </w:r>
      <w:r w:rsidRPr="00085327">
        <w:rPr>
          <w:rFonts w:cs="Times New Roman"/>
          <w:lang w:val="kl-GL"/>
        </w:rPr>
        <w:t>ullumikkut p</w:t>
      </w:r>
      <w:r w:rsidR="00FE07A3" w:rsidRPr="00085327">
        <w:rPr>
          <w:rFonts w:cs="Times New Roman"/>
          <w:lang w:val="kl-GL"/>
        </w:rPr>
        <w:t>iniarneq aalisarnerl</w:t>
      </w:r>
      <w:r w:rsidRPr="00085327">
        <w:rPr>
          <w:rFonts w:cs="Times New Roman"/>
          <w:lang w:val="kl-GL"/>
        </w:rPr>
        <w:t>u</w:t>
      </w:r>
      <w:r w:rsidR="00FE07A3" w:rsidRPr="00085327">
        <w:rPr>
          <w:rFonts w:cs="Times New Roman"/>
          <w:lang w:val="kl-GL"/>
        </w:rPr>
        <w:t xml:space="preserve"> </w:t>
      </w:r>
      <w:r w:rsidRPr="00085327">
        <w:rPr>
          <w:rFonts w:cs="Times New Roman"/>
          <w:lang w:val="kl-GL"/>
        </w:rPr>
        <w:t>maleruagassiuunneqarput</w:t>
      </w:r>
      <w:r w:rsidR="00FE07A3" w:rsidRPr="00085327">
        <w:rPr>
          <w:rFonts w:cs="Times New Roman"/>
          <w:lang w:val="kl-GL"/>
        </w:rPr>
        <w:t xml:space="preserve">, tamatumunnga uumasunik eqqissisimatitsineq, </w:t>
      </w:r>
      <w:r w:rsidRPr="00085327">
        <w:rPr>
          <w:rFonts w:cs="Times New Roman"/>
          <w:lang w:val="kl-GL"/>
        </w:rPr>
        <w:t xml:space="preserve">sunngiffimmi piniarnermut/aalisarnermut, inuussutissarsiutigalugu piniarnermut/aalisarnermut aamma tammajuitsussarsiorluni aallaaniarnermut/akiliilluni aalisarnermut </w:t>
      </w:r>
      <w:r w:rsidR="00FE07A3" w:rsidRPr="00085327">
        <w:rPr>
          <w:rFonts w:cs="Times New Roman"/>
          <w:lang w:val="kl-GL"/>
        </w:rPr>
        <w:t>pisassiissutit piffissallu piniarfiit</w:t>
      </w:r>
      <w:r w:rsidRPr="00085327">
        <w:rPr>
          <w:rFonts w:cs="Times New Roman"/>
          <w:lang w:val="kl-GL"/>
        </w:rPr>
        <w:t xml:space="preserve"> ilaatinneqarput</w:t>
      </w:r>
      <w:r w:rsidR="00AB029C" w:rsidRPr="00085327">
        <w:rPr>
          <w:rFonts w:cs="Times New Roman"/>
          <w:lang w:val="kl-GL"/>
        </w:rPr>
        <w:t xml:space="preserve">. </w:t>
      </w:r>
      <w:r w:rsidRPr="00085327">
        <w:rPr>
          <w:rFonts w:cs="Times New Roman"/>
          <w:lang w:val="kl-GL"/>
        </w:rPr>
        <w:t>N</w:t>
      </w:r>
      <w:r w:rsidR="00FE07A3" w:rsidRPr="00085327">
        <w:rPr>
          <w:rFonts w:cs="Times New Roman"/>
          <w:lang w:val="kl-GL"/>
        </w:rPr>
        <w:t>una</w:t>
      </w:r>
      <w:r w:rsidRPr="00085327">
        <w:rPr>
          <w:rFonts w:cs="Times New Roman"/>
          <w:lang w:val="kl-GL"/>
        </w:rPr>
        <w:t>p</w:t>
      </w:r>
      <w:r w:rsidR="00FE07A3" w:rsidRPr="00085327">
        <w:rPr>
          <w:rFonts w:cs="Times New Roman"/>
          <w:lang w:val="kl-GL"/>
        </w:rPr>
        <w:t xml:space="preserve"> allanngutsaaliu</w:t>
      </w:r>
      <w:r w:rsidRPr="00085327">
        <w:rPr>
          <w:rFonts w:cs="Times New Roman"/>
          <w:lang w:val="kl-GL"/>
        </w:rPr>
        <w:t xml:space="preserve">gassap </w:t>
      </w:r>
      <w:r w:rsidR="00FE07A3" w:rsidRPr="00085327">
        <w:rPr>
          <w:rFonts w:cs="Times New Roman"/>
          <w:lang w:val="kl-GL"/>
        </w:rPr>
        <w:t xml:space="preserve">iluani </w:t>
      </w:r>
      <w:r w:rsidRPr="00085327">
        <w:rPr>
          <w:rFonts w:cs="Times New Roman"/>
          <w:lang w:val="kl-GL"/>
        </w:rPr>
        <w:t xml:space="preserve">aallaaniarsinnaaneq aalisarsinnaanerlu </w:t>
      </w:r>
      <w:r w:rsidR="00FE07A3" w:rsidRPr="00085327">
        <w:rPr>
          <w:rFonts w:cs="Times New Roman"/>
          <w:lang w:val="kl-GL"/>
        </w:rPr>
        <w:t>periarfissaaginnassaaq</w:t>
      </w:r>
      <w:r w:rsidR="00AB029C" w:rsidRPr="00085327">
        <w:rPr>
          <w:rFonts w:cs="Times New Roman"/>
          <w:lang w:val="kl-GL"/>
        </w:rPr>
        <w:t>.</w:t>
      </w:r>
    </w:p>
    <w:p w14:paraId="79418335" w14:textId="77777777" w:rsidR="00AB029C" w:rsidRPr="00085327" w:rsidRDefault="00AB029C" w:rsidP="00085327">
      <w:pPr>
        <w:spacing w:line="240" w:lineRule="auto"/>
        <w:rPr>
          <w:rFonts w:cs="Times New Roman"/>
          <w:lang w:val="kl-GL"/>
        </w:rPr>
      </w:pPr>
    </w:p>
    <w:p w14:paraId="6F030383" w14:textId="01414FC7" w:rsidR="00B933CF" w:rsidRPr="00D908E2" w:rsidRDefault="00D908E2" w:rsidP="00D908E2">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26" w:name="_Toc215009044"/>
      <w:r w:rsidR="00B933CF" w:rsidRPr="00D908E2">
        <w:rPr>
          <w:rFonts w:ascii="Times New Roman" w:hAnsi="Times New Roman" w:cs="Times New Roman"/>
          <w:lang w:val="kl-GL"/>
        </w:rPr>
        <w:t>Aatsitassanut inatsit</w:t>
      </w:r>
      <w:bookmarkEnd w:id="26"/>
      <w:r w:rsidR="00B933CF" w:rsidRPr="00D908E2">
        <w:rPr>
          <w:rFonts w:ascii="Times New Roman" w:hAnsi="Times New Roman" w:cs="Times New Roman"/>
          <w:lang w:val="kl-GL"/>
        </w:rPr>
        <w:t xml:space="preserve"> </w:t>
      </w:r>
    </w:p>
    <w:p w14:paraId="59D262D7" w14:textId="57FD6710" w:rsidR="00AB029C" w:rsidRPr="00085327" w:rsidRDefault="00FE07A3" w:rsidP="00085327">
      <w:pPr>
        <w:spacing w:line="240" w:lineRule="auto"/>
        <w:rPr>
          <w:rFonts w:cs="Times New Roman"/>
          <w:lang w:val="kl-GL"/>
        </w:rPr>
      </w:pPr>
      <w:r w:rsidRPr="00085327">
        <w:rPr>
          <w:rFonts w:cs="Times New Roman"/>
          <w:i/>
          <w:iCs/>
          <w:u w:val="single"/>
          <w:lang w:val="kl-GL"/>
        </w:rPr>
        <w:t>Aatsitassanut tunngasunik suliaqarneq pillugu Inatsisartut inatsisaa</w:t>
      </w:r>
      <w:r w:rsidR="00B933CF" w:rsidRPr="00085327">
        <w:rPr>
          <w:rFonts w:cs="Times New Roman"/>
          <w:i/>
          <w:iCs/>
          <w:u w:val="single"/>
          <w:lang w:val="kl-GL"/>
        </w:rPr>
        <w:t>nni</w:t>
      </w:r>
      <w:r w:rsidR="004B2E07" w:rsidRPr="00085327">
        <w:rPr>
          <w:rFonts w:cs="Times New Roman"/>
          <w:i/>
          <w:iCs/>
          <w:u w:val="single"/>
          <w:lang w:val="kl-GL"/>
        </w:rPr>
        <w:t xml:space="preserve"> nr. 26</w:t>
      </w:r>
      <w:r w:rsidR="00B933CF" w:rsidRPr="00085327">
        <w:rPr>
          <w:rFonts w:cs="Times New Roman"/>
          <w:i/>
          <w:iCs/>
          <w:u w:val="single"/>
          <w:lang w:val="kl-GL"/>
        </w:rPr>
        <w:t>-mi</w:t>
      </w:r>
      <w:r w:rsidRPr="00085327">
        <w:rPr>
          <w:rFonts w:cs="Times New Roman"/>
          <w:i/>
          <w:iCs/>
          <w:u w:val="single"/>
          <w:lang w:val="kl-GL"/>
        </w:rPr>
        <w:t>,</w:t>
      </w:r>
      <w:r w:rsidR="004B2E07" w:rsidRPr="00085327">
        <w:rPr>
          <w:rFonts w:cs="Times New Roman"/>
          <w:i/>
          <w:iCs/>
          <w:u w:val="single"/>
          <w:lang w:val="kl-GL"/>
        </w:rPr>
        <w:t xml:space="preserve"> 13. ju</w:t>
      </w:r>
      <w:r w:rsidRPr="00085327">
        <w:rPr>
          <w:rFonts w:cs="Times New Roman"/>
          <w:i/>
          <w:iCs/>
          <w:u w:val="single"/>
          <w:lang w:val="kl-GL"/>
        </w:rPr>
        <w:t>u</w:t>
      </w:r>
      <w:r w:rsidR="004B2E07" w:rsidRPr="00085327">
        <w:rPr>
          <w:rFonts w:cs="Times New Roman"/>
          <w:i/>
          <w:iCs/>
          <w:u w:val="single"/>
          <w:lang w:val="kl-GL"/>
        </w:rPr>
        <w:t>ni 2023</w:t>
      </w:r>
      <w:r w:rsidRPr="00085327">
        <w:rPr>
          <w:rFonts w:cs="Times New Roman"/>
          <w:i/>
          <w:iCs/>
          <w:u w:val="single"/>
          <w:lang w:val="kl-GL"/>
        </w:rPr>
        <w:t>-meers</w:t>
      </w:r>
      <w:r w:rsidR="00B933CF" w:rsidRPr="00085327">
        <w:rPr>
          <w:rFonts w:cs="Times New Roman"/>
          <w:i/>
          <w:iCs/>
          <w:u w:val="single"/>
          <w:lang w:val="kl-GL"/>
        </w:rPr>
        <w:t xml:space="preserve">umi </w:t>
      </w:r>
      <w:r w:rsidR="00B933CF" w:rsidRPr="00085327">
        <w:rPr>
          <w:rFonts w:cs="Times New Roman"/>
          <w:u w:val="single"/>
          <w:lang w:val="kl-GL"/>
        </w:rPr>
        <w:t>(</w:t>
      </w:r>
      <w:r w:rsidR="00682BA1" w:rsidRPr="00085327">
        <w:rPr>
          <w:rFonts w:cs="Times New Roman"/>
          <w:u w:val="single"/>
          <w:lang w:val="kl-GL"/>
        </w:rPr>
        <w:t xml:space="preserve">aatsitassanut </w:t>
      </w:r>
      <w:r w:rsidR="00B933CF" w:rsidRPr="00085327">
        <w:rPr>
          <w:rFonts w:cs="Times New Roman"/>
          <w:u w:val="single"/>
          <w:lang w:val="kl-GL"/>
        </w:rPr>
        <w:t>inatsit)</w:t>
      </w:r>
      <w:r w:rsidR="00B933CF" w:rsidRPr="00085327">
        <w:rPr>
          <w:rFonts w:cs="Times New Roman"/>
          <w:i/>
          <w:iCs/>
          <w:u w:val="single"/>
          <w:lang w:val="kl-GL"/>
        </w:rPr>
        <w:t xml:space="preserve"> </w:t>
      </w:r>
      <w:r w:rsidR="00B933CF" w:rsidRPr="00085327">
        <w:rPr>
          <w:rFonts w:cs="Times New Roman"/>
          <w:u w:val="single"/>
          <w:lang w:val="kl-GL"/>
        </w:rPr>
        <w:t>aamma</w:t>
      </w:r>
      <w:r w:rsidR="00B933CF" w:rsidRPr="00085327">
        <w:rPr>
          <w:rFonts w:cs="Times New Roman"/>
          <w:i/>
          <w:iCs/>
          <w:u w:val="single"/>
          <w:lang w:val="kl-GL"/>
        </w:rPr>
        <w:t xml:space="preserve">  </w:t>
      </w:r>
      <w:r w:rsidR="00682BA1" w:rsidRPr="00085327">
        <w:rPr>
          <w:rFonts w:cs="Times New Roman"/>
          <w:i/>
          <w:iCs/>
          <w:u w:val="single"/>
          <w:lang w:val="kl-GL"/>
        </w:rPr>
        <w:t xml:space="preserve">najukkani </w:t>
      </w:r>
      <w:r w:rsidR="00B933CF" w:rsidRPr="00085327">
        <w:rPr>
          <w:rFonts w:cs="Times New Roman"/>
          <w:i/>
          <w:iCs/>
          <w:u w:val="single"/>
          <w:lang w:val="kl-GL"/>
        </w:rPr>
        <w:t>aatsitassanut tunngasunik suliaqarne</w:t>
      </w:r>
      <w:r w:rsidR="00682BA1" w:rsidRPr="00085327">
        <w:rPr>
          <w:rFonts w:cs="Times New Roman"/>
          <w:i/>
          <w:iCs/>
          <w:u w:val="single"/>
          <w:lang w:val="kl-GL"/>
        </w:rPr>
        <w:t>rit</w:t>
      </w:r>
      <w:r w:rsidR="00B933CF" w:rsidRPr="00085327">
        <w:rPr>
          <w:rFonts w:cs="Times New Roman"/>
          <w:i/>
          <w:iCs/>
          <w:u w:val="single"/>
          <w:lang w:val="kl-GL"/>
        </w:rPr>
        <w:t xml:space="preserve"> pillug</w:t>
      </w:r>
      <w:r w:rsidR="00682BA1" w:rsidRPr="00085327">
        <w:rPr>
          <w:rFonts w:cs="Times New Roman"/>
          <w:i/>
          <w:iCs/>
          <w:u w:val="single"/>
          <w:lang w:val="kl-GL"/>
        </w:rPr>
        <w:t>it</w:t>
      </w:r>
      <w:r w:rsidR="00B933CF" w:rsidRPr="00085327">
        <w:rPr>
          <w:rFonts w:cs="Times New Roman"/>
          <w:i/>
          <w:iCs/>
          <w:u w:val="single"/>
          <w:lang w:val="kl-GL"/>
        </w:rPr>
        <w:t xml:space="preserve"> Inatsisartut inatsisaanni nr.</w:t>
      </w:r>
      <w:r w:rsidR="00682BA1" w:rsidRPr="00085327">
        <w:rPr>
          <w:rFonts w:cs="Times New Roman"/>
          <w:i/>
          <w:iCs/>
          <w:u w:val="single"/>
          <w:lang w:val="kl-GL"/>
        </w:rPr>
        <w:t xml:space="preserve"> 34-mi, 4. juuni 2024-meersumi </w:t>
      </w:r>
      <w:r w:rsidR="00682BA1" w:rsidRPr="00085327">
        <w:rPr>
          <w:rFonts w:cs="Times New Roman"/>
          <w:u w:val="single"/>
          <w:lang w:val="kl-GL"/>
        </w:rPr>
        <w:t>aatsitassarsiornermi  suliat</w:t>
      </w:r>
      <w:r w:rsidR="00F579CA" w:rsidRPr="00085327">
        <w:rPr>
          <w:rFonts w:cs="Times New Roman"/>
          <w:lang w:val="kl-GL"/>
        </w:rPr>
        <w:t>, pinngortitaq pillugu inatsimmut taassumalu ataani aalajangersakkanut ilaatinneqanngitsut</w:t>
      </w:r>
      <w:r w:rsidR="00682BA1" w:rsidRPr="00085327">
        <w:rPr>
          <w:rFonts w:cs="Times New Roman"/>
          <w:u w:val="single"/>
          <w:lang w:val="kl-GL"/>
        </w:rPr>
        <w:t xml:space="preserve"> maleruagassiuunneqarput</w:t>
      </w:r>
      <w:r w:rsidR="00AB029C" w:rsidRPr="00085327">
        <w:rPr>
          <w:rFonts w:cs="Times New Roman"/>
          <w:lang w:val="kl-GL"/>
        </w:rPr>
        <w:t xml:space="preserve">. </w:t>
      </w:r>
      <w:r w:rsidR="00F579CA" w:rsidRPr="00085327">
        <w:rPr>
          <w:rFonts w:cs="Times New Roman"/>
          <w:lang w:val="kl-GL"/>
        </w:rPr>
        <w:t>Aatsitassanut inatsimmi aalajangersarneqarpoq aatsitassanut tunngasunut suliaqarnernut atatillugu akuersissuteqarnermi piumasaqaatinillu aalajangersaanermi Aatsitassanik Suliassaqarfinnut Avatangiisinut Aqutsisoqarfik peqataatinneqassasoq</w:t>
      </w:r>
      <w:r w:rsidR="00AB029C" w:rsidRPr="00085327">
        <w:rPr>
          <w:rFonts w:cs="Times New Roman"/>
          <w:lang w:val="kl-GL"/>
        </w:rPr>
        <w:t>.</w:t>
      </w:r>
    </w:p>
    <w:p w14:paraId="7726B528" w14:textId="77777777" w:rsidR="00AB029C" w:rsidRPr="00085327" w:rsidRDefault="00AB029C" w:rsidP="00085327">
      <w:pPr>
        <w:spacing w:line="240" w:lineRule="auto"/>
        <w:rPr>
          <w:rFonts w:cs="Times New Roman"/>
          <w:b/>
          <w:bCs/>
          <w:lang w:val="kl-GL"/>
        </w:rPr>
      </w:pPr>
    </w:p>
    <w:p w14:paraId="78D7187D" w14:textId="43CF4091" w:rsidR="00682BA1" w:rsidRPr="00C03027" w:rsidRDefault="00C03027" w:rsidP="00C03027">
      <w:pPr>
        <w:pStyle w:val="Overskrift2"/>
        <w:numPr>
          <w:ilvl w:val="1"/>
          <w:numId w:val="1"/>
        </w:numPr>
        <w:tabs>
          <w:tab w:val="left" w:pos="567"/>
        </w:tabs>
        <w:spacing w:line="240" w:lineRule="auto"/>
        <w:ind w:left="357" w:hanging="357"/>
        <w:rPr>
          <w:rFonts w:ascii="Times New Roman" w:hAnsi="Times New Roman" w:cs="Times New Roman"/>
          <w:lang w:val="kl-GL"/>
        </w:rPr>
      </w:pPr>
      <w:bookmarkStart w:id="27" w:name="_Toc211462737"/>
      <w:r>
        <w:rPr>
          <w:rFonts w:ascii="Times New Roman" w:hAnsi="Times New Roman" w:cs="Times New Roman"/>
          <w:lang w:val="kl-GL"/>
        </w:rPr>
        <w:t xml:space="preserve"> </w:t>
      </w:r>
      <w:bookmarkStart w:id="28" w:name="_Toc215009045"/>
      <w:bookmarkEnd w:id="27"/>
      <w:r w:rsidR="00682BA1" w:rsidRPr="00C03027">
        <w:rPr>
          <w:rFonts w:ascii="Times New Roman" w:hAnsi="Times New Roman" w:cs="Times New Roman"/>
          <w:lang w:val="kl-GL"/>
        </w:rPr>
        <w:t>Takornariaqarnermut inatsit</w:t>
      </w:r>
      <w:bookmarkEnd w:id="28"/>
    </w:p>
    <w:p w14:paraId="2300C4AE" w14:textId="33B00756" w:rsidR="00AB029C" w:rsidRPr="00085327" w:rsidRDefault="00F579CA" w:rsidP="00085327">
      <w:pPr>
        <w:spacing w:line="240" w:lineRule="auto"/>
        <w:rPr>
          <w:rFonts w:cs="Times New Roman"/>
          <w:u w:val="single"/>
          <w:lang w:val="kl-GL"/>
        </w:rPr>
      </w:pPr>
      <w:r w:rsidRPr="00085327">
        <w:rPr>
          <w:rFonts w:cs="Times New Roman"/>
          <w:i/>
          <w:iCs/>
          <w:u w:val="single"/>
          <w:lang w:val="kl-GL"/>
        </w:rPr>
        <w:t>Takornariaqarnermik ingerlataqarneq aamma inuussutissarsiutigalugu ingerlatsinermi zonenut immikkoortiterineq il.il. pillugit Inatsisartut inatsisaa</w:t>
      </w:r>
      <w:r w:rsidR="00682BA1" w:rsidRPr="00085327">
        <w:rPr>
          <w:rFonts w:cs="Times New Roman"/>
          <w:i/>
          <w:iCs/>
          <w:u w:val="single"/>
          <w:lang w:val="kl-GL"/>
        </w:rPr>
        <w:t>nni</w:t>
      </w:r>
      <w:r w:rsidR="00596D31" w:rsidRPr="00085327">
        <w:rPr>
          <w:rFonts w:cs="Times New Roman"/>
          <w:i/>
          <w:iCs/>
          <w:u w:val="single"/>
          <w:lang w:val="kl-GL"/>
        </w:rPr>
        <w:t xml:space="preserve"> </w:t>
      </w:r>
      <w:r w:rsidR="004B2E07" w:rsidRPr="00085327">
        <w:rPr>
          <w:rFonts w:cs="Times New Roman"/>
          <w:i/>
          <w:iCs/>
          <w:u w:val="single"/>
          <w:lang w:val="kl-GL"/>
        </w:rPr>
        <w:t>nr. 62</w:t>
      </w:r>
      <w:r w:rsidR="00682BA1" w:rsidRPr="00085327">
        <w:rPr>
          <w:rFonts w:cs="Times New Roman"/>
          <w:i/>
          <w:iCs/>
          <w:u w:val="single"/>
          <w:lang w:val="kl-GL"/>
        </w:rPr>
        <w:t>-imi</w:t>
      </w:r>
      <w:r w:rsidRPr="00085327">
        <w:rPr>
          <w:rFonts w:cs="Times New Roman"/>
          <w:i/>
          <w:iCs/>
          <w:u w:val="single"/>
          <w:lang w:val="kl-GL"/>
        </w:rPr>
        <w:t>,</w:t>
      </w:r>
      <w:r w:rsidR="004B2E07" w:rsidRPr="00085327">
        <w:rPr>
          <w:rFonts w:cs="Times New Roman"/>
          <w:i/>
          <w:iCs/>
          <w:u w:val="single"/>
          <w:lang w:val="kl-GL"/>
        </w:rPr>
        <w:t xml:space="preserve"> 25. novemb</w:t>
      </w:r>
      <w:r w:rsidRPr="00085327">
        <w:rPr>
          <w:rFonts w:cs="Times New Roman"/>
          <w:i/>
          <w:iCs/>
          <w:u w:val="single"/>
          <w:lang w:val="kl-GL"/>
        </w:rPr>
        <w:t>ari</w:t>
      </w:r>
      <w:r w:rsidR="004B2E07" w:rsidRPr="00085327">
        <w:rPr>
          <w:rFonts w:cs="Times New Roman"/>
          <w:i/>
          <w:iCs/>
          <w:u w:val="single"/>
          <w:lang w:val="kl-GL"/>
        </w:rPr>
        <w:t xml:space="preserve"> 2024</w:t>
      </w:r>
      <w:r w:rsidRPr="00085327">
        <w:rPr>
          <w:rFonts w:cs="Times New Roman"/>
          <w:i/>
          <w:iCs/>
          <w:u w:val="single"/>
          <w:lang w:val="kl-GL"/>
        </w:rPr>
        <w:t>-meers</w:t>
      </w:r>
      <w:r w:rsidR="00682BA1" w:rsidRPr="00085327">
        <w:rPr>
          <w:rFonts w:cs="Times New Roman"/>
          <w:i/>
          <w:iCs/>
          <w:u w:val="single"/>
          <w:lang w:val="kl-GL"/>
        </w:rPr>
        <w:t>umi</w:t>
      </w:r>
      <w:r w:rsidR="00682BA1" w:rsidRPr="00085327">
        <w:rPr>
          <w:rFonts w:cs="Times New Roman"/>
          <w:u w:val="single"/>
          <w:lang w:val="kl-GL"/>
        </w:rPr>
        <w:t>(takornariaarnermut inatsit</w:t>
      </w:r>
      <w:r w:rsidR="00596D31" w:rsidRPr="00085327">
        <w:rPr>
          <w:rFonts w:cs="Times New Roman"/>
          <w:u w:val="single"/>
          <w:lang w:val="kl-GL"/>
        </w:rPr>
        <w:t>)</w:t>
      </w:r>
    </w:p>
    <w:p w14:paraId="0B74CD6C" w14:textId="237DF8B1" w:rsidR="002077A1" w:rsidRPr="00085327" w:rsidRDefault="00682BA1" w:rsidP="00085327">
      <w:pPr>
        <w:spacing w:line="240" w:lineRule="auto"/>
        <w:rPr>
          <w:rFonts w:cs="Times New Roman"/>
          <w:lang w:val="kl-GL"/>
        </w:rPr>
      </w:pPr>
      <w:r w:rsidRPr="00085327">
        <w:rPr>
          <w:rFonts w:cs="Times New Roman"/>
          <w:lang w:val="kl-GL"/>
        </w:rPr>
        <w:t>i</w:t>
      </w:r>
      <w:r w:rsidR="00535657" w:rsidRPr="00085327">
        <w:rPr>
          <w:rFonts w:cs="Times New Roman"/>
          <w:lang w:val="kl-GL"/>
        </w:rPr>
        <w:t>nuussutissarsiutigalugu takornariartitsine</w:t>
      </w:r>
      <w:r w:rsidRPr="00085327">
        <w:rPr>
          <w:rFonts w:cs="Times New Roman"/>
          <w:lang w:val="kl-GL"/>
        </w:rPr>
        <w:t>q</w:t>
      </w:r>
      <w:r w:rsidR="00535657" w:rsidRPr="00085327">
        <w:rPr>
          <w:rFonts w:cs="Times New Roman"/>
          <w:lang w:val="kl-GL"/>
        </w:rPr>
        <w:t xml:space="preserve"> </w:t>
      </w:r>
      <w:r w:rsidRPr="00085327">
        <w:rPr>
          <w:rFonts w:cs="Times New Roman"/>
          <w:lang w:val="kl-GL"/>
        </w:rPr>
        <w:t xml:space="preserve">maleruagassiuunneqarpoq, </w:t>
      </w:r>
      <w:r w:rsidR="00535657" w:rsidRPr="00085327">
        <w:rPr>
          <w:rFonts w:cs="Times New Roman"/>
          <w:lang w:val="kl-GL"/>
        </w:rPr>
        <w:t xml:space="preserve">kommunillu </w:t>
      </w:r>
      <w:r w:rsidRPr="00085327">
        <w:rPr>
          <w:rFonts w:cs="Times New Roman"/>
          <w:lang w:val="kl-GL"/>
        </w:rPr>
        <w:t xml:space="preserve">killeqarfinnik, kommunip inissisimaffiata iluani takornariartitsisarnermut allatuluunniit inuussutissarsiutigalugu suliaqarnermut maleruagassiuiffiusinnaasunik atuutsitsilernissamut </w:t>
      </w:r>
      <w:r w:rsidR="00535657" w:rsidRPr="00085327">
        <w:rPr>
          <w:rFonts w:cs="Times New Roman"/>
          <w:lang w:val="kl-GL"/>
        </w:rPr>
        <w:t>periarfissii</w:t>
      </w:r>
      <w:r w:rsidRPr="00085327">
        <w:rPr>
          <w:rFonts w:cs="Times New Roman"/>
          <w:lang w:val="kl-GL"/>
        </w:rPr>
        <w:t>ffiu</w:t>
      </w:r>
      <w:r w:rsidR="00535657" w:rsidRPr="00085327">
        <w:rPr>
          <w:rFonts w:cs="Times New Roman"/>
          <w:lang w:val="kl-GL"/>
        </w:rPr>
        <w:t>lluni</w:t>
      </w:r>
      <w:r w:rsidR="00AB029C" w:rsidRPr="00085327">
        <w:rPr>
          <w:rFonts w:cs="Times New Roman"/>
          <w:lang w:val="kl-GL"/>
        </w:rPr>
        <w:t xml:space="preserve">. </w:t>
      </w:r>
      <w:r w:rsidR="00535657" w:rsidRPr="00085327">
        <w:rPr>
          <w:rFonts w:cs="Times New Roman"/>
          <w:lang w:val="kl-GL"/>
        </w:rPr>
        <w:t>Tamanna nuna allanngutsaaliu</w:t>
      </w:r>
      <w:r w:rsidRPr="00085327">
        <w:rPr>
          <w:rFonts w:cs="Times New Roman"/>
          <w:lang w:val="kl-GL"/>
        </w:rPr>
        <w:t>iffiusumut</w:t>
      </w:r>
      <w:r w:rsidR="00535657" w:rsidRPr="00085327">
        <w:rPr>
          <w:rFonts w:cs="Times New Roman"/>
          <w:lang w:val="kl-GL"/>
        </w:rPr>
        <w:t xml:space="preserve"> aamma atuu</w:t>
      </w:r>
      <w:r w:rsidRPr="00085327">
        <w:rPr>
          <w:rFonts w:cs="Times New Roman"/>
          <w:lang w:val="kl-GL"/>
        </w:rPr>
        <w:t xml:space="preserve">tissaaq, tassanilu aamma taaguut Nuna Allanngutsaaliugaq </w:t>
      </w:r>
      <w:r w:rsidR="00535657" w:rsidRPr="00085327">
        <w:rPr>
          <w:rFonts w:cs="Times New Roman"/>
          <w:lang w:val="kl-GL"/>
        </w:rPr>
        <w:t xml:space="preserve"> takornariartitsi</w:t>
      </w:r>
      <w:r w:rsidRPr="00085327">
        <w:rPr>
          <w:rFonts w:cs="Times New Roman"/>
          <w:lang w:val="kl-GL"/>
        </w:rPr>
        <w:t>sar</w:t>
      </w:r>
      <w:r w:rsidR="00535657" w:rsidRPr="00085327">
        <w:rPr>
          <w:rFonts w:cs="Times New Roman"/>
          <w:lang w:val="kl-GL"/>
        </w:rPr>
        <w:t>nermu</w:t>
      </w:r>
      <w:r w:rsidRPr="00085327">
        <w:rPr>
          <w:rFonts w:cs="Times New Roman"/>
          <w:lang w:val="kl-GL"/>
        </w:rPr>
        <w:t>t</w:t>
      </w:r>
      <w:r w:rsidR="00535657" w:rsidRPr="00085327">
        <w:rPr>
          <w:rFonts w:cs="Times New Roman"/>
          <w:lang w:val="kl-GL"/>
        </w:rPr>
        <w:t xml:space="preserve"> tunngatillugu nittarsaassinermut atorneqarsinnaa</w:t>
      </w:r>
      <w:r w:rsidR="002077A1" w:rsidRPr="00085327">
        <w:rPr>
          <w:rFonts w:cs="Times New Roman"/>
          <w:lang w:val="kl-GL"/>
        </w:rPr>
        <w:t>voq</w:t>
      </w:r>
      <w:r w:rsidR="00AB029C" w:rsidRPr="00085327">
        <w:rPr>
          <w:rFonts w:cs="Times New Roman"/>
          <w:lang w:val="kl-GL"/>
        </w:rPr>
        <w:t>.</w:t>
      </w:r>
    </w:p>
    <w:p w14:paraId="7EAEB29E" w14:textId="77777777" w:rsidR="002077A1" w:rsidRPr="00085327" w:rsidRDefault="002077A1" w:rsidP="00085327">
      <w:pPr>
        <w:spacing w:line="240" w:lineRule="auto"/>
        <w:rPr>
          <w:rFonts w:cs="Times New Roman"/>
          <w:lang w:val="kl-GL"/>
        </w:rPr>
      </w:pPr>
    </w:p>
    <w:p w14:paraId="6F861881" w14:textId="32BA59F2" w:rsidR="00AB029C" w:rsidRPr="00085327" w:rsidRDefault="002077A1" w:rsidP="00085327">
      <w:pPr>
        <w:spacing w:line="240" w:lineRule="auto"/>
        <w:rPr>
          <w:rFonts w:cs="Times New Roman"/>
          <w:lang w:val="kl-GL"/>
        </w:rPr>
      </w:pPr>
      <w:r w:rsidRPr="00085327">
        <w:rPr>
          <w:rFonts w:cs="Times New Roman"/>
          <w:lang w:val="kl-GL"/>
        </w:rPr>
        <w:t>Takornariaqarnermut inatsisip pinngortitamik illersuinermut inatsimmut naleqqiulluni akornusersuutaasumik suliaqarnernut maleruagassaniit allaassutaa annertooq tassaavoq, takornariaqarnermut inatsimmi sullissisut ilaat maleruagassiuunneqarsinnaammata, sammisat imminerminni maleruagassiuunneqarsinnaanatik. Takornariaqarnermut inatsimmi inuussutissarsiutigalugu sullissisut kisimik maleruagassiuunneqarput, innuttaasut takornarialluunniit pineqaratik.</w:t>
      </w:r>
    </w:p>
    <w:p w14:paraId="06671024" w14:textId="77777777" w:rsidR="00AB029C" w:rsidRPr="00085327" w:rsidRDefault="00AB029C" w:rsidP="00085327">
      <w:pPr>
        <w:spacing w:line="240" w:lineRule="auto"/>
        <w:rPr>
          <w:rFonts w:cs="Times New Roman"/>
          <w:lang w:val="kl-GL"/>
        </w:rPr>
      </w:pPr>
    </w:p>
    <w:p w14:paraId="515903E2" w14:textId="2D568E2F" w:rsidR="002077A1" w:rsidRPr="00C03027" w:rsidRDefault="00C03027" w:rsidP="00C03027">
      <w:pPr>
        <w:pStyle w:val="Overskrift2"/>
        <w:numPr>
          <w:ilvl w:val="1"/>
          <w:numId w:val="1"/>
        </w:numPr>
        <w:tabs>
          <w:tab w:val="left" w:pos="567"/>
        </w:tabs>
        <w:spacing w:line="240" w:lineRule="auto"/>
        <w:ind w:left="357" w:hanging="357"/>
        <w:rPr>
          <w:rFonts w:ascii="Times New Roman" w:hAnsi="Times New Roman" w:cs="Times New Roman"/>
          <w:lang w:val="kl-GL"/>
        </w:rPr>
      </w:pPr>
      <w:bookmarkStart w:id="29" w:name="_Toc211462738"/>
      <w:r>
        <w:rPr>
          <w:rFonts w:ascii="Times New Roman" w:hAnsi="Times New Roman" w:cs="Times New Roman"/>
          <w:lang w:val="kl-GL"/>
        </w:rPr>
        <w:t xml:space="preserve"> </w:t>
      </w:r>
      <w:bookmarkStart w:id="30" w:name="_Toc215009046"/>
      <w:r w:rsidR="002077A1" w:rsidRPr="00C03027">
        <w:rPr>
          <w:rFonts w:ascii="Times New Roman" w:hAnsi="Times New Roman" w:cs="Times New Roman"/>
          <w:lang w:val="kl-GL"/>
        </w:rPr>
        <w:t>Kulturikkut eriagisassanut inatsit</w:t>
      </w:r>
      <w:bookmarkEnd w:id="29"/>
      <w:bookmarkEnd w:id="30"/>
    </w:p>
    <w:p w14:paraId="2F5951BD" w14:textId="4CF759C8" w:rsidR="00AB029C" w:rsidRPr="00085327" w:rsidRDefault="00535657" w:rsidP="00085327">
      <w:pPr>
        <w:spacing w:line="240" w:lineRule="auto"/>
        <w:rPr>
          <w:rFonts w:cs="Times New Roman"/>
          <w:lang w:val="kl-GL"/>
        </w:rPr>
      </w:pPr>
      <w:r w:rsidRPr="00085327">
        <w:rPr>
          <w:rFonts w:cs="Times New Roman"/>
          <w:i/>
          <w:iCs/>
          <w:u w:val="single"/>
          <w:lang w:val="kl-GL"/>
        </w:rPr>
        <w:t>Eqqissisimatitsisarneq aamma allatigut kulturikkut eriagisassanik kulturikkut kingornussatut illersuineq pillugu Inatsisartut inatsisaa</w:t>
      </w:r>
      <w:r w:rsidR="002077A1" w:rsidRPr="00085327">
        <w:rPr>
          <w:rFonts w:cs="Times New Roman"/>
          <w:i/>
          <w:iCs/>
          <w:u w:val="single"/>
          <w:lang w:val="kl-GL"/>
        </w:rPr>
        <w:t>nni</w:t>
      </w:r>
      <w:r w:rsidR="00596D31" w:rsidRPr="00085327">
        <w:rPr>
          <w:rFonts w:cs="Times New Roman"/>
          <w:i/>
          <w:iCs/>
          <w:u w:val="single"/>
          <w:lang w:val="kl-GL"/>
        </w:rPr>
        <w:t xml:space="preserve"> </w:t>
      </w:r>
      <w:r w:rsidR="004B2E07" w:rsidRPr="00085327">
        <w:rPr>
          <w:rFonts w:cs="Times New Roman"/>
          <w:i/>
          <w:iCs/>
          <w:u w:val="single"/>
          <w:lang w:val="kl-GL"/>
        </w:rPr>
        <w:t>nr. 11</w:t>
      </w:r>
      <w:r w:rsidR="002077A1" w:rsidRPr="00085327">
        <w:rPr>
          <w:rFonts w:cs="Times New Roman"/>
          <w:i/>
          <w:iCs/>
          <w:u w:val="single"/>
          <w:lang w:val="kl-GL"/>
        </w:rPr>
        <w:t>-mi</w:t>
      </w:r>
      <w:r w:rsidR="002C62A9" w:rsidRPr="00085327">
        <w:rPr>
          <w:rFonts w:cs="Times New Roman"/>
          <w:i/>
          <w:iCs/>
          <w:u w:val="single"/>
          <w:lang w:val="kl-GL"/>
        </w:rPr>
        <w:t>,</w:t>
      </w:r>
      <w:r w:rsidR="004B2E07" w:rsidRPr="00085327">
        <w:rPr>
          <w:rFonts w:cs="Times New Roman"/>
          <w:i/>
          <w:iCs/>
          <w:u w:val="single"/>
          <w:lang w:val="kl-GL"/>
        </w:rPr>
        <w:t xml:space="preserve"> 19. ma</w:t>
      </w:r>
      <w:r w:rsidR="00BA2814" w:rsidRPr="00085327">
        <w:rPr>
          <w:rFonts w:cs="Times New Roman"/>
          <w:i/>
          <w:iCs/>
          <w:u w:val="single"/>
          <w:lang w:val="kl-GL"/>
        </w:rPr>
        <w:t>a</w:t>
      </w:r>
      <w:r w:rsidR="004B2E07" w:rsidRPr="00085327">
        <w:rPr>
          <w:rFonts w:cs="Times New Roman"/>
          <w:i/>
          <w:iCs/>
          <w:u w:val="single"/>
          <w:lang w:val="kl-GL"/>
        </w:rPr>
        <w:t>j</w:t>
      </w:r>
      <w:r w:rsidR="00BA2814" w:rsidRPr="00085327">
        <w:rPr>
          <w:rFonts w:cs="Times New Roman"/>
          <w:i/>
          <w:iCs/>
          <w:u w:val="single"/>
          <w:lang w:val="kl-GL"/>
        </w:rPr>
        <w:t>i</w:t>
      </w:r>
      <w:r w:rsidR="004B2E07" w:rsidRPr="00085327">
        <w:rPr>
          <w:rFonts w:cs="Times New Roman"/>
          <w:i/>
          <w:iCs/>
          <w:u w:val="single"/>
          <w:lang w:val="kl-GL"/>
        </w:rPr>
        <w:t xml:space="preserve"> 2010</w:t>
      </w:r>
      <w:r w:rsidR="00BA2814" w:rsidRPr="00085327">
        <w:rPr>
          <w:rFonts w:cs="Times New Roman"/>
          <w:i/>
          <w:iCs/>
          <w:u w:val="single"/>
          <w:lang w:val="kl-GL"/>
        </w:rPr>
        <w:t>-meers</w:t>
      </w:r>
      <w:r w:rsidR="002077A1" w:rsidRPr="00085327">
        <w:rPr>
          <w:rFonts w:cs="Times New Roman"/>
          <w:i/>
          <w:iCs/>
          <w:u w:val="single"/>
          <w:lang w:val="kl-GL"/>
        </w:rPr>
        <w:t xml:space="preserve">umi </w:t>
      </w:r>
      <w:r w:rsidR="002077A1" w:rsidRPr="00085327">
        <w:rPr>
          <w:rFonts w:cs="Times New Roman"/>
          <w:u w:val="single"/>
          <w:lang w:val="kl-GL"/>
        </w:rPr>
        <w:t>(Kulturikkut eriagisassanut inatsit</w:t>
      </w:r>
      <w:r w:rsidR="00596D31" w:rsidRPr="00085327">
        <w:rPr>
          <w:rFonts w:cs="Times New Roman"/>
          <w:u w:val="single"/>
          <w:lang w:val="kl-GL"/>
        </w:rPr>
        <w:t>)</w:t>
      </w:r>
      <w:r w:rsidR="002077A1" w:rsidRPr="00085327">
        <w:rPr>
          <w:rFonts w:cs="Times New Roman"/>
          <w:u w:val="single"/>
          <w:lang w:val="kl-GL"/>
        </w:rPr>
        <w:t xml:space="preserve"> </w:t>
      </w:r>
      <w:r w:rsidR="009E2205" w:rsidRPr="00085327">
        <w:rPr>
          <w:rFonts w:cs="Times New Roman"/>
          <w:lang w:val="kl-GL"/>
        </w:rPr>
        <w:t>Kalaallit Nunaat tamakkerlugu, nuna allanngutsaaliugaq ilanngullugu, eriagisassat eqqaanni ingerlatat atortulersuutillu mal</w:t>
      </w:r>
      <w:r w:rsidR="002077A1" w:rsidRPr="00085327">
        <w:rPr>
          <w:rFonts w:cs="Times New Roman"/>
          <w:lang w:val="kl-GL"/>
        </w:rPr>
        <w:t>eruagassiuunneqarput</w:t>
      </w:r>
      <w:r w:rsidR="00AB029C" w:rsidRPr="00085327">
        <w:rPr>
          <w:rFonts w:cs="Times New Roman"/>
          <w:lang w:val="kl-GL"/>
        </w:rPr>
        <w:t xml:space="preserve">. </w:t>
      </w:r>
      <w:r w:rsidR="009E2205" w:rsidRPr="00085327">
        <w:rPr>
          <w:rFonts w:cs="Times New Roman"/>
          <w:lang w:val="kl-GL"/>
        </w:rPr>
        <w:t>Nuna allanngutsaaliuga</w:t>
      </w:r>
      <w:r w:rsidR="002077A1" w:rsidRPr="00085327">
        <w:rPr>
          <w:rFonts w:cs="Times New Roman"/>
          <w:lang w:val="kl-GL"/>
        </w:rPr>
        <w:t>ssa</w:t>
      </w:r>
      <w:r w:rsidR="009E2205" w:rsidRPr="00085327">
        <w:rPr>
          <w:rFonts w:cs="Times New Roman"/>
          <w:lang w:val="kl-GL"/>
        </w:rPr>
        <w:t>q amerlanerusunik malittarisassioqqinnissamut pissutissaqartitsinngilaq</w:t>
      </w:r>
      <w:r w:rsidR="00AB029C" w:rsidRPr="00085327">
        <w:rPr>
          <w:rFonts w:cs="Times New Roman"/>
          <w:lang w:val="kl-GL"/>
        </w:rPr>
        <w:t>.</w:t>
      </w:r>
    </w:p>
    <w:p w14:paraId="48CB8217" w14:textId="77777777" w:rsidR="002077A1" w:rsidRPr="00085327" w:rsidRDefault="002077A1" w:rsidP="00085327">
      <w:pPr>
        <w:spacing w:line="240" w:lineRule="auto"/>
        <w:rPr>
          <w:rFonts w:cs="Times New Roman"/>
          <w:lang w:val="kl-GL"/>
        </w:rPr>
      </w:pPr>
    </w:p>
    <w:p w14:paraId="3718C18C" w14:textId="68D6D6AE" w:rsidR="002077A1" w:rsidRPr="00085327" w:rsidRDefault="00420DFA" w:rsidP="00085327">
      <w:pPr>
        <w:spacing w:line="240" w:lineRule="auto"/>
        <w:rPr>
          <w:rFonts w:cs="Times New Roman"/>
          <w:lang w:val="kl-GL"/>
        </w:rPr>
      </w:pPr>
      <w:r w:rsidRPr="00085327">
        <w:rPr>
          <w:rFonts w:cs="Times New Roman"/>
          <w:lang w:val="kl-GL"/>
        </w:rPr>
        <w:t>Kulturikkut eriagisassanut inatsit ilaatigut pinngortitamik illersuinermut inatsimmi sammisanut akornusersuiffiusunut maleruagassanut assersuunneqarnissaasunik imaqarpoq, kulturikkullu eriagisassanut inatsimmi ilaatigut sammisat, kulturikkut kingornussanut innarlisaataasinnaasut aserortitsisinnaasullu killilersorneqarnissaat siunertaralugu maleruagassiuunneqarput.</w:t>
      </w:r>
    </w:p>
    <w:p w14:paraId="10A19D40" w14:textId="77777777" w:rsidR="00AB029C" w:rsidRPr="00085327" w:rsidRDefault="00AB029C" w:rsidP="00085327">
      <w:pPr>
        <w:spacing w:line="240" w:lineRule="auto"/>
        <w:rPr>
          <w:rFonts w:cs="Times New Roman"/>
          <w:lang w:val="kl-GL"/>
        </w:rPr>
      </w:pPr>
    </w:p>
    <w:p w14:paraId="5010D76D" w14:textId="3CE37153" w:rsidR="00420DFA" w:rsidRPr="00085327" w:rsidRDefault="00C03027" w:rsidP="00C03027">
      <w:pPr>
        <w:pStyle w:val="Overskrift2"/>
        <w:numPr>
          <w:ilvl w:val="1"/>
          <w:numId w:val="1"/>
        </w:numPr>
        <w:tabs>
          <w:tab w:val="left" w:pos="567"/>
        </w:tabs>
        <w:spacing w:line="240" w:lineRule="auto"/>
        <w:ind w:left="357" w:hanging="357"/>
        <w:rPr>
          <w:rFonts w:ascii="Times New Roman" w:hAnsi="Times New Roman" w:cs="Times New Roman"/>
          <w:u w:val="single"/>
          <w:lang w:val="kl-GL"/>
        </w:rPr>
      </w:pPr>
      <w:bookmarkStart w:id="31" w:name="_Toc211462739"/>
      <w:r>
        <w:rPr>
          <w:rFonts w:ascii="Times New Roman" w:hAnsi="Times New Roman" w:cs="Times New Roman"/>
          <w:lang w:val="kl-GL"/>
        </w:rPr>
        <w:t xml:space="preserve"> </w:t>
      </w:r>
      <w:bookmarkStart w:id="32" w:name="_Toc215009047"/>
      <w:r w:rsidR="00420DFA" w:rsidRPr="00C03027">
        <w:rPr>
          <w:rFonts w:ascii="Times New Roman" w:hAnsi="Times New Roman" w:cs="Times New Roman"/>
          <w:lang w:val="kl-GL"/>
        </w:rPr>
        <w:t>Kommunini pilersaarutit aqqusinikkullu angallannermut malittarisassat</w:t>
      </w:r>
      <w:bookmarkEnd w:id="31"/>
      <w:bookmarkEnd w:id="32"/>
    </w:p>
    <w:p w14:paraId="231A4EB5" w14:textId="54BC1F7D" w:rsidR="00AB029C" w:rsidRPr="00085327" w:rsidRDefault="00AB029C" w:rsidP="00085327">
      <w:pPr>
        <w:spacing w:line="240" w:lineRule="auto"/>
        <w:rPr>
          <w:rFonts w:cs="Times New Roman"/>
          <w:u w:val="single"/>
          <w:lang w:val="kl-GL"/>
        </w:rPr>
      </w:pPr>
      <w:r w:rsidRPr="00085327">
        <w:rPr>
          <w:rFonts w:cs="Times New Roman"/>
          <w:u w:val="single"/>
          <w:lang w:val="kl-GL"/>
        </w:rPr>
        <w:t>Kommun</w:t>
      </w:r>
      <w:r w:rsidR="009E2205" w:rsidRPr="00085327">
        <w:rPr>
          <w:rFonts w:cs="Times New Roman"/>
          <w:u w:val="single"/>
          <w:lang w:val="kl-GL"/>
        </w:rPr>
        <w:t>imut pilersaarutit angallannermullu ileqqoreqqusat</w:t>
      </w:r>
    </w:p>
    <w:p w14:paraId="434A40E8" w14:textId="0119DBB0" w:rsidR="00AB029C" w:rsidRPr="00085327" w:rsidRDefault="0008793D" w:rsidP="00085327">
      <w:pPr>
        <w:spacing w:line="240" w:lineRule="auto"/>
        <w:rPr>
          <w:rFonts w:cs="Times New Roman"/>
          <w:lang w:val="kl-GL"/>
        </w:rPr>
      </w:pPr>
      <w:r w:rsidRPr="00085327">
        <w:rPr>
          <w:rFonts w:cs="Times New Roman"/>
          <w:lang w:val="kl-GL"/>
        </w:rPr>
        <w:t>Atortulersuutinik pilersitsineq qamutillu motoorillit atorlugit angallanneq kommunit pilersaarutaat aqqutigalugit kommuninit malittarisassiorneqarput</w:t>
      </w:r>
      <w:r w:rsidR="00AB029C" w:rsidRPr="00085327">
        <w:rPr>
          <w:rFonts w:cs="Times New Roman"/>
          <w:lang w:val="kl-GL"/>
        </w:rPr>
        <w:t xml:space="preserve">. </w:t>
      </w:r>
      <w:r w:rsidR="00420DFA" w:rsidRPr="00085327">
        <w:rPr>
          <w:rFonts w:cs="Times New Roman"/>
          <w:lang w:val="kl-GL"/>
        </w:rPr>
        <w:t>Pilersaarutit malittarisassallu t</w:t>
      </w:r>
      <w:r w:rsidRPr="00085327">
        <w:rPr>
          <w:rFonts w:cs="Times New Roman"/>
          <w:lang w:val="kl-GL"/>
        </w:rPr>
        <w:t>aakku ilaatigut Namminersorlutik Oqartussani naalakkersuisoqarfinnut tusarniaassutigineqartussaapput, taakkulu akerliliisinnaallutik</w:t>
      </w:r>
      <w:r w:rsidR="00AB029C" w:rsidRPr="00085327">
        <w:rPr>
          <w:rFonts w:cs="Times New Roman"/>
          <w:lang w:val="kl-GL"/>
        </w:rPr>
        <w:t>.</w:t>
      </w:r>
    </w:p>
    <w:p w14:paraId="2B0B4416" w14:textId="77777777" w:rsidR="002159A6" w:rsidRDefault="002159A6" w:rsidP="00085327">
      <w:pPr>
        <w:spacing w:line="240" w:lineRule="auto"/>
        <w:rPr>
          <w:rFonts w:cs="Times New Roman"/>
          <w:lang w:val="kl-GL"/>
        </w:rPr>
      </w:pPr>
    </w:p>
    <w:p w14:paraId="37C3CAF2" w14:textId="77777777" w:rsidR="00640A5C" w:rsidRPr="00085327" w:rsidRDefault="00640A5C" w:rsidP="00085327">
      <w:pPr>
        <w:spacing w:line="240" w:lineRule="auto"/>
        <w:rPr>
          <w:rFonts w:cs="Times New Roman"/>
          <w:lang w:val="kl-GL"/>
        </w:rPr>
      </w:pPr>
    </w:p>
    <w:p w14:paraId="12A8E53E" w14:textId="104C2AFC" w:rsidR="00AB029C" w:rsidRPr="00085327" w:rsidRDefault="0008793D" w:rsidP="00085327">
      <w:pPr>
        <w:pStyle w:val="Overskrift1"/>
        <w:spacing w:before="0" w:line="240" w:lineRule="auto"/>
        <w:rPr>
          <w:rFonts w:ascii="Times New Roman" w:hAnsi="Times New Roman" w:cs="Times New Roman"/>
          <w:lang w:val="kl-GL"/>
        </w:rPr>
      </w:pPr>
      <w:bookmarkStart w:id="33" w:name="_Toc215009048"/>
      <w:r w:rsidRPr="00085327">
        <w:rPr>
          <w:rFonts w:ascii="Times New Roman" w:hAnsi="Times New Roman" w:cs="Times New Roman"/>
          <w:lang w:val="kl-GL"/>
        </w:rPr>
        <w:t>Nunat tamalaat akornanni isumaqatigiissutit</w:t>
      </w:r>
      <w:bookmarkEnd w:id="33"/>
    </w:p>
    <w:p w14:paraId="6B913F6E" w14:textId="77777777" w:rsidR="002159A6" w:rsidRPr="00085327" w:rsidRDefault="002159A6" w:rsidP="00085327">
      <w:pPr>
        <w:spacing w:line="240" w:lineRule="auto"/>
        <w:rPr>
          <w:rFonts w:cs="Times New Roman"/>
          <w:b/>
          <w:bCs/>
          <w:lang w:val="kl-GL"/>
        </w:rPr>
      </w:pPr>
    </w:p>
    <w:p w14:paraId="3E893CD8" w14:textId="5173B62A" w:rsidR="002159A6" w:rsidRPr="00085327" w:rsidRDefault="00C03027" w:rsidP="00C03027">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34" w:name="_Toc215009049"/>
      <w:r w:rsidR="0008793D" w:rsidRPr="00085327">
        <w:rPr>
          <w:rFonts w:ascii="Times New Roman" w:hAnsi="Times New Roman" w:cs="Times New Roman"/>
          <w:lang w:val="kl-GL"/>
        </w:rPr>
        <w:t>Uumassusillit assigiinngi</w:t>
      </w:r>
      <w:r w:rsidR="002231AC" w:rsidRPr="00085327">
        <w:rPr>
          <w:rFonts w:ascii="Times New Roman" w:hAnsi="Times New Roman" w:cs="Times New Roman"/>
          <w:lang w:val="kl-GL"/>
        </w:rPr>
        <w:t>si</w:t>
      </w:r>
      <w:r w:rsidR="0008793D" w:rsidRPr="00085327">
        <w:rPr>
          <w:rFonts w:ascii="Times New Roman" w:hAnsi="Times New Roman" w:cs="Times New Roman"/>
          <w:lang w:val="kl-GL"/>
        </w:rPr>
        <w:t>taarnerinut isumaqatigiissut</w:t>
      </w:r>
      <w:bookmarkEnd w:id="34"/>
    </w:p>
    <w:p w14:paraId="31EFF985" w14:textId="3CD31D73" w:rsidR="002159A6" w:rsidRPr="00085327" w:rsidRDefault="0008793D" w:rsidP="00085327">
      <w:pPr>
        <w:spacing w:line="240" w:lineRule="auto"/>
        <w:rPr>
          <w:rFonts w:cs="Times New Roman"/>
          <w:lang w:val="kl-GL"/>
        </w:rPr>
      </w:pPr>
      <w:r w:rsidRPr="00085327">
        <w:rPr>
          <w:rFonts w:cs="Times New Roman"/>
          <w:lang w:val="kl-GL"/>
        </w:rPr>
        <w:t>Uumassusillit assigiinngisitaarnerinut nunat tamalaat akornanni isumaqatigiissut</w:t>
      </w:r>
      <w:r w:rsidR="002159A6" w:rsidRPr="00085327">
        <w:rPr>
          <w:rFonts w:cs="Times New Roman"/>
          <w:lang w:val="kl-GL"/>
        </w:rPr>
        <w:t xml:space="preserve"> (</w:t>
      </w:r>
      <w:r w:rsidRPr="00085327">
        <w:rPr>
          <w:rFonts w:cs="Times New Roman"/>
          <w:lang w:val="kl-GL"/>
        </w:rPr>
        <w:t>aamma Uumassusillit assigiinngisitaarnerinut isumaqatigiissummik taaneqartartoq</w:t>
      </w:r>
      <w:r w:rsidR="002159A6" w:rsidRPr="00085327">
        <w:rPr>
          <w:rFonts w:cs="Times New Roman"/>
          <w:lang w:val="kl-GL"/>
        </w:rPr>
        <w:t xml:space="preserve">) </w:t>
      </w:r>
      <w:r w:rsidRPr="00085327">
        <w:rPr>
          <w:rFonts w:cs="Times New Roman"/>
          <w:lang w:val="kl-GL"/>
        </w:rPr>
        <w:t>Naalagaaffiit Peqatigiinni qullersat Riomi 1992-imi ataatsimiinneranni akuersissutigineqarpoq Nunarsuarmilu uummassusillit assigiinngisitaarnerisa illersorneqarnissaannik siunertaqarluni</w:t>
      </w:r>
      <w:r w:rsidR="002159A6" w:rsidRPr="00085327">
        <w:rPr>
          <w:rFonts w:cs="Times New Roman"/>
          <w:lang w:val="kl-GL"/>
        </w:rPr>
        <w:t xml:space="preserve">. </w:t>
      </w:r>
      <w:r w:rsidR="00B02759" w:rsidRPr="00085327">
        <w:rPr>
          <w:rFonts w:cs="Times New Roman"/>
          <w:lang w:val="kl-GL"/>
        </w:rPr>
        <w:t>Uumassusillit assigiinngisitaarnerisa pinngort</w:t>
      </w:r>
      <w:r w:rsidR="00A42203" w:rsidRPr="00085327">
        <w:rPr>
          <w:rFonts w:cs="Times New Roman"/>
          <w:lang w:val="kl-GL"/>
        </w:rPr>
        <w:t>itap ataqatigiinnerata patajaatsuunissaanut, inuit atugarissaarnissaannut siunissamilu ineriartortitsinissamut aalajangiisuusoq nassuerutigineqarpoq</w:t>
      </w:r>
      <w:r w:rsidR="002159A6" w:rsidRPr="00085327">
        <w:rPr>
          <w:rFonts w:cs="Times New Roman"/>
          <w:lang w:val="kl-GL"/>
        </w:rPr>
        <w:t>:</w:t>
      </w:r>
    </w:p>
    <w:p w14:paraId="5E442EFE" w14:textId="68B75986" w:rsidR="002159A6" w:rsidRPr="00085327" w:rsidRDefault="002231AC">
      <w:pPr>
        <w:pStyle w:val="Listeafsnit"/>
        <w:numPr>
          <w:ilvl w:val="0"/>
          <w:numId w:val="6"/>
        </w:numPr>
        <w:spacing w:line="240" w:lineRule="auto"/>
        <w:rPr>
          <w:rFonts w:cs="Times New Roman"/>
          <w:lang w:val="kl-GL"/>
        </w:rPr>
      </w:pPr>
      <w:r w:rsidRPr="00085327">
        <w:rPr>
          <w:rFonts w:cs="Times New Roman"/>
          <w:lang w:val="kl-GL"/>
        </w:rPr>
        <w:t>Pinngortitap ataqatigiinnerinik, uumasoqarnikkut kingornuttagaqarnikkullu uumassusillit assigiinngisitaarnerinik piujuartitsinissaq</w:t>
      </w:r>
      <w:r w:rsidR="002159A6" w:rsidRPr="00085327">
        <w:rPr>
          <w:rFonts w:cs="Times New Roman"/>
          <w:lang w:val="kl-GL"/>
        </w:rPr>
        <w:t>.</w:t>
      </w:r>
    </w:p>
    <w:p w14:paraId="78CBB1A4" w14:textId="4FF49AAA" w:rsidR="002159A6" w:rsidRPr="00085327" w:rsidRDefault="002231AC">
      <w:pPr>
        <w:pStyle w:val="Listeafsnit"/>
        <w:numPr>
          <w:ilvl w:val="0"/>
          <w:numId w:val="6"/>
        </w:numPr>
        <w:spacing w:line="240" w:lineRule="auto"/>
        <w:rPr>
          <w:rFonts w:cs="Times New Roman"/>
          <w:lang w:val="kl-GL"/>
        </w:rPr>
      </w:pPr>
      <w:r w:rsidRPr="00085327">
        <w:rPr>
          <w:rFonts w:cs="Times New Roman"/>
          <w:lang w:val="kl-GL"/>
        </w:rPr>
        <w:t>Pinngortitami pisuussutit piujuartitsilluni</w:t>
      </w:r>
      <w:r w:rsidR="00420DFA" w:rsidRPr="00085327">
        <w:rPr>
          <w:rStyle w:val="Fodnotehenvisning"/>
          <w:rFonts w:cs="Times New Roman"/>
        </w:rPr>
        <w:footnoteReference w:id="10"/>
      </w:r>
      <w:r w:rsidRPr="00085327">
        <w:rPr>
          <w:rFonts w:cs="Times New Roman"/>
          <w:lang w:val="kl-GL"/>
        </w:rPr>
        <w:t xml:space="preserve"> atorneqarnissaannik qulakkeerinninnissaq</w:t>
      </w:r>
      <w:r w:rsidR="002159A6" w:rsidRPr="00085327">
        <w:rPr>
          <w:rFonts w:cs="Times New Roman"/>
          <w:lang w:val="kl-GL"/>
        </w:rPr>
        <w:t>.</w:t>
      </w:r>
    </w:p>
    <w:p w14:paraId="396AEBF2" w14:textId="1E324B35" w:rsidR="002159A6" w:rsidRPr="00085327" w:rsidRDefault="002231AC">
      <w:pPr>
        <w:pStyle w:val="Listeafsnit"/>
        <w:numPr>
          <w:ilvl w:val="0"/>
          <w:numId w:val="6"/>
        </w:numPr>
        <w:spacing w:line="240" w:lineRule="auto"/>
        <w:rPr>
          <w:rFonts w:cs="Times New Roman"/>
          <w:lang w:val="kl-GL"/>
        </w:rPr>
      </w:pPr>
      <w:r w:rsidRPr="00085327">
        <w:rPr>
          <w:rFonts w:cs="Times New Roman"/>
          <w:lang w:val="kl-GL"/>
        </w:rPr>
        <w:t>Kingornuttagaqarnikkut pisuussutit atorneqarnerini iluaqutissartanik naapertuilluartumik avitseqateqarnissaq</w:t>
      </w:r>
      <w:r w:rsidR="002159A6" w:rsidRPr="00085327">
        <w:rPr>
          <w:rFonts w:cs="Times New Roman"/>
          <w:lang w:val="kl-GL"/>
        </w:rPr>
        <w:t>.</w:t>
      </w:r>
    </w:p>
    <w:p w14:paraId="55EA770F" w14:textId="29F118BE" w:rsidR="002159A6" w:rsidRPr="00085327" w:rsidRDefault="002231AC">
      <w:pPr>
        <w:pStyle w:val="Listeafsnit"/>
        <w:numPr>
          <w:ilvl w:val="0"/>
          <w:numId w:val="6"/>
        </w:numPr>
        <w:spacing w:line="240" w:lineRule="auto"/>
        <w:rPr>
          <w:rFonts w:cs="Times New Roman"/>
          <w:lang w:val="kl-GL"/>
        </w:rPr>
      </w:pPr>
      <w:r w:rsidRPr="00085327">
        <w:rPr>
          <w:rFonts w:cs="Times New Roman"/>
          <w:lang w:val="kl-GL"/>
        </w:rPr>
        <w:t>Uumassusillit assigiinngisitaarnerinut nunami namminermi periusissianik iliuusissatullu pilersaarutinik suliaqarnissaq atulersitsinissarlu</w:t>
      </w:r>
      <w:r w:rsidR="002159A6" w:rsidRPr="00085327">
        <w:rPr>
          <w:rFonts w:cs="Times New Roman"/>
          <w:lang w:val="kl-GL"/>
        </w:rPr>
        <w:t>.</w:t>
      </w:r>
    </w:p>
    <w:p w14:paraId="1EE6539E" w14:textId="316919E8" w:rsidR="002159A6" w:rsidRPr="00085327" w:rsidRDefault="002231AC">
      <w:pPr>
        <w:pStyle w:val="Listeafsnit"/>
        <w:numPr>
          <w:ilvl w:val="0"/>
          <w:numId w:val="6"/>
        </w:numPr>
        <w:spacing w:line="240" w:lineRule="auto"/>
        <w:rPr>
          <w:rFonts w:cs="Times New Roman"/>
          <w:lang w:val="kl-GL"/>
        </w:rPr>
      </w:pPr>
      <w:r w:rsidRPr="00085327">
        <w:rPr>
          <w:rFonts w:cs="Times New Roman"/>
          <w:lang w:val="kl-GL"/>
        </w:rPr>
        <w:lastRenderedPageBreak/>
        <w:t>Uumassusillit assigiinngisitaarnerat pillugu ilisimatusarnermik, ilinniartitaanermik  tamanillu ilisimaneqarnissaannik siuarsaanissaq</w:t>
      </w:r>
      <w:r w:rsidR="002159A6" w:rsidRPr="00085327">
        <w:rPr>
          <w:rFonts w:cs="Times New Roman"/>
          <w:lang w:val="kl-GL"/>
        </w:rPr>
        <w:t>.</w:t>
      </w:r>
    </w:p>
    <w:p w14:paraId="05228DB9" w14:textId="77777777" w:rsidR="002159A6" w:rsidRPr="00085327" w:rsidRDefault="002159A6" w:rsidP="00085327">
      <w:pPr>
        <w:spacing w:line="240" w:lineRule="auto"/>
        <w:rPr>
          <w:rFonts w:cs="Times New Roman"/>
          <w:b/>
          <w:bCs/>
          <w:lang w:val="kl-GL"/>
        </w:rPr>
      </w:pPr>
    </w:p>
    <w:p w14:paraId="19A3A3F6" w14:textId="79157609" w:rsidR="002159A6" w:rsidRPr="00085327" w:rsidRDefault="00B00A3A" w:rsidP="00085327">
      <w:pPr>
        <w:spacing w:line="240" w:lineRule="auto"/>
        <w:rPr>
          <w:rFonts w:cs="Times New Roman"/>
          <w:lang w:val="kl-GL"/>
        </w:rPr>
      </w:pPr>
      <w:r w:rsidRPr="00085327">
        <w:rPr>
          <w:rFonts w:cs="Times New Roman"/>
          <w:lang w:val="kl-GL"/>
        </w:rPr>
        <w:t>Kalaallit Nunaanni Uummassusillit assigiinngisitaarnerinut periusissiaq 2023-p pisussaaffiit taakku ilaat ataaseq naammassivaa Kalaallit Nunaatalu qanoq iliorluni uumassusillit assigiinngisitaarnerannik illersuinissaanut aqutsinissaanullu anguniakkanik anguniakkallu immikkoortuinit arlalinnik aalajangersaaffiulluni</w:t>
      </w:r>
      <w:r w:rsidR="002159A6" w:rsidRPr="00085327">
        <w:rPr>
          <w:rFonts w:cs="Times New Roman"/>
          <w:lang w:val="kl-GL"/>
        </w:rPr>
        <w:t xml:space="preserve">. </w:t>
      </w:r>
      <w:r w:rsidRPr="00085327">
        <w:rPr>
          <w:rFonts w:cs="Times New Roman"/>
          <w:lang w:val="kl-GL"/>
        </w:rPr>
        <w:t>Kalaa</w:t>
      </w:r>
      <w:r w:rsidR="002C62A9" w:rsidRPr="00085327">
        <w:rPr>
          <w:rFonts w:cs="Times New Roman"/>
          <w:lang w:val="kl-GL"/>
        </w:rPr>
        <w:t>llit Nunaata</w:t>
      </w:r>
      <w:r w:rsidRPr="00085327">
        <w:rPr>
          <w:rFonts w:cs="Times New Roman"/>
          <w:lang w:val="kl-GL"/>
        </w:rPr>
        <w:t xml:space="preserve"> Kitaani nunamik allanngutsaaliukkamik pilersitsineq </w:t>
      </w:r>
      <w:r w:rsidR="00E52283" w:rsidRPr="00085327">
        <w:rPr>
          <w:rFonts w:cs="Times New Roman"/>
          <w:lang w:val="kl-GL"/>
        </w:rPr>
        <w:t>uumassusillit assigiinngisitaarnerinut periusissiami anguniakkat anguniakkallu immikkoortuinik arlalinnik naammassisaqarnissamut tapertaassaaq, taamaaliornikkullu suliniutinik Uumassusillit assigiinngisitaarnerinut nunat tamalaat akornanni isumaqatigiissummi anguniakkanik  atulersitsinissamut tapertaassalluni, tamatumunnga ilanngullugu pingaartumik</w:t>
      </w:r>
      <w:r w:rsidR="002159A6" w:rsidRPr="00085327">
        <w:rPr>
          <w:rFonts w:cs="Times New Roman"/>
          <w:lang w:val="kl-GL"/>
        </w:rPr>
        <w:t>:</w:t>
      </w:r>
    </w:p>
    <w:p w14:paraId="35D5DF39" w14:textId="77777777" w:rsidR="002159A6" w:rsidRPr="00085327" w:rsidRDefault="002159A6" w:rsidP="00085327">
      <w:pPr>
        <w:spacing w:line="240" w:lineRule="auto"/>
        <w:rPr>
          <w:rFonts w:cs="Times New Roman"/>
          <w:highlight w:val="yellow"/>
          <w:lang w:val="kl-GL"/>
        </w:rPr>
      </w:pPr>
    </w:p>
    <w:p w14:paraId="68E152CA" w14:textId="1623C80D" w:rsidR="002159A6" w:rsidRPr="00085327" w:rsidRDefault="00E1366E" w:rsidP="00085327">
      <w:pPr>
        <w:spacing w:line="240" w:lineRule="auto"/>
        <w:ind w:left="709"/>
        <w:rPr>
          <w:rFonts w:cs="Times New Roman"/>
          <w:lang w:val="kl-GL"/>
        </w:rPr>
      </w:pPr>
      <w:r w:rsidRPr="00085327">
        <w:rPr>
          <w:rFonts w:cs="Times New Roman"/>
          <w:lang w:val="kl-GL"/>
        </w:rPr>
        <w:t>Anguniakkat immikkoortuat</w:t>
      </w:r>
      <w:r w:rsidR="002159A6" w:rsidRPr="00085327">
        <w:rPr>
          <w:rFonts w:cs="Times New Roman"/>
          <w:lang w:val="kl-GL"/>
        </w:rPr>
        <w:t xml:space="preserve"> 1.1:</w:t>
      </w:r>
    </w:p>
    <w:p w14:paraId="4384A215" w14:textId="01EC174F" w:rsidR="002159A6" w:rsidRPr="00085327" w:rsidRDefault="00E1366E" w:rsidP="00085327">
      <w:pPr>
        <w:spacing w:line="240" w:lineRule="auto"/>
        <w:ind w:left="709"/>
        <w:rPr>
          <w:rFonts w:cs="Times New Roman"/>
          <w:lang w:val="kl-GL"/>
        </w:rPr>
      </w:pPr>
      <w:r w:rsidRPr="00085327">
        <w:rPr>
          <w:rFonts w:cs="Times New Roman"/>
          <w:lang w:val="kl-GL"/>
        </w:rPr>
        <w:t>2030-mi piujuartitsisumik ingerlatsinermi ataqatigiissunik, nunami, sinerissamut qani</w:t>
      </w:r>
      <w:r w:rsidR="00E52283" w:rsidRPr="00085327">
        <w:rPr>
          <w:rFonts w:cs="Times New Roman"/>
          <w:lang w:val="kl-GL"/>
        </w:rPr>
        <w:t>tt</w:t>
      </w:r>
      <w:r w:rsidRPr="00085327">
        <w:rPr>
          <w:rFonts w:cs="Times New Roman"/>
          <w:lang w:val="kl-GL"/>
        </w:rPr>
        <w:t>umi imartanilu pinngortitap ataqatigiinnerinut immikkut pingaarutilinnik, anguniagassanik sinaakkutissanillu, Kalaallit Nunaanni inatsisini imaluunniit nunani tamalaani isumaqatigiissutini allassimasunik, naammassi</w:t>
      </w:r>
      <w:r w:rsidR="00E52283" w:rsidRPr="00085327">
        <w:rPr>
          <w:rFonts w:cs="Times New Roman"/>
          <w:lang w:val="kl-GL"/>
        </w:rPr>
        <w:t>ffius</w:t>
      </w:r>
      <w:r w:rsidRPr="00085327">
        <w:rPr>
          <w:rFonts w:cs="Times New Roman"/>
          <w:lang w:val="kl-GL"/>
        </w:rPr>
        <w:t>u</w:t>
      </w:r>
      <w:r w:rsidR="00E52283" w:rsidRPr="00085327">
        <w:rPr>
          <w:rFonts w:cs="Times New Roman"/>
          <w:lang w:val="kl-GL"/>
        </w:rPr>
        <w:t>n</w:t>
      </w:r>
      <w:r w:rsidRPr="00085327">
        <w:rPr>
          <w:rFonts w:cs="Times New Roman"/>
          <w:lang w:val="kl-GL"/>
        </w:rPr>
        <w:t>ik pilersitsisimassaagut</w:t>
      </w:r>
      <w:r w:rsidR="002159A6" w:rsidRPr="00085327">
        <w:rPr>
          <w:rFonts w:cs="Times New Roman"/>
          <w:lang w:val="kl-GL"/>
        </w:rPr>
        <w:t>.</w:t>
      </w:r>
    </w:p>
    <w:p w14:paraId="524AD92B" w14:textId="77777777" w:rsidR="002159A6" w:rsidRPr="00085327" w:rsidRDefault="002159A6" w:rsidP="00085327">
      <w:pPr>
        <w:spacing w:line="240" w:lineRule="auto"/>
        <w:ind w:left="709"/>
        <w:rPr>
          <w:rFonts w:cs="Times New Roman"/>
          <w:lang w:val="kl-GL"/>
        </w:rPr>
      </w:pPr>
    </w:p>
    <w:p w14:paraId="1C7A22C9" w14:textId="0F2FFB76" w:rsidR="002159A6" w:rsidRPr="00085327" w:rsidRDefault="00E1366E" w:rsidP="00085327">
      <w:pPr>
        <w:spacing w:line="240" w:lineRule="auto"/>
        <w:ind w:left="709"/>
        <w:rPr>
          <w:rFonts w:cs="Times New Roman"/>
          <w:lang w:val="kl-GL"/>
        </w:rPr>
      </w:pPr>
      <w:r w:rsidRPr="00085327">
        <w:rPr>
          <w:rFonts w:cs="Times New Roman"/>
          <w:lang w:val="kl-GL"/>
        </w:rPr>
        <w:t>Anguniakkat immikkoortuat</w:t>
      </w:r>
      <w:r w:rsidR="002159A6" w:rsidRPr="00085327">
        <w:rPr>
          <w:rFonts w:cs="Times New Roman"/>
          <w:lang w:val="kl-GL"/>
        </w:rPr>
        <w:t xml:space="preserve"> 1.2:</w:t>
      </w:r>
    </w:p>
    <w:p w14:paraId="14953C88" w14:textId="32286462" w:rsidR="002159A6" w:rsidRPr="00085327" w:rsidRDefault="00E1366E" w:rsidP="00085327">
      <w:pPr>
        <w:spacing w:line="240" w:lineRule="auto"/>
        <w:ind w:left="709"/>
        <w:rPr>
          <w:rFonts w:cs="Times New Roman"/>
          <w:highlight w:val="yellow"/>
          <w:lang w:val="kl-GL"/>
        </w:rPr>
      </w:pPr>
      <w:r w:rsidRPr="00085327">
        <w:rPr>
          <w:rFonts w:cs="Times New Roman"/>
          <w:lang w:val="kl-GL"/>
        </w:rPr>
        <w:t>2030-mi uumasooqatigiinnik asseqanngitsunik, qaqutigoortunik ulorianartorsiortunillu piujuartitsinissami killi</w:t>
      </w:r>
      <w:r w:rsidR="00E52283" w:rsidRPr="00085327">
        <w:rPr>
          <w:rFonts w:cs="Times New Roman"/>
          <w:lang w:val="kl-GL"/>
        </w:rPr>
        <w:t>ffi</w:t>
      </w:r>
      <w:r w:rsidRPr="00085327">
        <w:rPr>
          <w:rFonts w:cs="Times New Roman"/>
          <w:lang w:val="kl-GL"/>
        </w:rPr>
        <w:t>k patajaatsuussaaq, imaluunniit uumasooqatigiit silap pissusianut periarfissatut ilusiliat ataanni aniguisinnaanissamut periarfissat eqqarsaatigalugit pitsanngorsimassalluni.</w:t>
      </w:r>
    </w:p>
    <w:p w14:paraId="3C3FFA22" w14:textId="77777777" w:rsidR="002159A6" w:rsidRPr="00085327" w:rsidRDefault="002159A6" w:rsidP="00085327">
      <w:pPr>
        <w:spacing w:line="240" w:lineRule="auto"/>
        <w:ind w:left="709"/>
        <w:rPr>
          <w:rFonts w:cs="Times New Roman"/>
          <w:b/>
          <w:bCs/>
          <w:highlight w:val="yellow"/>
          <w:lang w:val="kl-GL"/>
        </w:rPr>
      </w:pPr>
    </w:p>
    <w:p w14:paraId="7D6BC430" w14:textId="7697C0B6" w:rsidR="002159A6" w:rsidRPr="00085327" w:rsidRDefault="00E1366E" w:rsidP="00085327">
      <w:pPr>
        <w:spacing w:line="240" w:lineRule="auto"/>
        <w:ind w:left="709"/>
        <w:rPr>
          <w:rFonts w:cs="Times New Roman"/>
          <w:lang w:val="kl-GL"/>
        </w:rPr>
      </w:pPr>
      <w:r w:rsidRPr="00085327">
        <w:rPr>
          <w:rFonts w:cs="Times New Roman"/>
          <w:lang w:val="kl-GL"/>
        </w:rPr>
        <w:t>Anguniakkat immikkoortuat</w:t>
      </w:r>
      <w:r w:rsidR="002159A6" w:rsidRPr="00085327">
        <w:rPr>
          <w:rFonts w:cs="Times New Roman"/>
          <w:lang w:val="kl-GL"/>
        </w:rPr>
        <w:t xml:space="preserve"> 4.2:</w:t>
      </w:r>
    </w:p>
    <w:p w14:paraId="2A525D79" w14:textId="3ACB16A8" w:rsidR="002159A6" w:rsidRPr="00085327" w:rsidRDefault="00E1366E" w:rsidP="00085327">
      <w:pPr>
        <w:spacing w:line="240" w:lineRule="auto"/>
        <w:ind w:left="709"/>
        <w:rPr>
          <w:rFonts w:cs="Times New Roman"/>
          <w:lang w:val="kl-GL"/>
        </w:rPr>
      </w:pPr>
      <w:r w:rsidRPr="00085327">
        <w:rPr>
          <w:rFonts w:cs="Times New Roman"/>
          <w:lang w:val="kl-GL"/>
        </w:rPr>
        <w:t>2030 nallertinnagu uumasooqatigiit takornartat ajornartorsiutaasut takku</w:t>
      </w:r>
      <w:r w:rsidR="00E52283" w:rsidRPr="00085327">
        <w:rPr>
          <w:rFonts w:cs="Times New Roman"/>
          <w:lang w:val="kl-GL"/>
        </w:rPr>
        <w:t>tt</w:t>
      </w:r>
      <w:r w:rsidRPr="00085327">
        <w:rPr>
          <w:rFonts w:cs="Times New Roman"/>
          <w:lang w:val="kl-GL"/>
        </w:rPr>
        <w:t>arneri siaruartarnerilu nunani tamalaani suleqatigiinnerit, aammalu uumasooqatigiit takornartat Kalaallit Nunaanni siaruarnissaannut killilersuinerit aqqutigalugit killilerneqarsimassapput.</w:t>
      </w:r>
    </w:p>
    <w:p w14:paraId="34D8C47F" w14:textId="77777777" w:rsidR="002159A6" w:rsidRPr="00085327" w:rsidRDefault="002159A6" w:rsidP="00085327">
      <w:pPr>
        <w:spacing w:line="240" w:lineRule="auto"/>
        <w:ind w:left="709"/>
        <w:rPr>
          <w:rFonts w:cs="Times New Roman"/>
          <w:lang w:val="kl-GL"/>
        </w:rPr>
      </w:pPr>
    </w:p>
    <w:p w14:paraId="7AF7184C" w14:textId="1CFC9059" w:rsidR="002159A6" w:rsidRPr="00085327" w:rsidRDefault="00E1366E" w:rsidP="00085327">
      <w:pPr>
        <w:spacing w:line="240" w:lineRule="auto"/>
        <w:ind w:left="709"/>
        <w:rPr>
          <w:rFonts w:cs="Times New Roman"/>
          <w:lang w:val="kl-GL"/>
        </w:rPr>
      </w:pPr>
      <w:r w:rsidRPr="00085327">
        <w:rPr>
          <w:rFonts w:cs="Times New Roman"/>
          <w:lang w:val="kl-GL"/>
        </w:rPr>
        <w:t>Anguniakkat immikkoortuat</w:t>
      </w:r>
      <w:r w:rsidR="002159A6" w:rsidRPr="00085327">
        <w:rPr>
          <w:rFonts w:cs="Times New Roman"/>
          <w:lang w:val="kl-GL"/>
        </w:rPr>
        <w:t xml:space="preserve"> 4.3:</w:t>
      </w:r>
    </w:p>
    <w:p w14:paraId="746C057B" w14:textId="286380DB" w:rsidR="002159A6" w:rsidRPr="00085327" w:rsidRDefault="00E1366E" w:rsidP="00085327">
      <w:pPr>
        <w:spacing w:line="240" w:lineRule="auto"/>
        <w:ind w:left="709"/>
        <w:rPr>
          <w:rFonts w:cs="Times New Roman"/>
          <w:lang w:val="kl-GL"/>
        </w:rPr>
      </w:pPr>
      <w:r w:rsidRPr="00085327">
        <w:rPr>
          <w:rFonts w:cs="Times New Roman"/>
          <w:lang w:val="kl-GL"/>
        </w:rPr>
        <w:t>2030 nallertinnagu sumii</w:t>
      </w:r>
      <w:r w:rsidR="00E52283" w:rsidRPr="00085327">
        <w:rPr>
          <w:rFonts w:cs="Times New Roman"/>
          <w:lang w:val="kl-GL"/>
        </w:rPr>
        <w:t>ffi</w:t>
      </w:r>
      <w:r w:rsidRPr="00085327">
        <w:rPr>
          <w:rFonts w:cs="Times New Roman"/>
          <w:lang w:val="kl-GL"/>
        </w:rPr>
        <w:t>nni, uumassusillit assigiinngisitaarnerinut inunnullu immikkut pingaarutilinni, kiisalu pisuussutsinik uumassusilinnik ingerlatsivinni pinngortitap ataqatigiinnera tunngavigalugu aqutsinissamut tunngavissanik pilersitsisoqarsimassaaq</w:t>
      </w:r>
      <w:r w:rsidR="002159A6" w:rsidRPr="00085327">
        <w:rPr>
          <w:rFonts w:cs="Times New Roman"/>
          <w:lang w:val="kl-GL"/>
        </w:rPr>
        <w:t>.</w:t>
      </w:r>
    </w:p>
    <w:p w14:paraId="6F1B32D9" w14:textId="77777777" w:rsidR="002159A6" w:rsidRPr="00085327" w:rsidRDefault="002159A6" w:rsidP="00085327">
      <w:pPr>
        <w:spacing w:line="240" w:lineRule="auto"/>
        <w:ind w:left="709"/>
        <w:rPr>
          <w:rFonts w:cs="Times New Roman"/>
          <w:szCs w:val="24"/>
          <w:lang w:val="kl-GL"/>
        </w:rPr>
      </w:pPr>
    </w:p>
    <w:p w14:paraId="017A8FB8" w14:textId="0D0A1EC7" w:rsidR="002159A6" w:rsidRPr="00085327" w:rsidRDefault="00E1366E" w:rsidP="00085327">
      <w:pPr>
        <w:autoSpaceDE w:val="0"/>
        <w:autoSpaceDN w:val="0"/>
        <w:adjustRightInd w:val="0"/>
        <w:spacing w:line="240" w:lineRule="auto"/>
        <w:ind w:left="709"/>
        <w:rPr>
          <w:rFonts w:cs="Times New Roman"/>
          <w:color w:val="221F1F"/>
          <w:kern w:val="0"/>
          <w:szCs w:val="24"/>
          <w:lang w:val="kl-GL"/>
          <w14:ligatures w14:val="none"/>
        </w:rPr>
      </w:pPr>
      <w:r w:rsidRPr="00085327">
        <w:rPr>
          <w:rFonts w:cs="Times New Roman"/>
          <w:lang w:val="kl-GL"/>
        </w:rPr>
        <w:t>Anguniakkat immikkoortuat</w:t>
      </w:r>
      <w:r w:rsidR="002159A6" w:rsidRPr="00085327">
        <w:rPr>
          <w:rFonts w:cs="Times New Roman"/>
          <w:color w:val="221F1F"/>
          <w:kern w:val="0"/>
          <w:szCs w:val="24"/>
          <w:lang w:val="kl-GL"/>
          <w14:ligatures w14:val="none"/>
        </w:rPr>
        <w:t xml:space="preserve"> 5.3:</w:t>
      </w:r>
    </w:p>
    <w:p w14:paraId="55E83413" w14:textId="49B2D3A3" w:rsidR="002159A6" w:rsidRPr="00085327" w:rsidRDefault="00E1366E" w:rsidP="00085327">
      <w:pPr>
        <w:autoSpaceDE w:val="0"/>
        <w:autoSpaceDN w:val="0"/>
        <w:adjustRightInd w:val="0"/>
        <w:spacing w:line="240" w:lineRule="auto"/>
        <w:ind w:left="709"/>
        <w:rPr>
          <w:rFonts w:cs="Times New Roman"/>
          <w:szCs w:val="24"/>
          <w:highlight w:val="yellow"/>
          <w:lang w:val="kl-GL"/>
        </w:rPr>
      </w:pPr>
      <w:r w:rsidRPr="00085327">
        <w:rPr>
          <w:rFonts w:cs="Times New Roman"/>
          <w:color w:val="221F1F"/>
          <w:kern w:val="0"/>
          <w:szCs w:val="24"/>
          <w:lang w:val="kl-GL"/>
          <w14:ligatures w14:val="none"/>
        </w:rPr>
        <w:t xml:space="preserve">2030 nallertinnagu uumassusillit assigiinngisitaarnerisa eqqarsaatigineqarnerat immikkoortunut </w:t>
      </w:r>
      <w:r w:rsidR="00E52283" w:rsidRPr="00085327">
        <w:rPr>
          <w:rFonts w:cs="Times New Roman"/>
          <w:color w:val="221F1F"/>
          <w:kern w:val="0"/>
          <w:szCs w:val="24"/>
          <w:lang w:val="kl-GL"/>
          <w14:ligatures w14:val="none"/>
        </w:rPr>
        <w:t>att</w:t>
      </w:r>
      <w:r w:rsidRPr="00085327">
        <w:rPr>
          <w:rFonts w:cs="Times New Roman"/>
          <w:color w:val="221F1F"/>
          <w:kern w:val="0"/>
          <w:szCs w:val="24"/>
          <w:lang w:val="kl-GL"/>
          <w14:ligatures w14:val="none"/>
        </w:rPr>
        <w:t>uumassutilinnut inatsisinut kommunillu pilersaarusiornerinut ilanngunneqarsimassaaq, pinngortitamut avatangiisinullu sunniutit, inunnit pilersinneqartut, sunniutiginerlutaannik sapinngisamik killiliiniarluni</w:t>
      </w:r>
      <w:r w:rsidR="002159A6" w:rsidRPr="00085327">
        <w:rPr>
          <w:rFonts w:cs="Times New Roman"/>
          <w:color w:val="221F1F"/>
          <w:kern w:val="0"/>
          <w:szCs w:val="24"/>
          <w:lang w:val="kl-GL"/>
          <w14:ligatures w14:val="none"/>
        </w:rPr>
        <w:t>.</w:t>
      </w:r>
    </w:p>
    <w:p w14:paraId="48229984" w14:textId="77777777" w:rsidR="002159A6" w:rsidRPr="00085327" w:rsidRDefault="002159A6" w:rsidP="00085327">
      <w:pPr>
        <w:spacing w:line="240" w:lineRule="auto"/>
        <w:rPr>
          <w:rFonts w:cs="Times New Roman"/>
          <w:b/>
          <w:bCs/>
          <w:highlight w:val="yellow"/>
          <w:lang w:val="kl-GL"/>
        </w:rPr>
      </w:pPr>
    </w:p>
    <w:p w14:paraId="72682F5F" w14:textId="0B7AB4F7" w:rsidR="002159A6" w:rsidRPr="00085327" w:rsidRDefault="00C03027" w:rsidP="00C03027">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35" w:name="_Toc215009050"/>
      <w:r w:rsidR="00D3350E" w:rsidRPr="00085327">
        <w:rPr>
          <w:rFonts w:ascii="Times New Roman" w:hAnsi="Times New Roman" w:cs="Times New Roman"/>
          <w:lang w:val="kl-GL"/>
        </w:rPr>
        <w:t>Ramasareqarfiusunut nunani tamalaani isumaqatigiissut</w:t>
      </w:r>
      <w:bookmarkEnd w:id="35"/>
    </w:p>
    <w:p w14:paraId="21EE4839" w14:textId="6FCFDAAF" w:rsidR="002159A6" w:rsidRPr="00085327" w:rsidRDefault="00D3350E" w:rsidP="00085327">
      <w:pPr>
        <w:spacing w:line="240" w:lineRule="auto"/>
        <w:rPr>
          <w:rFonts w:cs="Times New Roman"/>
          <w:lang w:val="kl-GL"/>
        </w:rPr>
      </w:pPr>
      <w:r w:rsidRPr="00085327">
        <w:rPr>
          <w:rFonts w:cs="Times New Roman"/>
          <w:lang w:val="kl-GL"/>
        </w:rPr>
        <w:t>Ramsareqarfiusunut nunani tamalaani isumaqatigiissut 1971-imi akuersissutigineqarpoq masarsoqarfiit pingaarutillit illersorneqarnissaat eriagineqarnissaallu siunertaralugu</w:t>
      </w:r>
      <w:r w:rsidR="002159A6" w:rsidRPr="00085327">
        <w:rPr>
          <w:rFonts w:cs="Times New Roman"/>
          <w:lang w:val="kl-GL"/>
        </w:rPr>
        <w:t xml:space="preserve">. </w:t>
      </w:r>
      <w:r w:rsidRPr="00085327">
        <w:rPr>
          <w:rFonts w:cs="Times New Roman"/>
          <w:lang w:val="kl-GL"/>
        </w:rPr>
        <w:t>Masarsoqarfiit uumassusillit assigiinngisitaarnerannut, silap pissusianut, erngup salinneqartarneranut aamma timmissanut uumasunullu allanut najugaqarfittut pingaaruteqassusiat nunani tamalaani isumaqatigiissummi akuerineqarpoq</w:t>
      </w:r>
      <w:r w:rsidR="002159A6" w:rsidRPr="00085327">
        <w:rPr>
          <w:rFonts w:cs="Times New Roman"/>
          <w:lang w:val="kl-GL"/>
        </w:rPr>
        <w:t xml:space="preserve">. </w:t>
      </w:r>
      <w:r w:rsidRPr="00085327">
        <w:rPr>
          <w:rFonts w:cs="Times New Roman"/>
          <w:lang w:val="kl-GL"/>
        </w:rPr>
        <w:t>Nunat isumaqatigiissummut peqataasunut makkununnga pisussaaffilerneqarput</w:t>
      </w:r>
      <w:r w:rsidR="002159A6" w:rsidRPr="00085327">
        <w:rPr>
          <w:rFonts w:cs="Times New Roman"/>
          <w:lang w:val="kl-GL"/>
        </w:rPr>
        <w:t>:</w:t>
      </w:r>
    </w:p>
    <w:p w14:paraId="4D557E29" w14:textId="1CB25E7A" w:rsidR="002159A6" w:rsidRPr="00085327" w:rsidRDefault="00D3350E">
      <w:pPr>
        <w:pStyle w:val="Listeafsnit"/>
        <w:numPr>
          <w:ilvl w:val="0"/>
          <w:numId w:val="7"/>
        </w:numPr>
        <w:spacing w:line="240" w:lineRule="auto"/>
        <w:rPr>
          <w:rFonts w:cs="Times New Roman"/>
          <w:lang w:val="kl-GL"/>
        </w:rPr>
      </w:pPr>
      <w:r w:rsidRPr="00085327">
        <w:rPr>
          <w:rFonts w:cs="Times New Roman"/>
          <w:lang w:val="kl-GL"/>
        </w:rPr>
        <w:lastRenderedPageBreak/>
        <w:t>Masarsoqarfimmik nunani tamalaani pingaarutilimmik ikinnerpaamik ataatsimik toqqaassallutik</w:t>
      </w:r>
      <w:r w:rsidR="002159A6" w:rsidRPr="00085327">
        <w:rPr>
          <w:rFonts w:cs="Times New Roman"/>
          <w:lang w:val="kl-GL"/>
        </w:rPr>
        <w:t xml:space="preserve"> (</w:t>
      </w:r>
      <w:r w:rsidRPr="00085327">
        <w:rPr>
          <w:rFonts w:cs="Times New Roman"/>
          <w:lang w:val="kl-GL"/>
        </w:rPr>
        <w:t>Ramsareqarfimmik</w:t>
      </w:r>
      <w:r w:rsidR="002159A6" w:rsidRPr="00085327">
        <w:rPr>
          <w:rFonts w:cs="Times New Roman"/>
          <w:lang w:val="kl-GL"/>
        </w:rPr>
        <w:t>).</w:t>
      </w:r>
    </w:p>
    <w:p w14:paraId="63D5C15C" w14:textId="004A3E98" w:rsidR="002159A6" w:rsidRPr="00085327" w:rsidRDefault="00D3350E">
      <w:pPr>
        <w:pStyle w:val="Listeafsnit"/>
        <w:numPr>
          <w:ilvl w:val="0"/>
          <w:numId w:val="7"/>
        </w:numPr>
        <w:spacing w:line="240" w:lineRule="auto"/>
        <w:rPr>
          <w:rFonts w:cs="Times New Roman"/>
          <w:lang w:val="kl-GL"/>
        </w:rPr>
      </w:pPr>
      <w:r w:rsidRPr="00085327">
        <w:rPr>
          <w:rFonts w:cs="Times New Roman"/>
          <w:lang w:val="kl-GL"/>
        </w:rPr>
        <w:t>Sumiiffiit taakku piujuartitsilluni aqunneqarnissaannik illersorneqarnissaannillu qulakkeerinnissallutik</w:t>
      </w:r>
      <w:r w:rsidR="002159A6" w:rsidRPr="00085327">
        <w:rPr>
          <w:rFonts w:cs="Times New Roman"/>
          <w:lang w:val="kl-GL"/>
        </w:rPr>
        <w:t>.</w:t>
      </w:r>
    </w:p>
    <w:p w14:paraId="1A67D7CA" w14:textId="51A74D14" w:rsidR="002159A6" w:rsidRPr="00085327" w:rsidRDefault="00D3350E">
      <w:pPr>
        <w:pStyle w:val="Listeafsnit"/>
        <w:numPr>
          <w:ilvl w:val="0"/>
          <w:numId w:val="7"/>
        </w:numPr>
        <w:spacing w:line="240" w:lineRule="auto"/>
        <w:rPr>
          <w:rFonts w:cs="Times New Roman"/>
          <w:lang w:val="kl-GL"/>
        </w:rPr>
      </w:pPr>
      <w:r w:rsidRPr="00085327">
        <w:rPr>
          <w:rFonts w:cs="Times New Roman"/>
          <w:lang w:val="kl-GL"/>
        </w:rPr>
        <w:t>Masarsoqarfiit naleqassusiisa ilisimaneqarnissaannik taakkulu pillugit ilinniartitsinissamik siuarsaassallutik</w:t>
      </w:r>
      <w:r w:rsidR="002159A6" w:rsidRPr="00085327">
        <w:rPr>
          <w:rFonts w:cs="Times New Roman"/>
          <w:lang w:val="kl-GL"/>
        </w:rPr>
        <w:t>.</w:t>
      </w:r>
    </w:p>
    <w:p w14:paraId="1CCE3368" w14:textId="184CE95B" w:rsidR="002159A6" w:rsidRPr="00085327" w:rsidRDefault="00D3350E">
      <w:pPr>
        <w:pStyle w:val="Listeafsnit"/>
        <w:numPr>
          <w:ilvl w:val="0"/>
          <w:numId w:val="7"/>
        </w:numPr>
        <w:spacing w:line="240" w:lineRule="auto"/>
        <w:rPr>
          <w:rFonts w:cs="Times New Roman"/>
          <w:lang w:val="kl-GL"/>
        </w:rPr>
      </w:pPr>
      <w:r w:rsidRPr="00085327">
        <w:rPr>
          <w:rFonts w:cs="Times New Roman"/>
          <w:lang w:val="kl-GL"/>
        </w:rPr>
        <w:t>Masarsoqarfiit uumasoqatigiillu killeqarfinnik qaangiisartut illersorneqarnissaat nunani tamalaani suleqatigiissutigissallugu</w:t>
      </w:r>
      <w:r w:rsidR="005D08D0" w:rsidRPr="00085327">
        <w:rPr>
          <w:rFonts w:cs="Times New Roman"/>
          <w:lang w:val="kl-GL"/>
        </w:rPr>
        <w:t>.</w:t>
      </w:r>
    </w:p>
    <w:p w14:paraId="2D96DA26" w14:textId="77777777" w:rsidR="002159A6" w:rsidRPr="00085327" w:rsidRDefault="002159A6" w:rsidP="00085327">
      <w:pPr>
        <w:spacing w:line="240" w:lineRule="auto"/>
        <w:rPr>
          <w:rFonts w:cs="Times New Roman"/>
          <w:lang w:val="kl-GL"/>
        </w:rPr>
      </w:pPr>
    </w:p>
    <w:p w14:paraId="0F3BB495" w14:textId="01DF4158" w:rsidR="002159A6" w:rsidRPr="00085327" w:rsidRDefault="00D3350E" w:rsidP="00085327">
      <w:pPr>
        <w:spacing w:line="240" w:lineRule="auto"/>
        <w:rPr>
          <w:rFonts w:cs="Times New Roman"/>
          <w:lang w:val="kl-GL"/>
        </w:rPr>
      </w:pPr>
      <w:r w:rsidRPr="00085327">
        <w:rPr>
          <w:rFonts w:cs="Times New Roman"/>
          <w:lang w:val="kl-GL"/>
        </w:rPr>
        <w:t>Kalaallit Nunaanni Ramsareqarfiit aqqaneq marluk toqqarneqarsimapput. Taakkunannga marluk nunap allanngutsaaliu</w:t>
      </w:r>
      <w:r w:rsidR="00420DFA" w:rsidRPr="00085327">
        <w:rPr>
          <w:rFonts w:cs="Times New Roman"/>
          <w:lang w:val="kl-GL"/>
        </w:rPr>
        <w:t>gassa</w:t>
      </w:r>
      <w:r w:rsidRPr="00085327">
        <w:rPr>
          <w:rFonts w:cs="Times New Roman"/>
          <w:lang w:val="kl-GL"/>
        </w:rPr>
        <w:t>p sumiiffigisaata iluani inissisimapput</w:t>
      </w:r>
      <w:r w:rsidR="002159A6" w:rsidRPr="00085327">
        <w:rPr>
          <w:rFonts w:cs="Times New Roman"/>
          <w:lang w:val="kl-GL"/>
        </w:rPr>
        <w:t>:</w:t>
      </w:r>
    </w:p>
    <w:p w14:paraId="008B6444" w14:textId="170286E0" w:rsidR="002159A6" w:rsidRPr="00085327" w:rsidRDefault="002159A6">
      <w:pPr>
        <w:pStyle w:val="Listeafsnit"/>
        <w:numPr>
          <w:ilvl w:val="0"/>
          <w:numId w:val="7"/>
        </w:numPr>
        <w:spacing w:line="240" w:lineRule="auto"/>
        <w:rPr>
          <w:rFonts w:cs="Times New Roman"/>
          <w:lang w:val="kl-GL"/>
        </w:rPr>
      </w:pPr>
      <w:r w:rsidRPr="00085327">
        <w:rPr>
          <w:rFonts w:cs="Times New Roman"/>
          <w:lang w:val="kl-GL"/>
        </w:rPr>
        <w:t>Ramsar</w:t>
      </w:r>
      <w:r w:rsidR="00E40402" w:rsidRPr="00085327">
        <w:rPr>
          <w:rFonts w:cs="Times New Roman"/>
          <w:lang w:val="kl-GL"/>
        </w:rPr>
        <w:t>eqarfik</w:t>
      </w:r>
      <w:r w:rsidRPr="00085327">
        <w:rPr>
          <w:rFonts w:cs="Times New Roman"/>
          <w:lang w:val="kl-GL"/>
        </w:rPr>
        <w:t xml:space="preserve"> 384: Naternaq/Lersletten</w:t>
      </w:r>
      <w:r w:rsidR="005D08D0" w:rsidRPr="00085327">
        <w:rPr>
          <w:rFonts w:cs="Times New Roman"/>
          <w:lang w:val="kl-GL"/>
        </w:rPr>
        <w:t>.</w:t>
      </w:r>
    </w:p>
    <w:p w14:paraId="7E9237A7" w14:textId="7BD0120D" w:rsidR="002159A6" w:rsidRPr="00085327" w:rsidRDefault="002159A6">
      <w:pPr>
        <w:pStyle w:val="Listeafsnit"/>
        <w:numPr>
          <w:ilvl w:val="0"/>
          <w:numId w:val="7"/>
        </w:numPr>
        <w:spacing w:line="240" w:lineRule="auto"/>
        <w:rPr>
          <w:rFonts w:cs="Times New Roman"/>
          <w:lang w:val="kl-GL"/>
        </w:rPr>
      </w:pPr>
      <w:r w:rsidRPr="00085327">
        <w:rPr>
          <w:rFonts w:cs="Times New Roman"/>
          <w:lang w:val="kl-GL"/>
        </w:rPr>
        <w:t>Ramsar</w:t>
      </w:r>
      <w:r w:rsidR="00E40402" w:rsidRPr="00085327">
        <w:rPr>
          <w:rFonts w:cs="Times New Roman"/>
          <w:lang w:val="kl-GL"/>
        </w:rPr>
        <w:t>eqarfik</w:t>
      </w:r>
      <w:r w:rsidRPr="00085327">
        <w:rPr>
          <w:rFonts w:cs="Times New Roman"/>
          <w:lang w:val="kl-GL"/>
        </w:rPr>
        <w:t xml:space="preserve"> 385: Eqalummiut Nunaat aamma Nassuttuup Nunaa/ Eqalummiut Nunaat </w:t>
      </w:r>
      <w:r w:rsidR="00E40402" w:rsidRPr="00085327">
        <w:rPr>
          <w:rFonts w:cs="Times New Roman"/>
          <w:lang w:val="kl-GL"/>
        </w:rPr>
        <w:t>aamma</w:t>
      </w:r>
      <w:r w:rsidRPr="00085327">
        <w:rPr>
          <w:rFonts w:cs="Times New Roman"/>
          <w:lang w:val="kl-GL"/>
        </w:rPr>
        <w:t xml:space="preserve"> Nassuttuup Nunaa</w:t>
      </w:r>
      <w:r w:rsidR="005D08D0" w:rsidRPr="00085327">
        <w:rPr>
          <w:rFonts w:cs="Times New Roman"/>
          <w:lang w:val="kl-GL"/>
        </w:rPr>
        <w:t>.</w:t>
      </w:r>
    </w:p>
    <w:p w14:paraId="50B9BE53" w14:textId="77777777" w:rsidR="005D08D0" w:rsidRPr="00085327" w:rsidRDefault="005D08D0" w:rsidP="00085327">
      <w:pPr>
        <w:spacing w:line="240" w:lineRule="auto"/>
        <w:rPr>
          <w:rFonts w:cs="Times New Roman"/>
          <w:lang w:val="kl-GL"/>
        </w:rPr>
      </w:pPr>
    </w:p>
    <w:p w14:paraId="36660663" w14:textId="023C32CE" w:rsidR="006B17BD" w:rsidRPr="00085327" w:rsidRDefault="00C03027" w:rsidP="00C03027">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36" w:name="_Toc215009051"/>
      <w:r w:rsidR="000711F4" w:rsidRPr="00085327">
        <w:rPr>
          <w:rFonts w:ascii="Times New Roman" w:hAnsi="Times New Roman" w:cs="Times New Roman"/>
          <w:lang w:val="kl-GL"/>
        </w:rPr>
        <w:t>Naalagaaffiit Peqatigiit nunarsuarmioqatigiinnut kingornussassanut nunani tamalaani isumaqatigiissutaat</w:t>
      </w:r>
      <w:bookmarkEnd w:id="36"/>
    </w:p>
    <w:p w14:paraId="2D33D164" w14:textId="27F22993" w:rsidR="006B17BD" w:rsidRPr="00085327" w:rsidRDefault="000711F4" w:rsidP="00085327">
      <w:pPr>
        <w:spacing w:line="240" w:lineRule="auto"/>
        <w:rPr>
          <w:rFonts w:cs="Times New Roman"/>
          <w:lang w:val="kl-GL"/>
        </w:rPr>
      </w:pPr>
      <w:r w:rsidRPr="00085327">
        <w:rPr>
          <w:rFonts w:cs="Times New Roman"/>
          <w:lang w:val="kl-GL"/>
        </w:rPr>
        <w:t xml:space="preserve">Nunarsuarmioqatigiinnut kingornussassanut nunani tamalaani isumaqatigiissut UNESCO-mit 1972-imi pilersinneqarpoq </w:t>
      </w:r>
      <w:r w:rsidR="0086664B" w:rsidRPr="00085327">
        <w:rPr>
          <w:rFonts w:cs="Times New Roman"/>
          <w:lang w:val="kl-GL"/>
        </w:rPr>
        <w:t>sumiiffiit inuit tamat eqqarsaatigalugit kulturikkut pinngortitamilluunniit kingornussatut nalilittut asseqanngitsutut nunarsuarmullu nalilittut illersorniarlugit</w:t>
      </w:r>
      <w:r w:rsidR="006B17BD" w:rsidRPr="00085327">
        <w:rPr>
          <w:rFonts w:cs="Times New Roman"/>
          <w:lang w:val="kl-GL"/>
        </w:rPr>
        <w:t xml:space="preserve">. </w:t>
      </w:r>
      <w:r w:rsidR="0086664B" w:rsidRPr="00085327">
        <w:rPr>
          <w:rFonts w:cs="Times New Roman"/>
          <w:lang w:val="kl-GL"/>
        </w:rPr>
        <w:t>Isumaqatigiissummi nunat ilaasortaasut pisussaaffilerneqarput sumiiffiit pineqartut siunissami kinguaariinnut eriagalugillu illersussallugit aamma kulturikkut kingornussat pinngortitamillu illersuineq pillugu nunani tamalaani suleqatigiinneq siuarsassallugu</w:t>
      </w:r>
      <w:r w:rsidR="006B17BD" w:rsidRPr="00085327">
        <w:rPr>
          <w:rStyle w:val="Fodnotehenvisning"/>
          <w:rFonts w:cs="Times New Roman"/>
          <w:lang w:val="kl-GL"/>
        </w:rPr>
        <w:footnoteReference w:id="11"/>
      </w:r>
      <w:r w:rsidR="006B17BD" w:rsidRPr="00085327">
        <w:rPr>
          <w:rFonts w:cs="Times New Roman"/>
          <w:lang w:val="kl-GL"/>
        </w:rPr>
        <w:t>.</w:t>
      </w:r>
    </w:p>
    <w:p w14:paraId="11F49AC4" w14:textId="77777777" w:rsidR="006B17BD" w:rsidRPr="00085327" w:rsidRDefault="006B17BD" w:rsidP="00085327">
      <w:pPr>
        <w:spacing w:line="240" w:lineRule="auto"/>
        <w:rPr>
          <w:rFonts w:cs="Times New Roman"/>
          <w:lang w:val="kl-GL"/>
        </w:rPr>
      </w:pPr>
    </w:p>
    <w:p w14:paraId="7071EE92" w14:textId="09944108" w:rsidR="006B17BD" w:rsidRPr="00085327" w:rsidRDefault="0086664B" w:rsidP="00085327">
      <w:pPr>
        <w:spacing w:line="240" w:lineRule="auto"/>
        <w:rPr>
          <w:rFonts w:cs="Times New Roman"/>
          <w:lang w:val="kl-GL"/>
        </w:rPr>
      </w:pPr>
      <w:r w:rsidRPr="00085327">
        <w:rPr>
          <w:rFonts w:cs="Times New Roman"/>
          <w:lang w:val="kl-GL"/>
        </w:rPr>
        <w:t xml:space="preserve">Kalaallit Nunaanni </w:t>
      </w:r>
      <w:r w:rsidR="00E40402" w:rsidRPr="00085327">
        <w:rPr>
          <w:rFonts w:cs="Times New Roman"/>
          <w:lang w:val="kl-GL"/>
        </w:rPr>
        <w:t>UNESCO-p Nunarsuarmioqatigiinnut kingornussassatut allattorsimaffiani sumiiff</w:t>
      </w:r>
      <w:r w:rsidR="002C62A9" w:rsidRPr="00085327">
        <w:rPr>
          <w:rFonts w:cs="Times New Roman"/>
          <w:lang w:val="kl-GL"/>
        </w:rPr>
        <w:t>i</w:t>
      </w:r>
      <w:r w:rsidR="00E40402" w:rsidRPr="00085327">
        <w:rPr>
          <w:rFonts w:cs="Times New Roman"/>
          <w:lang w:val="kl-GL"/>
        </w:rPr>
        <w:t>it pingasut toqqarneqarsimapput</w:t>
      </w:r>
      <w:r w:rsidR="00420DFA" w:rsidRPr="00085327">
        <w:rPr>
          <w:rFonts w:cs="Times New Roman"/>
          <w:lang w:val="kl-GL"/>
        </w:rPr>
        <w:t>.</w:t>
      </w:r>
      <w:r w:rsidR="00E40402" w:rsidRPr="00085327">
        <w:rPr>
          <w:rFonts w:cs="Times New Roman"/>
          <w:lang w:val="kl-GL"/>
        </w:rPr>
        <w:t xml:space="preserve"> </w:t>
      </w:r>
      <w:r w:rsidR="00420DFA" w:rsidRPr="00085327">
        <w:rPr>
          <w:rFonts w:cs="Times New Roman"/>
          <w:lang w:val="kl-GL"/>
        </w:rPr>
        <w:t>T</w:t>
      </w:r>
      <w:r w:rsidR="00E40402" w:rsidRPr="00085327">
        <w:rPr>
          <w:rFonts w:cs="Times New Roman"/>
          <w:lang w:val="kl-GL"/>
        </w:rPr>
        <w:t>aakkunannga ataaseq nunamut allanngutsaaliugassamut qalleraappoq</w:t>
      </w:r>
      <w:r w:rsidR="006B17BD" w:rsidRPr="00085327">
        <w:rPr>
          <w:rFonts w:cs="Times New Roman"/>
          <w:lang w:val="kl-GL"/>
        </w:rPr>
        <w:t>:</w:t>
      </w:r>
    </w:p>
    <w:p w14:paraId="11891D29" w14:textId="30EC369F" w:rsidR="006B17BD" w:rsidRPr="00085327" w:rsidRDefault="006B17BD">
      <w:pPr>
        <w:pStyle w:val="Listeafsnit"/>
        <w:numPr>
          <w:ilvl w:val="0"/>
          <w:numId w:val="11"/>
        </w:numPr>
        <w:spacing w:line="240" w:lineRule="auto"/>
        <w:rPr>
          <w:rFonts w:cs="Times New Roman"/>
          <w:lang w:val="kl-GL"/>
        </w:rPr>
      </w:pPr>
      <w:r w:rsidRPr="00085327">
        <w:rPr>
          <w:rFonts w:cs="Times New Roman"/>
          <w:lang w:val="kl-GL"/>
        </w:rPr>
        <w:t xml:space="preserve">Ilulissat </w:t>
      </w:r>
      <w:r w:rsidR="00E40402" w:rsidRPr="00085327">
        <w:rPr>
          <w:rFonts w:cs="Times New Roman"/>
          <w:lang w:val="kl-GL"/>
        </w:rPr>
        <w:t>Kangerluat</w:t>
      </w:r>
      <w:r w:rsidRPr="00085327">
        <w:rPr>
          <w:rFonts w:cs="Times New Roman"/>
          <w:lang w:val="kl-GL"/>
        </w:rPr>
        <w:t xml:space="preserve"> – </w:t>
      </w:r>
      <w:r w:rsidR="00E40402" w:rsidRPr="00085327">
        <w:rPr>
          <w:rFonts w:cs="Times New Roman"/>
          <w:lang w:val="kl-GL"/>
        </w:rPr>
        <w:t>2004-mi ilanngunneqarpoq</w:t>
      </w:r>
      <w:r w:rsidRPr="00085327">
        <w:rPr>
          <w:rFonts w:cs="Times New Roman"/>
          <w:lang w:val="kl-GL"/>
        </w:rPr>
        <w:t xml:space="preserve">. </w:t>
      </w:r>
      <w:r w:rsidR="00E40402" w:rsidRPr="00085327">
        <w:rPr>
          <w:rFonts w:cs="Times New Roman"/>
          <w:lang w:val="kl-GL"/>
        </w:rPr>
        <w:t>Sermeq Kujalleq iluliarsuarnik pilersu</w:t>
      </w:r>
      <w:r w:rsidR="00B573F0" w:rsidRPr="00085327">
        <w:rPr>
          <w:rFonts w:cs="Times New Roman"/>
          <w:lang w:val="kl-GL"/>
        </w:rPr>
        <w:t>i</w:t>
      </w:r>
      <w:r w:rsidR="00E40402" w:rsidRPr="00085327">
        <w:rPr>
          <w:rFonts w:cs="Times New Roman"/>
          <w:lang w:val="kl-GL"/>
        </w:rPr>
        <w:t>soq aamma sikut isikkuisigut alutornarluinnartoq pillugu ilisimaneqartoq</w:t>
      </w:r>
      <w:r w:rsidRPr="00085327">
        <w:rPr>
          <w:rFonts w:cs="Times New Roman"/>
          <w:lang w:val="kl-GL"/>
        </w:rPr>
        <w:t>.</w:t>
      </w:r>
    </w:p>
    <w:p w14:paraId="54306A49" w14:textId="69AD8B9D" w:rsidR="006B17BD" w:rsidRPr="00085327" w:rsidRDefault="006B17BD">
      <w:pPr>
        <w:pStyle w:val="Listeafsnit"/>
        <w:numPr>
          <w:ilvl w:val="0"/>
          <w:numId w:val="11"/>
        </w:numPr>
        <w:spacing w:line="240" w:lineRule="auto"/>
        <w:rPr>
          <w:rFonts w:cs="Times New Roman"/>
          <w:lang w:val="kl-GL"/>
        </w:rPr>
      </w:pPr>
      <w:r w:rsidRPr="00085327">
        <w:rPr>
          <w:rFonts w:cs="Times New Roman"/>
          <w:lang w:val="kl-GL"/>
        </w:rPr>
        <w:t xml:space="preserve">Kujataa – </w:t>
      </w:r>
      <w:r w:rsidR="00E40402" w:rsidRPr="00085327">
        <w:rPr>
          <w:rFonts w:cs="Times New Roman"/>
          <w:lang w:val="kl-GL"/>
        </w:rPr>
        <w:t>2017-imi ilanngunneqarpoq</w:t>
      </w:r>
      <w:r w:rsidRPr="00085327">
        <w:rPr>
          <w:rFonts w:cs="Times New Roman"/>
          <w:lang w:val="kl-GL"/>
        </w:rPr>
        <w:t xml:space="preserve">. </w:t>
      </w:r>
      <w:r w:rsidR="00E40402" w:rsidRPr="00085327">
        <w:rPr>
          <w:rFonts w:cs="Times New Roman"/>
          <w:lang w:val="kl-GL"/>
        </w:rPr>
        <w:t>Nuna kulturikkut takussutissarta</w:t>
      </w:r>
      <w:r w:rsidR="00B573F0" w:rsidRPr="00085327">
        <w:rPr>
          <w:rFonts w:cs="Times New Roman"/>
          <w:lang w:val="kl-GL"/>
        </w:rPr>
        <w:t>qartoq</w:t>
      </w:r>
      <w:r w:rsidR="00E40402" w:rsidRPr="00085327">
        <w:rPr>
          <w:rFonts w:cs="Times New Roman"/>
          <w:lang w:val="kl-GL"/>
        </w:rPr>
        <w:t xml:space="preserve"> qallunaatsiaat inuillu nunalerisarsimanerannut pinia</w:t>
      </w:r>
      <w:r w:rsidR="00B573F0" w:rsidRPr="00085327">
        <w:rPr>
          <w:rFonts w:cs="Times New Roman"/>
          <w:lang w:val="kl-GL"/>
        </w:rPr>
        <w:t>r</w:t>
      </w:r>
      <w:r w:rsidR="00E40402" w:rsidRPr="00085327">
        <w:rPr>
          <w:rFonts w:cs="Times New Roman"/>
          <w:lang w:val="kl-GL"/>
        </w:rPr>
        <w:t>tarsimaner</w:t>
      </w:r>
      <w:r w:rsidR="00B573F0" w:rsidRPr="00085327">
        <w:rPr>
          <w:rFonts w:cs="Times New Roman"/>
          <w:lang w:val="kl-GL"/>
        </w:rPr>
        <w:t>a</w:t>
      </w:r>
      <w:r w:rsidR="00E40402" w:rsidRPr="00085327">
        <w:rPr>
          <w:rFonts w:cs="Times New Roman"/>
          <w:lang w:val="kl-GL"/>
        </w:rPr>
        <w:t>nnullu takussutissartaqartoq</w:t>
      </w:r>
      <w:r w:rsidRPr="00085327">
        <w:rPr>
          <w:rFonts w:cs="Times New Roman"/>
          <w:lang w:val="kl-GL"/>
        </w:rPr>
        <w:t>.</w:t>
      </w:r>
    </w:p>
    <w:p w14:paraId="606A5BCB" w14:textId="624F58F4" w:rsidR="006B17BD" w:rsidRPr="00085327" w:rsidRDefault="006B17BD">
      <w:pPr>
        <w:pStyle w:val="Listeafsnit"/>
        <w:numPr>
          <w:ilvl w:val="0"/>
          <w:numId w:val="11"/>
        </w:numPr>
        <w:spacing w:line="240" w:lineRule="auto"/>
        <w:rPr>
          <w:rFonts w:cs="Times New Roman"/>
          <w:lang w:val="kl-GL"/>
        </w:rPr>
      </w:pPr>
      <w:r w:rsidRPr="00085327">
        <w:rPr>
          <w:rFonts w:cs="Times New Roman"/>
          <w:lang w:val="kl-GL"/>
        </w:rPr>
        <w:t>Aa</w:t>
      </w:r>
      <w:r w:rsidR="00E40402" w:rsidRPr="00085327">
        <w:rPr>
          <w:rFonts w:cs="Times New Roman"/>
          <w:lang w:val="kl-GL"/>
        </w:rPr>
        <w:t xml:space="preserve">sivissuit – Nipisat – </w:t>
      </w:r>
      <w:r w:rsidRPr="00085327">
        <w:rPr>
          <w:rFonts w:cs="Times New Roman"/>
          <w:lang w:val="kl-GL"/>
        </w:rPr>
        <w:t>2018</w:t>
      </w:r>
      <w:r w:rsidR="00E40402" w:rsidRPr="00085327">
        <w:rPr>
          <w:rFonts w:cs="Times New Roman"/>
          <w:lang w:val="kl-GL"/>
        </w:rPr>
        <w:t>-</w:t>
      </w:r>
      <w:r w:rsidR="00B573F0" w:rsidRPr="00085327">
        <w:rPr>
          <w:rFonts w:cs="Times New Roman"/>
          <w:lang w:val="kl-GL"/>
        </w:rPr>
        <w:t>i</w:t>
      </w:r>
      <w:r w:rsidR="00E40402" w:rsidRPr="00085327">
        <w:rPr>
          <w:rFonts w:cs="Times New Roman"/>
          <w:lang w:val="kl-GL"/>
        </w:rPr>
        <w:t>mi ilanngunneqarpoq</w:t>
      </w:r>
      <w:r w:rsidRPr="00085327">
        <w:rPr>
          <w:rFonts w:cs="Times New Roman"/>
          <w:lang w:val="kl-GL"/>
        </w:rPr>
        <w:t xml:space="preserve">. </w:t>
      </w:r>
      <w:r w:rsidR="00B573F0" w:rsidRPr="00085327">
        <w:rPr>
          <w:rFonts w:cs="Times New Roman"/>
          <w:lang w:val="kl-GL"/>
        </w:rPr>
        <w:t>Qaasuitsup killeqarfiani piniariartarfik inuit ukiut 4.000-it sinnerlugit ingerlataqarsimanerannut itsarnitsanik nassaarfiusoq</w:t>
      </w:r>
      <w:r w:rsidRPr="00085327">
        <w:rPr>
          <w:rFonts w:cs="Times New Roman"/>
          <w:lang w:val="kl-GL"/>
        </w:rPr>
        <w:t xml:space="preserve">. </w:t>
      </w:r>
      <w:r w:rsidR="00B573F0" w:rsidRPr="00085327">
        <w:rPr>
          <w:rFonts w:cs="Times New Roman"/>
          <w:lang w:val="kl-GL"/>
        </w:rPr>
        <w:t>Nunamut allanngutsaaliugassatut siunnersuutigineqartumut qalleraappoq</w:t>
      </w:r>
      <w:r w:rsidRPr="00085327">
        <w:rPr>
          <w:rFonts w:cs="Times New Roman"/>
          <w:lang w:val="kl-GL"/>
        </w:rPr>
        <w:t>.</w:t>
      </w:r>
    </w:p>
    <w:p w14:paraId="43FEB052" w14:textId="77777777" w:rsidR="006B17BD" w:rsidRPr="00085327" w:rsidRDefault="006B17BD" w:rsidP="00085327">
      <w:pPr>
        <w:spacing w:line="240" w:lineRule="auto"/>
        <w:rPr>
          <w:rFonts w:cs="Times New Roman"/>
          <w:b/>
          <w:bCs/>
          <w:lang w:val="kl-GL"/>
        </w:rPr>
      </w:pPr>
    </w:p>
    <w:p w14:paraId="602129C9" w14:textId="3C7CE0C8" w:rsidR="002C1F6C" w:rsidRPr="00085327" w:rsidRDefault="00C03027" w:rsidP="00C03027">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37" w:name="_Toc215009052"/>
      <w:r w:rsidR="00B573F0" w:rsidRPr="00C03027">
        <w:rPr>
          <w:rFonts w:ascii="Times New Roman" w:hAnsi="Times New Roman" w:cs="Times New Roman"/>
          <w:lang w:val="kl-GL"/>
        </w:rPr>
        <w:t>UNESCO-p nunarsuarmioqatigiinnut kingor</w:t>
      </w:r>
      <w:r w:rsidR="00653385" w:rsidRPr="00C03027">
        <w:rPr>
          <w:rFonts w:ascii="Times New Roman" w:hAnsi="Times New Roman" w:cs="Times New Roman"/>
          <w:lang w:val="kl-GL"/>
        </w:rPr>
        <w:t>n</w:t>
      </w:r>
      <w:r w:rsidR="00B573F0" w:rsidRPr="00C03027">
        <w:rPr>
          <w:rFonts w:ascii="Times New Roman" w:hAnsi="Times New Roman" w:cs="Times New Roman"/>
          <w:lang w:val="kl-GL"/>
        </w:rPr>
        <w:t>ussarititaata aamma nunap allanngutsaaliukkap assigiinngissutaat</w:t>
      </w:r>
      <w:bookmarkEnd w:id="37"/>
    </w:p>
    <w:p w14:paraId="68CF3A30" w14:textId="64257664" w:rsidR="002C1F6C" w:rsidRPr="00085327" w:rsidRDefault="00B573F0">
      <w:pPr>
        <w:numPr>
          <w:ilvl w:val="0"/>
          <w:numId w:val="12"/>
        </w:numPr>
        <w:spacing w:line="240" w:lineRule="auto"/>
        <w:rPr>
          <w:rFonts w:cs="Times New Roman"/>
          <w:lang w:val="kl-GL"/>
        </w:rPr>
      </w:pPr>
      <w:r w:rsidRPr="00085327">
        <w:rPr>
          <w:rFonts w:cs="Times New Roman"/>
          <w:lang w:val="kl-GL"/>
        </w:rPr>
        <w:t>Sumiiffiit UNESCO-p nunarsuarmut kingornussarititai nunani tamalaani akuerisaapput. Sumiiffiit nunarsuarmut kingornussarititaasut UNESCO-mut nalunaarutigineqartarput, tassanngaanniillu sumiiffiit nunarsuarmut kingornussarititatut nalunaarutigineqartarput, taamaalillunilu inuit tamat eqqarsaatigalugit kulturikkut pinngortitamilluunniit kingornussatut nalilittut asseqanngitsutut nunarsuarmullu nalilittut, taamaattumillu paarilluagassatut immikkut inissinneqartarlutik. Pineqartut nunaasinnaapput, illoqarfiusinnaapput, illuusinnaapput eqqaassutissaasinnaallutillu</w:t>
      </w:r>
      <w:r w:rsidR="002C1F6C" w:rsidRPr="00085327">
        <w:rPr>
          <w:rFonts w:cs="Times New Roman"/>
          <w:lang w:val="kl-GL"/>
        </w:rPr>
        <w:t>.</w:t>
      </w:r>
    </w:p>
    <w:p w14:paraId="6BF2B886" w14:textId="178F80C3" w:rsidR="002C1F6C" w:rsidRPr="00085327" w:rsidRDefault="00B573F0">
      <w:pPr>
        <w:numPr>
          <w:ilvl w:val="0"/>
          <w:numId w:val="12"/>
        </w:numPr>
        <w:spacing w:line="240" w:lineRule="auto"/>
        <w:rPr>
          <w:rFonts w:cs="Times New Roman"/>
          <w:lang w:val="kl-GL"/>
        </w:rPr>
      </w:pPr>
      <w:r w:rsidRPr="00085327">
        <w:rPr>
          <w:rFonts w:cs="Times New Roman"/>
          <w:lang w:val="kl-GL"/>
        </w:rPr>
        <w:t xml:space="preserve">Nuna allanngutsaaliukkatut pilersitaq tassaavoq pinngortitaq sumiiffimmi aalajangersimasumiittoq nunalu tamakkerlugu aalajangiinermi akuerineqarsimasutut </w:t>
      </w:r>
      <w:r w:rsidRPr="00085327">
        <w:rPr>
          <w:rFonts w:cs="Times New Roman"/>
          <w:lang w:val="kl-GL"/>
        </w:rPr>
        <w:lastRenderedPageBreak/>
        <w:t xml:space="preserve">naalakkersuisuinit nalunaarutigineqartoq, tassanilu siunertat assigiinngitsuusinnaapput, </w:t>
      </w:r>
      <w:r w:rsidR="00DF57FB" w:rsidRPr="00085327">
        <w:rPr>
          <w:rFonts w:cs="Times New Roman"/>
          <w:lang w:val="kl-GL"/>
        </w:rPr>
        <w:t xml:space="preserve">soorlu </w:t>
      </w:r>
      <w:r w:rsidRPr="00085327">
        <w:rPr>
          <w:rFonts w:cs="Times New Roman"/>
          <w:lang w:val="kl-GL"/>
        </w:rPr>
        <w:t>amerlanertigut uumasunik pinngortitallu ataqatigiinneranik piujuartitsiniartumik, najugaqartullu soqutigisaannik qulakkeerinninnissamut tunngasuulluni, kiisalu assersuutigalugu najukkani takornariaqarnermik ineriartortitsinermut il.il. najoqqutassiaalluni</w:t>
      </w:r>
      <w:r w:rsidR="00C6026F" w:rsidRPr="00085327">
        <w:rPr>
          <w:rFonts w:cs="Times New Roman"/>
          <w:lang w:val="kl-GL"/>
        </w:rPr>
        <w:t>.</w:t>
      </w:r>
      <w:r w:rsidR="00DF57FB" w:rsidRPr="00085327">
        <w:rPr>
          <w:rFonts w:cs="Times New Roman"/>
          <w:lang w:val="kl-GL"/>
        </w:rPr>
        <w:t xml:space="preserve"> Aamma nunami allanngutsaaliukkami IUCN-imi immikkoortitereriaaseq</w:t>
      </w:r>
      <w:r w:rsidR="00DF57FB" w:rsidRPr="00085327">
        <w:rPr>
          <w:rStyle w:val="Fodnotehenvisning"/>
          <w:rFonts w:cs="Times New Roman"/>
          <w:lang w:val="kl-GL"/>
        </w:rPr>
        <w:footnoteReference w:id="12"/>
      </w:r>
      <w:r w:rsidR="00DF57FB" w:rsidRPr="00085327">
        <w:rPr>
          <w:rFonts w:cs="Times New Roman"/>
          <w:lang w:val="kl-GL"/>
        </w:rPr>
        <w:t xml:space="preserve"> malillugu nunanit tamalaanit akuerineqarneq anguneqarsinnaavoq. Kisiannili naliliinerup suliarineqarnera akisusinnaavoq, tamannalu Kalaallit Nunaata kitaani Nunamut Allanngutsaaliukkamut pisariaqartutut naliliiffigineqanngilaq. Taamaattumik nunami namminermit nunap allanngutsaaliukkap toqqarneqarneranut atatillugu nunanut tamalaanut pisussaaffinnik allanik malitassaqartoqanngilaq.</w:t>
      </w:r>
    </w:p>
    <w:p w14:paraId="26395642" w14:textId="77777777" w:rsidR="005D08D0" w:rsidRDefault="005D08D0" w:rsidP="00085327">
      <w:pPr>
        <w:spacing w:line="240" w:lineRule="auto"/>
        <w:rPr>
          <w:rFonts w:cs="Times New Roman"/>
          <w:lang w:val="kl-GL"/>
        </w:rPr>
      </w:pPr>
    </w:p>
    <w:p w14:paraId="33ED6A15" w14:textId="77777777" w:rsidR="003D28C7" w:rsidRPr="00085327" w:rsidRDefault="003D28C7" w:rsidP="00085327">
      <w:pPr>
        <w:spacing w:line="240" w:lineRule="auto"/>
        <w:rPr>
          <w:rFonts w:cs="Times New Roman"/>
          <w:lang w:val="kl-GL"/>
        </w:rPr>
      </w:pPr>
    </w:p>
    <w:p w14:paraId="6F6B5576" w14:textId="3D656019" w:rsidR="00AD0442" w:rsidRPr="00085327" w:rsidRDefault="005D3530" w:rsidP="00085327">
      <w:pPr>
        <w:pStyle w:val="Overskrift1"/>
        <w:spacing w:before="0" w:line="240" w:lineRule="auto"/>
        <w:rPr>
          <w:rFonts w:ascii="Times New Roman" w:hAnsi="Times New Roman" w:cs="Times New Roman"/>
          <w:lang w:val="kl-GL"/>
        </w:rPr>
      </w:pPr>
      <w:bookmarkStart w:id="38" w:name="_Toc215009053"/>
      <w:r w:rsidRPr="00085327">
        <w:rPr>
          <w:rFonts w:ascii="Times New Roman" w:hAnsi="Times New Roman" w:cs="Times New Roman"/>
          <w:lang w:val="kl-GL"/>
        </w:rPr>
        <w:t>Nunamut allanngutsaaliukkap aqunneqarneranut ilusiliaq</w:t>
      </w:r>
      <w:bookmarkEnd w:id="38"/>
    </w:p>
    <w:p w14:paraId="0EB09503" w14:textId="7E532898" w:rsidR="002159A6" w:rsidRPr="00085327" w:rsidRDefault="005D3530"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Nunamut allanngutsaaliukkamut ilusiliami malittarisassat nunamut allanngutsaaliukkamut nalunaarummi pineqartut kisiisa eqqarsaatigineqarput, malittarisassat allat arlallit oqartussanit allanit isumagineqareersut pioreermata</w:t>
      </w:r>
      <w:r w:rsidR="002159A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tamatumunnga inatsisiliornerit pioreersut pillugit immikkoortoq takuuk</w:t>
      </w:r>
      <w:r w:rsidR="002159A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Ima paasillugu, nunami allanngutsaaliukkami piniarneq, aalisarneq, takornariartitsineq, aatsitassarsiorluni ingerlatat allallu naalakkersuisoqarfinnit allanit imaluunniit kommuninit aqunneqarput</w:t>
      </w:r>
      <w:r w:rsidR="002159A6" w:rsidRPr="00085327">
        <w:rPr>
          <w:rFonts w:eastAsia="Times New Roman" w:cs="Times New Roman"/>
          <w:szCs w:val="24"/>
          <w:lang w:val="kl-GL"/>
          <w14:ligatures w14:val="none"/>
        </w:rPr>
        <w:t xml:space="preserve">. </w:t>
      </w:r>
      <w:r w:rsidR="00DF57FB" w:rsidRPr="00085327">
        <w:rPr>
          <w:rFonts w:eastAsia="Times New Roman" w:cs="Times New Roman"/>
          <w:szCs w:val="24"/>
          <w:lang w:val="kl-GL"/>
          <w14:ligatures w14:val="none"/>
        </w:rPr>
        <w:t>Kisiannili inatsisit aalajangersakkallu allat taakku tunngavigalugit siunertanik sammisassanillu, nunamut allanngutsaaliukkamut nalunaarummi maleruagassiuunneqartunik maleruagassiuussisoqarsinnaanngilaq.</w:t>
      </w:r>
    </w:p>
    <w:p w14:paraId="1C73D4D8" w14:textId="77777777" w:rsidR="005D08D0" w:rsidRPr="00085327" w:rsidRDefault="005D08D0" w:rsidP="00085327">
      <w:pPr>
        <w:spacing w:line="240" w:lineRule="auto"/>
        <w:rPr>
          <w:rFonts w:eastAsia="Times New Roman" w:cs="Times New Roman"/>
          <w:szCs w:val="24"/>
          <w:lang w:val="kl-GL"/>
          <w14:ligatures w14:val="none"/>
        </w:rPr>
      </w:pPr>
    </w:p>
    <w:p w14:paraId="731F63C3" w14:textId="36E23CCA" w:rsidR="002159A6" w:rsidRPr="00085327" w:rsidRDefault="005D3530"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Pinngortitamut Avatangiisinullu Naalakkersuisoqarfik Nunami allanngutsaaliu</w:t>
      </w:r>
      <w:r w:rsidR="00DF57FB" w:rsidRPr="00085327">
        <w:rPr>
          <w:rFonts w:eastAsia="Times New Roman" w:cs="Times New Roman"/>
          <w:szCs w:val="24"/>
          <w:lang w:val="kl-GL"/>
          <w14:ligatures w14:val="none"/>
        </w:rPr>
        <w:t>gassami</w:t>
      </w:r>
      <w:r w:rsidRPr="00085327">
        <w:rPr>
          <w:rFonts w:eastAsia="Times New Roman" w:cs="Times New Roman"/>
          <w:szCs w:val="24"/>
          <w:lang w:val="kl-GL"/>
          <w14:ligatures w14:val="none"/>
        </w:rPr>
        <w:t xml:space="preserve"> pinngortitaq pillugu aqutsinermut qullersatut akisussaasuuvoq</w:t>
      </w:r>
      <w:r w:rsidR="002159A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Naalakkersuisoqarfik aqutsisoqatigiinni</w:t>
      </w:r>
      <w:r w:rsidR="00DF57FB" w:rsidRPr="00085327">
        <w:rPr>
          <w:rFonts w:eastAsia="Times New Roman" w:cs="Times New Roman"/>
          <w:szCs w:val="24"/>
          <w:lang w:val="kl-GL"/>
          <w14:ligatures w14:val="none"/>
        </w:rPr>
        <w:t>k</w:t>
      </w:r>
      <w:r w:rsidRPr="00085327">
        <w:rPr>
          <w:rFonts w:eastAsia="Times New Roman" w:cs="Times New Roman"/>
          <w:szCs w:val="24"/>
          <w:lang w:val="kl-GL"/>
          <w14:ligatures w14:val="none"/>
        </w:rPr>
        <w:t xml:space="preserve"> aalajangersimasunik </w:t>
      </w:r>
      <w:r w:rsidR="00DF57FB" w:rsidRPr="00085327">
        <w:rPr>
          <w:rFonts w:eastAsia="Times New Roman" w:cs="Times New Roman"/>
          <w:szCs w:val="24"/>
          <w:lang w:val="kl-GL"/>
          <w14:ligatures w14:val="none"/>
        </w:rPr>
        <w:t xml:space="preserve">ilaasortaagallartunillu </w:t>
      </w:r>
      <w:r w:rsidRPr="00085327">
        <w:rPr>
          <w:rFonts w:eastAsia="Times New Roman" w:cs="Times New Roman"/>
          <w:szCs w:val="24"/>
          <w:lang w:val="kl-GL"/>
          <w14:ligatures w14:val="none"/>
        </w:rPr>
        <w:t>ilaasortaqartuni</w:t>
      </w:r>
      <w:r w:rsidR="00DF57FB" w:rsidRPr="00085327">
        <w:rPr>
          <w:rFonts w:eastAsia="Times New Roman" w:cs="Times New Roman"/>
          <w:szCs w:val="24"/>
          <w:lang w:val="kl-GL"/>
          <w14:ligatures w14:val="none"/>
        </w:rPr>
        <w:t>k</w:t>
      </w:r>
      <w:r w:rsidRPr="00085327">
        <w:rPr>
          <w:rFonts w:eastAsia="Times New Roman" w:cs="Times New Roman"/>
          <w:szCs w:val="24"/>
          <w:lang w:val="kl-GL"/>
          <w14:ligatures w14:val="none"/>
        </w:rPr>
        <w:t xml:space="preserve"> </w:t>
      </w:r>
      <w:r w:rsidR="00DF57FB" w:rsidRPr="00085327">
        <w:rPr>
          <w:rFonts w:eastAsia="Times New Roman" w:cs="Times New Roman"/>
          <w:szCs w:val="24"/>
          <w:lang w:val="kl-GL"/>
          <w14:ligatures w14:val="none"/>
        </w:rPr>
        <w:t>suleqateq</w:t>
      </w:r>
      <w:r w:rsidR="007032A5" w:rsidRPr="00085327">
        <w:rPr>
          <w:rFonts w:eastAsia="Times New Roman" w:cs="Times New Roman"/>
          <w:szCs w:val="24"/>
          <w:lang w:val="kl-GL"/>
          <w14:ligatures w14:val="none"/>
        </w:rPr>
        <w:t>ar</w:t>
      </w:r>
      <w:r w:rsidR="00DF57FB" w:rsidRPr="00085327">
        <w:rPr>
          <w:rFonts w:eastAsia="Times New Roman" w:cs="Times New Roman"/>
          <w:szCs w:val="24"/>
          <w:lang w:val="kl-GL"/>
          <w14:ligatures w14:val="none"/>
        </w:rPr>
        <w:t>poq</w:t>
      </w:r>
      <w:r w:rsidRPr="00085327">
        <w:rPr>
          <w:rFonts w:eastAsia="Times New Roman" w:cs="Times New Roman"/>
          <w:szCs w:val="24"/>
          <w:lang w:val="kl-GL"/>
          <w14:ligatures w14:val="none"/>
        </w:rPr>
        <w:t xml:space="preserve"> siunnersorneqar</w:t>
      </w:r>
      <w:r w:rsidR="00DF57FB" w:rsidRPr="00085327">
        <w:rPr>
          <w:rFonts w:eastAsia="Times New Roman" w:cs="Times New Roman"/>
          <w:szCs w:val="24"/>
          <w:lang w:val="kl-GL"/>
          <w14:ligatures w14:val="none"/>
        </w:rPr>
        <w:t>lunilu</w:t>
      </w:r>
      <w:r w:rsidR="00670396" w:rsidRPr="00085327">
        <w:rPr>
          <w:rFonts w:eastAsia="Times New Roman" w:cs="Times New Roman"/>
          <w:szCs w:val="24"/>
          <w:lang w:val="kl-GL"/>
          <w14:ligatures w14:val="none"/>
        </w:rPr>
        <w:t>.</w:t>
      </w:r>
    </w:p>
    <w:p w14:paraId="1A3D8A96" w14:textId="77777777" w:rsidR="005D08D0" w:rsidRPr="00085327" w:rsidRDefault="005D08D0" w:rsidP="00085327">
      <w:pPr>
        <w:spacing w:line="240" w:lineRule="auto"/>
        <w:rPr>
          <w:rFonts w:eastAsia="Times New Roman" w:cs="Times New Roman"/>
          <w:szCs w:val="24"/>
          <w:lang w:val="kl-GL"/>
          <w14:ligatures w14:val="none"/>
        </w:rPr>
      </w:pPr>
    </w:p>
    <w:p w14:paraId="53C14B63" w14:textId="102573F1" w:rsidR="00C7001B" w:rsidRPr="00085327" w:rsidRDefault="005D3530"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Aalajangersimasumik ilaasortaasut tassaapput</w:t>
      </w:r>
      <w:r w:rsidR="00825E26" w:rsidRPr="00085327">
        <w:rPr>
          <w:rFonts w:eastAsia="Times New Roman" w:cs="Times New Roman"/>
          <w:szCs w:val="24"/>
          <w:lang w:val="kl-GL"/>
          <w14:ligatures w14:val="none"/>
        </w:rPr>
        <w:t>:</w:t>
      </w:r>
      <w:r w:rsidR="002159A6" w:rsidRPr="00085327">
        <w:rPr>
          <w:rFonts w:eastAsia="Times New Roman" w:cs="Times New Roman"/>
          <w:szCs w:val="24"/>
          <w:lang w:val="kl-GL"/>
          <w14:ligatures w14:val="none"/>
        </w:rPr>
        <w:t xml:space="preserve"> </w:t>
      </w:r>
    </w:p>
    <w:p w14:paraId="28166EAA" w14:textId="01B41BB1" w:rsidR="00C7001B" w:rsidRPr="00085327" w:rsidRDefault="005D3530">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Pinngortitamut Avatangiisinullu Naalakkersuisoqarfik</w:t>
      </w:r>
    </w:p>
    <w:p w14:paraId="588FC235" w14:textId="704A66B7" w:rsidR="00C7001B" w:rsidRPr="00085327" w:rsidRDefault="002159A6">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Qeqqata Kommunia</w:t>
      </w:r>
    </w:p>
    <w:p w14:paraId="12E00379" w14:textId="13515781" w:rsidR="00670396" w:rsidRPr="00085327" w:rsidRDefault="002159A6">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Kommune Qeqertalik</w:t>
      </w:r>
    </w:p>
    <w:p w14:paraId="5DFF7DB8" w14:textId="77777777" w:rsidR="00670396" w:rsidRPr="00085327" w:rsidRDefault="00670396" w:rsidP="00085327">
      <w:pPr>
        <w:spacing w:line="240" w:lineRule="auto"/>
        <w:rPr>
          <w:rFonts w:eastAsia="Times New Roman" w:cs="Times New Roman"/>
          <w:szCs w:val="24"/>
          <w:lang w:val="kl-GL"/>
          <w14:ligatures w14:val="none"/>
        </w:rPr>
      </w:pPr>
    </w:p>
    <w:p w14:paraId="3B1650A2" w14:textId="2042D7E5" w:rsidR="00670396" w:rsidRPr="00085327" w:rsidRDefault="00DF57FB"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Ilaasortaagallartut</w:t>
      </w:r>
      <w:r w:rsidR="005D3530" w:rsidRPr="00085327">
        <w:rPr>
          <w:rFonts w:eastAsia="Times New Roman" w:cs="Times New Roman"/>
          <w:szCs w:val="24"/>
          <w:lang w:val="kl-GL"/>
          <w14:ligatures w14:val="none"/>
        </w:rPr>
        <w:t xml:space="preserve"> tassa</w:t>
      </w:r>
      <w:r w:rsidR="00972EB5" w:rsidRPr="00085327">
        <w:rPr>
          <w:rFonts w:eastAsia="Times New Roman" w:cs="Times New Roman"/>
          <w:szCs w:val="24"/>
          <w:lang w:val="kl-GL"/>
          <w14:ligatures w14:val="none"/>
        </w:rPr>
        <w:t>a</w:t>
      </w:r>
      <w:r w:rsidR="005D3530" w:rsidRPr="00085327">
        <w:rPr>
          <w:rFonts w:eastAsia="Times New Roman" w:cs="Times New Roman"/>
          <w:szCs w:val="24"/>
          <w:lang w:val="kl-GL"/>
          <w14:ligatures w14:val="none"/>
        </w:rPr>
        <w:t>pput</w:t>
      </w:r>
      <w:r w:rsidR="00670396" w:rsidRPr="00085327">
        <w:rPr>
          <w:rFonts w:eastAsia="Times New Roman" w:cs="Times New Roman"/>
          <w:szCs w:val="24"/>
          <w:lang w:val="kl-GL"/>
          <w14:ligatures w14:val="none"/>
        </w:rPr>
        <w:t xml:space="preserve">: </w:t>
      </w:r>
    </w:p>
    <w:p w14:paraId="45BA5F3C" w14:textId="07822020" w:rsidR="00C7001B" w:rsidRPr="00085327" w:rsidRDefault="005D3530">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Aalisarnermut, Piniarnermut, Nunalerinermut Imminullu Pilersornermut Naalakkersuisoqarfik</w:t>
      </w:r>
      <w:r w:rsidR="00C7001B" w:rsidRPr="00085327">
        <w:rPr>
          <w:rFonts w:eastAsia="Times New Roman" w:cs="Times New Roman"/>
          <w:szCs w:val="24"/>
          <w:lang w:val="kl-GL"/>
          <w14:ligatures w14:val="none"/>
        </w:rPr>
        <w:t xml:space="preserve"> </w:t>
      </w:r>
    </w:p>
    <w:p w14:paraId="3EB71371" w14:textId="35C40620" w:rsidR="00C7001B" w:rsidRPr="00085327" w:rsidRDefault="005D3530">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Inuussutissarsiornermut, Aatsitassanut, Nukissiutinut, Inatsisit Atuutsinneqarnerannut Naligiissitaanermullu Naalakkersuisoqarfik</w:t>
      </w:r>
    </w:p>
    <w:p w14:paraId="723FF22B" w14:textId="476E8F16" w:rsidR="00C7001B" w:rsidRPr="00085327" w:rsidRDefault="005D3530">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Pinngortitaleriffik</w:t>
      </w:r>
    </w:p>
    <w:p w14:paraId="5222A122" w14:textId="3BED4BDC" w:rsidR="00C7001B" w:rsidRPr="00085327" w:rsidRDefault="00C7001B">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Wild Nature Foundation</w:t>
      </w:r>
    </w:p>
    <w:p w14:paraId="09A659C8" w14:textId="744E5C96" w:rsidR="005D08D0" w:rsidRPr="00085327" w:rsidRDefault="005D3530">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Ilinniartitaanermut, Kulturimut, Timersornermut Ilageeqarnermullu Naalakkersuisoqarfik</w:t>
      </w:r>
      <w:r w:rsidR="005D08D0" w:rsidRPr="00085327">
        <w:rPr>
          <w:rFonts w:eastAsia="Times New Roman" w:cs="Times New Roman"/>
          <w:szCs w:val="24"/>
          <w:lang w:val="kl-GL"/>
          <w14:ligatures w14:val="none"/>
        </w:rPr>
        <w:t xml:space="preserve"> </w:t>
      </w:r>
    </w:p>
    <w:p w14:paraId="1ED514FD" w14:textId="4A103456" w:rsidR="005D08D0" w:rsidRPr="00085327" w:rsidRDefault="005D3530">
      <w:pPr>
        <w:pStyle w:val="Listeafsnit"/>
        <w:numPr>
          <w:ilvl w:val="0"/>
          <w:numId w:val="7"/>
        </w:num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Oqartussat kattuffiillu allat aqutsisoqatigiinni ataatsimiinnernut qaaqquneqarsinnaapput pisariaqartitsineq ullormullu oqaluuserisassat apeqqutaatillugit</w:t>
      </w:r>
      <w:r w:rsidR="005D08D0" w:rsidRPr="00085327">
        <w:rPr>
          <w:rFonts w:eastAsia="Times New Roman" w:cs="Times New Roman"/>
          <w:szCs w:val="24"/>
          <w:lang w:val="kl-GL"/>
          <w14:ligatures w14:val="none"/>
        </w:rPr>
        <w:t>.</w:t>
      </w:r>
    </w:p>
    <w:p w14:paraId="38724FC8" w14:textId="77777777" w:rsidR="005D08D0" w:rsidRPr="00085327" w:rsidRDefault="005D08D0" w:rsidP="00085327">
      <w:pPr>
        <w:spacing w:line="240" w:lineRule="auto"/>
        <w:rPr>
          <w:rFonts w:eastAsia="Times New Roman" w:cs="Times New Roman"/>
          <w:szCs w:val="24"/>
          <w:lang w:val="kl-GL"/>
          <w14:ligatures w14:val="none"/>
        </w:rPr>
      </w:pPr>
    </w:p>
    <w:p w14:paraId="22C216C8" w14:textId="24EED1D3" w:rsidR="002159A6" w:rsidRPr="00085327" w:rsidRDefault="00F0087B"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Aqutsisoqatigiit Pinngortitamut Avatangiisinullu Naalakkersuisoqarfimmit aqunneqarlutillu ataqatigiissaarneqarput, tassunga ilanngullugit ataatsimiinnernut aggersaanerit, ullormut oqaluuserisassat, imaqarniliat aqutsisoqatigiinnilu ilaasortanut attaveqaqatigiinnerit allat suliarineqartarnerat</w:t>
      </w:r>
      <w:r w:rsidR="002159A6" w:rsidRPr="00085327">
        <w:rPr>
          <w:rFonts w:eastAsia="Times New Roman" w:cs="Times New Roman"/>
          <w:szCs w:val="24"/>
          <w:lang w:val="kl-GL"/>
          <w14:ligatures w14:val="none"/>
        </w:rPr>
        <w:t>.</w:t>
      </w:r>
    </w:p>
    <w:p w14:paraId="705BD0CF" w14:textId="77777777" w:rsidR="005D08D0" w:rsidRPr="00085327" w:rsidRDefault="005D08D0" w:rsidP="00085327">
      <w:pPr>
        <w:spacing w:line="240" w:lineRule="auto"/>
        <w:rPr>
          <w:rFonts w:eastAsia="Times New Roman" w:cs="Times New Roman"/>
          <w:szCs w:val="24"/>
          <w:lang w:val="kl-GL"/>
          <w14:ligatures w14:val="none"/>
        </w:rPr>
      </w:pPr>
    </w:p>
    <w:p w14:paraId="0AF0CA0E" w14:textId="3F611CBF" w:rsidR="002159A6" w:rsidRPr="00085327" w:rsidRDefault="0048397E"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Aqutsisoqatigiinni ilaasortat aqutsisoqatigiit suliaat pillugit attaveqaqatigiinnernik pissarsisassapput aqutsisoqatigiillu ataatsimiinnerini peqataasarnissaat naatsorsuutigineqarluni sammisat akisussaaffeqarfimminnut attuumassuteqartut ataatsimiinnerni oqaluuserineqartussaatillugit</w:t>
      </w:r>
      <w:r w:rsidR="002159A6" w:rsidRPr="00085327">
        <w:rPr>
          <w:rFonts w:eastAsia="Times New Roman" w:cs="Times New Roman"/>
          <w:szCs w:val="24"/>
          <w:lang w:val="kl-GL"/>
          <w14:ligatures w14:val="none"/>
        </w:rPr>
        <w:t>.</w:t>
      </w:r>
      <w:r w:rsidR="00952BC8"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 xml:space="preserve">Visit Greenland siornatigut Aqutsisoqatigiinnut peqataasimavoq, aatsaalli </w:t>
      </w:r>
      <w:r w:rsidR="00711D3D" w:rsidRPr="00085327">
        <w:rPr>
          <w:rFonts w:eastAsia="Times New Roman" w:cs="Times New Roman"/>
          <w:szCs w:val="24"/>
          <w:lang w:val="kl-GL"/>
          <w14:ligatures w14:val="none"/>
        </w:rPr>
        <w:t xml:space="preserve">suliat </w:t>
      </w:r>
      <w:r w:rsidRPr="00085327">
        <w:rPr>
          <w:rFonts w:eastAsia="Times New Roman" w:cs="Times New Roman"/>
          <w:szCs w:val="24"/>
          <w:lang w:val="kl-GL"/>
          <w14:ligatures w14:val="none"/>
        </w:rPr>
        <w:t>imminnut attuumassuteqartillug</w:t>
      </w:r>
      <w:r w:rsidR="00711D3D" w:rsidRPr="00085327">
        <w:rPr>
          <w:rFonts w:eastAsia="Times New Roman" w:cs="Times New Roman"/>
          <w:szCs w:val="24"/>
          <w:lang w:val="kl-GL"/>
          <w14:ligatures w14:val="none"/>
        </w:rPr>
        <w:t>it</w:t>
      </w:r>
      <w:r w:rsidRPr="00085327">
        <w:rPr>
          <w:rFonts w:eastAsia="Times New Roman" w:cs="Times New Roman"/>
          <w:szCs w:val="24"/>
          <w:lang w:val="kl-GL"/>
          <w14:ligatures w14:val="none"/>
        </w:rPr>
        <w:t xml:space="preserve"> peqataatinneqartarnissani kissaatigisimavaa</w:t>
      </w:r>
      <w:r w:rsidR="00670396" w:rsidRPr="00085327">
        <w:rPr>
          <w:rFonts w:eastAsia="Times New Roman" w:cs="Times New Roman"/>
          <w:szCs w:val="24"/>
          <w:lang w:val="kl-GL"/>
          <w14:ligatures w14:val="none"/>
        </w:rPr>
        <w:t>.</w:t>
      </w:r>
    </w:p>
    <w:p w14:paraId="0E396718" w14:textId="77777777" w:rsidR="005D08D0" w:rsidRPr="00085327" w:rsidRDefault="005D08D0" w:rsidP="00085327">
      <w:pPr>
        <w:spacing w:line="240" w:lineRule="auto"/>
        <w:rPr>
          <w:rFonts w:eastAsia="Times New Roman" w:cs="Times New Roman"/>
          <w:szCs w:val="24"/>
          <w:lang w:val="kl-GL"/>
          <w14:ligatures w14:val="none"/>
        </w:rPr>
      </w:pPr>
    </w:p>
    <w:p w14:paraId="61912661" w14:textId="0CD4F268" w:rsidR="00670396" w:rsidRPr="00085327" w:rsidRDefault="0048397E"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Aqutsisoqatigiit sammisat sumiiffiup aqunneqarneranut tunngassuteqartut pillugit Pinngortitamut Avatangiisinullu Naalakkersuisoqarfimmut siunnersuissapput</w:t>
      </w:r>
      <w:r w:rsidR="002159A6" w:rsidRPr="00085327">
        <w:rPr>
          <w:rFonts w:eastAsia="Times New Roman" w:cs="Times New Roman"/>
          <w:szCs w:val="24"/>
          <w:lang w:val="kl-GL"/>
          <w14:ligatures w14:val="none"/>
        </w:rPr>
        <w:t>.</w:t>
      </w:r>
      <w:r w:rsidR="0067039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Soqutigisat assigiinngitsut sinniisoqartinnissaat piginnaasallu assigiinngitsut pissarsiarineqarsinnaanissaat aqutsisoqatigiinnit qulakkeerneqassaaq, suliniutip ingerlanneqarnerani piffissami eqqortumi suliniut pillugu aalajangiisoqarsinnaanngorlugu</w:t>
      </w:r>
      <w:r w:rsidR="00670396" w:rsidRPr="00085327">
        <w:rPr>
          <w:rFonts w:eastAsia="Times New Roman" w:cs="Times New Roman"/>
          <w:szCs w:val="24"/>
          <w:lang w:val="kl-GL"/>
          <w14:ligatures w14:val="none"/>
        </w:rPr>
        <w:t xml:space="preserve">. </w:t>
      </w:r>
    </w:p>
    <w:p w14:paraId="74861B01" w14:textId="77777777" w:rsidR="00670396" w:rsidRPr="00085327" w:rsidRDefault="00670396" w:rsidP="00085327">
      <w:pPr>
        <w:spacing w:line="240" w:lineRule="auto"/>
        <w:rPr>
          <w:rFonts w:eastAsia="Times New Roman" w:cs="Times New Roman"/>
          <w:szCs w:val="24"/>
          <w:lang w:val="kl-GL"/>
          <w14:ligatures w14:val="none"/>
        </w:rPr>
      </w:pPr>
    </w:p>
    <w:p w14:paraId="528434EE" w14:textId="78A675A4" w:rsidR="002159A6" w:rsidRPr="00085327" w:rsidRDefault="0048397E"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Aqutsinermut pilersaarummik suliaqartoqarsinnaanera nalunaarummut missingiummi oqaatigineqarpoq Nuna allanngutsaaliukkap siunissamik aqunneqarneranut tunngatillugu aqutsisoqatigiinnut Naalakkersuisunut siunnersuisussanut sinaakkusiussanik aalajangersaaffiusinnaasumik</w:t>
      </w:r>
      <w:r w:rsidR="00670396" w:rsidRPr="00085327">
        <w:rPr>
          <w:rFonts w:eastAsia="Times New Roman" w:cs="Times New Roman"/>
          <w:szCs w:val="24"/>
          <w:lang w:val="kl-GL"/>
          <w14:ligatures w14:val="none"/>
        </w:rPr>
        <w:t>.</w:t>
      </w:r>
      <w:r w:rsidR="002159A6" w:rsidRPr="00085327">
        <w:rPr>
          <w:rFonts w:eastAsia="Times New Roman" w:cs="Times New Roman"/>
          <w:szCs w:val="24"/>
          <w:lang w:val="kl-GL"/>
          <w14:ligatures w14:val="none"/>
        </w:rPr>
        <w:t xml:space="preserve"> </w:t>
      </w:r>
    </w:p>
    <w:p w14:paraId="48739E87" w14:textId="77777777" w:rsidR="005D08D0" w:rsidRPr="00085327" w:rsidRDefault="005D08D0" w:rsidP="00085327">
      <w:pPr>
        <w:spacing w:line="240" w:lineRule="auto"/>
        <w:rPr>
          <w:rFonts w:eastAsia="Times New Roman" w:cs="Times New Roman"/>
          <w:szCs w:val="24"/>
          <w:lang w:val="kl-GL"/>
          <w14:ligatures w14:val="none"/>
        </w:rPr>
      </w:pPr>
    </w:p>
    <w:p w14:paraId="039C2C11" w14:textId="34DCFAD9" w:rsidR="005D08D0" w:rsidRPr="00085327" w:rsidRDefault="0048397E"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Aqutsisoqatigii</w:t>
      </w:r>
      <w:r w:rsidR="00F14165" w:rsidRPr="00085327">
        <w:rPr>
          <w:rFonts w:eastAsia="Times New Roman" w:cs="Times New Roman"/>
          <w:szCs w:val="24"/>
          <w:lang w:val="kl-GL"/>
          <w14:ligatures w14:val="none"/>
        </w:rPr>
        <w:t>nni</w:t>
      </w:r>
      <w:r w:rsidRPr="00085327">
        <w:rPr>
          <w:rFonts w:eastAsia="Times New Roman" w:cs="Times New Roman"/>
          <w:szCs w:val="24"/>
          <w:lang w:val="kl-GL"/>
          <w14:ligatures w14:val="none"/>
        </w:rPr>
        <w:t xml:space="preserve"> aalajangiineri</w:t>
      </w:r>
      <w:r w:rsidR="00F14165" w:rsidRPr="00085327">
        <w:rPr>
          <w:rFonts w:eastAsia="Times New Roman" w:cs="Times New Roman"/>
          <w:szCs w:val="24"/>
          <w:lang w:val="kl-GL"/>
          <w14:ligatures w14:val="none"/>
        </w:rPr>
        <w:t>t</w:t>
      </w:r>
      <w:r w:rsidRPr="00085327">
        <w:rPr>
          <w:rFonts w:eastAsia="Times New Roman" w:cs="Times New Roman"/>
          <w:szCs w:val="24"/>
          <w:lang w:val="kl-GL"/>
          <w14:ligatures w14:val="none"/>
        </w:rPr>
        <w:t xml:space="preserve"> najukkami atulersinneqarnis</w:t>
      </w:r>
      <w:r w:rsidR="00F14165" w:rsidRPr="00085327">
        <w:rPr>
          <w:rFonts w:eastAsia="Times New Roman" w:cs="Times New Roman"/>
          <w:szCs w:val="24"/>
          <w:lang w:val="kl-GL"/>
          <w14:ligatures w14:val="none"/>
        </w:rPr>
        <w:t>s</w:t>
      </w:r>
      <w:r w:rsidRPr="00085327">
        <w:rPr>
          <w:rFonts w:eastAsia="Times New Roman" w:cs="Times New Roman"/>
          <w:szCs w:val="24"/>
          <w:lang w:val="kl-GL"/>
          <w14:ligatures w14:val="none"/>
        </w:rPr>
        <w:t>aannut kommunit akisussaasuupput</w:t>
      </w:r>
      <w:r w:rsidR="00711D3D" w:rsidRPr="00085327">
        <w:rPr>
          <w:rFonts w:eastAsia="Times New Roman" w:cs="Times New Roman"/>
          <w:szCs w:val="24"/>
          <w:lang w:val="kl-GL"/>
          <w14:ligatures w14:val="none"/>
        </w:rPr>
        <w:t>,</w:t>
      </w:r>
      <w:r w:rsidRPr="00085327">
        <w:rPr>
          <w:rFonts w:eastAsia="Times New Roman" w:cs="Times New Roman"/>
          <w:szCs w:val="24"/>
          <w:lang w:val="kl-GL"/>
          <w14:ligatures w14:val="none"/>
        </w:rPr>
        <w:t xml:space="preserve"> sumiiffiullu siunissami aqunneqarneranut innuttaasut </w:t>
      </w:r>
      <w:r w:rsidR="00711D3D" w:rsidRPr="00085327">
        <w:rPr>
          <w:rFonts w:eastAsia="Times New Roman" w:cs="Times New Roman"/>
          <w:szCs w:val="24"/>
          <w:lang w:val="kl-GL"/>
          <w14:ligatures w14:val="none"/>
        </w:rPr>
        <w:t xml:space="preserve">taakkulu </w:t>
      </w:r>
      <w:r w:rsidRPr="00085327">
        <w:rPr>
          <w:rFonts w:eastAsia="Times New Roman" w:cs="Times New Roman"/>
          <w:szCs w:val="24"/>
          <w:lang w:val="kl-GL"/>
          <w14:ligatures w14:val="none"/>
        </w:rPr>
        <w:t>ilisimasaannik peqataatitsinissamut pingaarutilimmik inissisimallutik</w:t>
      </w:r>
      <w:r w:rsidR="005D08D0" w:rsidRPr="00085327">
        <w:rPr>
          <w:rFonts w:eastAsia="Times New Roman" w:cs="Times New Roman"/>
          <w:szCs w:val="24"/>
          <w:lang w:val="kl-GL"/>
          <w14:ligatures w14:val="none"/>
        </w:rPr>
        <w:t>.</w:t>
      </w:r>
    </w:p>
    <w:p w14:paraId="479DD66E" w14:textId="77777777" w:rsidR="005D08D0" w:rsidRPr="00085327" w:rsidRDefault="005D08D0" w:rsidP="00085327">
      <w:pPr>
        <w:spacing w:line="240" w:lineRule="auto"/>
        <w:rPr>
          <w:rFonts w:eastAsia="Times New Roman" w:cs="Times New Roman"/>
          <w:szCs w:val="24"/>
          <w:u w:val="single"/>
          <w:lang w:val="kl-GL"/>
          <w14:ligatures w14:val="none"/>
        </w:rPr>
      </w:pPr>
    </w:p>
    <w:p w14:paraId="34EF70FE" w14:textId="46F938E4" w:rsidR="002159A6" w:rsidRPr="00085327" w:rsidRDefault="00640A5C" w:rsidP="00640A5C">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39" w:name="_Toc215009054"/>
      <w:r w:rsidR="00711D3D" w:rsidRPr="00085327">
        <w:rPr>
          <w:rFonts w:ascii="Times New Roman" w:hAnsi="Times New Roman" w:cs="Times New Roman"/>
          <w:lang w:val="kl-GL"/>
        </w:rPr>
        <w:t>Kommunit qullersatut akisussaaffeqarnerat</w:t>
      </w:r>
      <w:bookmarkEnd w:id="39"/>
    </w:p>
    <w:p w14:paraId="60CE94A4" w14:textId="71B6B745" w:rsidR="002159A6" w:rsidRPr="00085327" w:rsidRDefault="00711D3D"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 xml:space="preserve">Kommunit marluusut </w:t>
      </w:r>
      <w:r w:rsidR="001767F6" w:rsidRPr="00085327">
        <w:rPr>
          <w:rFonts w:eastAsia="Times New Roman" w:cs="Times New Roman"/>
          <w:szCs w:val="24"/>
          <w:lang w:val="kl-GL"/>
          <w14:ligatures w14:val="none"/>
        </w:rPr>
        <w:t>Kalaallit Nunaata Kitaani nunami allanngutsaaliukkami nunaminertanik aqutsinermut piginnaatitaapput</w:t>
      </w:r>
      <w:r w:rsidRPr="00085327">
        <w:rPr>
          <w:rFonts w:eastAsia="Times New Roman" w:cs="Times New Roman"/>
          <w:szCs w:val="24"/>
          <w:lang w:val="kl-GL"/>
          <w14:ligatures w14:val="none"/>
        </w:rPr>
        <w:t>.</w:t>
      </w:r>
      <w:r w:rsidR="001767F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K</w:t>
      </w:r>
      <w:r w:rsidR="001767F6" w:rsidRPr="00085327">
        <w:rPr>
          <w:rFonts w:eastAsia="Times New Roman" w:cs="Times New Roman"/>
          <w:szCs w:val="24"/>
          <w:lang w:val="kl-GL"/>
          <w14:ligatures w14:val="none"/>
        </w:rPr>
        <w:t>ommuni</w:t>
      </w:r>
      <w:r w:rsidRPr="00085327">
        <w:rPr>
          <w:rFonts w:eastAsia="Times New Roman" w:cs="Times New Roman"/>
          <w:szCs w:val="24"/>
          <w:lang w:val="kl-GL"/>
          <w14:ligatures w14:val="none"/>
        </w:rPr>
        <w:t>t</w:t>
      </w:r>
      <w:r w:rsidR="001767F6" w:rsidRPr="00085327">
        <w:rPr>
          <w:rFonts w:eastAsia="Times New Roman" w:cs="Times New Roman"/>
          <w:szCs w:val="24"/>
          <w:lang w:val="kl-GL"/>
          <w14:ligatures w14:val="none"/>
        </w:rPr>
        <w:t xml:space="preserve"> pilersaarutaanni illersugassanngortitassanut tunngatillugu, taakkulu kommunit takornariartitsinermut malittarisassiornerannut tunngatillugu eqqarsaatigineqarnissaannut (takornariartitsinermut inatsit tunngavigalugu), attaveqaasersuutinik pilersitsinissamut, angallannermut ileqqoreqqusanut allanullu najukkami atulersitsinissamut akisussaasuullutik</w:t>
      </w:r>
      <w:r w:rsidR="002159A6" w:rsidRPr="00085327">
        <w:rPr>
          <w:rFonts w:eastAsia="Times New Roman" w:cs="Times New Roman"/>
          <w:szCs w:val="24"/>
          <w:lang w:val="kl-GL"/>
          <w14:ligatures w14:val="none"/>
        </w:rPr>
        <w:t xml:space="preserve">. </w:t>
      </w:r>
      <w:r w:rsidR="001767F6" w:rsidRPr="00085327">
        <w:rPr>
          <w:rFonts w:eastAsia="Times New Roman" w:cs="Times New Roman"/>
          <w:szCs w:val="24"/>
          <w:lang w:val="kl-GL"/>
          <w14:ligatures w14:val="none"/>
        </w:rPr>
        <w:t>Kommunimut pilersaarutit ileqqoreqqusallu nutartikkat inatsisit atuuttut malillugit Naalakkersuisunit nalilersorneqartarnerat ingerlaannassaaq, taakkulu akerliliisinnaapput malittarisassat aqutsinermi sianiginiagassanut allanut naapertuutinngippata</w:t>
      </w:r>
      <w:r w:rsidR="002159A6" w:rsidRPr="00085327">
        <w:rPr>
          <w:rFonts w:eastAsia="Times New Roman" w:cs="Times New Roman"/>
          <w:szCs w:val="24"/>
          <w:lang w:val="kl-GL"/>
          <w14:ligatures w14:val="none"/>
        </w:rPr>
        <w:t>.</w:t>
      </w:r>
      <w:r w:rsidR="00702543" w:rsidRPr="00085327">
        <w:rPr>
          <w:rFonts w:eastAsia="Times New Roman" w:cs="Times New Roman"/>
          <w:szCs w:val="24"/>
          <w:lang w:val="kl-GL"/>
          <w14:ligatures w14:val="none"/>
        </w:rPr>
        <w:t xml:space="preserve"> </w:t>
      </w:r>
      <w:r w:rsidR="001767F6" w:rsidRPr="00085327">
        <w:rPr>
          <w:rFonts w:eastAsia="Times New Roman" w:cs="Times New Roman"/>
          <w:szCs w:val="24"/>
          <w:lang w:val="kl-GL"/>
          <w14:ligatures w14:val="none"/>
        </w:rPr>
        <w:t>Tunuliaqutissatut eqqaaneqarsinnaavoq Tunup Avannaarsuani nunami allanngutsaaliukkami nunaminertanik aqutsinermut piginnaatitaaneq Naalakkersuisuniimmat, nuna allanngutsaaliugaq pineqartoq kommunip agguataarnerisa avataaniimmat</w:t>
      </w:r>
      <w:r w:rsidR="00702543" w:rsidRPr="00085327">
        <w:rPr>
          <w:rFonts w:eastAsia="Times New Roman" w:cs="Times New Roman"/>
          <w:szCs w:val="24"/>
          <w:lang w:val="kl-GL"/>
          <w14:ligatures w14:val="none"/>
        </w:rPr>
        <w:t xml:space="preserve">. </w:t>
      </w:r>
    </w:p>
    <w:p w14:paraId="13251E30" w14:textId="77777777" w:rsidR="005D08D0" w:rsidRPr="00085327" w:rsidRDefault="005D08D0" w:rsidP="00085327">
      <w:pPr>
        <w:spacing w:line="240" w:lineRule="auto"/>
        <w:rPr>
          <w:rFonts w:eastAsia="Times New Roman" w:cs="Times New Roman"/>
          <w:szCs w:val="24"/>
          <w:lang w:val="kl-GL"/>
          <w14:ligatures w14:val="none"/>
        </w:rPr>
      </w:pPr>
    </w:p>
    <w:p w14:paraId="702945A5" w14:textId="1C88BB5F" w:rsidR="002159A6" w:rsidRPr="00085327" w:rsidRDefault="001767F6"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Illoqarfinni/nunaqarfinni innuttaasut peqataatinneqarnerat kommunit allaffissornikkut ilusiliat pioreersut aqqutigalugit qulakkiissavaat (ass</w:t>
      </w:r>
      <w:r w:rsidR="00711D3D" w:rsidRPr="00085327">
        <w:rPr>
          <w:rFonts w:eastAsia="Times New Roman" w:cs="Times New Roman"/>
          <w:szCs w:val="24"/>
          <w:lang w:val="kl-GL"/>
          <w14:ligatures w14:val="none"/>
        </w:rPr>
        <w:t>ersuutigalugu</w:t>
      </w:r>
      <w:r w:rsidRPr="00085327">
        <w:rPr>
          <w:rFonts w:eastAsia="Times New Roman" w:cs="Times New Roman"/>
          <w:szCs w:val="24"/>
          <w:lang w:val="kl-GL"/>
          <w14:ligatures w14:val="none"/>
        </w:rPr>
        <w:t xml:space="preserve"> nunaqarfimmi aqutsisut/allaffiit)</w:t>
      </w:r>
      <w:r w:rsidR="002159A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Innuttaasut pinngortitaq uumasullu pillugit ilisimasaminnik, najukkami atuinissamut soqutigisat, akornusersuinernillu takusaminnik avitseqateqarnissamut, aammalu najukkami takusatik naliliinitillu tunngavigalugit aqutsinermut siunnersuutinik saqqummiussinissaminnut periarfissaqarnissaat eqqarsaataavoq</w:t>
      </w:r>
      <w:r w:rsidR="002159A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Ilisimasat pineqartut aqutsisoqatigiinnut apuunneqartassapput nunallu allanngutsaaliukkap aqunneqarnerani atorneqassallutik</w:t>
      </w:r>
      <w:r w:rsidR="00984ACB" w:rsidRPr="00085327">
        <w:rPr>
          <w:rFonts w:eastAsia="Times New Roman" w:cs="Times New Roman"/>
          <w:szCs w:val="24"/>
          <w:lang w:val="kl-GL"/>
          <w14:ligatures w14:val="none"/>
        </w:rPr>
        <w:t>.</w:t>
      </w:r>
    </w:p>
    <w:p w14:paraId="7A61C49F" w14:textId="626C3A58" w:rsidR="002159A6" w:rsidRPr="00085327" w:rsidRDefault="001767F6" w:rsidP="00085327">
      <w:pPr>
        <w:spacing w:line="240" w:lineRule="auto"/>
        <w:rPr>
          <w:rFonts w:eastAsia="Times New Roman" w:cs="Times New Roman"/>
          <w:szCs w:val="24"/>
          <w:lang w:val="kl-GL"/>
          <w14:ligatures w14:val="none"/>
        </w:rPr>
      </w:pPr>
      <w:r w:rsidRPr="00085327">
        <w:rPr>
          <w:rFonts w:eastAsia="Times New Roman" w:cs="Times New Roman"/>
          <w:szCs w:val="24"/>
          <w:lang w:val="kl-GL"/>
          <w14:ligatures w14:val="none"/>
        </w:rPr>
        <w:t>Kommunit nunamik allanngutsaaliukkamik annertusisamik nakkutilliisinnaapput park rangers</w:t>
      </w:r>
      <w:r w:rsidR="00E13A0A" w:rsidRPr="00085327">
        <w:rPr>
          <w:rFonts w:eastAsia="Times New Roman" w:cs="Times New Roman"/>
          <w:szCs w:val="24"/>
          <w:lang w:val="kl-GL"/>
          <w14:ligatures w14:val="none"/>
        </w:rPr>
        <w:t>-inillu sulititsinissamut</w:t>
      </w:r>
      <w:r w:rsidRPr="00085327">
        <w:rPr>
          <w:rFonts w:eastAsia="Times New Roman" w:cs="Times New Roman"/>
          <w:szCs w:val="24"/>
          <w:lang w:val="kl-GL"/>
          <w14:ligatures w14:val="none"/>
        </w:rPr>
        <w:t xml:space="preserve"> periarfissaqarlutik</w:t>
      </w:r>
      <w:r w:rsidR="002159A6" w:rsidRPr="00085327">
        <w:rPr>
          <w:rFonts w:eastAsia="Times New Roman" w:cs="Times New Roman"/>
          <w:szCs w:val="24"/>
          <w:lang w:val="kl-GL"/>
          <w14:ligatures w14:val="none"/>
        </w:rPr>
        <w:t xml:space="preserve">. </w:t>
      </w:r>
      <w:r w:rsidRPr="00085327">
        <w:rPr>
          <w:rFonts w:eastAsia="Times New Roman" w:cs="Times New Roman"/>
          <w:szCs w:val="24"/>
          <w:lang w:val="kl-GL"/>
          <w14:ligatures w14:val="none"/>
        </w:rPr>
        <w:t>Kalaallit Nunaanni Aalisarnermut Piniarnermul</w:t>
      </w:r>
      <w:r w:rsidR="009444FA" w:rsidRPr="00085327">
        <w:rPr>
          <w:rFonts w:eastAsia="Times New Roman" w:cs="Times New Roman"/>
          <w:szCs w:val="24"/>
          <w:lang w:val="kl-GL"/>
          <w14:ligatures w14:val="none"/>
        </w:rPr>
        <w:t>l</w:t>
      </w:r>
      <w:r w:rsidRPr="00085327">
        <w:rPr>
          <w:rFonts w:eastAsia="Times New Roman" w:cs="Times New Roman"/>
          <w:szCs w:val="24"/>
          <w:lang w:val="kl-GL"/>
          <w14:ligatures w14:val="none"/>
        </w:rPr>
        <w:t>u Nakkutilliisoqarfiup sumiiffimmi nakkutilliineq nalinginnaasoq ingerlatiinnassavaa</w:t>
      </w:r>
      <w:r w:rsidR="002159A6" w:rsidRPr="00085327">
        <w:rPr>
          <w:rFonts w:eastAsia="Times New Roman" w:cs="Times New Roman"/>
          <w:szCs w:val="24"/>
          <w:lang w:val="kl-GL"/>
          <w14:ligatures w14:val="none"/>
        </w:rPr>
        <w:t>.</w:t>
      </w:r>
    </w:p>
    <w:p w14:paraId="5B87F746" w14:textId="77777777" w:rsidR="00596D31" w:rsidRPr="00085327" w:rsidRDefault="00596D31" w:rsidP="00085327">
      <w:pPr>
        <w:spacing w:line="240" w:lineRule="auto"/>
        <w:rPr>
          <w:rFonts w:cs="Times New Roman"/>
          <w:lang w:val="kl-GL"/>
        </w:rPr>
      </w:pPr>
    </w:p>
    <w:p w14:paraId="6DB4C571" w14:textId="0D2BE959" w:rsidR="00596D31" w:rsidRPr="00085327" w:rsidRDefault="00640A5C" w:rsidP="00640A5C">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40" w:name="_Toc215009055"/>
      <w:r w:rsidR="00E13A0A" w:rsidRPr="00085327">
        <w:rPr>
          <w:rFonts w:ascii="Times New Roman" w:hAnsi="Times New Roman" w:cs="Times New Roman"/>
          <w:lang w:val="kl-GL"/>
        </w:rPr>
        <w:t>Nunani allanngutsaaliukkani ileqquusumik atuineq, tassunga</w:t>
      </w:r>
      <w:r w:rsidR="00711D3D" w:rsidRPr="00085327">
        <w:rPr>
          <w:rFonts w:ascii="Times New Roman" w:hAnsi="Times New Roman" w:cs="Times New Roman"/>
          <w:lang w:val="kl-GL"/>
        </w:rPr>
        <w:t>lu</w:t>
      </w:r>
      <w:r w:rsidR="00E13A0A" w:rsidRPr="00085327">
        <w:rPr>
          <w:rFonts w:ascii="Times New Roman" w:hAnsi="Times New Roman" w:cs="Times New Roman"/>
          <w:lang w:val="kl-GL"/>
        </w:rPr>
        <w:t xml:space="preserve"> </w:t>
      </w:r>
      <w:r w:rsidR="007175F0" w:rsidRPr="00085327">
        <w:rPr>
          <w:rFonts w:ascii="Times New Roman" w:hAnsi="Times New Roman" w:cs="Times New Roman"/>
          <w:lang w:val="kl-GL"/>
        </w:rPr>
        <w:t xml:space="preserve">piniarneq </w:t>
      </w:r>
      <w:r w:rsidR="00E13A0A" w:rsidRPr="00085327">
        <w:rPr>
          <w:rFonts w:ascii="Times New Roman" w:hAnsi="Times New Roman" w:cs="Times New Roman"/>
          <w:lang w:val="kl-GL"/>
        </w:rPr>
        <w:t>ilanngullugu</w:t>
      </w:r>
      <w:bookmarkEnd w:id="40"/>
      <w:r w:rsidR="00E13A0A" w:rsidRPr="00085327">
        <w:rPr>
          <w:rFonts w:ascii="Times New Roman" w:hAnsi="Times New Roman" w:cs="Times New Roman"/>
          <w:lang w:val="kl-GL"/>
        </w:rPr>
        <w:t xml:space="preserve"> </w:t>
      </w:r>
    </w:p>
    <w:p w14:paraId="244686F5" w14:textId="59503796" w:rsidR="00596D31" w:rsidRPr="00085327" w:rsidRDefault="00E13A0A" w:rsidP="00085327">
      <w:pPr>
        <w:spacing w:line="240" w:lineRule="auto"/>
        <w:rPr>
          <w:rFonts w:cs="Times New Roman"/>
          <w:lang w:val="kl-GL"/>
        </w:rPr>
      </w:pPr>
      <w:r w:rsidRPr="00085327">
        <w:rPr>
          <w:rFonts w:cs="Times New Roman"/>
          <w:lang w:val="kl-GL"/>
        </w:rPr>
        <w:lastRenderedPageBreak/>
        <w:t>Nuna</w:t>
      </w:r>
      <w:r w:rsidR="00C007C6" w:rsidRPr="00085327">
        <w:rPr>
          <w:rFonts w:cs="Times New Roman"/>
          <w:lang w:val="kl-GL"/>
        </w:rPr>
        <w:t>p</w:t>
      </w:r>
      <w:r w:rsidRPr="00085327">
        <w:rPr>
          <w:rFonts w:cs="Times New Roman"/>
          <w:lang w:val="kl-GL"/>
        </w:rPr>
        <w:t xml:space="preserve"> al</w:t>
      </w:r>
      <w:r w:rsidR="00C007C6" w:rsidRPr="00085327">
        <w:rPr>
          <w:rFonts w:cs="Times New Roman"/>
          <w:lang w:val="kl-GL"/>
        </w:rPr>
        <w:t>lanngutsaaliukkap pilersinneqarneranut siunertarineqartut ilagaat sumiiffiup ileqquusumik atorneqartarnerata ingerlatiinnarnissaa, piniarneq aalisarnerlu ilanngullugit</w:t>
      </w:r>
      <w:r w:rsidR="005D08D0" w:rsidRPr="00085327">
        <w:rPr>
          <w:rFonts w:cs="Times New Roman"/>
          <w:lang w:val="kl-GL"/>
        </w:rPr>
        <w:t xml:space="preserve">. </w:t>
      </w:r>
      <w:r w:rsidR="00C007C6" w:rsidRPr="00085327">
        <w:rPr>
          <w:rFonts w:cs="Times New Roman"/>
          <w:lang w:val="kl-GL"/>
        </w:rPr>
        <w:t>Issittumi nunanut allanngutsaaliukkanut ileqquusumik atuiffiusunut (tassunga ilanngullugu piniarneq), peqatigisaanillu takornariartitsinikkut periarfissat annertusarneqarnerinut arlalinnik assersuutissaqarpoq, (ataaniittoq takuuk)</w:t>
      </w:r>
      <w:r w:rsidR="00596D31" w:rsidRPr="00085327">
        <w:rPr>
          <w:rFonts w:cs="Times New Roman"/>
          <w:lang w:val="kl-GL"/>
        </w:rPr>
        <w:t xml:space="preserve">. </w:t>
      </w:r>
      <w:r w:rsidR="00C007C6" w:rsidRPr="00085327">
        <w:rPr>
          <w:rFonts w:cs="Times New Roman"/>
          <w:lang w:val="kl-GL"/>
        </w:rPr>
        <w:t>Takornariartitsinerli sumiiffiup ileqquusumik atorneqarneranut sunniuteqarsinnaavoq, taamaattumillu takornariaqarnikkut a</w:t>
      </w:r>
      <w:r w:rsidR="00FC1239" w:rsidRPr="00085327">
        <w:rPr>
          <w:rFonts w:cs="Times New Roman"/>
          <w:lang w:val="kl-GL"/>
        </w:rPr>
        <w:t>tortulersuu</w:t>
      </w:r>
      <w:r w:rsidR="00C007C6" w:rsidRPr="00085327">
        <w:rPr>
          <w:rFonts w:cs="Times New Roman"/>
          <w:lang w:val="kl-GL"/>
        </w:rPr>
        <w:t>ti</w:t>
      </w:r>
      <w:r w:rsidR="00FC1239" w:rsidRPr="00085327">
        <w:rPr>
          <w:rFonts w:cs="Times New Roman"/>
          <w:lang w:val="kl-GL"/>
        </w:rPr>
        <w:t>nut</w:t>
      </w:r>
      <w:r w:rsidR="00C007C6" w:rsidRPr="00085327">
        <w:rPr>
          <w:rFonts w:cs="Times New Roman"/>
          <w:lang w:val="kl-GL"/>
        </w:rPr>
        <w:t xml:space="preserve"> </w:t>
      </w:r>
      <w:r w:rsidR="00FC1239" w:rsidRPr="00085327">
        <w:rPr>
          <w:rFonts w:cs="Times New Roman"/>
          <w:lang w:val="kl-GL"/>
        </w:rPr>
        <w:t xml:space="preserve">(tulattarfiit, unnuisarfiit allallu) </w:t>
      </w:r>
      <w:r w:rsidR="00C007C6" w:rsidRPr="00085327">
        <w:rPr>
          <w:rFonts w:cs="Times New Roman"/>
          <w:lang w:val="kl-GL"/>
        </w:rPr>
        <w:t>mali</w:t>
      </w:r>
      <w:r w:rsidR="00FC1239" w:rsidRPr="00085327">
        <w:rPr>
          <w:rFonts w:cs="Times New Roman"/>
          <w:lang w:val="kl-GL"/>
        </w:rPr>
        <w:t>ttarisassiornermi pinngortitaq pillugu illersuinissamut soqutigisat, najukkami atuisarnikkut soqutigisat kommunillu takornariartitsinikkut soqutigisaat eqqarsaatigineqarnissaat qulakkeerneqarsinnaassalluni</w:t>
      </w:r>
      <w:r w:rsidR="00596D31" w:rsidRPr="00085327">
        <w:rPr>
          <w:rFonts w:cs="Times New Roman"/>
          <w:lang w:val="kl-GL"/>
        </w:rPr>
        <w:t xml:space="preserve">. </w:t>
      </w:r>
    </w:p>
    <w:p w14:paraId="0BD1D8AE" w14:textId="77777777" w:rsidR="00596D31" w:rsidRPr="00085327" w:rsidRDefault="00596D31" w:rsidP="00085327">
      <w:pPr>
        <w:spacing w:line="240" w:lineRule="auto"/>
        <w:rPr>
          <w:rFonts w:cs="Times New Roman"/>
          <w:lang w:val="kl-GL"/>
        </w:rPr>
      </w:pPr>
    </w:p>
    <w:p w14:paraId="3F5797DD" w14:textId="2C803120" w:rsidR="00596D31" w:rsidRPr="00085327" w:rsidRDefault="00F22BFB" w:rsidP="00085327">
      <w:pPr>
        <w:spacing w:line="240" w:lineRule="auto"/>
        <w:rPr>
          <w:rFonts w:cs="Times New Roman"/>
          <w:lang w:val="kl-GL"/>
        </w:rPr>
      </w:pPr>
      <w:r w:rsidRPr="00085327">
        <w:rPr>
          <w:rFonts w:cs="Times New Roman"/>
          <w:lang w:val="kl-GL"/>
        </w:rPr>
        <w:t>Kommunit killeqarfilersuinikkut sumiiffimmik ileqquusumik atuineq najukkanilu soqutigisat eqqarsaatigalugit inuussutissarsiutigalugu takornariartitsisarnermut maleruagassiuussinissamut</w:t>
      </w:r>
      <w:r w:rsidR="007175F0" w:rsidRPr="00085327">
        <w:rPr>
          <w:rFonts w:cs="Times New Roman"/>
          <w:lang w:val="kl-GL"/>
        </w:rPr>
        <w:t>,</w:t>
      </w:r>
      <w:r w:rsidRPr="00085327">
        <w:rPr>
          <w:rFonts w:cs="Times New Roman"/>
          <w:lang w:val="kl-GL"/>
        </w:rPr>
        <w:t xml:space="preserve"> </w:t>
      </w:r>
      <w:r w:rsidR="00FC1239" w:rsidRPr="00085327">
        <w:rPr>
          <w:rFonts w:cs="Times New Roman"/>
          <w:lang w:val="kl-GL"/>
        </w:rPr>
        <w:t>Kalaallit Nunaata Kitaani Nuna</w:t>
      </w:r>
      <w:r w:rsidRPr="00085327">
        <w:rPr>
          <w:rFonts w:cs="Times New Roman"/>
          <w:lang w:val="kl-GL"/>
        </w:rPr>
        <w:t>mut</w:t>
      </w:r>
      <w:r w:rsidR="00FC1239" w:rsidRPr="00085327">
        <w:rPr>
          <w:rFonts w:cs="Times New Roman"/>
          <w:lang w:val="kl-GL"/>
        </w:rPr>
        <w:t xml:space="preserve"> </w:t>
      </w:r>
      <w:r w:rsidRPr="00085327">
        <w:rPr>
          <w:rFonts w:cs="Times New Roman"/>
          <w:lang w:val="kl-GL"/>
        </w:rPr>
        <w:t>A</w:t>
      </w:r>
      <w:r w:rsidR="00FC1239" w:rsidRPr="00085327">
        <w:rPr>
          <w:rFonts w:cs="Times New Roman"/>
          <w:lang w:val="kl-GL"/>
        </w:rPr>
        <w:t>llanngutsaaliuikkaamut nalunaarummut tapiliussatut takornariartitsinermut inatsit atorsinnaassavaat</w:t>
      </w:r>
      <w:r w:rsidR="00596D31" w:rsidRPr="00085327">
        <w:rPr>
          <w:rFonts w:cs="Times New Roman"/>
          <w:lang w:val="kl-GL"/>
        </w:rPr>
        <w:t>.</w:t>
      </w:r>
    </w:p>
    <w:p w14:paraId="40B42046" w14:textId="77777777" w:rsidR="00596D31" w:rsidRPr="00085327" w:rsidRDefault="00596D31" w:rsidP="00085327">
      <w:pPr>
        <w:spacing w:line="240" w:lineRule="auto"/>
        <w:rPr>
          <w:rFonts w:cs="Times New Roman"/>
          <w:lang w:val="kl-GL"/>
        </w:rPr>
      </w:pPr>
    </w:p>
    <w:p w14:paraId="5946EAE8" w14:textId="0D059095" w:rsidR="00596D31" w:rsidRPr="00085327" w:rsidRDefault="00FC1239" w:rsidP="00085327">
      <w:pPr>
        <w:spacing w:line="240" w:lineRule="auto"/>
        <w:rPr>
          <w:rFonts w:cs="Times New Roman"/>
          <w:lang w:val="kl-GL"/>
        </w:rPr>
      </w:pPr>
      <w:r w:rsidRPr="00085327">
        <w:rPr>
          <w:rFonts w:cs="Times New Roman"/>
          <w:lang w:val="kl-GL"/>
        </w:rPr>
        <w:t>Issittumi nunanut allanngutsaaliukkanut piniarfiusinnaasunut assersuutissat</w:t>
      </w:r>
      <w:r w:rsidR="00596D31" w:rsidRPr="00085327">
        <w:rPr>
          <w:rFonts w:cs="Times New Roman"/>
          <w:lang w:val="kl-GL"/>
        </w:rPr>
        <w:t>:</w:t>
      </w:r>
    </w:p>
    <w:p w14:paraId="1C2B3D10" w14:textId="377F84CD" w:rsidR="00FC1239" w:rsidRPr="00085327" w:rsidRDefault="00FC1239">
      <w:pPr>
        <w:pStyle w:val="Listeafsnit"/>
        <w:numPr>
          <w:ilvl w:val="0"/>
          <w:numId w:val="10"/>
        </w:numPr>
        <w:spacing w:line="240" w:lineRule="auto"/>
        <w:rPr>
          <w:rFonts w:cs="Times New Roman"/>
          <w:lang w:val="kl-GL"/>
        </w:rPr>
      </w:pPr>
      <w:r w:rsidRPr="00085327">
        <w:rPr>
          <w:rFonts w:cs="Times New Roman"/>
          <w:lang w:val="kl-GL"/>
        </w:rPr>
        <w:t>Kalaallit Nunaanni Tunup Avannaarsuani nuna</w:t>
      </w:r>
      <w:r w:rsidR="00F22BFB" w:rsidRPr="00085327">
        <w:rPr>
          <w:rFonts w:cs="Times New Roman"/>
          <w:lang w:val="kl-GL"/>
        </w:rPr>
        <w:t>mi</w:t>
      </w:r>
      <w:r w:rsidRPr="00085327">
        <w:rPr>
          <w:rFonts w:cs="Times New Roman"/>
          <w:lang w:val="kl-GL"/>
        </w:rPr>
        <w:t xml:space="preserve"> allanngutsaaliukkami </w:t>
      </w:r>
      <w:r w:rsidR="00F22BFB" w:rsidRPr="00085327">
        <w:rPr>
          <w:rFonts w:cs="Times New Roman"/>
          <w:lang w:val="kl-GL"/>
        </w:rPr>
        <w:t xml:space="preserve">inuussutissarsiutigalugu piniartut </w:t>
      </w:r>
      <w:r w:rsidRPr="00085327">
        <w:rPr>
          <w:rFonts w:cs="Times New Roman"/>
          <w:lang w:val="kl-GL"/>
        </w:rPr>
        <w:t>nunaqavissut piniarsinnaatitaapput</w:t>
      </w:r>
      <w:r w:rsidR="00596D31" w:rsidRPr="00085327">
        <w:rPr>
          <w:rFonts w:cs="Times New Roman"/>
          <w:lang w:val="kl-GL"/>
        </w:rPr>
        <w:t xml:space="preserve"> (</w:t>
      </w:r>
      <w:r>
        <w:fldChar w:fldCharType="begin"/>
      </w:r>
      <w:r w:rsidRPr="00FA5045">
        <w:rPr>
          <w:lang w:val="kl-GL"/>
        </w:rPr>
        <w:instrText>HYPERLINK "https://nalunaarutit.gl/groenlandsk-lovgivning/1992/bkg-07-1992?sc_lang=kl-GL"</w:instrText>
      </w:r>
      <w:r>
        <w:fldChar w:fldCharType="separate"/>
      </w:r>
      <w:r w:rsidRPr="00085327">
        <w:rPr>
          <w:rStyle w:val="Hyperlink"/>
          <w:rFonts w:cs="Times New Roman"/>
          <w:lang w:val="kl-GL"/>
        </w:rPr>
        <w:t>https://nalunaarutit.gl/groenlandsk-lovgivning/1992/bkg-07-1992?sc_lang=kl-GL</w:t>
      </w:r>
      <w:r>
        <w:fldChar w:fldCharType="end"/>
      </w:r>
      <w:r w:rsidR="00596D31" w:rsidRPr="00085327">
        <w:rPr>
          <w:rFonts w:cs="Times New Roman"/>
          <w:lang w:val="kl-GL"/>
        </w:rPr>
        <w:t>).</w:t>
      </w:r>
    </w:p>
    <w:p w14:paraId="15336318" w14:textId="30860BAD" w:rsidR="00596D31" w:rsidRPr="00085327" w:rsidRDefault="00FC1239">
      <w:pPr>
        <w:pStyle w:val="Listeafsnit"/>
        <w:numPr>
          <w:ilvl w:val="0"/>
          <w:numId w:val="10"/>
        </w:numPr>
        <w:spacing w:line="240" w:lineRule="auto"/>
        <w:rPr>
          <w:rFonts w:cs="Times New Roman"/>
          <w:lang w:val="kl-GL"/>
        </w:rPr>
      </w:pPr>
      <w:r w:rsidRPr="00085327">
        <w:rPr>
          <w:rFonts w:cs="Times New Roman"/>
          <w:lang w:val="kl-GL"/>
        </w:rPr>
        <w:t>USA-mi National Park Servicemut immikkoortuni 76-ini piniartoqarsinnaatitaavoq</w:t>
      </w:r>
      <w:r w:rsidR="00596D31" w:rsidRPr="00085327">
        <w:rPr>
          <w:rFonts w:cs="Times New Roman"/>
          <w:lang w:val="kl-GL"/>
        </w:rPr>
        <w:t xml:space="preserve"> (</w:t>
      </w:r>
      <w:r w:rsidR="00596D31">
        <w:fldChar w:fldCharType="begin"/>
      </w:r>
      <w:r w:rsidR="00596D31" w:rsidRPr="00FA5045">
        <w:rPr>
          <w:lang w:val="it-IT"/>
        </w:rPr>
        <w:instrText>HYPERLINK "https://www.nps.gov/articles/000/hunting-fishing-trapping.html"</w:instrText>
      </w:r>
      <w:r w:rsidR="00596D31">
        <w:fldChar w:fldCharType="separate"/>
      </w:r>
      <w:r w:rsidR="00596D31" w:rsidRPr="00085327">
        <w:rPr>
          <w:rStyle w:val="Hyperlink"/>
          <w:rFonts w:cs="Times New Roman"/>
          <w:lang w:val="kl-GL"/>
        </w:rPr>
        <w:t>https://www.nps.gov/articles/000/hunting-fishing-trapping.html</w:t>
      </w:r>
      <w:r w:rsidR="00596D31">
        <w:fldChar w:fldCharType="end"/>
      </w:r>
      <w:r w:rsidR="00596D31" w:rsidRPr="00085327">
        <w:rPr>
          <w:rFonts w:cs="Times New Roman"/>
          <w:lang w:val="kl-GL"/>
        </w:rPr>
        <w:t xml:space="preserve">). </w:t>
      </w:r>
      <w:r w:rsidRPr="00085327">
        <w:rPr>
          <w:rFonts w:cs="Times New Roman"/>
          <w:lang w:val="kl-GL"/>
        </w:rPr>
        <w:t>Assersuutigalugu Alaskami sumiiffinni illersugaasuni arlalinni piniartoqarsinnaatitaavoq, tassunga ilanngullugit</w:t>
      </w:r>
      <w:r w:rsidR="00596D31" w:rsidRPr="00085327">
        <w:rPr>
          <w:rFonts w:cs="Times New Roman"/>
          <w:lang w:val="kl-GL"/>
        </w:rPr>
        <w:t xml:space="preserve"> ’national preserves’</w:t>
      </w:r>
      <w:r w:rsidRPr="00085327">
        <w:rPr>
          <w:rFonts w:cs="Times New Roman"/>
          <w:lang w:val="kl-GL"/>
        </w:rPr>
        <w:t>-ini</w:t>
      </w:r>
      <w:r w:rsidR="00596D31" w:rsidRPr="00085327">
        <w:rPr>
          <w:rFonts w:cs="Times New Roman"/>
          <w:lang w:val="kl-GL"/>
        </w:rPr>
        <w:t xml:space="preserve">, </w:t>
      </w:r>
      <w:r w:rsidRPr="00085327">
        <w:rPr>
          <w:rFonts w:cs="Times New Roman"/>
          <w:lang w:val="kl-GL"/>
        </w:rPr>
        <w:t>piniarneq pinngortitaq pillugu illersuinermut ataqatigiissinneqarsimalluni</w:t>
      </w:r>
      <w:r w:rsidR="00596D31" w:rsidRPr="00085327">
        <w:rPr>
          <w:rFonts w:cs="Times New Roman"/>
          <w:lang w:val="kl-GL"/>
        </w:rPr>
        <w:t xml:space="preserve"> (</w:t>
      </w:r>
      <w:r w:rsidRPr="00085327">
        <w:rPr>
          <w:rFonts w:cs="Times New Roman"/>
          <w:lang w:val="kl-GL"/>
        </w:rPr>
        <w:t>ass</w:t>
      </w:r>
      <w:r w:rsidR="00F22BFB" w:rsidRPr="00085327">
        <w:rPr>
          <w:rFonts w:cs="Times New Roman"/>
          <w:lang w:val="kl-GL"/>
        </w:rPr>
        <w:t>ersuutigalugu</w:t>
      </w:r>
      <w:r w:rsidR="00596D31" w:rsidRPr="00085327">
        <w:rPr>
          <w:rFonts w:cs="Times New Roman"/>
          <w:lang w:val="kl-GL"/>
        </w:rPr>
        <w:t xml:space="preserve"> ’Gates of the Arctic National Preserve’). </w:t>
      </w:r>
      <w:r w:rsidR="00F22BFB" w:rsidRPr="00085327">
        <w:rPr>
          <w:rFonts w:cs="Times New Roman"/>
          <w:lang w:val="kl-GL"/>
        </w:rPr>
        <w:t xml:space="preserve">USA-mi </w:t>
      </w:r>
      <w:r w:rsidRPr="00085327">
        <w:rPr>
          <w:rFonts w:cs="Times New Roman"/>
          <w:lang w:val="kl-GL"/>
        </w:rPr>
        <w:t xml:space="preserve">Nunat </w:t>
      </w:r>
      <w:r w:rsidR="00F22BFB" w:rsidRPr="00085327">
        <w:rPr>
          <w:rFonts w:cs="Times New Roman"/>
          <w:lang w:val="kl-GL"/>
        </w:rPr>
        <w:t>A</w:t>
      </w:r>
      <w:r w:rsidRPr="00085327">
        <w:rPr>
          <w:rFonts w:cs="Times New Roman"/>
          <w:lang w:val="kl-GL"/>
        </w:rPr>
        <w:t>llanngut</w:t>
      </w:r>
      <w:r w:rsidR="00F25C6F" w:rsidRPr="00085327">
        <w:rPr>
          <w:rFonts w:cs="Times New Roman"/>
          <w:lang w:val="kl-GL"/>
        </w:rPr>
        <w:t>s</w:t>
      </w:r>
      <w:r w:rsidRPr="00085327">
        <w:rPr>
          <w:rFonts w:cs="Times New Roman"/>
          <w:lang w:val="kl-GL"/>
        </w:rPr>
        <w:t>aaliukkat piniarfiusinnaatitaasut allattorsimaffiat tamakkiisoq uani takuneqarsinnaavoq</w:t>
      </w:r>
      <w:r w:rsidR="00596D31" w:rsidRPr="00085327">
        <w:rPr>
          <w:rFonts w:cs="Times New Roman"/>
          <w:lang w:val="kl-GL"/>
        </w:rPr>
        <w:t xml:space="preserve">: </w:t>
      </w:r>
      <w:r w:rsidR="00596D31">
        <w:fldChar w:fldCharType="begin"/>
      </w:r>
      <w:r w:rsidR="00596D31" w:rsidRPr="00FA5045">
        <w:rPr>
          <w:lang w:val="kl-GL"/>
        </w:rPr>
        <w:instrText>HYPERLINK "https://www.nationalparkstraveler.org/2020/07/heres-where-you-can-hunt-and-trap-national-park-system"</w:instrText>
      </w:r>
      <w:r w:rsidR="00596D31">
        <w:fldChar w:fldCharType="separate"/>
      </w:r>
      <w:r w:rsidR="00596D31" w:rsidRPr="00085327">
        <w:rPr>
          <w:rStyle w:val="Hyperlink"/>
          <w:rFonts w:cs="Times New Roman"/>
          <w:lang w:val="kl-GL"/>
        </w:rPr>
        <w:t>https://www.nationalparkstraveler.org/2020/07/heres-where-you-can-hunt-and-trap-national-park-system</w:t>
      </w:r>
      <w:r w:rsidR="00596D31">
        <w:fldChar w:fldCharType="end"/>
      </w:r>
      <w:r w:rsidR="00596D31" w:rsidRPr="00085327">
        <w:rPr>
          <w:rFonts w:cs="Times New Roman"/>
          <w:lang w:val="kl-GL"/>
        </w:rPr>
        <w:t>.</w:t>
      </w:r>
    </w:p>
    <w:p w14:paraId="6F6D467D" w14:textId="2E4A7D78" w:rsidR="00596D31" w:rsidRPr="00085327" w:rsidRDefault="00B95D03">
      <w:pPr>
        <w:pStyle w:val="Listeafsnit"/>
        <w:numPr>
          <w:ilvl w:val="0"/>
          <w:numId w:val="10"/>
        </w:numPr>
        <w:spacing w:line="240" w:lineRule="auto"/>
        <w:rPr>
          <w:rFonts w:cs="Times New Roman"/>
          <w:lang w:val="kl-GL"/>
        </w:rPr>
      </w:pPr>
      <w:r w:rsidRPr="00085327">
        <w:rPr>
          <w:rFonts w:cs="Times New Roman"/>
          <w:lang w:val="kl-GL"/>
        </w:rPr>
        <w:t>Canadami nunat allanngutsaaliukkat ilaanni piniartoqarsinnaatitaavoq Nunat Inoqqaavisa pisinnaatitaaffii tunngavigalugit, ass</w:t>
      </w:r>
      <w:r w:rsidR="00F22BFB" w:rsidRPr="00085327">
        <w:rPr>
          <w:rFonts w:cs="Times New Roman"/>
          <w:lang w:val="kl-GL"/>
        </w:rPr>
        <w:t>ersuutigalugu</w:t>
      </w:r>
      <w:r w:rsidRPr="00085327">
        <w:rPr>
          <w:rFonts w:cs="Times New Roman"/>
          <w:lang w:val="kl-GL"/>
        </w:rPr>
        <w:t xml:space="preserve"> Canadami nunat allanngutsaaliukkat annersaanni </w:t>
      </w:r>
      <w:r w:rsidR="00596D31" w:rsidRPr="00085327">
        <w:rPr>
          <w:rFonts w:cs="Times New Roman"/>
          <w:lang w:val="kl-GL"/>
        </w:rPr>
        <w:t>Wood Buffalo National Park</w:t>
      </w:r>
      <w:r w:rsidRPr="00085327">
        <w:rPr>
          <w:rFonts w:cs="Times New Roman"/>
          <w:lang w:val="kl-GL"/>
        </w:rPr>
        <w:t xml:space="preserve">imi </w:t>
      </w:r>
      <w:r w:rsidR="00F22BFB" w:rsidRPr="00085327">
        <w:rPr>
          <w:rFonts w:cs="Times New Roman"/>
          <w:lang w:val="kl-GL"/>
        </w:rPr>
        <w:t xml:space="preserve">kiisalu </w:t>
      </w:r>
      <w:r w:rsidR="00596D31" w:rsidRPr="00085327">
        <w:rPr>
          <w:rFonts w:cs="Times New Roman"/>
          <w:lang w:val="kl-GL"/>
        </w:rPr>
        <w:t>Gros Morne National Park</w:t>
      </w:r>
      <w:r w:rsidRPr="00085327">
        <w:rPr>
          <w:rFonts w:cs="Times New Roman"/>
          <w:lang w:val="kl-GL"/>
        </w:rPr>
        <w:t>imi</w:t>
      </w:r>
      <w:r w:rsidR="00596D31" w:rsidRPr="00085327">
        <w:rPr>
          <w:rFonts w:cs="Times New Roman"/>
          <w:lang w:val="kl-GL"/>
        </w:rPr>
        <w:t xml:space="preserve"> (</w:t>
      </w:r>
      <w:r w:rsidR="00596D31" w:rsidRPr="00085327">
        <w:rPr>
          <w:rFonts w:cs="Times New Roman"/>
        </w:rPr>
        <w:fldChar w:fldCharType="begin"/>
      </w:r>
      <w:r w:rsidR="00596D31" w:rsidRPr="00085327">
        <w:rPr>
          <w:rFonts w:cs="Times New Roman"/>
          <w:lang w:val="kl-GL"/>
        </w:rPr>
        <w:instrText>HYPERLINK "https://www.google.com/url?sa=t&amp;source=web&amp;rct=j&amp;opi=89978449&amp;url=http://world-heritage-datasheets.unep-wcmc.org/datasheet/output/site/wood-buffalo-national-park/&amp;ved=2ahUKEwilvumM_vqNAxUoFFkFHaTyOQYQFnoECCsQAQ&amp;usg=AOvVaw2Tdt2FLDwl-g4q_GtHUrTw"</w:instrText>
      </w:r>
      <w:r w:rsidR="00596D31" w:rsidRPr="00085327">
        <w:rPr>
          <w:rFonts w:cs="Times New Roman"/>
        </w:rPr>
      </w:r>
      <w:r w:rsidR="00596D31" w:rsidRPr="00085327">
        <w:rPr>
          <w:rFonts w:cs="Times New Roman"/>
        </w:rPr>
        <w:fldChar w:fldCharType="separate"/>
      </w:r>
      <w:r w:rsidR="00596D31" w:rsidRPr="00085327">
        <w:rPr>
          <w:rStyle w:val="Hyperlink"/>
          <w:rFonts w:cs="Times New Roman"/>
          <w:lang w:val="kl-GL"/>
        </w:rPr>
        <w:t>https://www.google.com/url?sa=t&amp;source=web&amp;rct=j&amp;opi=89978449&amp;url=http://world-heritage-datasheets.unep-wcmc.org/datasheet/output/site/wood-buffalo-national-park/&amp;ved=2ahUKEwilvumM_vqNAxUoFFkFHaTyOQYQFnoECCsQAQ&amp;usg=AOvVaw2Tdt2FLDwl-g4q_GtHUrTw</w:t>
      </w:r>
      <w:r w:rsidR="00596D31" w:rsidRPr="00085327">
        <w:rPr>
          <w:rFonts w:cs="Times New Roman"/>
        </w:rPr>
        <w:fldChar w:fldCharType="end"/>
      </w:r>
      <w:r w:rsidR="00596D31" w:rsidRPr="00085327">
        <w:rPr>
          <w:rFonts w:cs="Times New Roman"/>
          <w:lang w:val="kl-GL"/>
        </w:rPr>
        <w:t>).</w:t>
      </w:r>
    </w:p>
    <w:p w14:paraId="23BBC205" w14:textId="0EF957BC" w:rsidR="00462007" w:rsidRPr="00085327" w:rsidRDefault="00B95D03">
      <w:pPr>
        <w:pStyle w:val="Listeafsnit"/>
        <w:numPr>
          <w:ilvl w:val="0"/>
          <w:numId w:val="10"/>
        </w:numPr>
        <w:spacing w:line="240" w:lineRule="auto"/>
        <w:rPr>
          <w:rFonts w:cs="Times New Roman"/>
          <w:lang w:val="kl-GL"/>
        </w:rPr>
      </w:pPr>
      <w:r w:rsidRPr="00085327">
        <w:rPr>
          <w:rFonts w:cs="Times New Roman"/>
          <w:lang w:val="kl-GL"/>
        </w:rPr>
        <w:t>Norgemi nunani allanngutsaaliukkani arlalinni piniartoqarsinnaatitaavoq</w:t>
      </w:r>
      <w:r w:rsidR="00596D31" w:rsidRPr="00085327">
        <w:rPr>
          <w:rFonts w:cs="Times New Roman"/>
          <w:lang w:val="kl-GL"/>
        </w:rPr>
        <w:t xml:space="preserve"> (</w:t>
      </w:r>
      <w:r w:rsidR="00462007">
        <w:fldChar w:fldCharType="begin"/>
      </w:r>
      <w:r w:rsidR="00462007" w:rsidRPr="00FA5045">
        <w:rPr>
          <w:lang w:val="kl-GL"/>
        </w:rPr>
        <w:instrText>HYPERLINK "https://www.nasjonalparkriket.no/en/conservation-areas-and-right-roam"</w:instrText>
      </w:r>
      <w:r w:rsidR="00462007">
        <w:fldChar w:fldCharType="separate"/>
      </w:r>
      <w:r w:rsidR="00462007" w:rsidRPr="00085327">
        <w:rPr>
          <w:rStyle w:val="Hyperlink"/>
          <w:rFonts w:cs="Times New Roman"/>
          <w:lang w:val="kl-GL"/>
        </w:rPr>
        <w:t>https://www.nasjonalparkriket.no/en/conservation-areas-and-right-roam</w:t>
      </w:r>
      <w:r w:rsidR="00462007">
        <w:fldChar w:fldCharType="end"/>
      </w:r>
      <w:r w:rsidR="00596D31" w:rsidRPr="00085327">
        <w:rPr>
          <w:rFonts w:cs="Times New Roman"/>
          <w:lang w:val="kl-GL"/>
        </w:rPr>
        <w:t>)</w:t>
      </w:r>
      <w:r w:rsidR="005A4D6A" w:rsidRPr="00085327">
        <w:rPr>
          <w:rFonts w:cs="Times New Roman"/>
          <w:lang w:val="kl-GL"/>
        </w:rPr>
        <w:t>.</w:t>
      </w:r>
    </w:p>
    <w:p w14:paraId="22DB77E2" w14:textId="7ABC3789" w:rsidR="00596D31" w:rsidRPr="00085327" w:rsidRDefault="00596D31">
      <w:pPr>
        <w:pStyle w:val="Listeafsnit"/>
        <w:numPr>
          <w:ilvl w:val="0"/>
          <w:numId w:val="10"/>
        </w:numPr>
        <w:spacing w:line="240" w:lineRule="auto"/>
        <w:rPr>
          <w:rFonts w:cs="Times New Roman"/>
          <w:lang w:val="kl-GL"/>
        </w:rPr>
      </w:pPr>
      <w:r w:rsidRPr="00085327">
        <w:rPr>
          <w:rFonts w:cs="Times New Roman"/>
          <w:lang w:val="kl-GL"/>
        </w:rPr>
        <w:t>I</w:t>
      </w:r>
      <w:r w:rsidR="00B95D03" w:rsidRPr="00085327">
        <w:rPr>
          <w:rFonts w:cs="Times New Roman"/>
          <w:lang w:val="kl-GL"/>
        </w:rPr>
        <w:t>slandimi nunani allanngutsaaliukkani arlalinni piniartoqarsinnaatitaavo</w:t>
      </w:r>
      <w:r w:rsidR="00F25C6F" w:rsidRPr="00085327">
        <w:rPr>
          <w:rFonts w:cs="Times New Roman"/>
          <w:lang w:val="kl-GL"/>
        </w:rPr>
        <w:t>q</w:t>
      </w:r>
      <w:r w:rsidR="00F94D7C" w:rsidRPr="00085327">
        <w:rPr>
          <w:rFonts w:cs="Times New Roman"/>
          <w:lang w:val="kl-GL"/>
        </w:rPr>
        <w:t>, ass</w:t>
      </w:r>
      <w:r w:rsidR="00F22BFB" w:rsidRPr="00085327">
        <w:rPr>
          <w:rFonts w:cs="Times New Roman"/>
          <w:lang w:val="kl-GL"/>
        </w:rPr>
        <w:t>ersuutigalugu</w:t>
      </w:r>
      <w:r w:rsidRPr="00085327">
        <w:rPr>
          <w:rFonts w:cs="Times New Roman"/>
          <w:lang w:val="kl-GL"/>
        </w:rPr>
        <w:t xml:space="preserve"> Vatnajökul National Park</w:t>
      </w:r>
      <w:r w:rsidR="00F94D7C" w:rsidRPr="00085327">
        <w:rPr>
          <w:rFonts w:cs="Times New Roman"/>
          <w:lang w:val="kl-GL"/>
        </w:rPr>
        <w:t>imi</w:t>
      </w:r>
      <w:r w:rsidRPr="00085327">
        <w:rPr>
          <w:rFonts w:cs="Times New Roman"/>
          <w:lang w:val="kl-GL"/>
        </w:rPr>
        <w:t xml:space="preserve"> (</w:t>
      </w:r>
      <w:r w:rsidRPr="00085327">
        <w:rPr>
          <w:rFonts w:cs="Times New Roman"/>
        </w:rPr>
        <w:fldChar w:fldCharType="begin"/>
      </w:r>
      <w:r w:rsidRPr="00085327">
        <w:rPr>
          <w:rFonts w:cs="Times New Roman"/>
          <w:lang w:val="kl-GL"/>
        </w:rPr>
        <w:instrText>HYPERLINK "https://www.vatnajokulsthjodgardur.is/en/communities--businesses/veidi-og-nytjar"</w:instrText>
      </w:r>
      <w:r w:rsidRPr="00085327">
        <w:rPr>
          <w:rFonts w:cs="Times New Roman"/>
        </w:rPr>
      </w:r>
      <w:r w:rsidRPr="00085327">
        <w:rPr>
          <w:rFonts w:cs="Times New Roman"/>
        </w:rPr>
        <w:fldChar w:fldCharType="separate"/>
      </w:r>
      <w:r w:rsidRPr="00085327">
        <w:rPr>
          <w:rStyle w:val="Hyperlink"/>
          <w:rFonts w:cs="Times New Roman"/>
          <w:lang w:val="kl-GL"/>
        </w:rPr>
        <w:t>https://www.vatnajokulsthjodgardur.is/en/communities--businesses/veidi-og-nytjar</w:t>
      </w:r>
      <w:r w:rsidRPr="00085327">
        <w:rPr>
          <w:rFonts w:cs="Times New Roman"/>
        </w:rPr>
        <w:fldChar w:fldCharType="end"/>
      </w:r>
      <w:r w:rsidRPr="00085327">
        <w:rPr>
          <w:rFonts w:cs="Times New Roman"/>
          <w:lang w:val="kl-GL"/>
        </w:rPr>
        <w:t>)</w:t>
      </w:r>
      <w:r w:rsidR="005A4D6A" w:rsidRPr="00085327">
        <w:rPr>
          <w:rFonts w:cs="Times New Roman"/>
          <w:lang w:val="kl-GL"/>
        </w:rPr>
        <w:t>.</w:t>
      </w:r>
    </w:p>
    <w:p w14:paraId="3976519A" w14:textId="77777777" w:rsidR="00AB029C" w:rsidRPr="00085327" w:rsidRDefault="00AB029C" w:rsidP="00085327">
      <w:pPr>
        <w:spacing w:line="240" w:lineRule="auto"/>
        <w:rPr>
          <w:rFonts w:cs="Times New Roman"/>
          <w:lang w:val="kl-GL"/>
        </w:rPr>
      </w:pPr>
    </w:p>
    <w:p w14:paraId="5CD52FD0" w14:textId="2CB70976" w:rsidR="00AB029C" w:rsidRPr="00085327" w:rsidRDefault="00640A5C" w:rsidP="00640A5C">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41" w:name="_Toc215009056"/>
      <w:r w:rsidR="00F25C6F" w:rsidRPr="00085327">
        <w:rPr>
          <w:rFonts w:ascii="Times New Roman" w:hAnsi="Times New Roman" w:cs="Times New Roman"/>
          <w:lang w:val="kl-GL"/>
        </w:rPr>
        <w:t>Najukkami peqataatitsineq</w:t>
      </w:r>
      <w:bookmarkEnd w:id="41"/>
    </w:p>
    <w:p w14:paraId="182F4E9C" w14:textId="5DCAD281" w:rsidR="00AB029C" w:rsidRPr="00085327" w:rsidRDefault="00F55454" w:rsidP="00085327">
      <w:pPr>
        <w:spacing w:line="240" w:lineRule="auto"/>
        <w:rPr>
          <w:rFonts w:cs="Times New Roman"/>
          <w:lang w:val="kl-GL"/>
        </w:rPr>
      </w:pPr>
      <w:r w:rsidRPr="00085327">
        <w:rPr>
          <w:rFonts w:cs="Times New Roman"/>
          <w:lang w:val="kl-GL"/>
        </w:rPr>
        <w:t>Kommunit marluusut innuttaasunik ataatsimiititsinerit arlallit ingerlassimavaat kommuninilu nunaqarfiit/innuttaasut akornanni ilisimasanik katersillutik, tassunga ilanngullugu najukkami atuinermut illersuinermut soqutigisat pillugit aammalu nunap allanngutsaaliukkap killiligaanera pillugu isummat pillugit</w:t>
      </w:r>
      <w:r w:rsidR="00AB029C" w:rsidRPr="00085327">
        <w:rPr>
          <w:rFonts w:cs="Times New Roman"/>
          <w:lang w:val="kl-GL"/>
        </w:rPr>
        <w:t xml:space="preserve">. </w:t>
      </w:r>
      <w:r w:rsidRPr="00085327">
        <w:rPr>
          <w:rFonts w:cs="Times New Roman"/>
          <w:lang w:val="kl-GL"/>
        </w:rPr>
        <w:t>Nalunaarummut missingiummik saqqummiussinertalimmik ilisimasanillu katersineq pillugu eqqartueqatigiinnertalimmik innuttaasunik ataatsimiititsinerit kingulliit Qeqqata Kommuniani aamma Kommune Qeqertalimmi maajimi juunimilu 2025-mi ingerlanneqarput</w:t>
      </w:r>
      <w:r w:rsidR="00AB029C" w:rsidRPr="00085327">
        <w:rPr>
          <w:rFonts w:cs="Times New Roman"/>
          <w:lang w:val="kl-GL"/>
        </w:rPr>
        <w:t xml:space="preserve">. </w:t>
      </w:r>
      <w:r w:rsidRPr="00085327">
        <w:rPr>
          <w:rFonts w:cs="Times New Roman"/>
          <w:lang w:val="kl-GL"/>
        </w:rPr>
        <w:lastRenderedPageBreak/>
        <w:t xml:space="preserve">Innuttaasut aamma </w:t>
      </w:r>
      <w:r w:rsidR="009C0980" w:rsidRPr="00085327">
        <w:rPr>
          <w:rFonts w:cs="Times New Roman"/>
          <w:lang w:val="kl-GL"/>
        </w:rPr>
        <w:t>nalunaar</w:t>
      </w:r>
      <w:r w:rsidRPr="00085327">
        <w:rPr>
          <w:rFonts w:cs="Times New Roman"/>
          <w:lang w:val="kl-GL"/>
        </w:rPr>
        <w:t>ummut missingiutip tamanut tusarniaassutigineqarnerani oqaaseqaateqarnissaminnut periarfissinneqassapput</w:t>
      </w:r>
      <w:r w:rsidR="00AB029C" w:rsidRPr="00085327">
        <w:rPr>
          <w:rFonts w:cs="Times New Roman"/>
          <w:lang w:val="kl-GL"/>
        </w:rPr>
        <w:t>.</w:t>
      </w:r>
    </w:p>
    <w:p w14:paraId="69E7632D" w14:textId="77777777" w:rsidR="00AB029C" w:rsidRPr="00085327" w:rsidRDefault="00AB029C" w:rsidP="00085327">
      <w:pPr>
        <w:spacing w:line="240" w:lineRule="auto"/>
        <w:rPr>
          <w:rFonts w:cs="Times New Roman"/>
          <w:lang w:val="kl-GL"/>
        </w:rPr>
      </w:pPr>
    </w:p>
    <w:p w14:paraId="6CD4B180" w14:textId="7EC9DDF2" w:rsidR="00AB029C" w:rsidRPr="00085327" w:rsidRDefault="009C0980" w:rsidP="00085327">
      <w:pPr>
        <w:spacing w:line="240" w:lineRule="auto"/>
        <w:rPr>
          <w:rFonts w:cs="Times New Roman"/>
          <w:lang w:val="kl-GL"/>
        </w:rPr>
      </w:pPr>
      <w:r w:rsidRPr="00085327">
        <w:rPr>
          <w:rFonts w:cs="Times New Roman"/>
          <w:lang w:val="kl-GL"/>
        </w:rPr>
        <w:t>Siunissaq eqqarsaatigalugu najukkami innuttaasut ilisimasaminnik takusaminnillu sumiiffiup siunissami aqunneqarneranut atorneqarsinnaasunik allaffissornikkut ilusiliat pioreersut aqqutigalugit tunniussaqarsinnaanissaat siunertaavoq.</w:t>
      </w:r>
      <w:r w:rsidR="00AB029C" w:rsidRPr="00085327">
        <w:rPr>
          <w:rFonts w:cs="Times New Roman"/>
          <w:lang w:val="kl-GL"/>
        </w:rPr>
        <w:t xml:space="preserve"> </w:t>
      </w:r>
      <w:r w:rsidRPr="00085327">
        <w:rPr>
          <w:rFonts w:cs="Times New Roman"/>
          <w:lang w:val="kl-GL"/>
        </w:rPr>
        <w:t>Tassaasinnaapput uumasunik takusaqarnerit soqutig</w:t>
      </w:r>
      <w:r w:rsidR="006E03FC" w:rsidRPr="00085327">
        <w:rPr>
          <w:rFonts w:cs="Times New Roman"/>
          <w:lang w:val="kl-GL"/>
        </w:rPr>
        <w:t>is</w:t>
      </w:r>
      <w:r w:rsidRPr="00085327">
        <w:rPr>
          <w:rFonts w:cs="Times New Roman"/>
          <w:lang w:val="kl-GL"/>
        </w:rPr>
        <w:t>anik akerleri</w:t>
      </w:r>
      <w:r w:rsidR="006E03FC" w:rsidRPr="00085327">
        <w:rPr>
          <w:rFonts w:cs="Times New Roman"/>
          <w:lang w:val="kl-GL"/>
        </w:rPr>
        <w:t>i</w:t>
      </w:r>
      <w:r w:rsidRPr="00085327">
        <w:rPr>
          <w:rFonts w:cs="Times New Roman"/>
          <w:lang w:val="kl-GL"/>
        </w:rPr>
        <w:t>ttoqarnera, akornusersuinerit, eqqakkat il.il.</w:t>
      </w:r>
      <w:r w:rsidR="00B261A3" w:rsidRPr="00085327">
        <w:rPr>
          <w:rFonts w:cs="Times New Roman"/>
          <w:lang w:val="kl-GL"/>
        </w:rPr>
        <w:t xml:space="preserve">, </w:t>
      </w:r>
      <w:r w:rsidRPr="00085327">
        <w:rPr>
          <w:rFonts w:cs="Times New Roman"/>
          <w:lang w:val="kl-GL"/>
        </w:rPr>
        <w:t>aamma aqutsinermut siunnersuutinik tunniussaqarsinnaassapput</w:t>
      </w:r>
      <w:r w:rsidR="00AB029C" w:rsidRPr="00085327">
        <w:rPr>
          <w:rFonts w:cs="Times New Roman"/>
          <w:lang w:val="kl-GL"/>
        </w:rPr>
        <w:t xml:space="preserve">. </w:t>
      </w:r>
      <w:r w:rsidRPr="00085327">
        <w:rPr>
          <w:rFonts w:cs="Times New Roman"/>
          <w:lang w:val="kl-GL"/>
        </w:rPr>
        <w:t>Kommunit aqutsisoqatigiinnut nuna alla</w:t>
      </w:r>
      <w:r w:rsidR="006E03FC" w:rsidRPr="00085327">
        <w:rPr>
          <w:rFonts w:cs="Times New Roman"/>
          <w:lang w:val="kl-GL"/>
        </w:rPr>
        <w:t>n</w:t>
      </w:r>
      <w:r w:rsidRPr="00085327">
        <w:rPr>
          <w:rFonts w:cs="Times New Roman"/>
          <w:lang w:val="kl-GL"/>
        </w:rPr>
        <w:t>ngutsaaliukkap siunissami aqunneqarneranik ataqatigiissaarisumut aalajangersimasumik ilaasortaapput</w:t>
      </w:r>
      <w:r w:rsidR="00E65701" w:rsidRPr="00085327">
        <w:rPr>
          <w:rFonts w:cs="Times New Roman"/>
          <w:lang w:val="kl-GL"/>
        </w:rPr>
        <w:t>, taamaalillutillu najukkami tunngaveqartitsinissaq qulakkeersinnaavaat</w:t>
      </w:r>
      <w:r w:rsidR="00AB029C" w:rsidRPr="00085327">
        <w:rPr>
          <w:rFonts w:cs="Times New Roman"/>
          <w:lang w:val="kl-GL"/>
        </w:rPr>
        <w:t xml:space="preserve">. </w:t>
      </w:r>
      <w:r w:rsidR="00E65701" w:rsidRPr="00085327">
        <w:rPr>
          <w:rFonts w:cs="Times New Roman"/>
          <w:lang w:val="kl-GL"/>
        </w:rPr>
        <w:t>Najukkami peqataatitsineq tamatumunngalu sinaakkusiussat sumiiffiup aqunneqarneranut pilersaarummut ilaatinneqassapput (Kalaallit Nunaata Kitaani Nuna allanngutsaaliukkamut nalunaarummut missingiummi § 20).</w:t>
      </w:r>
    </w:p>
    <w:p w14:paraId="1349771C" w14:textId="77777777" w:rsidR="00AB029C" w:rsidRPr="00085327" w:rsidRDefault="00AB029C" w:rsidP="00085327">
      <w:pPr>
        <w:spacing w:line="240" w:lineRule="auto"/>
        <w:rPr>
          <w:rFonts w:cs="Times New Roman"/>
          <w:lang w:val="kl-GL"/>
        </w:rPr>
      </w:pPr>
    </w:p>
    <w:p w14:paraId="3E842DDA" w14:textId="77777777" w:rsidR="005D08D0" w:rsidRPr="00085327" w:rsidRDefault="005D08D0" w:rsidP="00085327">
      <w:pPr>
        <w:spacing w:line="240" w:lineRule="auto"/>
        <w:rPr>
          <w:rFonts w:cs="Times New Roman"/>
          <w:lang w:val="kl-GL"/>
        </w:rPr>
      </w:pPr>
    </w:p>
    <w:p w14:paraId="4538DB7C" w14:textId="5EDA8005" w:rsidR="00AB029C" w:rsidRPr="00085327" w:rsidRDefault="00323EF3" w:rsidP="00085327">
      <w:pPr>
        <w:pStyle w:val="Overskrift1"/>
        <w:spacing w:before="0" w:line="240" w:lineRule="auto"/>
        <w:rPr>
          <w:rFonts w:ascii="Times New Roman" w:hAnsi="Times New Roman" w:cs="Times New Roman"/>
          <w:lang w:val="kl-GL"/>
        </w:rPr>
      </w:pPr>
      <w:bookmarkStart w:id="42" w:name="_Toc215009057"/>
      <w:r w:rsidRPr="00085327">
        <w:rPr>
          <w:rFonts w:ascii="Times New Roman" w:hAnsi="Times New Roman" w:cs="Times New Roman"/>
          <w:lang w:val="kl-GL"/>
        </w:rPr>
        <w:t>Pinngortitamut avatangiisinullu tunngatillugu kingunerisassat</w:t>
      </w:r>
      <w:bookmarkEnd w:id="42"/>
    </w:p>
    <w:p w14:paraId="226FD2F0" w14:textId="77777777" w:rsidR="00AD7F1F" w:rsidRPr="00085327" w:rsidRDefault="00AD7F1F" w:rsidP="00085327">
      <w:pPr>
        <w:spacing w:line="240" w:lineRule="auto"/>
        <w:rPr>
          <w:rFonts w:cs="Times New Roman"/>
          <w:lang w:val="kl-GL"/>
        </w:rPr>
      </w:pPr>
    </w:p>
    <w:p w14:paraId="31490468" w14:textId="71C91971" w:rsidR="00AB029C" w:rsidRPr="00085327" w:rsidRDefault="00640A5C"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Pr>
          <w:rFonts w:ascii="Times New Roman" w:hAnsi="Times New Roman" w:cs="Times New Roman"/>
          <w:lang w:val="kl-GL"/>
        </w:rPr>
        <w:t xml:space="preserve"> </w:t>
      </w:r>
      <w:bookmarkStart w:id="43" w:name="_Toc215009058"/>
      <w:r w:rsidR="00323EF3" w:rsidRPr="00085327">
        <w:rPr>
          <w:rFonts w:ascii="Times New Roman" w:hAnsi="Times New Roman" w:cs="Times New Roman"/>
          <w:lang w:val="kl-GL"/>
        </w:rPr>
        <w:t>Uumassusillit assigiinngisitaarner</w:t>
      </w:r>
      <w:r w:rsidR="007175F0" w:rsidRPr="00085327">
        <w:rPr>
          <w:rFonts w:ascii="Times New Roman" w:hAnsi="Times New Roman" w:cs="Times New Roman"/>
          <w:lang w:val="kl-GL"/>
        </w:rPr>
        <w:t>i</w:t>
      </w:r>
      <w:r w:rsidR="00C9488D" w:rsidRPr="00085327">
        <w:rPr>
          <w:rFonts w:ascii="Times New Roman" w:hAnsi="Times New Roman" w:cs="Times New Roman"/>
          <w:lang w:val="kl-GL"/>
        </w:rPr>
        <w:t xml:space="preserve">, pinngortami </w:t>
      </w:r>
      <w:r w:rsidR="007175F0" w:rsidRPr="00085327">
        <w:rPr>
          <w:rFonts w:ascii="Times New Roman" w:hAnsi="Times New Roman" w:cs="Times New Roman"/>
          <w:lang w:val="kl-GL"/>
        </w:rPr>
        <w:t xml:space="preserve">ataqatigiinnerit </w:t>
      </w:r>
      <w:r w:rsidR="00C9488D" w:rsidRPr="00085327">
        <w:rPr>
          <w:rFonts w:ascii="Times New Roman" w:hAnsi="Times New Roman" w:cs="Times New Roman"/>
          <w:lang w:val="kl-GL"/>
        </w:rPr>
        <w:t>nunallu isikkui</w:t>
      </w:r>
      <w:bookmarkEnd w:id="43"/>
    </w:p>
    <w:p w14:paraId="6A05ADCE" w14:textId="77777777" w:rsidR="005D08D0" w:rsidRPr="00085327" w:rsidRDefault="005D08D0" w:rsidP="00085327">
      <w:pPr>
        <w:spacing w:line="240" w:lineRule="auto"/>
        <w:rPr>
          <w:rStyle w:val="Overskrift3Tegn"/>
          <w:rFonts w:ascii="Times New Roman" w:hAnsi="Times New Roman" w:cs="Times New Roman"/>
          <w:lang w:val="kl-GL"/>
        </w:rPr>
      </w:pPr>
    </w:p>
    <w:p w14:paraId="5D20087D" w14:textId="565FBFDC" w:rsidR="005A4D6A" w:rsidRPr="00640A5C" w:rsidRDefault="00640A5C" w:rsidP="00640A5C">
      <w:pPr>
        <w:spacing w:line="240" w:lineRule="auto"/>
        <w:rPr>
          <w:rStyle w:val="Overskrift3Tegn"/>
          <w:rFonts w:ascii="Times New Roman" w:hAnsi="Times New Roman" w:cs="Times New Roman"/>
          <w:color w:val="1F497D" w:themeColor="text2"/>
        </w:rPr>
      </w:pPr>
      <w:bookmarkStart w:id="44" w:name="_Toc215009059"/>
      <w:r>
        <w:rPr>
          <w:rStyle w:val="Overskrift3Tegn"/>
          <w:rFonts w:ascii="Times New Roman" w:hAnsi="Times New Roman" w:cs="Times New Roman"/>
          <w:color w:val="1F497D" w:themeColor="text2"/>
        </w:rPr>
        <w:t xml:space="preserve">6.1.1 </w:t>
      </w:r>
      <w:proofErr w:type="spellStart"/>
      <w:r w:rsidR="00C9488D" w:rsidRPr="00640A5C">
        <w:rPr>
          <w:rStyle w:val="Overskrift3Tegn"/>
          <w:rFonts w:ascii="Times New Roman" w:hAnsi="Times New Roman" w:cs="Times New Roman"/>
          <w:color w:val="1F497D" w:themeColor="text2"/>
        </w:rPr>
        <w:t>Uumassusillit</w:t>
      </w:r>
      <w:proofErr w:type="spellEnd"/>
      <w:r w:rsidR="00C9488D" w:rsidRPr="00640A5C">
        <w:rPr>
          <w:rStyle w:val="Overskrift3Tegn"/>
          <w:rFonts w:ascii="Times New Roman" w:hAnsi="Times New Roman" w:cs="Times New Roman"/>
          <w:color w:val="1F497D" w:themeColor="text2"/>
        </w:rPr>
        <w:t xml:space="preserve"> </w:t>
      </w:r>
      <w:proofErr w:type="spellStart"/>
      <w:r w:rsidR="00C9488D" w:rsidRPr="00640A5C">
        <w:rPr>
          <w:rStyle w:val="Overskrift3Tegn"/>
          <w:rFonts w:ascii="Times New Roman" w:hAnsi="Times New Roman" w:cs="Times New Roman"/>
          <w:color w:val="1F497D" w:themeColor="text2"/>
        </w:rPr>
        <w:t>assigiinngisitaarnerat</w:t>
      </w:r>
      <w:proofErr w:type="spellEnd"/>
      <w:r w:rsidR="00C9488D" w:rsidRPr="00640A5C">
        <w:rPr>
          <w:rStyle w:val="Overskrift3Tegn"/>
          <w:rFonts w:ascii="Times New Roman" w:hAnsi="Times New Roman" w:cs="Times New Roman"/>
          <w:color w:val="1F497D" w:themeColor="text2"/>
        </w:rPr>
        <w:t xml:space="preserve"> </w:t>
      </w:r>
      <w:proofErr w:type="spellStart"/>
      <w:r w:rsidR="00C9488D" w:rsidRPr="00640A5C">
        <w:rPr>
          <w:rStyle w:val="Overskrift3Tegn"/>
          <w:rFonts w:ascii="Times New Roman" w:hAnsi="Times New Roman" w:cs="Times New Roman"/>
          <w:color w:val="1F497D" w:themeColor="text2"/>
        </w:rPr>
        <w:t>uumasoqatigiillu</w:t>
      </w:r>
      <w:bookmarkEnd w:id="44"/>
      <w:proofErr w:type="spellEnd"/>
    </w:p>
    <w:p w14:paraId="593AD3E2" w14:textId="1497F798" w:rsidR="00AB029C" w:rsidRPr="00085327" w:rsidRDefault="00C832BA" w:rsidP="00085327">
      <w:pPr>
        <w:spacing w:line="240" w:lineRule="auto"/>
        <w:rPr>
          <w:rFonts w:cs="Times New Roman"/>
          <w:lang w:val="kl-GL"/>
        </w:rPr>
      </w:pPr>
      <w:r w:rsidRPr="00085327">
        <w:rPr>
          <w:rFonts w:cs="Times New Roman"/>
          <w:lang w:val="kl-GL"/>
        </w:rPr>
        <w:t>Kalaallit Nunaata Kitaani Nuna allanngutsaaliugaq uumasut nungutaanissamut ulorianartorsiortut pinngortitamilu pissuseqatigiinnerit pitsaanerusumik illersuinissamut iluaqutaassaaq</w:t>
      </w:r>
      <w:r w:rsidR="00AB029C" w:rsidRPr="00085327">
        <w:rPr>
          <w:rFonts w:cs="Times New Roman"/>
          <w:lang w:val="kl-GL"/>
        </w:rPr>
        <w:t xml:space="preserve">. </w:t>
      </w:r>
      <w:r w:rsidRPr="00085327">
        <w:rPr>
          <w:rFonts w:cs="Times New Roman"/>
          <w:lang w:val="kl-GL"/>
        </w:rPr>
        <w:t>Nuna allanngutsaaliukkap sumiiffia Kalaallit Nunaanni uumaassusilinnut pingaaruteqartoq paasineqarpoq</w:t>
      </w:r>
      <w:r w:rsidR="00AB029C" w:rsidRPr="00085327">
        <w:rPr>
          <w:rFonts w:cs="Times New Roman"/>
          <w:lang w:val="kl-GL"/>
        </w:rPr>
        <w:t xml:space="preserve"> (</w:t>
      </w:r>
      <w:r w:rsidR="00AB029C" w:rsidRPr="00085327">
        <w:rPr>
          <w:rFonts w:cs="Times New Roman"/>
        </w:rPr>
        <w:fldChar w:fldCharType="begin"/>
      </w:r>
      <w:r w:rsidR="00AB029C" w:rsidRPr="00085327">
        <w:rPr>
          <w:rFonts w:cs="Times New Roman"/>
          <w:lang w:val="kl-GL"/>
        </w:rPr>
        <w:instrText>HYPERLINK "https://dce2.au.dk/pub/TR89.pdf"</w:instrText>
      </w:r>
      <w:r w:rsidR="00AB029C" w:rsidRPr="00085327">
        <w:rPr>
          <w:rFonts w:cs="Times New Roman"/>
        </w:rPr>
      </w:r>
      <w:r w:rsidR="00AB029C" w:rsidRPr="00085327">
        <w:rPr>
          <w:rFonts w:cs="Times New Roman"/>
        </w:rPr>
        <w:fldChar w:fldCharType="separate"/>
      </w:r>
      <w:r w:rsidR="00AB029C" w:rsidRPr="00085327">
        <w:rPr>
          <w:rStyle w:val="Hyperlink"/>
          <w:rFonts w:cs="Times New Roman"/>
          <w:lang w:val="kl-GL"/>
        </w:rPr>
        <w:t>Teknisk rapport fra DCE – Nationalt Center for Miljø og Energi nr. 89 2016</w:t>
      </w:r>
      <w:r w:rsidR="00AB029C" w:rsidRPr="00085327">
        <w:rPr>
          <w:rFonts w:cs="Times New Roman"/>
        </w:rPr>
        <w:fldChar w:fldCharType="end"/>
      </w:r>
      <w:r w:rsidR="00AB029C" w:rsidRPr="00085327">
        <w:rPr>
          <w:rFonts w:cs="Times New Roman"/>
          <w:lang w:val="kl-GL"/>
        </w:rPr>
        <w:t xml:space="preserve">). </w:t>
      </w:r>
      <w:r w:rsidRPr="00085327">
        <w:rPr>
          <w:rFonts w:cs="Times New Roman"/>
          <w:lang w:val="kl-GL"/>
        </w:rPr>
        <w:t xml:space="preserve">Sumiiffiup uumasunik naasunillu qaqutigoortunik nungutaanissamullu ulorianartorsiortunik arlalinnik peqarnera, tassunga ilanngullugit Kalaallit Nunaata Nerlia, timmissat inaat, sumiiffiit tamalaanik naasoqarluartut il.il. Pinngortitaleriffiup </w:t>
      </w:r>
      <w:hyperlink r:id="rId11" w:history="1">
        <w:r w:rsidRPr="00085327">
          <w:rPr>
            <w:rStyle w:val="Hyperlink"/>
            <w:rFonts w:cs="Times New Roman"/>
            <w:lang w:val="kl-GL"/>
          </w:rPr>
          <w:t>tunngaviusunut nalunaarusiaani</w:t>
        </w:r>
      </w:hyperlink>
      <w:r w:rsidRPr="00085327">
        <w:rPr>
          <w:rFonts w:cs="Times New Roman"/>
          <w:lang w:val="kl-GL"/>
        </w:rPr>
        <w:t xml:space="preserve"> nutaami takutinneqarpoq</w:t>
      </w:r>
      <w:r w:rsidR="00AB029C" w:rsidRPr="00085327">
        <w:rPr>
          <w:rFonts w:cs="Times New Roman"/>
          <w:lang w:val="kl-GL"/>
        </w:rPr>
        <w:t xml:space="preserve">. </w:t>
      </w:r>
      <w:r w:rsidRPr="00085327">
        <w:rPr>
          <w:rFonts w:cs="Times New Roman"/>
          <w:lang w:val="kl-GL"/>
        </w:rPr>
        <w:t>Sumiiffimmiipput aamma pinngortitami pisuussutinut pingaarutilinnut, soorlu eqalunnut, tuttunut umimmannullu piaqqiortarfiit suffisaarfiillu taamaattumillu ileqquusumik at</w:t>
      </w:r>
      <w:r w:rsidR="007175F0" w:rsidRPr="00085327">
        <w:rPr>
          <w:rFonts w:cs="Times New Roman"/>
          <w:lang w:val="kl-GL"/>
        </w:rPr>
        <w:t>uinermut</w:t>
      </w:r>
      <w:r w:rsidRPr="00085327">
        <w:rPr>
          <w:rFonts w:cs="Times New Roman"/>
          <w:lang w:val="kl-GL"/>
        </w:rPr>
        <w:t xml:space="preserve"> pingaaruteqarluni, tamannalu nuna allanngutsaaliukkami periarfissaaginnassaaq</w:t>
      </w:r>
      <w:r w:rsidR="00AB029C" w:rsidRPr="00085327">
        <w:rPr>
          <w:rFonts w:cs="Times New Roman"/>
          <w:lang w:val="kl-GL"/>
        </w:rPr>
        <w:t>.</w:t>
      </w:r>
      <w:r w:rsidR="00317B5E" w:rsidRPr="00085327">
        <w:rPr>
          <w:rFonts w:cs="Times New Roman"/>
          <w:lang w:val="kl-GL"/>
        </w:rPr>
        <w:t xml:space="preserve"> Sumiiffiup annertussusia pinngortitami pissuseqatigiinnerit ilivitsut aqunnissaannut tapertaassaaq </w:t>
      </w:r>
      <w:r w:rsidR="00AB029C" w:rsidRPr="00085327">
        <w:rPr>
          <w:rFonts w:cs="Times New Roman"/>
          <w:lang w:val="kl-GL"/>
        </w:rPr>
        <w:t xml:space="preserve"> </w:t>
      </w:r>
      <w:r w:rsidR="00317B5E" w:rsidRPr="00085327">
        <w:rPr>
          <w:rFonts w:cs="Times New Roman"/>
          <w:lang w:val="kl-GL"/>
        </w:rPr>
        <w:t>immikkoortukkuutaartumik ingerlanneqarani</w:t>
      </w:r>
      <w:r w:rsidR="00AB029C" w:rsidRPr="00085327">
        <w:rPr>
          <w:rFonts w:cs="Times New Roman"/>
          <w:lang w:val="kl-GL"/>
        </w:rPr>
        <w:t>.</w:t>
      </w:r>
    </w:p>
    <w:p w14:paraId="40DF7798" w14:textId="77777777" w:rsidR="00AB029C" w:rsidRPr="00085327" w:rsidRDefault="00AB029C" w:rsidP="00085327">
      <w:pPr>
        <w:spacing w:line="240" w:lineRule="auto"/>
        <w:rPr>
          <w:rFonts w:cs="Times New Roman"/>
          <w:lang w:val="kl-GL"/>
        </w:rPr>
      </w:pPr>
    </w:p>
    <w:p w14:paraId="57FBCAAC" w14:textId="5DF58071" w:rsidR="00AB029C" w:rsidRPr="00085327" w:rsidRDefault="00317B5E" w:rsidP="00085327">
      <w:pPr>
        <w:spacing w:line="240" w:lineRule="auto"/>
        <w:rPr>
          <w:rFonts w:cs="Times New Roman"/>
          <w:lang w:val="kl-GL"/>
        </w:rPr>
      </w:pPr>
      <w:r w:rsidRPr="00085327">
        <w:rPr>
          <w:rFonts w:cs="Times New Roman"/>
          <w:lang w:val="kl-GL"/>
        </w:rPr>
        <w:t>Nuna allanngutsaaliugaq nunami namminermi nunanilu tamalaani anguniakkanut tunniussaqarfiussaaq</w:t>
      </w:r>
      <w:r w:rsidR="00AB029C" w:rsidRPr="00085327">
        <w:rPr>
          <w:rFonts w:cs="Times New Roman"/>
          <w:lang w:val="kl-GL"/>
        </w:rPr>
        <w:t xml:space="preserve">: </w:t>
      </w:r>
    </w:p>
    <w:p w14:paraId="719B1B1F" w14:textId="6B53D747" w:rsidR="00AB029C" w:rsidRPr="00085327" w:rsidRDefault="00317B5E">
      <w:pPr>
        <w:pStyle w:val="Listeafsnit"/>
        <w:numPr>
          <w:ilvl w:val="0"/>
          <w:numId w:val="9"/>
        </w:numPr>
        <w:spacing w:line="240" w:lineRule="auto"/>
        <w:rPr>
          <w:rFonts w:cs="Times New Roman"/>
          <w:lang w:val="kl-GL"/>
        </w:rPr>
      </w:pPr>
      <w:r w:rsidRPr="00085327">
        <w:rPr>
          <w:rFonts w:cs="Times New Roman"/>
          <w:lang w:val="kl-GL"/>
        </w:rPr>
        <w:t>Kalaallit Nunaanni Uumassusillit assigiinngisitaarnerinut periusissiaq 2030-mi anguniakkat immikkoortui</w:t>
      </w:r>
      <w:r w:rsidR="00AB029C" w:rsidRPr="00085327">
        <w:rPr>
          <w:rFonts w:cs="Times New Roman"/>
          <w:lang w:val="kl-GL"/>
        </w:rPr>
        <w:t xml:space="preserve"> 1.1, 1.2, 3.5, 4.2, 4.3, 4.4 </w:t>
      </w:r>
      <w:r w:rsidRPr="00085327">
        <w:rPr>
          <w:rFonts w:cs="Times New Roman"/>
          <w:lang w:val="kl-GL"/>
        </w:rPr>
        <w:t>aamma</w:t>
      </w:r>
      <w:r w:rsidR="00AB029C" w:rsidRPr="00085327">
        <w:rPr>
          <w:rFonts w:cs="Times New Roman"/>
          <w:lang w:val="kl-GL"/>
        </w:rPr>
        <w:t xml:space="preserve"> 5.3</w:t>
      </w:r>
    </w:p>
    <w:p w14:paraId="666C7104" w14:textId="5C762DAF" w:rsidR="00AB029C" w:rsidRPr="00085327" w:rsidRDefault="00D5648C">
      <w:pPr>
        <w:pStyle w:val="Listeafsnit"/>
        <w:numPr>
          <w:ilvl w:val="0"/>
          <w:numId w:val="9"/>
        </w:numPr>
        <w:spacing w:line="240" w:lineRule="auto"/>
        <w:rPr>
          <w:rFonts w:cs="Times New Roman"/>
          <w:lang w:val="kl-GL"/>
        </w:rPr>
      </w:pPr>
      <w:r w:rsidRPr="00085327">
        <w:rPr>
          <w:rFonts w:cs="Times New Roman"/>
          <w:lang w:val="kl-GL"/>
        </w:rPr>
        <w:t>Uumassusillit Assigiinngisitaarnerat pillugu nunani tamalaani isumaqatigiissutip 20230-p ataani anguniakkanik naammassisaqarneq</w:t>
      </w:r>
      <w:r w:rsidR="00AB029C" w:rsidRPr="00085327">
        <w:rPr>
          <w:rFonts w:cs="Times New Roman"/>
          <w:lang w:val="kl-GL"/>
        </w:rPr>
        <w:t>, EU Biodiversity Strategy 2030</w:t>
      </w:r>
      <w:r w:rsidR="005D08D0" w:rsidRPr="00085327">
        <w:rPr>
          <w:rFonts w:cs="Times New Roman"/>
          <w:lang w:val="kl-GL"/>
        </w:rPr>
        <w:t>,</w:t>
      </w:r>
      <w:r w:rsidR="00AB029C" w:rsidRPr="00085327">
        <w:rPr>
          <w:rFonts w:cs="Times New Roman"/>
          <w:lang w:val="kl-GL"/>
        </w:rPr>
        <w:t xml:space="preserve"> ’Arctic Council’s Actions for Arctic Biodiversity 2025-2035’</w:t>
      </w:r>
      <w:r w:rsidR="005D08D0" w:rsidRPr="00085327">
        <w:rPr>
          <w:rFonts w:cs="Times New Roman"/>
          <w:lang w:val="kl-GL"/>
        </w:rPr>
        <w:t xml:space="preserve"> og FNs udviklingsmål for 2030.</w:t>
      </w:r>
    </w:p>
    <w:p w14:paraId="693890ED" w14:textId="77777777" w:rsidR="00AB029C" w:rsidRPr="00085327" w:rsidRDefault="00AB029C" w:rsidP="00085327">
      <w:pPr>
        <w:spacing w:line="240" w:lineRule="auto"/>
        <w:rPr>
          <w:rFonts w:cs="Times New Roman"/>
          <w:lang w:val="kl-GL"/>
        </w:rPr>
      </w:pPr>
    </w:p>
    <w:p w14:paraId="0F53F79C" w14:textId="7DF9AA68" w:rsidR="005A4D6A" w:rsidRPr="00FA5045" w:rsidRDefault="005A4D6A" w:rsidP="00085327">
      <w:pPr>
        <w:spacing w:line="240" w:lineRule="auto"/>
        <w:rPr>
          <w:rStyle w:val="Overskrift3Tegn"/>
          <w:rFonts w:ascii="Times New Roman" w:hAnsi="Times New Roman" w:cs="Times New Roman"/>
          <w:color w:val="1F497D" w:themeColor="text2"/>
          <w:lang w:val="kl-GL"/>
        </w:rPr>
      </w:pPr>
      <w:bookmarkStart w:id="45" w:name="_Toc215009060"/>
      <w:r w:rsidRPr="00FA5045">
        <w:rPr>
          <w:rStyle w:val="Overskrift3Tegn"/>
          <w:rFonts w:ascii="Times New Roman" w:hAnsi="Times New Roman" w:cs="Times New Roman"/>
          <w:color w:val="1F497D" w:themeColor="text2"/>
          <w:lang w:val="kl-GL"/>
        </w:rPr>
        <w:t>6.1.2</w:t>
      </w:r>
      <w:r w:rsidR="00BA1EF7" w:rsidRPr="00FA5045">
        <w:rPr>
          <w:rStyle w:val="Overskrift3Tegn"/>
          <w:rFonts w:ascii="Times New Roman" w:hAnsi="Times New Roman" w:cs="Times New Roman"/>
          <w:color w:val="1F497D" w:themeColor="text2"/>
          <w:lang w:val="kl-GL"/>
        </w:rPr>
        <w:t xml:space="preserve"> </w:t>
      </w:r>
      <w:r w:rsidR="008E4399" w:rsidRPr="00FA5045">
        <w:rPr>
          <w:rStyle w:val="Overskrift3Tegn"/>
          <w:rFonts w:ascii="Times New Roman" w:hAnsi="Times New Roman" w:cs="Times New Roman"/>
          <w:color w:val="1F497D" w:themeColor="text2"/>
          <w:lang w:val="kl-GL"/>
        </w:rPr>
        <w:t>Nunat isikkui nunallu sannaa</w:t>
      </w:r>
      <w:bookmarkEnd w:id="45"/>
    </w:p>
    <w:p w14:paraId="3A1CB235" w14:textId="7DEC3233" w:rsidR="00AB029C" w:rsidRPr="00085327" w:rsidRDefault="00E15DCD" w:rsidP="00085327">
      <w:pPr>
        <w:spacing w:line="240" w:lineRule="auto"/>
        <w:rPr>
          <w:rFonts w:cs="Times New Roman"/>
          <w:lang w:val="kl-GL"/>
        </w:rPr>
      </w:pPr>
      <w:r w:rsidRPr="00085327">
        <w:rPr>
          <w:rFonts w:cs="Times New Roman"/>
          <w:lang w:val="kl-GL"/>
        </w:rPr>
        <w:t>Kalaallit Nunaata Kitaani Nuna allanngutsaaliugaq nunat isikkuisa nunallu sannaata immikkuullarissut eriaginneqataassaaq</w:t>
      </w:r>
      <w:r w:rsidR="00AB029C" w:rsidRPr="00085327">
        <w:rPr>
          <w:rFonts w:cs="Times New Roman"/>
          <w:lang w:val="kl-GL"/>
        </w:rPr>
        <w:t xml:space="preserve">. </w:t>
      </w:r>
      <w:r w:rsidRPr="00085327">
        <w:rPr>
          <w:rFonts w:cs="Times New Roman"/>
          <w:lang w:val="kl-GL"/>
        </w:rPr>
        <w:t>Nunat ilusaat immikkuullarissut arlallit (naloraariat, ipiut</w:t>
      </w:r>
      <w:r w:rsidR="000A4898" w:rsidRPr="00085327">
        <w:rPr>
          <w:rFonts w:cs="Times New Roman"/>
          <w:lang w:val="kl-GL"/>
        </w:rPr>
        <w:t>t</w:t>
      </w:r>
      <w:r w:rsidRPr="00085327">
        <w:rPr>
          <w:rFonts w:cs="Times New Roman"/>
          <w:lang w:val="kl-GL"/>
        </w:rPr>
        <w:t>at nerukitsut nunallu ilusaat assigiinngitsut il.il.)</w:t>
      </w:r>
      <w:r w:rsidR="00AB029C" w:rsidRPr="00085327">
        <w:rPr>
          <w:rFonts w:cs="Times New Roman"/>
          <w:lang w:val="kl-GL"/>
        </w:rPr>
        <w:t xml:space="preserve"> </w:t>
      </w:r>
      <w:r w:rsidRPr="00085327">
        <w:rPr>
          <w:rFonts w:cs="Times New Roman"/>
          <w:lang w:val="kl-GL"/>
        </w:rPr>
        <w:t>aamma nunap sannaani ilusiliat immikkuullarissut taamaalillutik annertunerusumik illersugaassapput attaveqaasersuutinut malittarisassaqartitsinikkut (Kalaallit Nunaata Kitaani Nuna allanngutsaaliugaq pillugu nalunaa</w:t>
      </w:r>
      <w:r w:rsidR="000A4898" w:rsidRPr="00085327">
        <w:rPr>
          <w:rFonts w:cs="Times New Roman"/>
          <w:lang w:val="kl-GL"/>
        </w:rPr>
        <w:t>r</w:t>
      </w:r>
      <w:r w:rsidRPr="00085327">
        <w:rPr>
          <w:rFonts w:cs="Times New Roman"/>
          <w:lang w:val="kl-GL"/>
        </w:rPr>
        <w:t>ummut missingiummi § 16)</w:t>
      </w:r>
      <w:r w:rsidR="00AB029C" w:rsidRPr="00085327">
        <w:rPr>
          <w:rFonts w:cs="Times New Roman"/>
          <w:lang w:val="kl-GL"/>
        </w:rPr>
        <w:t xml:space="preserve">. </w:t>
      </w:r>
      <w:r w:rsidR="000A4898" w:rsidRPr="00085327">
        <w:rPr>
          <w:rFonts w:cs="Times New Roman"/>
          <w:lang w:val="kl-GL"/>
        </w:rPr>
        <w:t xml:space="preserve">Attaveqaasersuutillu inuiaqatigiinnut annertuumik soqutiginaatillit sananeqarnissaat </w:t>
      </w:r>
      <w:r w:rsidR="000A4898" w:rsidRPr="00085327">
        <w:rPr>
          <w:rFonts w:cs="Times New Roman"/>
          <w:lang w:val="kl-GL"/>
        </w:rPr>
        <w:lastRenderedPageBreak/>
        <w:t xml:space="preserve">akuerineqarsinnaavoq (Kalaallit Nunaata Kitaani Nuna allanngutsaaliugaq pillugu nalunaarummut missingiummi § 18), taamatuttaarlu aatsitassarsiornermik ingerlatat Pinngortitamik illersuineq pillugu inatsit naapertorlugu ilaatinneqaratik </w:t>
      </w:r>
      <w:r w:rsidR="00AB029C" w:rsidRPr="00085327">
        <w:rPr>
          <w:rFonts w:cs="Times New Roman"/>
          <w:lang w:val="kl-GL"/>
        </w:rPr>
        <w:t>(</w:t>
      </w:r>
      <w:r w:rsidR="000A4898" w:rsidRPr="00085327">
        <w:rPr>
          <w:rFonts w:cs="Times New Roman"/>
          <w:lang w:val="kl-GL"/>
        </w:rPr>
        <w:t>Kalaallit Nunaata Kitaani Nuna allanngutsaaliugaq pillugu nalunaarummut missingiummi §</w:t>
      </w:r>
      <w:r w:rsidR="00AB029C" w:rsidRPr="00085327">
        <w:rPr>
          <w:rFonts w:cs="Times New Roman"/>
          <w:lang w:val="kl-GL"/>
        </w:rPr>
        <w:t xml:space="preserve"> 3, </w:t>
      </w:r>
      <w:r w:rsidR="000A4898" w:rsidRPr="00085327">
        <w:rPr>
          <w:rFonts w:cs="Times New Roman"/>
          <w:lang w:val="kl-GL"/>
        </w:rPr>
        <w:t>imm</w:t>
      </w:r>
      <w:r w:rsidR="00AB029C" w:rsidRPr="00085327">
        <w:rPr>
          <w:rFonts w:cs="Times New Roman"/>
          <w:lang w:val="kl-GL"/>
        </w:rPr>
        <w:t>. 3).</w:t>
      </w:r>
    </w:p>
    <w:p w14:paraId="79ED7A7C" w14:textId="77777777" w:rsidR="00AB029C" w:rsidRPr="00085327" w:rsidRDefault="00AB029C" w:rsidP="00085327">
      <w:pPr>
        <w:spacing w:line="240" w:lineRule="auto"/>
        <w:rPr>
          <w:rFonts w:cs="Times New Roman"/>
          <w:lang w:val="kl-GL"/>
        </w:rPr>
      </w:pPr>
    </w:p>
    <w:p w14:paraId="2680E215" w14:textId="08F4E45A" w:rsidR="00AB029C" w:rsidRPr="00085327" w:rsidRDefault="005A4D6A" w:rsidP="00085327">
      <w:pPr>
        <w:pStyle w:val="Overskrift2"/>
        <w:numPr>
          <w:ilvl w:val="1"/>
          <w:numId w:val="1"/>
        </w:numPr>
        <w:tabs>
          <w:tab w:val="left" w:pos="567"/>
        </w:tabs>
        <w:spacing w:line="240" w:lineRule="auto"/>
        <w:ind w:left="357" w:hanging="357"/>
        <w:rPr>
          <w:rFonts w:ascii="Times New Roman" w:hAnsi="Times New Roman" w:cs="Times New Roman"/>
          <w:lang w:val="kl-GL"/>
        </w:rPr>
      </w:pPr>
      <w:r w:rsidRPr="00085327">
        <w:rPr>
          <w:rFonts w:ascii="Times New Roman" w:hAnsi="Times New Roman" w:cs="Times New Roman"/>
          <w:lang w:val="kl-GL"/>
        </w:rPr>
        <w:t xml:space="preserve"> </w:t>
      </w:r>
      <w:bookmarkStart w:id="46" w:name="_Toc215009061"/>
      <w:r w:rsidR="008D672F" w:rsidRPr="00085327">
        <w:rPr>
          <w:rFonts w:ascii="Times New Roman" w:hAnsi="Times New Roman" w:cs="Times New Roman"/>
          <w:lang w:val="kl-GL"/>
        </w:rPr>
        <w:t>Uumassusillit</w:t>
      </w:r>
      <w:r w:rsidR="00FB628E" w:rsidRPr="00085327">
        <w:rPr>
          <w:rFonts w:ascii="Times New Roman" w:hAnsi="Times New Roman" w:cs="Times New Roman"/>
          <w:lang w:val="kl-GL"/>
        </w:rPr>
        <w:t xml:space="preserve"> nungutaanissamut ulorianartorsiortu</w:t>
      </w:r>
      <w:r w:rsidR="008D672F" w:rsidRPr="00085327">
        <w:rPr>
          <w:rFonts w:ascii="Times New Roman" w:hAnsi="Times New Roman" w:cs="Times New Roman"/>
          <w:lang w:val="kl-GL"/>
        </w:rPr>
        <w:t>t</w:t>
      </w:r>
      <w:bookmarkEnd w:id="46"/>
    </w:p>
    <w:p w14:paraId="4B8F9369" w14:textId="620143B4" w:rsidR="00AB029C" w:rsidRDefault="00743DE9" w:rsidP="00085327">
      <w:pPr>
        <w:spacing w:line="240" w:lineRule="auto"/>
        <w:rPr>
          <w:rFonts w:cs="Times New Roman"/>
          <w:lang w:val="kl-GL"/>
        </w:rPr>
      </w:pPr>
      <w:r w:rsidRPr="00085327">
        <w:rPr>
          <w:rFonts w:cs="Times New Roman"/>
          <w:lang w:val="kl-GL"/>
        </w:rPr>
        <w:t>Nunap allanngutsaaliugassatut siunnersuutigineqartup sumiiffianiipput</w:t>
      </w:r>
      <w:r w:rsidR="006D4E5C" w:rsidRPr="00085327">
        <w:rPr>
          <w:rFonts w:cs="Times New Roman"/>
          <w:lang w:val="kl-GL"/>
        </w:rPr>
        <w:t xml:space="preserve"> uumasut naasullu arlallit Kalaallit Nunaanni uumasut naasullu mianerisariallit allattorsimaffianniittut</w:t>
      </w:r>
      <w:r w:rsidR="00AB029C" w:rsidRPr="00085327">
        <w:rPr>
          <w:rFonts w:cs="Times New Roman"/>
          <w:lang w:val="kl-GL"/>
        </w:rPr>
        <w:t xml:space="preserve"> (</w:t>
      </w:r>
      <w:r w:rsidR="006D4E5C" w:rsidRPr="00085327">
        <w:rPr>
          <w:rFonts w:cs="Times New Roman"/>
          <w:lang w:val="kl-GL"/>
        </w:rPr>
        <w:t>nalunaarsuiffik 1 aamma 2 ataaniittut takukkit</w:t>
      </w:r>
      <w:r w:rsidR="00AB029C" w:rsidRPr="00085327">
        <w:rPr>
          <w:rFonts w:cs="Times New Roman"/>
          <w:lang w:val="kl-GL"/>
        </w:rPr>
        <w:t xml:space="preserve">). </w:t>
      </w:r>
      <w:r w:rsidR="006D4E5C" w:rsidRPr="00085327">
        <w:rPr>
          <w:rFonts w:cs="Times New Roman"/>
          <w:lang w:val="kl-GL"/>
        </w:rPr>
        <w:t>Taakku ilarpassuinut nunami allanngutsaaliukkami illersuinerup annertunerunera naasu</w:t>
      </w:r>
      <w:r w:rsidR="008D672F" w:rsidRPr="00085327">
        <w:rPr>
          <w:rFonts w:cs="Times New Roman"/>
          <w:lang w:val="kl-GL"/>
        </w:rPr>
        <w:t>nik</w:t>
      </w:r>
      <w:r w:rsidR="006D4E5C" w:rsidRPr="00085327">
        <w:rPr>
          <w:rFonts w:cs="Times New Roman"/>
          <w:lang w:val="kl-GL"/>
        </w:rPr>
        <w:t xml:space="preserve"> mianerisarial</w:t>
      </w:r>
      <w:r w:rsidR="008D672F" w:rsidRPr="00085327">
        <w:rPr>
          <w:rFonts w:cs="Times New Roman"/>
          <w:lang w:val="kl-GL"/>
        </w:rPr>
        <w:t>innik</w:t>
      </w:r>
      <w:r w:rsidR="006D4E5C" w:rsidRPr="00085327">
        <w:rPr>
          <w:rFonts w:cs="Times New Roman"/>
          <w:lang w:val="kl-GL"/>
        </w:rPr>
        <w:t xml:space="preserve"> allattorsimaffi</w:t>
      </w:r>
      <w:r w:rsidR="008D672F" w:rsidRPr="00085327">
        <w:rPr>
          <w:rFonts w:cs="Times New Roman"/>
          <w:lang w:val="kl-GL"/>
        </w:rPr>
        <w:t>mmiittunik</w:t>
      </w:r>
      <w:r w:rsidR="006D4E5C" w:rsidRPr="00085327">
        <w:rPr>
          <w:rFonts w:cs="Times New Roman"/>
          <w:lang w:val="kl-GL"/>
        </w:rPr>
        <w:t xml:space="preserve"> katersinissamut inerteqquteqarn</w:t>
      </w:r>
      <w:r w:rsidR="008D672F" w:rsidRPr="00085327">
        <w:rPr>
          <w:rFonts w:cs="Times New Roman"/>
          <w:lang w:val="kl-GL"/>
        </w:rPr>
        <w:t>eq</w:t>
      </w:r>
      <w:r w:rsidR="006D4E5C" w:rsidRPr="00085327">
        <w:rPr>
          <w:rFonts w:cs="Times New Roman"/>
          <w:lang w:val="kl-GL"/>
        </w:rPr>
        <w:t>, kommunit attaveqaasersuutinut malittarisassaqartitsiner</w:t>
      </w:r>
      <w:r w:rsidR="008D672F" w:rsidRPr="00085327">
        <w:rPr>
          <w:rFonts w:cs="Times New Roman"/>
          <w:lang w:val="kl-GL"/>
        </w:rPr>
        <w:t>a</w:t>
      </w:r>
      <w:r w:rsidR="006D4E5C" w:rsidRPr="00085327">
        <w:rPr>
          <w:rFonts w:cs="Times New Roman"/>
          <w:lang w:val="kl-GL"/>
        </w:rPr>
        <w:t xml:space="preserve">, kiisalu </w:t>
      </w:r>
      <w:r w:rsidR="008D672F" w:rsidRPr="00085327">
        <w:rPr>
          <w:rFonts w:cs="Times New Roman"/>
          <w:lang w:val="kl-GL"/>
        </w:rPr>
        <w:t xml:space="preserve">tuttut piaqqiorfiini pingaarnerni </w:t>
      </w:r>
      <w:r w:rsidR="006D4E5C" w:rsidRPr="00085327">
        <w:rPr>
          <w:rFonts w:cs="Times New Roman"/>
          <w:lang w:val="kl-GL"/>
        </w:rPr>
        <w:t>uumasu</w:t>
      </w:r>
      <w:r w:rsidR="008D672F" w:rsidRPr="00085327">
        <w:rPr>
          <w:rFonts w:cs="Times New Roman"/>
          <w:lang w:val="kl-GL"/>
        </w:rPr>
        <w:t xml:space="preserve">llu </w:t>
      </w:r>
      <w:r w:rsidR="006D4E5C" w:rsidRPr="00085327">
        <w:rPr>
          <w:rFonts w:cs="Times New Roman"/>
          <w:lang w:val="kl-GL"/>
        </w:rPr>
        <w:t xml:space="preserve"> nungutaanissamut </w:t>
      </w:r>
      <w:r w:rsidR="008D672F" w:rsidRPr="00085327">
        <w:rPr>
          <w:rFonts w:cs="Times New Roman"/>
          <w:lang w:val="kl-GL"/>
        </w:rPr>
        <w:t xml:space="preserve">immikkut </w:t>
      </w:r>
      <w:r w:rsidR="006D4E5C" w:rsidRPr="00085327">
        <w:rPr>
          <w:rFonts w:cs="Times New Roman"/>
          <w:lang w:val="kl-GL"/>
        </w:rPr>
        <w:t>ulorianartorsiortut sumiiffigisaanni isersinnaane</w:t>
      </w:r>
      <w:r w:rsidR="008D672F" w:rsidRPr="00085327">
        <w:rPr>
          <w:rFonts w:cs="Times New Roman"/>
          <w:lang w:val="kl-GL"/>
        </w:rPr>
        <w:t>q</w:t>
      </w:r>
      <w:r w:rsidR="006D4E5C" w:rsidRPr="00085327">
        <w:rPr>
          <w:rFonts w:cs="Times New Roman"/>
          <w:lang w:val="kl-GL"/>
        </w:rPr>
        <w:t>/ingerlataqarsinnaane</w:t>
      </w:r>
      <w:r w:rsidR="008D672F" w:rsidRPr="00085327">
        <w:rPr>
          <w:rFonts w:cs="Times New Roman"/>
          <w:lang w:val="kl-GL"/>
        </w:rPr>
        <w:t>q</w:t>
      </w:r>
      <w:r w:rsidR="006D4E5C" w:rsidRPr="00085327">
        <w:rPr>
          <w:rFonts w:cs="Times New Roman"/>
          <w:lang w:val="kl-GL"/>
        </w:rPr>
        <w:t xml:space="preserve"> malittarisassiorneqar</w:t>
      </w:r>
      <w:r w:rsidR="008D672F" w:rsidRPr="00085327">
        <w:rPr>
          <w:rFonts w:cs="Times New Roman"/>
          <w:lang w:val="kl-GL"/>
        </w:rPr>
        <w:t>tinneqarpat iluaqutaassapput.</w:t>
      </w:r>
      <w:r w:rsidR="00AB029C" w:rsidRPr="00085327">
        <w:rPr>
          <w:rFonts w:cs="Times New Roman"/>
          <w:lang w:val="kl-GL"/>
        </w:rPr>
        <w:t xml:space="preserve"> </w:t>
      </w:r>
      <w:r w:rsidR="008D672F" w:rsidRPr="00085327">
        <w:rPr>
          <w:rFonts w:cs="Times New Roman"/>
          <w:lang w:val="kl-GL"/>
        </w:rPr>
        <w:t xml:space="preserve">Tassani </w:t>
      </w:r>
      <w:r w:rsidR="006D4E5C" w:rsidRPr="00085327">
        <w:rPr>
          <w:rFonts w:cs="Times New Roman"/>
          <w:lang w:val="kl-GL"/>
        </w:rPr>
        <w:t>qasigissat piaqqiortarfii mamaarfiilu</w:t>
      </w:r>
      <w:r w:rsidR="00AB029C" w:rsidRPr="00085327">
        <w:rPr>
          <w:rFonts w:cs="Times New Roman"/>
          <w:lang w:val="kl-GL"/>
        </w:rPr>
        <w:t xml:space="preserve"> (</w:t>
      </w:r>
      <w:r w:rsidR="006D4E5C" w:rsidRPr="00085327">
        <w:rPr>
          <w:rFonts w:cs="Times New Roman"/>
          <w:lang w:val="kl-GL"/>
        </w:rPr>
        <w:t>Kalaallit Nunaanni uumasut naasullu mianerisariallit allattorsimaffiat malillugu nungutaanissamut annertuumik ulorianartorsiort</w:t>
      </w:r>
      <w:r w:rsidR="008D672F" w:rsidRPr="00085327">
        <w:rPr>
          <w:rFonts w:cs="Times New Roman"/>
          <w:lang w:val="kl-GL"/>
        </w:rPr>
        <w:t>ut</w:t>
      </w:r>
      <w:r w:rsidR="00AB029C" w:rsidRPr="00085327">
        <w:rPr>
          <w:rFonts w:cs="Times New Roman"/>
          <w:lang w:val="kl-GL"/>
        </w:rPr>
        <w:t xml:space="preserve">), </w:t>
      </w:r>
      <w:r w:rsidR="006D4E5C" w:rsidRPr="00085327">
        <w:rPr>
          <w:rFonts w:cs="Times New Roman"/>
          <w:lang w:val="kl-GL"/>
        </w:rPr>
        <w:t>Kalaallit nerlerisa upernaakkut uningaarfigisartagaat</w:t>
      </w:r>
      <w:r w:rsidR="00AB029C" w:rsidRPr="00085327">
        <w:rPr>
          <w:rFonts w:cs="Times New Roman"/>
          <w:lang w:val="kl-GL"/>
        </w:rPr>
        <w:t xml:space="preserve"> (</w:t>
      </w:r>
      <w:r w:rsidR="006D4E5C" w:rsidRPr="00085327">
        <w:rPr>
          <w:rFonts w:cs="Times New Roman"/>
          <w:szCs w:val="24"/>
          <w:lang w:val="kl-GL"/>
        </w:rPr>
        <w:t>Kalaallit Nunaanniinnaq pigineqartut</w:t>
      </w:r>
      <w:r w:rsidR="00AB029C" w:rsidRPr="00085327">
        <w:rPr>
          <w:rFonts w:cs="Times New Roman"/>
          <w:lang w:val="kl-GL"/>
        </w:rPr>
        <w:t xml:space="preserve">) </w:t>
      </w:r>
      <w:r w:rsidR="006D4E5C" w:rsidRPr="00085327">
        <w:rPr>
          <w:rFonts w:cs="Times New Roman"/>
          <w:lang w:val="kl-GL"/>
        </w:rPr>
        <w:t>aamma qeerlutuut imarmiut isasarfii</w:t>
      </w:r>
      <w:r w:rsidR="00AB029C" w:rsidRPr="00085327">
        <w:rPr>
          <w:rFonts w:cs="Times New Roman"/>
          <w:lang w:val="kl-GL"/>
        </w:rPr>
        <w:t xml:space="preserve"> (</w:t>
      </w:r>
      <w:r w:rsidR="006D4E5C" w:rsidRPr="00085327">
        <w:rPr>
          <w:rFonts w:cs="Times New Roman"/>
          <w:lang w:val="kl-GL"/>
        </w:rPr>
        <w:t>akornusersuinernut malussajasut</w:t>
      </w:r>
      <w:r w:rsidR="00AB029C" w:rsidRPr="00085327">
        <w:rPr>
          <w:rFonts w:cs="Times New Roman"/>
          <w:lang w:val="kl-GL"/>
        </w:rPr>
        <w:t>)</w:t>
      </w:r>
      <w:r w:rsidR="008D672F" w:rsidRPr="00085327">
        <w:rPr>
          <w:rFonts w:cs="Times New Roman"/>
          <w:lang w:val="kl-GL"/>
        </w:rPr>
        <w:t xml:space="preserve"> pineqarput</w:t>
      </w:r>
      <w:r w:rsidR="00AB029C" w:rsidRPr="00085327">
        <w:rPr>
          <w:rFonts w:cs="Times New Roman"/>
          <w:lang w:val="kl-GL"/>
        </w:rPr>
        <w:t>.</w:t>
      </w:r>
    </w:p>
    <w:p w14:paraId="4EFA3EEC" w14:textId="22C66D82" w:rsidR="002A72DB" w:rsidRDefault="00695B83" w:rsidP="00085327">
      <w:pPr>
        <w:spacing w:line="240" w:lineRule="auto"/>
        <w:rPr>
          <w:rFonts w:cs="Times New Roman"/>
          <w:lang w:val="kl-GL"/>
        </w:rPr>
      </w:pPr>
      <w:r w:rsidRPr="00085327">
        <w:rPr>
          <w:rFonts w:cs="Times New Roman"/>
          <w:noProof/>
          <w:lang w:val="kl-GL"/>
        </w:rPr>
        <w:drawing>
          <wp:anchor distT="0" distB="0" distL="114300" distR="114300" simplePos="0" relativeHeight="251669504" behindDoc="0" locked="0" layoutInCell="1" allowOverlap="1" wp14:anchorId="04516D87" wp14:editId="21BA9CED">
            <wp:simplePos x="0" y="0"/>
            <wp:positionH relativeFrom="margin">
              <wp:align>left</wp:align>
            </wp:positionH>
            <wp:positionV relativeFrom="paragraph">
              <wp:posOffset>167640</wp:posOffset>
            </wp:positionV>
            <wp:extent cx="4485005" cy="3321685"/>
            <wp:effectExtent l="0" t="0" r="0" b="0"/>
            <wp:wrapSquare wrapText="bothSides"/>
            <wp:docPr id="239241446" name="Billede 1" descr="Et billede, der indeholder tekst, skærmbillede, menu,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1446" name="Billede 1" descr="Et billede, der indeholder tekst, skærmbillede, menu, nummer/tal&#10;&#10;AI-genereret indhold kan være ukorrekt."/>
                    <pic:cNvPicPr/>
                  </pic:nvPicPr>
                  <pic:blipFill rotWithShape="1">
                    <a:blip r:embed="rId12">
                      <a:extLst>
                        <a:ext uri="{28A0092B-C50C-407E-A947-70E740481C1C}">
                          <a14:useLocalDpi xmlns:a14="http://schemas.microsoft.com/office/drawing/2010/main" val="0"/>
                        </a:ext>
                      </a:extLst>
                    </a:blip>
                    <a:srcRect b="1868"/>
                    <a:stretch>
                      <a:fillRect/>
                    </a:stretch>
                  </pic:blipFill>
                  <pic:spPr bwMode="auto">
                    <a:xfrm>
                      <a:off x="0" y="0"/>
                      <a:ext cx="4485005" cy="332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16F5A4" w14:textId="4574895C" w:rsidR="00AB029C" w:rsidRPr="00085327" w:rsidRDefault="00AB029C" w:rsidP="00085327">
      <w:pPr>
        <w:spacing w:line="240" w:lineRule="auto"/>
        <w:rPr>
          <w:rFonts w:cs="Times New Roman"/>
          <w:lang w:val="kl-GL"/>
        </w:rPr>
      </w:pPr>
    </w:p>
    <w:p w14:paraId="7F88DC96" w14:textId="594F6901" w:rsidR="000E49EE" w:rsidRPr="00085327" w:rsidRDefault="000E49EE" w:rsidP="00085327">
      <w:pPr>
        <w:spacing w:line="240" w:lineRule="auto"/>
        <w:rPr>
          <w:rFonts w:cs="Times New Roman"/>
          <w:lang w:val="kl-GL"/>
        </w:rPr>
      </w:pPr>
    </w:p>
    <w:p w14:paraId="04FEEFB0" w14:textId="2F80274E" w:rsidR="002A72DB" w:rsidRDefault="002A72DB" w:rsidP="00085327">
      <w:pPr>
        <w:spacing w:line="240" w:lineRule="auto"/>
        <w:rPr>
          <w:rFonts w:cs="Times New Roman"/>
          <w:lang w:val="kl-GL"/>
        </w:rPr>
      </w:pPr>
    </w:p>
    <w:p w14:paraId="39279D65" w14:textId="726F090E" w:rsidR="002A72DB" w:rsidRDefault="002A72DB" w:rsidP="00085327">
      <w:pPr>
        <w:spacing w:line="240" w:lineRule="auto"/>
        <w:rPr>
          <w:rFonts w:cs="Times New Roman"/>
          <w:lang w:val="kl-GL"/>
        </w:rPr>
      </w:pPr>
    </w:p>
    <w:p w14:paraId="5DCB232C" w14:textId="13A2956B" w:rsidR="002A72DB" w:rsidRDefault="002A72DB" w:rsidP="00085327">
      <w:pPr>
        <w:spacing w:line="240" w:lineRule="auto"/>
        <w:rPr>
          <w:rFonts w:cs="Times New Roman"/>
          <w:lang w:val="kl-GL"/>
        </w:rPr>
      </w:pPr>
    </w:p>
    <w:p w14:paraId="0FB3C8AE" w14:textId="34393F95" w:rsidR="002A72DB" w:rsidRDefault="002A72DB" w:rsidP="00085327">
      <w:pPr>
        <w:spacing w:line="240" w:lineRule="auto"/>
        <w:rPr>
          <w:rFonts w:cs="Times New Roman"/>
          <w:lang w:val="kl-GL"/>
        </w:rPr>
      </w:pPr>
    </w:p>
    <w:p w14:paraId="5788EEB5" w14:textId="77777777" w:rsidR="00695B83" w:rsidRDefault="00695B83" w:rsidP="00085327">
      <w:pPr>
        <w:spacing w:line="240" w:lineRule="auto"/>
        <w:rPr>
          <w:rFonts w:cs="Times New Roman"/>
          <w:lang w:val="kl-GL"/>
        </w:rPr>
      </w:pPr>
    </w:p>
    <w:p w14:paraId="35C36445" w14:textId="77777777" w:rsidR="00695B83" w:rsidRDefault="00695B83" w:rsidP="00085327">
      <w:pPr>
        <w:spacing w:line="240" w:lineRule="auto"/>
        <w:rPr>
          <w:rFonts w:cs="Times New Roman"/>
          <w:lang w:val="kl-GL"/>
        </w:rPr>
      </w:pPr>
    </w:p>
    <w:p w14:paraId="7430AA06" w14:textId="77777777" w:rsidR="00695B83" w:rsidRDefault="00695B83" w:rsidP="00085327">
      <w:pPr>
        <w:spacing w:line="240" w:lineRule="auto"/>
        <w:rPr>
          <w:rFonts w:cs="Times New Roman"/>
          <w:lang w:val="kl-GL"/>
        </w:rPr>
      </w:pPr>
    </w:p>
    <w:p w14:paraId="7AE161EB" w14:textId="77777777" w:rsidR="00695B83" w:rsidRDefault="00695B83" w:rsidP="00085327">
      <w:pPr>
        <w:spacing w:line="240" w:lineRule="auto"/>
        <w:rPr>
          <w:rFonts w:cs="Times New Roman"/>
          <w:lang w:val="kl-GL"/>
        </w:rPr>
      </w:pPr>
    </w:p>
    <w:p w14:paraId="5FF8F8E1" w14:textId="77777777" w:rsidR="00695B83" w:rsidRDefault="00695B83" w:rsidP="00085327">
      <w:pPr>
        <w:spacing w:line="240" w:lineRule="auto"/>
        <w:rPr>
          <w:rFonts w:cs="Times New Roman"/>
          <w:lang w:val="kl-GL"/>
        </w:rPr>
      </w:pPr>
    </w:p>
    <w:p w14:paraId="16A1FEE1" w14:textId="77777777" w:rsidR="00695B83" w:rsidRDefault="00695B83" w:rsidP="00085327">
      <w:pPr>
        <w:spacing w:line="240" w:lineRule="auto"/>
        <w:rPr>
          <w:rFonts w:cs="Times New Roman"/>
          <w:lang w:val="kl-GL"/>
        </w:rPr>
      </w:pPr>
    </w:p>
    <w:p w14:paraId="40AC8415" w14:textId="77777777" w:rsidR="00695B83" w:rsidRDefault="00695B83" w:rsidP="00085327">
      <w:pPr>
        <w:spacing w:line="240" w:lineRule="auto"/>
        <w:rPr>
          <w:rFonts w:cs="Times New Roman"/>
          <w:lang w:val="kl-GL"/>
        </w:rPr>
      </w:pPr>
    </w:p>
    <w:p w14:paraId="6E433033" w14:textId="77777777" w:rsidR="00695B83" w:rsidRDefault="00695B83" w:rsidP="00085327">
      <w:pPr>
        <w:spacing w:line="240" w:lineRule="auto"/>
        <w:rPr>
          <w:rFonts w:cs="Times New Roman"/>
          <w:lang w:val="kl-GL"/>
        </w:rPr>
      </w:pPr>
    </w:p>
    <w:p w14:paraId="7A8B1138" w14:textId="77777777" w:rsidR="00695B83" w:rsidRDefault="00695B83" w:rsidP="00085327">
      <w:pPr>
        <w:spacing w:line="240" w:lineRule="auto"/>
        <w:rPr>
          <w:rFonts w:cs="Times New Roman"/>
          <w:lang w:val="kl-GL"/>
        </w:rPr>
      </w:pPr>
    </w:p>
    <w:p w14:paraId="2E6E7133" w14:textId="77777777" w:rsidR="00695B83" w:rsidRDefault="00695B83" w:rsidP="00085327">
      <w:pPr>
        <w:spacing w:line="240" w:lineRule="auto"/>
        <w:rPr>
          <w:rFonts w:cs="Times New Roman"/>
          <w:lang w:val="kl-GL"/>
        </w:rPr>
      </w:pPr>
    </w:p>
    <w:p w14:paraId="475C1E3A" w14:textId="77777777" w:rsidR="00695B83" w:rsidRDefault="00695B83" w:rsidP="00085327">
      <w:pPr>
        <w:spacing w:line="240" w:lineRule="auto"/>
        <w:rPr>
          <w:rFonts w:cs="Times New Roman"/>
          <w:lang w:val="kl-GL"/>
        </w:rPr>
      </w:pPr>
    </w:p>
    <w:p w14:paraId="1273AFBD" w14:textId="77777777" w:rsidR="00695B83" w:rsidRDefault="00695B83" w:rsidP="00085327">
      <w:pPr>
        <w:spacing w:line="240" w:lineRule="auto"/>
        <w:rPr>
          <w:rFonts w:cs="Times New Roman"/>
          <w:lang w:val="kl-GL"/>
        </w:rPr>
      </w:pPr>
    </w:p>
    <w:p w14:paraId="0751B4F7" w14:textId="2931B782" w:rsidR="00695B83" w:rsidRDefault="00695B83" w:rsidP="00085327">
      <w:pPr>
        <w:spacing w:line="240" w:lineRule="auto"/>
        <w:rPr>
          <w:rFonts w:cs="Times New Roman"/>
          <w:lang w:val="kl-GL"/>
        </w:rPr>
      </w:pPr>
      <w:r w:rsidRPr="00085327">
        <w:rPr>
          <w:rFonts w:cs="Times New Roman"/>
          <w:noProof/>
          <w:lang w:val="kl-GL"/>
        </w:rPr>
        <w:drawing>
          <wp:anchor distT="0" distB="0" distL="114300" distR="114300" simplePos="0" relativeHeight="251665408" behindDoc="0" locked="0" layoutInCell="1" allowOverlap="1" wp14:anchorId="4079E52D" wp14:editId="0996B5D1">
            <wp:simplePos x="0" y="0"/>
            <wp:positionH relativeFrom="margin">
              <wp:posOffset>-37184</wp:posOffset>
            </wp:positionH>
            <wp:positionV relativeFrom="paragraph">
              <wp:posOffset>177953</wp:posOffset>
            </wp:positionV>
            <wp:extent cx="4548505" cy="1109345"/>
            <wp:effectExtent l="0" t="0" r="4445" b="0"/>
            <wp:wrapNone/>
            <wp:docPr id="1576527860" name="Billede 1" descr="Et billede, der indeholder tekst, Font/skrifttype, nummer/tal,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27860" name="Billede 1" descr="Et billede, der indeholder tekst, Font/skrifttype, nummer/tal, linje/række&#10;&#10;AI-genereret indhold kan være ukorrekt."/>
                    <pic:cNvPicPr/>
                  </pic:nvPicPr>
                  <pic:blipFill rotWithShape="1">
                    <a:blip r:embed="rId13">
                      <a:extLst>
                        <a:ext uri="{28A0092B-C50C-407E-A947-70E740481C1C}">
                          <a14:useLocalDpi xmlns:a14="http://schemas.microsoft.com/office/drawing/2010/main" val="0"/>
                        </a:ext>
                      </a:extLst>
                    </a:blip>
                    <a:srcRect t="8744"/>
                    <a:stretch>
                      <a:fillRect/>
                    </a:stretch>
                  </pic:blipFill>
                  <pic:spPr bwMode="auto">
                    <a:xfrm>
                      <a:off x="0" y="0"/>
                      <a:ext cx="4557551" cy="1111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83AE8" w14:textId="26A1D33E" w:rsidR="00695B83" w:rsidRDefault="00695B83" w:rsidP="00085327">
      <w:pPr>
        <w:spacing w:line="240" w:lineRule="auto"/>
        <w:rPr>
          <w:rFonts w:cs="Times New Roman"/>
          <w:lang w:val="kl-GL"/>
        </w:rPr>
      </w:pPr>
    </w:p>
    <w:p w14:paraId="5625EFBA" w14:textId="2348B5E1" w:rsidR="00695B83" w:rsidRDefault="00695B83" w:rsidP="00085327">
      <w:pPr>
        <w:spacing w:line="240" w:lineRule="auto"/>
        <w:rPr>
          <w:rFonts w:cs="Times New Roman"/>
          <w:lang w:val="kl-GL"/>
        </w:rPr>
      </w:pPr>
    </w:p>
    <w:p w14:paraId="7C48966A" w14:textId="77777777" w:rsidR="00695B83" w:rsidRDefault="00695B83" w:rsidP="00085327">
      <w:pPr>
        <w:spacing w:line="240" w:lineRule="auto"/>
        <w:rPr>
          <w:rFonts w:cs="Times New Roman"/>
          <w:lang w:val="kl-GL"/>
        </w:rPr>
      </w:pPr>
    </w:p>
    <w:p w14:paraId="53360024" w14:textId="77777777" w:rsidR="00695B83" w:rsidRDefault="00695B83" w:rsidP="00085327">
      <w:pPr>
        <w:spacing w:line="240" w:lineRule="auto"/>
        <w:rPr>
          <w:rFonts w:cs="Times New Roman"/>
          <w:lang w:val="kl-GL"/>
        </w:rPr>
      </w:pPr>
    </w:p>
    <w:p w14:paraId="59ACAC11" w14:textId="77777777" w:rsidR="00695B83" w:rsidRDefault="00695B83" w:rsidP="00085327">
      <w:pPr>
        <w:spacing w:line="240" w:lineRule="auto"/>
        <w:rPr>
          <w:rFonts w:cs="Times New Roman"/>
          <w:lang w:val="kl-GL"/>
        </w:rPr>
      </w:pPr>
    </w:p>
    <w:p w14:paraId="735242DA" w14:textId="7B34A0BD" w:rsidR="00695B83" w:rsidRDefault="00695B83" w:rsidP="00085327">
      <w:pPr>
        <w:spacing w:line="240" w:lineRule="auto"/>
        <w:rPr>
          <w:rFonts w:cs="Times New Roman"/>
          <w:lang w:val="kl-GL"/>
        </w:rPr>
      </w:pPr>
      <w:r w:rsidRPr="00085327">
        <w:rPr>
          <w:rFonts w:cs="Times New Roman"/>
          <w:noProof/>
          <w:lang w:val="kl-GL" w:eastAsia="da-DK"/>
          <w14:ligatures w14:val="none"/>
        </w:rPr>
        <mc:AlternateContent>
          <mc:Choice Requires="wps">
            <w:drawing>
              <wp:anchor distT="0" distB="0" distL="114300" distR="114300" simplePos="0" relativeHeight="251667456" behindDoc="0" locked="0" layoutInCell="1" allowOverlap="1" wp14:anchorId="3F0CD2DD" wp14:editId="1B2BA8B4">
                <wp:simplePos x="0" y="0"/>
                <wp:positionH relativeFrom="margin">
                  <wp:posOffset>-109984</wp:posOffset>
                </wp:positionH>
                <wp:positionV relativeFrom="paragraph">
                  <wp:posOffset>277752</wp:posOffset>
                </wp:positionV>
                <wp:extent cx="6040120" cy="868045"/>
                <wp:effectExtent l="0" t="0" r="0" b="8255"/>
                <wp:wrapThrough wrapText="bothSides">
                  <wp:wrapPolygon edited="0">
                    <wp:start x="0" y="0"/>
                    <wp:lineTo x="0" y="21331"/>
                    <wp:lineTo x="21527" y="21331"/>
                    <wp:lineTo x="21527" y="0"/>
                    <wp:lineTo x="0" y="0"/>
                  </wp:wrapPolygon>
                </wp:wrapThrough>
                <wp:docPr id="30349927" name="Tekstfelt 2"/>
                <wp:cNvGraphicFramePr/>
                <a:graphic xmlns:a="http://schemas.openxmlformats.org/drawingml/2006/main">
                  <a:graphicData uri="http://schemas.microsoft.com/office/word/2010/wordprocessingShape">
                    <wps:wsp>
                      <wps:cNvSpPr txBox="1"/>
                      <wps:spPr>
                        <a:xfrm>
                          <a:off x="0" y="0"/>
                          <a:ext cx="6040120" cy="868045"/>
                        </a:xfrm>
                        <a:prstGeom prst="rect">
                          <a:avLst/>
                        </a:prstGeom>
                        <a:solidFill>
                          <a:schemeClr val="lt1"/>
                        </a:solidFill>
                        <a:ln w="6350">
                          <a:noFill/>
                        </a:ln>
                      </wps:spPr>
                      <wps:txbx>
                        <w:txbxContent>
                          <w:p w14:paraId="01975023" w14:textId="77777777" w:rsidR="002A72DB" w:rsidRPr="00640A5C" w:rsidRDefault="002A72DB" w:rsidP="002A72DB">
                            <w:pPr>
                              <w:rPr>
                                <w:rFonts w:cs="Times New Roman"/>
                                <w:sz w:val="20"/>
                                <w:szCs w:val="20"/>
                                <w:lang w:val="kl-GL"/>
                              </w:rPr>
                            </w:pPr>
                            <w:r w:rsidRPr="00640A5C">
                              <w:rPr>
                                <w:rFonts w:cs="Times New Roman"/>
                                <w:b/>
                                <w:bCs/>
                                <w:sz w:val="20"/>
                                <w:szCs w:val="20"/>
                                <w:lang w:val="kl-GL"/>
                              </w:rPr>
                              <w:t>Nalunaarsuiffik 1.</w:t>
                            </w:r>
                            <w:r w:rsidRPr="00640A5C">
                              <w:rPr>
                                <w:rFonts w:cs="Times New Roman"/>
                                <w:sz w:val="20"/>
                                <w:szCs w:val="20"/>
                                <w:lang w:val="kl-GL"/>
                              </w:rPr>
                              <w:t xml:space="preserve"> </w:t>
                            </w:r>
                            <w:r w:rsidRPr="00640A5C">
                              <w:rPr>
                                <w:rFonts w:cs="Times New Roman"/>
                                <w:iCs/>
                                <w:sz w:val="20"/>
                                <w:szCs w:val="20"/>
                                <w:lang w:val="kl-GL"/>
                              </w:rPr>
                              <w:t xml:space="preserve">Uumasut miluumasut aamma timmissat </w:t>
                            </w:r>
                            <w:r w:rsidRPr="00640A5C">
                              <w:rPr>
                                <w:rFonts w:cs="Times New Roman"/>
                                <w:sz w:val="20"/>
                                <w:szCs w:val="20"/>
                                <w:lang w:val="kl-GL"/>
                              </w:rPr>
                              <w:t>Kalaallit Nunaanni uumasut naasullu mianerisariallit allattorsimaffianniittut nunami allanngutsaaliukkamiittartut (L=Nunami, F=Imermi tarajuunngitsumi, H=Imaani. LC=Least Concern (U</w:t>
                            </w:r>
                            <w:r w:rsidRPr="00640A5C">
                              <w:rPr>
                                <w:rFonts w:cs="Times New Roman"/>
                                <w:iCs/>
                                <w:color w:val="211F1F"/>
                                <w:sz w:val="20"/>
                                <w:szCs w:val="20"/>
                                <w:lang w:val="kl-GL"/>
                              </w:rPr>
                              <w:t>lorianartorsiunngitsoq</w:t>
                            </w:r>
                            <w:r w:rsidRPr="00640A5C">
                              <w:rPr>
                                <w:rFonts w:cs="Times New Roman"/>
                                <w:sz w:val="20"/>
                                <w:szCs w:val="20"/>
                                <w:lang w:val="kl-GL"/>
                              </w:rPr>
                              <w:t>), NT=Near Threatened (U</w:t>
                            </w:r>
                            <w:r w:rsidRPr="00640A5C">
                              <w:rPr>
                                <w:rFonts w:cs="Times New Roman"/>
                                <w:iCs/>
                                <w:color w:val="211F1F"/>
                                <w:sz w:val="20"/>
                                <w:szCs w:val="20"/>
                                <w:lang w:val="kl-GL"/>
                              </w:rPr>
                              <w:t>lorianartorsiungajalersut</w:t>
                            </w:r>
                            <w:r w:rsidRPr="00640A5C">
                              <w:rPr>
                                <w:rFonts w:cs="Times New Roman"/>
                                <w:sz w:val="20"/>
                                <w:szCs w:val="20"/>
                                <w:lang w:val="kl-GL"/>
                              </w:rPr>
                              <w:t>), VU=Vulnerable (S</w:t>
                            </w:r>
                            <w:r w:rsidRPr="00640A5C">
                              <w:rPr>
                                <w:rFonts w:cs="Times New Roman"/>
                                <w:iCs/>
                                <w:color w:val="211F1F"/>
                                <w:sz w:val="20"/>
                                <w:szCs w:val="20"/>
                                <w:lang w:val="kl-GL"/>
                              </w:rPr>
                              <w:t>unnertiasoq</w:t>
                            </w:r>
                            <w:r w:rsidRPr="00640A5C">
                              <w:rPr>
                                <w:rFonts w:cs="Times New Roman"/>
                                <w:sz w:val="20"/>
                                <w:szCs w:val="20"/>
                                <w:lang w:val="kl-GL"/>
                              </w:rPr>
                              <w:t>), EN=Endangered (A</w:t>
                            </w:r>
                            <w:r w:rsidRPr="00640A5C">
                              <w:rPr>
                                <w:rFonts w:cs="Times New Roman"/>
                                <w:iCs/>
                                <w:color w:val="211F1F"/>
                                <w:sz w:val="20"/>
                                <w:szCs w:val="20"/>
                                <w:lang w:val="kl-GL"/>
                              </w:rPr>
                              <w:t>kunnattumik ulorianartorsiortoq</w:t>
                            </w:r>
                            <w:r w:rsidRPr="00640A5C">
                              <w:rPr>
                                <w:rFonts w:cs="Times New Roman"/>
                                <w:sz w:val="20"/>
                                <w:szCs w:val="20"/>
                                <w:lang w:val="kl-GL"/>
                              </w:rPr>
                              <w:t>), CR=Critically endangered (A</w:t>
                            </w:r>
                            <w:r w:rsidRPr="00640A5C">
                              <w:rPr>
                                <w:rFonts w:cs="Times New Roman"/>
                                <w:iCs/>
                                <w:color w:val="211F1F"/>
                                <w:sz w:val="20"/>
                                <w:szCs w:val="20"/>
                                <w:lang w:val="kl-GL"/>
                              </w:rPr>
                              <w:t>nnertuumik ulorianartorsiortoq</w:t>
                            </w:r>
                            <w:r w:rsidRPr="00640A5C">
                              <w:rPr>
                                <w:rFonts w:cs="Times New Roman"/>
                                <w:sz w:val="20"/>
                                <w:szCs w:val="20"/>
                                <w:lang w:val="kl-G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CD2DD" id="Tekstfelt 2" o:spid="_x0000_s1028" type="#_x0000_t202" style="position:absolute;margin-left:-8.65pt;margin-top:21.85pt;width:475.6pt;height:68.3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" fillcolor="white [3201]" stroked="f" strokeweight=".5pt">
                <v:textbox>
                  <w:txbxContent>
                    <w:p w14:paraId="01975023" w14:textId="77777777" w:rsidR="002A72DB" w:rsidRPr="00640A5C" w:rsidRDefault="002A72DB" w:rsidP="002A72DB">
                      <w:pPr>
                        <w:rPr>
                          <w:rFonts w:cs="Times New Roman"/>
                          <w:sz w:val="20"/>
                          <w:szCs w:val="20"/>
                          <w:lang w:val="kl-GL"/>
                        </w:rPr>
                      </w:pPr>
                      <w:r w:rsidRPr="00640A5C">
                        <w:rPr>
                          <w:rFonts w:cs="Times New Roman"/>
                          <w:b/>
                          <w:bCs/>
                          <w:sz w:val="20"/>
                          <w:szCs w:val="20"/>
                          <w:lang w:val="kl-GL"/>
                        </w:rPr>
                        <w:t>Nalunaarsuiffik 1.</w:t>
                      </w:r>
                      <w:r w:rsidRPr="00640A5C">
                        <w:rPr>
                          <w:rFonts w:cs="Times New Roman"/>
                          <w:sz w:val="20"/>
                          <w:szCs w:val="20"/>
                          <w:lang w:val="kl-GL"/>
                        </w:rPr>
                        <w:t xml:space="preserve"> </w:t>
                      </w:r>
                      <w:r w:rsidRPr="00640A5C">
                        <w:rPr>
                          <w:rFonts w:cs="Times New Roman"/>
                          <w:iCs/>
                          <w:sz w:val="20"/>
                          <w:szCs w:val="20"/>
                          <w:lang w:val="kl-GL"/>
                        </w:rPr>
                        <w:t xml:space="preserve">Uumasut miluumasut aamma timmissat </w:t>
                      </w:r>
                      <w:r w:rsidRPr="00640A5C">
                        <w:rPr>
                          <w:rFonts w:cs="Times New Roman"/>
                          <w:sz w:val="20"/>
                          <w:szCs w:val="20"/>
                          <w:lang w:val="kl-GL"/>
                        </w:rPr>
                        <w:t>Kalaallit Nunaanni uumasut naasullu mianerisariallit allattorsimaffianniittut nunami allanngutsaaliukkamiittartut (L=Nunami, F=Imermi tarajuunngitsumi, H=Imaani. LC=Least Concern (U</w:t>
                      </w:r>
                      <w:r w:rsidRPr="00640A5C">
                        <w:rPr>
                          <w:rFonts w:cs="Times New Roman"/>
                          <w:iCs/>
                          <w:color w:val="211F1F"/>
                          <w:sz w:val="20"/>
                          <w:szCs w:val="20"/>
                          <w:lang w:val="kl-GL"/>
                        </w:rPr>
                        <w:t>lorianartorsiunngitsoq</w:t>
                      </w:r>
                      <w:r w:rsidRPr="00640A5C">
                        <w:rPr>
                          <w:rFonts w:cs="Times New Roman"/>
                          <w:sz w:val="20"/>
                          <w:szCs w:val="20"/>
                          <w:lang w:val="kl-GL"/>
                        </w:rPr>
                        <w:t>), NT=Near Threatened (U</w:t>
                      </w:r>
                      <w:r w:rsidRPr="00640A5C">
                        <w:rPr>
                          <w:rFonts w:cs="Times New Roman"/>
                          <w:iCs/>
                          <w:color w:val="211F1F"/>
                          <w:sz w:val="20"/>
                          <w:szCs w:val="20"/>
                          <w:lang w:val="kl-GL"/>
                        </w:rPr>
                        <w:t>lorianartorsiungajalersut</w:t>
                      </w:r>
                      <w:r w:rsidRPr="00640A5C">
                        <w:rPr>
                          <w:rFonts w:cs="Times New Roman"/>
                          <w:sz w:val="20"/>
                          <w:szCs w:val="20"/>
                          <w:lang w:val="kl-GL"/>
                        </w:rPr>
                        <w:t>), VU=Vulnerable (S</w:t>
                      </w:r>
                      <w:r w:rsidRPr="00640A5C">
                        <w:rPr>
                          <w:rFonts w:cs="Times New Roman"/>
                          <w:iCs/>
                          <w:color w:val="211F1F"/>
                          <w:sz w:val="20"/>
                          <w:szCs w:val="20"/>
                          <w:lang w:val="kl-GL"/>
                        </w:rPr>
                        <w:t>unnertiasoq</w:t>
                      </w:r>
                      <w:r w:rsidRPr="00640A5C">
                        <w:rPr>
                          <w:rFonts w:cs="Times New Roman"/>
                          <w:sz w:val="20"/>
                          <w:szCs w:val="20"/>
                          <w:lang w:val="kl-GL"/>
                        </w:rPr>
                        <w:t>), EN=Endangered (A</w:t>
                      </w:r>
                      <w:r w:rsidRPr="00640A5C">
                        <w:rPr>
                          <w:rFonts w:cs="Times New Roman"/>
                          <w:iCs/>
                          <w:color w:val="211F1F"/>
                          <w:sz w:val="20"/>
                          <w:szCs w:val="20"/>
                          <w:lang w:val="kl-GL"/>
                        </w:rPr>
                        <w:t>kunnattumik ulorianartorsiortoq</w:t>
                      </w:r>
                      <w:r w:rsidRPr="00640A5C">
                        <w:rPr>
                          <w:rFonts w:cs="Times New Roman"/>
                          <w:sz w:val="20"/>
                          <w:szCs w:val="20"/>
                          <w:lang w:val="kl-GL"/>
                        </w:rPr>
                        <w:t>), CR=Critically endangered (A</w:t>
                      </w:r>
                      <w:r w:rsidRPr="00640A5C">
                        <w:rPr>
                          <w:rFonts w:cs="Times New Roman"/>
                          <w:iCs/>
                          <w:color w:val="211F1F"/>
                          <w:sz w:val="20"/>
                          <w:szCs w:val="20"/>
                          <w:lang w:val="kl-GL"/>
                        </w:rPr>
                        <w:t>nnertuumik ulorianartorsiortoq</w:t>
                      </w:r>
                      <w:r w:rsidRPr="00640A5C">
                        <w:rPr>
                          <w:rFonts w:cs="Times New Roman"/>
                          <w:sz w:val="20"/>
                          <w:szCs w:val="20"/>
                          <w:lang w:val="kl-GL"/>
                        </w:rPr>
                        <w:t>).</w:t>
                      </w:r>
                    </w:p>
                  </w:txbxContent>
                </v:textbox>
                <w10:wrap type="through" anchorx="margin"/>
              </v:shape>
            </w:pict>
          </mc:Fallback>
        </mc:AlternateContent>
      </w:r>
    </w:p>
    <w:p w14:paraId="43A4CB90" w14:textId="7DC49B23" w:rsidR="00695B83" w:rsidRDefault="00695B83" w:rsidP="00085327">
      <w:pPr>
        <w:spacing w:line="240" w:lineRule="auto"/>
        <w:rPr>
          <w:rFonts w:cs="Times New Roman"/>
          <w:lang w:val="kl-GL"/>
        </w:rPr>
      </w:pPr>
      <w:r w:rsidRPr="00085327">
        <w:rPr>
          <w:rFonts w:cs="Times New Roman"/>
          <w:noProof/>
          <w:lang w:val="kl-GL" w:eastAsia="da-DK"/>
        </w:rPr>
        <w:lastRenderedPageBreak/>
        <w:drawing>
          <wp:anchor distT="0" distB="0" distL="114300" distR="114300" simplePos="0" relativeHeight="251668480" behindDoc="0" locked="0" layoutInCell="1" allowOverlap="1" wp14:anchorId="093B6C12" wp14:editId="21D05A05">
            <wp:simplePos x="0" y="0"/>
            <wp:positionH relativeFrom="margin">
              <wp:posOffset>0</wp:posOffset>
            </wp:positionH>
            <wp:positionV relativeFrom="paragraph">
              <wp:posOffset>563</wp:posOffset>
            </wp:positionV>
            <wp:extent cx="5069205" cy="4378325"/>
            <wp:effectExtent l="0" t="0" r="0" b="3175"/>
            <wp:wrapSquare wrapText="bothSides"/>
            <wp:docPr id="1919657553" name="Billede 1" descr="Et billede, der indeholder tekst, skærmbillede, nummer/tal, menu&#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57553" name="Billede 1" descr="Et billede, der indeholder tekst, skærmbillede, nummer/tal, menu&#10;&#10;AI-genereret indhold kan være ukorrek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205" cy="4378325"/>
                    </a:xfrm>
                    <a:prstGeom prst="rect">
                      <a:avLst/>
                    </a:prstGeom>
                    <a:noFill/>
                    <a:ln>
                      <a:noFill/>
                    </a:ln>
                  </pic:spPr>
                </pic:pic>
              </a:graphicData>
            </a:graphic>
          </wp:anchor>
        </w:drawing>
      </w:r>
    </w:p>
    <w:p w14:paraId="4C4538B2" w14:textId="099394EA" w:rsidR="00695B83" w:rsidRDefault="00695B83" w:rsidP="00085327">
      <w:pPr>
        <w:spacing w:line="240" w:lineRule="auto"/>
        <w:rPr>
          <w:rFonts w:cs="Times New Roman"/>
          <w:lang w:val="kl-GL"/>
        </w:rPr>
      </w:pPr>
    </w:p>
    <w:p w14:paraId="1BE2A319" w14:textId="3E74B20E" w:rsidR="00695B83" w:rsidRDefault="00695B83" w:rsidP="00085327">
      <w:pPr>
        <w:spacing w:line="240" w:lineRule="auto"/>
        <w:rPr>
          <w:rFonts w:cs="Times New Roman"/>
          <w:lang w:val="kl-GL"/>
        </w:rPr>
      </w:pPr>
    </w:p>
    <w:p w14:paraId="36283AEC" w14:textId="7A4486EF" w:rsidR="00695B83" w:rsidRDefault="00695B83" w:rsidP="00085327">
      <w:pPr>
        <w:spacing w:line="240" w:lineRule="auto"/>
        <w:rPr>
          <w:rFonts w:cs="Times New Roman"/>
          <w:lang w:val="kl-GL"/>
        </w:rPr>
      </w:pPr>
    </w:p>
    <w:p w14:paraId="21D3C29A" w14:textId="348EB87F" w:rsidR="00695B83" w:rsidRDefault="00695B83" w:rsidP="00085327">
      <w:pPr>
        <w:spacing w:line="240" w:lineRule="auto"/>
        <w:rPr>
          <w:rFonts w:cs="Times New Roman"/>
          <w:lang w:val="kl-GL"/>
        </w:rPr>
      </w:pPr>
    </w:p>
    <w:p w14:paraId="6E708C5F" w14:textId="76C56D60" w:rsidR="00695B83" w:rsidRDefault="00695B83" w:rsidP="00085327">
      <w:pPr>
        <w:spacing w:line="240" w:lineRule="auto"/>
        <w:rPr>
          <w:rFonts w:cs="Times New Roman"/>
          <w:lang w:val="kl-GL"/>
        </w:rPr>
      </w:pPr>
    </w:p>
    <w:p w14:paraId="3FCBE05F" w14:textId="055D8689" w:rsidR="00695B83" w:rsidRDefault="00695B83" w:rsidP="00085327">
      <w:pPr>
        <w:spacing w:line="240" w:lineRule="auto"/>
        <w:rPr>
          <w:rFonts w:cs="Times New Roman"/>
          <w:lang w:val="kl-GL"/>
        </w:rPr>
      </w:pPr>
    </w:p>
    <w:p w14:paraId="31A5CF07" w14:textId="779E74F3" w:rsidR="00695B83" w:rsidRDefault="00695B83" w:rsidP="00085327">
      <w:pPr>
        <w:spacing w:line="240" w:lineRule="auto"/>
        <w:rPr>
          <w:rFonts w:cs="Times New Roman"/>
          <w:lang w:val="kl-GL"/>
        </w:rPr>
      </w:pPr>
    </w:p>
    <w:p w14:paraId="5406E504" w14:textId="5A13C4E7" w:rsidR="00695B83" w:rsidRDefault="00695B83" w:rsidP="00085327">
      <w:pPr>
        <w:spacing w:line="240" w:lineRule="auto"/>
        <w:rPr>
          <w:rFonts w:cs="Times New Roman"/>
          <w:lang w:val="kl-GL"/>
        </w:rPr>
      </w:pPr>
    </w:p>
    <w:p w14:paraId="5AE09366" w14:textId="7798298B" w:rsidR="00695B83" w:rsidRDefault="00695B83" w:rsidP="00085327">
      <w:pPr>
        <w:spacing w:line="240" w:lineRule="auto"/>
        <w:rPr>
          <w:rFonts w:cs="Times New Roman"/>
          <w:lang w:val="kl-GL"/>
        </w:rPr>
      </w:pPr>
    </w:p>
    <w:p w14:paraId="75DDA165" w14:textId="0E638784" w:rsidR="00695B83" w:rsidRDefault="00695B83" w:rsidP="00085327">
      <w:pPr>
        <w:spacing w:line="240" w:lineRule="auto"/>
        <w:rPr>
          <w:rFonts w:cs="Times New Roman"/>
          <w:lang w:val="kl-GL"/>
        </w:rPr>
      </w:pPr>
    </w:p>
    <w:p w14:paraId="69207F49" w14:textId="64749B63" w:rsidR="00695B83" w:rsidRDefault="00695B83" w:rsidP="00085327">
      <w:pPr>
        <w:spacing w:line="240" w:lineRule="auto"/>
        <w:rPr>
          <w:rFonts w:cs="Times New Roman"/>
          <w:lang w:val="kl-GL"/>
        </w:rPr>
      </w:pPr>
    </w:p>
    <w:p w14:paraId="454C4539" w14:textId="5B04191A" w:rsidR="00695B83" w:rsidRDefault="00695B83" w:rsidP="00085327">
      <w:pPr>
        <w:spacing w:line="240" w:lineRule="auto"/>
        <w:rPr>
          <w:rFonts w:cs="Times New Roman"/>
          <w:lang w:val="kl-GL"/>
        </w:rPr>
      </w:pPr>
    </w:p>
    <w:p w14:paraId="4F78C5B7" w14:textId="08495832" w:rsidR="00695B83" w:rsidRDefault="00695B83" w:rsidP="00085327">
      <w:pPr>
        <w:spacing w:line="240" w:lineRule="auto"/>
        <w:rPr>
          <w:rFonts w:cs="Times New Roman"/>
          <w:lang w:val="kl-GL"/>
        </w:rPr>
      </w:pPr>
    </w:p>
    <w:p w14:paraId="0062C843" w14:textId="6143C953" w:rsidR="002A72DB" w:rsidRDefault="002A72DB" w:rsidP="00085327">
      <w:pPr>
        <w:spacing w:line="240" w:lineRule="auto"/>
        <w:rPr>
          <w:rFonts w:cs="Times New Roman"/>
          <w:lang w:val="kl-GL"/>
        </w:rPr>
      </w:pPr>
    </w:p>
    <w:p w14:paraId="4F32462E" w14:textId="4ED01C8D" w:rsidR="002A72DB" w:rsidRDefault="002A72DB" w:rsidP="00085327">
      <w:pPr>
        <w:spacing w:line="240" w:lineRule="auto"/>
        <w:rPr>
          <w:rFonts w:cs="Times New Roman"/>
          <w:lang w:val="kl-GL"/>
        </w:rPr>
      </w:pPr>
    </w:p>
    <w:p w14:paraId="64EE174C" w14:textId="51A09251" w:rsidR="002A72DB" w:rsidRDefault="002A72DB" w:rsidP="00085327">
      <w:pPr>
        <w:spacing w:line="240" w:lineRule="auto"/>
        <w:rPr>
          <w:rFonts w:cs="Times New Roman"/>
          <w:lang w:val="kl-GL"/>
        </w:rPr>
      </w:pPr>
    </w:p>
    <w:p w14:paraId="700172F2" w14:textId="6A44A9F0" w:rsidR="002A72DB" w:rsidRDefault="002A72DB" w:rsidP="00085327">
      <w:pPr>
        <w:spacing w:line="240" w:lineRule="auto"/>
        <w:rPr>
          <w:rFonts w:cs="Times New Roman"/>
          <w:lang w:val="kl-GL"/>
        </w:rPr>
      </w:pPr>
    </w:p>
    <w:p w14:paraId="5A2AFFCA" w14:textId="1D1E233A" w:rsidR="002A72DB" w:rsidRDefault="002A72DB" w:rsidP="00085327">
      <w:pPr>
        <w:spacing w:line="240" w:lineRule="auto"/>
        <w:rPr>
          <w:rFonts w:cs="Times New Roman"/>
          <w:lang w:val="kl-GL"/>
        </w:rPr>
      </w:pPr>
    </w:p>
    <w:p w14:paraId="0D80E13D" w14:textId="117BF243" w:rsidR="002A72DB" w:rsidRDefault="002A72DB" w:rsidP="00085327">
      <w:pPr>
        <w:spacing w:line="240" w:lineRule="auto"/>
        <w:rPr>
          <w:rFonts w:cs="Times New Roman"/>
          <w:lang w:val="kl-GL"/>
        </w:rPr>
      </w:pPr>
    </w:p>
    <w:p w14:paraId="4ED62830" w14:textId="69C1ECB0" w:rsidR="002A72DB" w:rsidRDefault="002A72DB" w:rsidP="00085327">
      <w:pPr>
        <w:spacing w:line="240" w:lineRule="auto"/>
        <w:rPr>
          <w:rFonts w:cs="Times New Roman"/>
          <w:lang w:val="kl-GL"/>
        </w:rPr>
      </w:pPr>
    </w:p>
    <w:p w14:paraId="46F0A278" w14:textId="1BE655A3" w:rsidR="002A72DB" w:rsidRDefault="002A72DB" w:rsidP="00085327">
      <w:pPr>
        <w:spacing w:line="240" w:lineRule="auto"/>
        <w:rPr>
          <w:rFonts w:cs="Times New Roman"/>
          <w:lang w:val="kl-GL"/>
        </w:rPr>
      </w:pPr>
    </w:p>
    <w:p w14:paraId="370A4625" w14:textId="1C31DA6C" w:rsidR="002A72DB" w:rsidRDefault="002A72DB" w:rsidP="00085327">
      <w:pPr>
        <w:spacing w:line="240" w:lineRule="auto"/>
        <w:rPr>
          <w:rFonts w:cs="Times New Roman"/>
          <w:lang w:val="kl-GL"/>
        </w:rPr>
      </w:pPr>
    </w:p>
    <w:p w14:paraId="30ABD80A" w14:textId="7B08438D" w:rsidR="002A72DB" w:rsidRDefault="002A72DB" w:rsidP="00085327">
      <w:pPr>
        <w:spacing w:line="240" w:lineRule="auto"/>
        <w:rPr>
          <w:rFonts w:cs="Times New Roman"/>
          <w:lang w:val="kl-GL"/>
        </w:rPr>
      </w:pPr>
    </w:p>
    <w:p w14:paraId="44129201" w14:textId="0FEB56D6" w:rsidR="002A72DB" w:rsidRDefault="00695B83" w:rsidP="00085327">
      <w:pPr>
        <w:spacing w:line="240" w:lineRule="auto"/>
        <w:rPr>
          <w:rFonts w:cs="Times New Roman"/>
          <w:lang w:val="kl-GL"/>
        </w:rPr>
      </w:pPr>
      <w:r w:rsidRPr="00085327">
        <w:rPr>
          <w:rFonts w:cs="Times New Roman"/>
          <w:noProof/>
          <w:lang w:val="kl-GL" w:eastAsia="da-DK"/>
          <w14:ligatures w14:val="none"/>
        </w:rPr>
        <mc:AlternateContent>
          <mc:Choice Requires="wps">
            <w:drawing>
              <wp:anchor distT="0" distB="0" distL="114300" distR="114300" simplePos="0" relativeHeight="251670528" behindDoc="0" locked="0" layoutInCell="1" allowOverlap="1" wp14:anchorId="0AA2B6DF" wp14:editId="11BC80A3">
                <wp:simplePos x="0" y="0"/>
                <wp:positionH relativeFrom="margin">
                  <wp:posOffset>0</wp:posOffset>
                </wp:positionH>
                <wp:positionV relativeFrom="paragraph">
                  <wp:posOffset>198683</wp:posOffset>
                </wp:positionV>
                <wp:extent cx="6120130" cy="730885"/>
                <wp:effectExtent l="0" t="0" r="7620" b="0"/>
                <wp:wrapSquare wrapText="bothSides"/>
                <wp:docPr id="1549829143" name="Tekstfelt 2"/>
                <wp:cNvGraphicFramePr/>
                <a:graphic xmlns:a="http://schemas.openxmlformats.org/drawingml/2006/main">
                  <a:graphicData uri="http://schemas.microsoft.com/office/word/2010/wordprocessingShape">
                    <wps:wsp>
                      <wps:cNvSpPr txBox="1"/>
                      <wps:spPr>
                        <a:xfrm>
                          <a:off x="0" y="0"/>
                          <a:ext cx="6120130" cy="730885"/>
                        </a:xfrm>
                        <a:prstGeom prst="rect">
                          <a:avLst/>
                        </a:prstGeom>
                        <a:solidFill>
                          <a:schemeClr val="lt1"/>
                        </a:solidFill>
                        <a:ln w="6350">
                          <a:noFill/>
                        </a:ln>
                      </wps:spPr>
                      <wps:txbx>
                        <w:txbxContent>
                          <w:p w14:paraId="0C56616B" w14:textId="77777777" w:rsidR="00695B83" w:rsidRPr="002A72DB" w:rsidRDefault="00695B83" w:rsidP="00695B83">
                            <w:pPr>
                              <w:rPr>
                                <w:rFonts w:cs="Times New Roman"/>
                                <w:sz w:val="20"/>
                                <w:szCs w:val="20"/>
                              </w:rPr>
                            </w:pPr>
                            <w:r w:rsidRPr="002A72DB">
                              <w:rPr>
                                <w:rFonts w:cs="Times New Roman"/>
                                <w:b/>
                                <w:bCs/>
                                <w:sz w:val="20"/>
                                <w:szCs w:val="20"/>
                              </w:rPr>
                              <w:t>Nalunaarsuiffik 2.</w:t>
                            </w:r>
                            <w:r w:rsidRPr="002A72DB">
                              <w:rPr>
                                <w:rFonts w:cs="Times New Roman"/>
                                <w:sz w:val="20"/>
                                <w:szCs w:val="20"/>
                              </w:rPr>
                              <w:t xml:space="preserve"> Naasut </w:t>
                            </w:r>
                            <w:r w:rsidRPr="002A72DB">
                              <w:rPr>
                                <w:rFonts w:cs="Times New Roman"/>
                                <w:sz w:val="20"/>
                                <w:szCs w:val="20"/>
                                <w:lang w:val="kl-GL"/>
                              </w:rPr>
                              <w:t>Kalaallit Nunaanni uumasut naasullu mianerisariallit allattorsimaffianniittut nunami allanngutsaaliukkamiittut</w:t>
                            </w:r>
                            <w:r w:rsidRPr="002A72DB">
                              <w:rPr>
                                <w:rFonts w:cs="Times New Roman"/>
                                <w:sz w:val="20"/>
                                <w:szCs w:val="20"/>
                              </w:rPr>
                              <w:t xml:space="preserve"> (O=Imaani, K=Nunami. </w:t>
                            </w:r>
                            <w:r w:rsidRPr="002A72DB">
                              <w:rPr>
                                <w:rFonts w:cs="Times New Roman"/>
                                <w:sz w:val="20"/>
                                <w:szCs w:val="20"/>
                                <w:lang w:val="kl-GL"/>
                              </w:rPr>
                              <w:t>LC=Least Concern (U</w:t>
                            </w:r>
                            <w:r w:rsidRPr="002A72DB">
                              <w:rPr>
                                <w:rFonts w:cs="Times New Roman"/>
                                <w:iCs/>
                                <w:color w:val="211F1F"/>
                                <w:sz w:val="20"/>
                                <w:szCs w:val="20"/>
                                <w:lang w:val="kl-GL"/>
                              </w:rPr>
                              <w:t>lorianartorsiunngitsoq</w:t>
                            </w:r>
                            <w:r w:rsidRPr="002A72DB">
                              <w:rPr>
                                <w:rFonts w:cs="Times New Roman"/>
                                <w:sz w:val="20"/>
                                <w:szCs w:val="20"/>
                                <w:lang w:val="kl-GL"/>
                              </w:rPr>
                              <w:t>), NT=Near Threatened (U</w:t>
                            </w:r>
                            <w:r w:rsidRPr="002A72DB">
                              <w:rPr>
                                <w:rFonts w:cs="Times New Roman"/>
                                <w:iCs/>
                                <w:color w:val="211F1F"/>
                                <w:sz w:val="20"/>
                                <w:szCs w:val="20"/>
                                <w:lang w:val="kl-GL"/>
                              </w:rPr>
                              <w:t>lorianartorsiungajalersut</w:t>
                            </w:r>
                            <w:r w:rsidRPr="002A72DB">
                              <w:rPr>
                                <w:rFonts w:cs="Times New Roman"/>
                                <w:sz w:val="20"/>
                                <w:szCs w:val="20"/>
                                <w:lang w:val="kl-GL"/>
                              </w:rPr>
                              <w:t>), VU=Vulnerable (S</w:t>
                            </w:r>
                            <w:r w:rsidRPr="002A72DB">
                              <w:rPr>
                                <w:rFonts w:cs="Times New Roman"/>
                                <w:iCs/>
                                <w:color w:val="211F1F"/>
                                <w:sz w:val="20"/>
                                <w:szCs w:val="20"/>
                                <w:lang w:val="kl-GL"/>
                              </w:rPr>
                              <w:t>unnertiasoq</w:t>
                            </w:r>
                            <w:r w:rsidRPr="002A72DB">
                              <w:rPr>
                                <w:rFonts w:cs="Times New Roman"/>
                                <w:sz w:val="20"/>
                                <w:szCs w:val="20"/>
                                <w:lang w:val="kl-GL"/>
                              </w:rPr>
                              <w:t>), EN=Endangered (A</w:t>
                            </w:r>
                            <w:r w:rsidRPr="002A72DB">
                              <w:rPr>
                                <w:rFonts w:cs="Times New Roman"/>
                                <w:iCs/>
                                <w:color w:val="211F1F"/>
                                <w:sz w:val="20"/>
                                <w:szCs w:val="20"/>
                                <w:lang w:val="kl-GL"/>
                              </w:rPr>
                              <w:t>kunnattumik ulorianartorsiortoq</w:t>
                            </w:r>
                            <w:r w:rsidRPr="002A72DB">
                              <w:rPr>
                                <w:rFonts w:cs="Times New Roman"/>
                                <w:sz w:val="20"/>
                                <w:szCs w:val="20"/>
                                <w:lang w:val="kl-GL"/>
                              </w:rPr>
                              <w:t>), CR=Critically endangered (A</w:t>
                            </w:r>
                            <w:r w:rsidRPr="002A72DB">
                              <w:rPr>
                                <w:rFonts w:cs="Times New Roman"/>
                                <w:iCs/>
                                <w:color w:val="211F1F"/>
                                <w:sz w:val="20"/>
                                <w:szCs w:val="20"/>
                                <w:lang w:val="kl-GL"/>
                              </w:rPr>
                              <w:t>nnertuumik ulorianartorsiortoq)</w:t>
                            </w:r>
                            <w:r w:rsidRPr="002A72DB">
                              <w:rPr>
                                <w:rFonts w:cs="Times New Roman"/>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2B6DF" id="_x0000_s1029" type="#_x0000_t202" style="position:absolute;margin-left:0;margin-top:15.65pt;width:481.9pt;height:57.55pt;z-index:25167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" fillcolor="white [3201]" stroked="f" strokeweight=".5pt">
                <v:textbox>
                  <w:txbxContent>
                    <w:p w14:paraId="0C56616B" w14:textId="77777777" w:rsidR="00695B83" w:rsidRPr="002A72DB" w:rsidRDefault="00695B83" w:rsidP="00695B83">
                      <w:pPr>
                        <w:rPr>
                          <w:rFonts w:cs="Times New Roman"/>
                          <w:sz w:val="20"/>
                          <w:szCs w:val="20"/>
                        </w:rPr>
                      </w:pPr>
                      <w:r w:rsidRPr="002A72DB">
                        <w:rPr>
                          <w:rFonts w:cs="Times New Roman"/>
                          <w:b/>
                          <w:bCs/>
                          <w:sz w:val="20"/>
                          <w:szCs w:val="20"/>
                        </w:rPr>
                        <w:t>Nalunaarsuiffik 2.</w:t>
                      </w:r>
                      <w:r w:rsidRPr="002A72DB">
                        <w:rPr>
                          <w:rFonts w:cs="Times New Roman"/>
                          <w:sz w:val="20"/>
                          <w:szCs w:val="20"/>
                        </w:rPr>
                        <w:t xml:space="preserve"> Naasut </w:t>
                      </w:r>
                      <w:r w:rsidRPr="002A72DB">
                        <w:rPr>
                          <w:rFonts w:cs="Times New Roman"/>
                          <w:sz w:val="20"/>
                          <w:szCs w:val="20"/>
                          <w:lang w:val="kl-GL"/>
                        </w:rPr>
                        <w:t>Kalaallit Nunaanni uumasut naasullu mianerisariallit allattorsimaffianniittut nunami allanngutsaaliukkamiittut</w:t>
                      </w:r>
                      <w:r w:rsidRPr="002A72DB">
                        <w:rPr>
                          <w:rFonts w:cs="Times New Roman"/>
                          <w:sz w:val="20"/>
                          <w:szCs w:val="20"/>
                        </w:rPr>
                        <w:t xml:space="preserve"> (O=Imaani, K=Nunami. </w:t>
                      </w:r>
                      <w:r w:rsidRPr="002A72DB">
                        <w:rPr>
                          <w:rFonts w:cs="Times New Roman"/>
                          <w:sz w:val="20"/>
                          <w:szCs w:val="20"/>
                          <w:lang w:val="kl-GL"/>
                        </w:rPr>
                        <w:t>LC=Least Concern (U</w:t>
                      </w:r>
                      <w:r w:rsidRPr="002A72DB">
                        <w:rPr>
                          <w:rFonts w:cs="Times New Roman"/>
                          <w:iCs/>
                          <w:color w:val="211F1F"/>
                          <w:sz w:val="20"/>
                          <w:szCs w:val="20"/>
                          <w:lang w:val="kl-GL"/>
                        </w:rPr>
                        <w:t>lorianartorsiunngitsoq</w:t>
                      </w:r>
                      <w:r w:rsidRPr="002A72DB">
                        <w:rPr>
                          <w:rFonts w:cs="Times New Roman"/>
                          <w:sz w:val="20"/>
                          <w:szCs w:val="20"/>
                          <w:lang w:val="kl-GL"/>
                        </w:rPr>
                        <w:t>), NT=Near Threatened (U</w:t>
                      </w:r>
                      <w:r w:rsidRPr="002A72DB">
                        <w:rPr>
                          <w:rFonts w:cs="Times New Roman"/>
                          <w:iCs/>
                          <w:color w:val="211F1F"/>
                          <w:sz w:val="20"/>
                          <w:szCs w:val="20"/>
                          <w:lang w:val="kl-GL"/>
                        </w:rPr>
                        <w:t>lorianartorsiungajalersut</w:t>
                      </w:r>
                      <w:r w:rsidRPr="002A72DB">
                        <w:rPr>
                          <w:rFonts w:cs="Times New Roman"/>
                          <w:sz w:val="20"/>
                          <w:szCs w:val="20"/>
                          <w:lang w:val="kl-GL"/>
                        </w:rPr>
                        <w:t>), VU=Vulnerable (S</w:t>
                      </w:r>
                      <w:r w:rsidRPr="002A72DB">
                        <w:rPr>
                          <w:rFonts w:cs="Times New Roman"/>
                          <w:iCs/>
                          <w:color w:val="211F1F"/>
                          <w:sz w:val="20"/>
                          <w:szCs w:val="20"/>
                          <w:lang w:val="kl-GL"/>
                        </w:rPr>
                        <w:t>unnertiasoq</w:t>
                      </w:r>
                      <w:r w:rsidRPr="002A72DB">
                        <w:rPr>
                          <w:rFonts w:cs="Times New Roman"/>
                          <w:sz w:val="20"/>
                          <w:szCs w:val="20"/>
                          <w:lang w:val="kl-GL"/>
                        </w:rPr>
                        <w:t>), EN=Endangered (A</w:t>
                      </w:r>
                      <w:r w:rsidRPr="002A72DB">
                        <w:rPr>
                          <w:rFonts w:cs="Times New Roman"/>
                          <w:iCs/>
                          <w:color w:val="211F1F"/>
                          <w:sz w:val="20"/>
                          <w:szCs w:val="20"/>
                          <w:lang w:val="kl-GL"/>
                        </w:rPr>
                        <w:t>kunnattumik ulorianartorsiortoq</w:t>
                      </w:r>
                      <w:r w:rsidRPr="002A72DB">
                        <w:rPr>
                          <w:rFonts w:cs="Times New Roman"/>
                          <w:sz w:val="20"/>
                          <w:szCs w:val="20"/>
                          <w:lang w:val="kl-GL"/>
                        </w:rPr>
                        <w:t>), CR=Critically endangered (A</w:t>
                      </w:r>
                      <w:r w:rsidRPr="002A72DB">
                        <w:rPr>
                          <w:rFonts w:cs="Times New Roman"/>
                          <w:iCs/>
                          <w:color w:val="211F1F"/>
                          <w:sz w:val="20"/>
                          <w:szCs w:val="20"/>
                          <w:lang w:val="kl-GL"/>
                        </w:rPr>
                        <w:t>nnertuumik ulorianartorsiortoq)</w:t>
                      </w:r>
                      <w:r w:rsidRPr="002A72DB">
                        <w:rPr>
                          <w:rFonts w:cs="Times New Roman"/>
                          <w:sz w:val="20"/>
                          <w:szCs w:val="20"/>
                        </w:rPr>
                        <w:t>.</w:t>
                      </w:r>
                    </w:p>
                  </w:txbxContent>
                </v:textbox>
                <w10:wrap type="square" anchorx="margin"/>
              </v:shape>
            </w:pict>
          </mc:Fallback>
        </mc:AlternateContent>
      </w:r>
    </w:p>
    <w:p w14:paraId="2D1D0DC2" w14:textId="2A8482BA" w:rsidR="002A72DB" w:rsidRDefault="002A72DB" w:rsidP="00085327">
      <w:pPr>
        <w:spacing w:line="240" w:lineRule="auto"/>
        <w:rPr>
          <w:rFonts w:cs="Times New Roman"/>
          <w:lang w:val="kl-GL"/>
        </w:rPr>
      </w:pPr>
    </w:p>
    <w:p w14:paraId="77484B75" w14:textId="12BC45ED" w:rsidR="005D08D0" w:rsidRPr="00640A5C" w:rsidRDefault="00640A5C" w:rsidP="00085327">
      <w:pPr>
        <w:pStyle w:val="Overskrift2"/>
        <w:numPr>
          <w:ilvl w:val="1"/>
          <w:numId w:val="1"/>
        </w:numPr>
        <w:tabs>
          <w:tab w:val="left" w:pos="567"/>
        </w:tabs>
        <w:spacing w:line="240" w:lineRule="auto"/>
        <w:ind w:left="357" w:hanging="357"/>
        <w:rPr>
          <w:rFonts w:ascii="Times New Roman" w:hAnsi="Times New Roman" w:cs="Times New Roman"/>
          <w:lang w:val="kl-GL"/>
        </w:rPr>
      </w:pPr>
      <w:bookmarkStart w:id="47" w:name="_Toc207088992"/>
      <w:bookmarkStart w:id="48" w:name="_Toc207098080"/>
      <w:bookmarkStart w:id="49" w:name="_Toc207100357"/>
      <w:bookmarkStart w:id="50" w:name="_Toc207613200"/>
      <w:bookmarkStart w:id="51" w:name="_Toc207613266"/>
      <w:bookmarkStart w:id="52" w:name="_Toc207613331"/>
      <w:bookmarkEnd w:id="47"/>
      <w:bookmarkEnd w:id="48"/>
      <w:bookmarkEnd w:id="49"/>
      <w:bookmarkEnd w:id="50"/>
      <w:bookmarkEnd w:id="51"/>
      <w:bookmarkEnd w:id="52"/>
      <w:r>
        <w:rPr>
          <w:rFonts w:ascii="Times New Roman" w:hAnsi="Times New Roman" w:cs="Times New Roman"/>
          <w:lang w:val="kl-GL"/>
        </w:rPr>
        <w:t xml:space="preserve"> </w:t>
      </w:r>
      <w:bookmarkStart w:id="53" w:name="_Toc215009062"/>
      <w:r w:rsidR="00143F98" w:rsidRPr="00085327">
        <w:rPr>
          <w:rFonts w:ascii="Times New Roman" w:hAnsi="Times New Roman" w:cs="Times New Roman"/>
          <w:lang w:val="kl-GL"/>
        </w:rPr>
        <w:t>Silap pissusia</w:t>
      </w:r>
      <w:bookmarkEnd w:id="53"/>
      <w:r w:rsidR="00AB029C" w:rsidRPr="00085327">
        <w:rPr>
          <w:rFonts w:ascii="Times New Roman" w:hAnsi="Times New Roman" w:cs="Times New Roman"/>
          <w:lang w:val="kl-GL"/>
        </w:rPr>
        <w:t xml:space="preserve"> </w:t>
      </w:r>
    </w:p>
    <w:p w14:paraId="75B39DE3" w14:textId="77777777" w:rsidR="005D08D0" w:rsidRPr="00085327" w:rsidRDefault="005D08D0" w:rsidP="00085327">
      <w:pPr>
        <w:spacing w:line="240" w:lineRule="auto"/>
        <w:rPr>
          <w:rFonts w:cs="Times New Roman"/>
          <w:lang w:val="kl-GL"/>
        </w:rPr>
      </w:pPr>
    </w:p>
    <w:p w14:paraId="39D64256" w14:textId="1FA3D8E1" w:rsidR="008D672F" w:rsidRPr="00695B83" w:rsidRDefault="00695B83" w:rsidP="00695B83">
      <w:pPr>
        <w:spacing w:line="240" w:lineRule="auto"/>
        <w:rPr>
          <w:rStyle w:val="Overskrift3Tegn"/>
          <w:rFonts w:ascii="Times New Roman" w:hAnsi="Times New Roman" w:cs="Times New Roman"/>
          <w:color w:val="1F497D" w:themeColor="text2"/>
        </w:rPr>
      </w:pPr>
      <w:bookmarkStart w:id="54" w:name="_Toc215009063"/>
      <w:r>
        <w:rPr>
          <w:rStyle w:val="Overskrift3Tegn"/>
          <w:rFonts w:ascii="Times New Roman" w:hAnsi="Times New Roman" w:cs="Times New Roman"/>
          <w:color w:val="1F497D" w:themeColor="text2"/>
        </w:rPr>
        <w:t xml:space="preserve">6.3.1 </w:t>
      </w:r>
      <w:proofErr w:type="spellStart"/>
      <w:r w:rsidR="00143F98" w:rsidRPr="00695B83">
        <w:rPr>
          <w:rStyle w:val="Overskrift3Tegn"/>
          <w:rFonts w:ascii="Times New Roman" w:hAnsi="Times New Roman" w:cs="Times New Roman"/>
          <w:color w:val="1F497D" w:themeColor="text2"/>
        </w:rPr>
        <w:t>Silap</w:t>
      </w:r>
      <w:proofErr w:type="spellEnd"/>
      <w:r w:rsidR="00143F98" w:rsidRPr="00695B83">
        <w:rPr>
          <w:rStyle w:val="Overskrift3Tegn"/>
          <w:rFonts w:ascii="Times New Roman" w:hAnsi="Times New Roman" w:cs="Times New Roman"/>
          <w:color w:val="1F497D" w:themeColor="text2"/>
        </w:rPr>
        <w:t xml:space="preserve"> </w:t>
      </w:r>
      <w:proofErr w:type="spellStart"/>
      <w:r w:rsidR="00143F98" w:rsidRPr="00695B83">
        <w:rPr>
          <w:rStyle w:val="Overskrift3Tegn"/>
          <w:rFonts w:ascii="Times New Roman" w:hAnsi="Times New Roman" w:cs="Times New Roman"/>
          <w:color w:val="1F497D" w:themeColor="text2"/>
        </w:rPr>
        <w:t>pissusiata</w:t>
      </w:r>
      <w:proofErr w:type="spellEnd"/>
      <w:r w:rsidR="00143F98" w:rsidRPr="00695B83">
        <w:rPr>
          <w:rStyle w:val="Overskrift3Tegn"/>
          <w:rFonts w:ascii="Times New Roman" w:hAnsi="Times New Roman" w:cs="Times New Roman"/>
          <w:color w:val="1F497D" w:themeColor="text2"/>
        </w:rPr>
        <w:t xml:space="preserve"> </w:t>
      </w:r>
      <w:proofErr w:type="spellStart"/>
      <w:r w:rsidR="00143F98" w:rsidRPr="00695B83">
        <w:rPr>
          <w:rStyle w:val="Overskrift3Tegn"/>
          <w:rFonts w:ascii="Times New Roman" w:hAnsi="Times New Roman" w:cs="Times New Roman"/>
          <w:color w:val="1F497D" w:themeColor="text2"/>
        </w:rPr>
        <w:t>sunniutai</w:t>
      </w:r>
      <w:proofErr w:type="spellEnd"/>
      <w:r w:rsidR="00AB029C" w:rsidRPr="00695B83">
        <w:rPr>
          <w:rStyle w:val="Overskrift3Tegn"/>
          <w:rFonts w:ascii="Times New Roman" w:hAnsi="Times New Roman" w:cs="Times New Roman"/>
          <w:color w:val="1F497D" w:themeColor="text2"/>
        </w:rPr>
        <w:t>:</w:t>
      </w:r>
      <w:bookmarkEnd w:id="54"/>
      <w:r w:rsidR="00AB029C" w:rsidRPr="00695B83">
        <w:rPr>
          <w:rStyle w:val="Overskrift3Tegn"/>
          <w:rFonts w:ascii="Times New Roman" w:hAnsi="Times New Roman" w:cs="Times New Roman"/>
          <w:color w:val="1F497D" w:themeColor="text2"/>
        </w:rPr>
        <w:t xml:space="preserve"> </w:t>
      </w:r>
    </w:p>
    <w:p w14:paraId="38E2D930" w14:textId="207E7584" w:rsidR="005C2263" w:rsidRPr="00085327" w:rsidRDefault="00143F98" w:rsidP="00695B83">
      <w:pPr>
        <w:spacing w:line="240" w:lineRule="auto"/>
        <w:rPr>
          <w:rFonts w:cs="Times New Roman"/>
          <w:lang w:val="kl-GL"/>
        </w:rPr>
      </w:pPr>
      <w:r w:rsidRPr="00085327">
        <w:rPr>
          <w:rFonts w:cs="Times New Roman"/>
          <w:lang w:val="kl-GL"/>
        </w:rPr>
        <w:t xml:space="preserve">Svalbardimit, Danmarkimi sumiiffinnilu allani misilittakkat malillugit </w:t>
      </w:r>
      <w:r w:rsidR="008D672F" w:rsidRPr="00085327">
        <w:rPr>
          <w:rFonts w:cs="Times New Roman"/>
          <w:lang w:val="kl-GL"/>
        </w:rPr>
        <w:t>N</w:t>
      </w:r>
      <w:r w:rsidRPr="00085327">
        <w:rPr>
          <w:rFonts w:cs="Times New Roman"/>
          <w:lang w:val="kl-GL"/>
        </w:rPr>
        <w:t xml:space="preserve">unamik </w:t>
      </w:r>
      <w:r w:rsidR="008D672F" w:rsidRPr="00085327">
        <w:rPr>
          <w:rFonts w:cs="Times New Roman"/>
          <w:lang w:val="kl-GL"/>
        </w:rPr>
        <w:t>A</w:t>
      </w:r>
      <w:r w:rsidRPr="00085327">
        <w:rPr>
          <w:rFonts w:cs="Times New Roman"/>
          <w:lang w:val="kl-GL"/>
        </w:rPr>
        <w:t>llanngutsaaliukkamik toqqaaneq immini takornariartitsinermik annertunerulersitsisinnaavoq, pingaartumik saqqu</w:t>
      </w:r>
      <w:r w:rsidR="002C62A9" w:rsidRPr="00085327">
        <w:rPr>
          <w:rFonts w:cs="Times New Roman"/>
          <w:lang w:val="kl-GL"/>
        </w:rPr>
        <w:t>m</w:t>
      </w:r>
      <w:r w:rsidRPr="00085327">
        <w:rPr>
          <w:rFonts w:cs="Times New Roman"/>
          <w:lang w:val="kl-GL"/>
        </w:rPr>
        <w:t>miinermut, tikikkuminarnerulers</w:t>
      </w:r>
      <w:r w:rsidR="002C62A9" w:rsidRPr="00085327">
        <w:rPr>
          <w:rFonts w:cs="Times New Roman"/>
          <w:lang w:val="kl-GL"/>
        </w:rPr>
        <w:t>i</w:t>
      </w:r>
      <w:r w:rsidRPr="00085327">
        <w:rPr>
          <w:rFonts w:cs="Times New Roman"/>
          <w:lang w:val="kl-GL"/>
        </w:rPr>
        <w:t>tsinermut nittartaassinermullu ataqatigiissikkaanni</w:t>
      </w:r>
      <w:r w:rsidR="005C2263" w:rsidRPr="00085327">
        <w:rPr>
          <w:rStyle w:val="Fodnotehenvisning"/>
          <w:rFonts w:cs="Times New Roman"/>
          <w:lang w:val="kl-GL"/>
        </w:rPr>
        <w:footnoteReference w:id="13"/>
      </w:r>
      <w:r w:rsidR="005C2263" w:rsidRPr="00695B83">
        <w:rPr>
          <w:rFonts w:cs="Times New Roman"/>
          <w:vertAlign w:val="superscript"/>
          <w:lang w:val="kl-GL"/>
        </w:rPr>
        <w:t>,</w:t>
      </w:r>
      <w:r w:rsidR="005C2263" w:rsidRPr="00085327">
        <w:rPr>
          <w:rStyle w:val="Fodnotehenvisning"/>
          <w:rFonts w:cs="Times New Roman"/>
          <w:lang w:val="kl-GL"/>
        </w:rPr>
        <w:footnoteReference w:id="14"/>
      </w:r>
      <w:r w:rsidR="005C2263" w:rsidRPr="00085327">
        <w:rPr>
          <w:rFonts w:cs="Times New Roman"/>
          <w:lang w:val="kl-GL"/>
        </w:rPr>
        <w:t>.</w:t>
      </w:r>
    </w:p>
    <w:p w14:paraId="42188D99" w14:textId="77777777" w:rsidR="005C2263" w:rsidRPr="00085327" w:rsidRDefault="005C2263" w:rsidP="00085327">
      <w:pPr>
        <w:spacing w:line="240" w:lineRule="auto"/>
        <w:rPr>
          <w:rFonts w:cs="Times New Roman"/>
          <w:lang w:val="kl-GL"/>
        </w:rPr>
      </w:pPr>
    </w:p>
    <w:p w14:paraId="7E3486F0" w14:textId="50EA0479" w:rsidR="00CE7225" w:rsidRPr="00085327" w:rsidRDefault="00750FAC" w:rsidP="00085327">
      <w:pPr>
        <w:spacing w:line="240" w:lineRule="auto"/>
        <w:rPr>
          <w:rFonts w:cs="Times New Roman"/>
          <w:lang w:val="kl-GL"/>
        </w:rPr>
      </w:pPr>
      <w:r w:rsidRPr="00085327">
        <w:rPr>
          <w:rFonts w:cs="Times New Roman"/>
          <w:lang w:val="kl-GL"/>
        </w:rPr>
        <w:t>Kalaallit Nunaata Kitaani N</w:t>
      </w:r>
      <w:r w:rsidR="00D0224C" w:rsidRPr="00085327">
        <w:rPr>
          <w:rFonts w:cs="Times New Roman"/>
          <w:lang w:val="kl-GL"/>
        </w:rPr>
        <w:t>una</w:t>
      </w:r>
      <w:r w:rsidR="00A1540F" w:rsidRPr="00085327">
        <w:rPr>
          <w:rFonts w:cs="Times New Roman"/>
          <w:lang w:val="kl-GL"/>
        </w:rPr>
        <w:t>p</w:t>
      </w:r>
      <w:r w:rsidR="00D0224C" w:rsidRPr="00085327">
        <w:rPr>
          <w:rFonts w:cs="Times New Roman"/>
          <w:lang w:val="kl-GL"/>
        </w:rPr>
        <w:t xml:space="preserve"> </w:t>
      </w:r>
      <w:r w:rsidR="00A1540F" w:rsidRPr="00085327">
        <w:rPr>
          <w:rFonts w:cs="Times New Roman"/>
          <w:lang w:val="kl-GL"/>
        </w:rPr>
        <w:t>A</w:t>
      </w:r>
      <w:r w:rsidR="00D0224C" w:rsidRPr="00085327">
        <w:rPr>
          <w:rFonts w:cs="Times New Roman"/>
          <w:lang w:val="kl-GL"/>
        </w:rPr>
        <w:t>llanngutsaaliukkap takornarianik amerlanerusunik ussagartitsinissaa aammaa naatsorsuutigineqarpoq, tamannalu aniatitsi</w:t>
      </w:r>
      <w:r w:rsidR="00A1540F" w:rsidRPr="00085327">
        <w:rPr>
          <w:rFonts w:cs="Times New Roman"/>
          <w:lang w:val="kl-GL"/>
        </w:rPr>
        <w:t>nerup annertusineranik</w:t>
      </w:r>
      <w:r w:rsidR="00D0224C" w:rsidRPr="00085327">
        <w:rPr>
          <w:rFonts w:cs="Times New Roman"/>
          <w:lang w:val="kl-GL"/>
        </w:rPr>
        <w:t xml:space="preserve"> kinguneqarsinnaavoq, nunarsuarmi silap pissusiat allanngoriartorneranut annertusaaqataasunik</w:t>
      </w:r>
      <w:r w:rsidR="00AB029C" w:rsidRPr="00085327">
        <w:rPr>
          <w:rFonts w:cs="Times New Roman"/>
          <w:lang w:val="kl-GL"/>
        </w:rPr>
        <w:t xml:space="preserve">. </w:t>
      </w:r>
      <w:r w:rsidR="00D0224C" w:rsidRPr="00085327">
        <w:rPr>
          <w:rFonts w:cs="Times New Roman"/>
          <w:lang w:val="kl-GL"/>
        </w:rPr>
        <w:lastRenderedPageBreak/>
        <w:t>Tikeraalli ilaasa Kalaallit Nunaannut tikereersimanissaat naatsorsuutigineqarsinnaavoq, nunamilu sumiiffiit allat tikinnagit nuna allanngutsaaliugaq toqqarsimallugu</w:t>
      </w:r>
      <w:r w:rsidR="006164BB" w:rsidRPr="00085327">
        <w:rPr>
          <w:rFonts w:cs="Times New Roman"/>
          <w:lang w:val="kl-GL"/>
        </w:rPr>
        <w:t xml:space="preserve">. </w:t>
      </w:r>
      <w:r w:rsidR="00630F4B" w:rsidRPr="00085327">
        <w:rPr>
          <w:rFonts w:cs="Times New Roman"/>
          <w:lang w:val="kl-GL"/>
        </w:rPr>
        <w:t>Gassinik silaannarmik kissatsikkiartortitsisunik aniatitsinerit annertunersaat ta</w:t>
      </w:r>
      <w:r w:rsidR="00CC4F27" w:rsidRPr="00085327">
        <w:rPr>
          <w:rFonts w:cs="Times New Roman"/>
          <w:lang w:val="kl-GL"/>
        </w:rPr>
        <w:t>ssa</w:t>
      </w:r>
      <w:r w:rsidR="00630F4B" w:rsidRPr="00085327">
        <w:rPr>
          <w:rFonts w:cs="Times New Roman"/>
          <w:lang w:val="kl-GL"/>
        </w:rPr>
        <w:t>assasorineqarput assartuinermut tunngasut, najugaqarnerit nerisaqarnerillu</w:t>
      </w:r>
      <w:r w:rsidR="00AB029C" w:rsidRPr="00085327">
        <w:rPr>
          <w:rFonts w:cs="Times New Roman"/>
          <w:lang w:val="kl-GL"/>
        </w:rPr>
        <w:t xml:space="preserve">. </w:t>
      </w:r>
      <w:r w:rsidR="00CC4F27" w:rsidRPr="00085327">
        <w:rPr>
          <w:rFonts w:cs="Times New Roman"/>
          <w:lang w:val="kl-GL"/>
        </w:rPr>
        <w:t>CO₂-mik sunniutaasoq allanngorartupilussuuvoq angallavigisaq, nunamiinnerup sivisussusia sammisallu apeqqutaallutik</w:t>
      </w:r>
      <w:r w:rsidR="00AB029C" w:rsidRPr="00085327">
        <w:rPr>
          <w:rFonts w:cs="Times New Roman"/>
          <w:lang w:val="kl-GL"/>
        </w:rPr>
        <w:t xml:space="preserve"> (</w:t>
      </w:r>
      <w:r w:rsidR="00CC4F27" w:rsidRPr="00085327">
        <w:rPr>
          <w:rFonts w:cs="Times New Roman"/>
          <w:lang w:val="kl-GL"/>
        </w:rPr>
        <w:t>ass</w:t>
      </w:r>
      <w:r w:rsidR="00A1540F" w:rsidRPr="00085327">
        <w:rPr>
          <w:rFonts w:cs="Times New Roman"/>
          <w:lang w:val="kl-GL"/>
        </w:rPr>
        <w:t>ersuutigalugu</w:t>
      </w:r>
      <w:r w:rsidR="00AB029C" w:rsidRPr="00085327">
        <w:rPr>
          <w:rFonts w:cs="Times New Roman"/>
          <w:lang w:val="kl-GL"/>
        </w:rPr>
        <w:t xml:space="preserve"> </w:t>
      </w:r>
      <w:r w:rsidR="00A1540F" w:rsidRPr="00085327">
        <w:rPr>
          <w:rFonts w:cs="Times New Roman"/>
          <w:lang w:val="kl-GL"/>
        </w:rPr>
        <w:t>q</w:t>
      </w:r>
      <w:r w:rsidR="00CC4F27" w:rsidRPr="00085327">
        <w:rPr>
          <w:rFonts w:cs="Times New Roman"/>
          <w:lang w:val="kl-GL"/>
        </w:rPr>
        <w:t>ulimiguulimmik angalanerit, umiatsiarnerit</w:t>
      </w:r>
      <w:r w:rsidR="00A1540F" w:rsidRPr="00085327">
        <w:rPr>
          <w:rFonts w:cs="Times New Roman"/>
          <w:lang w:val="kl-GL"/>
        </w:rPr>
        <w:t>)</w:t>
      </w:r>
      <w:r w:rsidR="00033DC7" w:rsidRPr="00085327">
        <w:rPr>
          <w:rStyle w:val="Fodnotehenvisning"/>
          <w:rFonts w:cs="Times New Roman"/>
          <w:lang w:val="kl-GL"/>
        </w:rPr>
        <w:footnoteReference w:id="15"/>
      </w:r>
      <w:r w:rsidR="00CE7225" w:rsidRPr="00085327">
        <w:rPr>
          <w:rFonts w:cs="Times New Roman"/>
          <w:lang w:val="kl-GL"/>
        </w:rPr>
        <w:t>.</w:t>
      </w:r>
      <w:r w:rsidR="00AB029C" w:rsidRPr="00085327">
        <w:rPr>
          <w:rFonts w:cs="Times New Roman"/>
          <w:lang w:val="kl-GL"/>
        </w:rPr>
        <w:t xml:space="preserve"> </w:t>
      </w:r>
      <w:r w:rsidR="007D4EA7" w:rsidRPr="00085327">
        <w:rPr>
          <w:rFonts w:cs="Times New Roman"/>
          <w:lang w:val="kl-GL"/>
        </w:rPr>
        <w:t>Takornariat qanoq amerlatigisut sumiiffimmut tikinnissaannut naatsorsuutigineqartunik missili</w:t>
      </w:r>
      <w:r w:rsidR="00A1540F" w:rsidRPr="00085327">
        <w:rPr>
          <w:rFonts w:cs="Times New Roman"/>
          <w:lang w:val="kl-GL"/>
        </w:rPr>
        <w:t>uisoqarsimanngilaq.</w:t>
      </w:r>
      <w:r w:rsidR="007D4EA7" w:rsidRPr="00085327">
        <w:rPr>
          <w:rFonts w:cs="Times New Roman"/>
          <w:lang w:val="kl-GL"/>
        </w:rPr>
        <w:t xml:space="preserve"> </w:t>
      </w:r>
      <w:r w:rsidR="00A1540F" w:rsidRPr="00085327">
        <w:rPr>
          <w:rFonts w:cs="Times New Roman"/>
          <w:lang w:val="kl-GL"/>
        </w:rPr>
        <w:t>Taamatuttaaq</w:t>
      </w:r>
      <w:r w:rsidR="007D4EA7" w:rsidRPr="00085327">
        <w:rPr>
          <w:rFonts w:cs="Times New Roman"/>
          <w:lang w:val="kl-GL"/>
        </w:rPr>
        <w:t xml:space="preserve"> Kalaallit Nunaannut takornariap </w:t>
      </w:r>
      <w:r w:rsidR="00A1540F" w:rsidRPr="00085327">
        <w:rPr>
          <w:rFonts w:cs="Times New Roman"/>
          <w:lang w:val="kl-GL"/>
        </w:rPr>
        <w:t xml:space="preserve">ataatsip </w:t>
      </w:r>
      <w:r w:rsidR="007D4EA7" w:rsidRPr="00085327">
        <w:rPr>
          <w:rFonts w:cs="Times New Roman"/>
          <w:lang w:val="kl-GL"/>
        </w:rPr>
        <w:t>agguaqatigiissillu</w:t>
      </w:r>
      <w:r w:rsidR="002C62A9" w:rsidRPr="00085327">
        <w:rPr>
          <w:rFonts w:cs="Times New Roman"/>
          <w:lang w:val="kl-GL"/>
        </w:rPr>
        <w:t>gu</w:t>
      </w:r>
      <w:r w:rsidR="007D4EA7" w:rsidRPr="00085327">
        <w:rPr>
          <w:rFonts w:cs="Times New Roman"/>
          <w:lang w:val="kl-GL"/>
        </w:rPr>
        <w:t xml:space="preserve"> aniatitsisarneranut tunngatillugu nalorn</w:t>
      </w:r>
      <w:r w:rsidR="002C62A9" w:rsidRPr="00085327">
        <w:rPr>
          <w:rFonts w:cs="Times New Roman"/>
          <w:lang w:val="kl-GL"/>
        </w:rPr>
        <w:t>i</w:t>
      </w:r>
      <w:r w:rsidR="007D4EA7" w:rsidRPr="00085327">
        <w:rPr>
          <w:rFonts w:cs="Times New Roman"/>
          <w:lang w:val="kl-GL"/>
        </w:rPr>
        <w:t>nartut amerla</w:t>
      </w:r>
      <w:r w:rsidR="00A1540F" w:rsidRPr="00085327">
        <w:rPr>
          <w:rFonts w:cs="Times New Roman"/>
          <w:lang w:val="kl-GL"/>
        </w:rPr>
        <w:t>pp</w:t>
      </w:r>
      <w:r w:rsidR="007D4EA7" w:rsidRPr="00085327">
        <w:rPr>
          <w:rFonts w:cs="Times New Roman"/>
          <w:lang w:val="kl-GL"/>
        </w:rPr>
        <w:t>ut, tamatumunnga najukkami assartuunneqarnissamik pisariaqartitsineq sammisaqarnerillu toqqarneqartut ilaatigut apeqqutaassammata</w:t>
      </w:r>
      <w:r w:rsidR="00AB029C" w:rsidRPr="00085327">
        <w:rPr>
          <w:rFonts w:cs="Times New Roman"/>
          <w:lang w:val="kl-GL"/>
        </w:rPr>
        <w:t xml:space="preserve">. </w:t>
      </w:r>
      <w:r w:rsidR="007D4EA7" w:rsidRPr="00085327">
        <w:rPr>
          <w:rFonts w:cs="Times New Roman"/>
          <w:lang w:val="kl-GL"/>
        </w:rPr>
        <w:t>Nuna allanngutsaaliugaq nutaaq takornarianik umiarsuarnut takornariartaatinut ilaasunik amerlanerusunik ussagartitsissanersoq oqaatigissallugu nal</w:t>
      </w:r>
      <w:r w:rsidR="00A1540F" w:rsidRPr="00085327">
        <w:rPr>
          <w:rFonts w:cs="Times New Roman"/>
          <w:lang w:val="kl-GL"/>
        </w:rPr>
        <w:t>orni</w:t>
      </w:r>
      <w:r w:rsidR="007D4EA7" w:rsidRPr="00085327">
        <w:rPr>
          <w:rFonts w:cs="Times New Roman"/>
          <w:lang w:val="kl-GL"/>
        </w:rPr>
        <w:t>narpoq</w:t>
      </w:r>
      <w:r w:rsidR="0037663F" w:rsidRPr="00085327">
        <w:rPr>
          <w:rFonts w:cs="Times New Roman"/>
          <w:lang w:val="kl-GL"/>
        </w:rPr>
        <w:t>.</w:t>
      </w:r>
    </w:p>
    <w:p w14:paraId="064A9068" w14:textId="77777777" w:rsidR="00CE7225" w:rsidRPr="00085327" w:rsidRDefault="00CE7225" w:rsidP="00085327">
      <w:pPr>
        <w:spacing w:line="240" w:lineRule="auto"/>
        <w:rPr>
          <w:rFonts w:cs="Times New Roman"/>
          <w:lang w:val="kl-GL"/>
        </w:rPr>
      </w:pPr>
    </w:p>
    <w:p w14:paraId="00A34263" w14:textId="58AA47E8" w:rsidR="00CE7225" w:rsidRPr="00085327" w:rsidRDefault="00432BEF" w:rsidP="00085327">
      <w:pPr>
        <w:spacing w:line="240" w:lineRule="auto"/>
        <w:rPr>
          <w:rFonts w:cs="Times New Roman"/>
          <w:lang w:val="kl-GL"/>
        </w:rPr>
      </w:pPr>
      <w:r w:rsidRPr="00085327">
        <w:rPr>
          <w:rFonts w:cs="Times New Roman"/>
          <w:lang w:val="kl-GL"/>
        </w:rPr>
        <w:t>Ilulissani misilittakkat takutippaat UNESCO-qalernerata kingorna sumiiffik Kalaallit Nunaanni takornariarfiunerpaat ilagilersimagaat</w:t>
      </w:r>
      <w:r w:rsidR="00A1540F" w:rsidRPr="00085327">
        <w:rPr>
          <w:rStyle w:val="Fodnotehenvisning"/>
          <w:rFonts w:cs="Times New Roman"/>
        </w:rPr>
        <w:footnoteReference w:id="16"/>
      </w:r>
      <w:r w:rsidR="00CE7225" w:rsidRPr="00085327">
        <w:rPr>
          <w:rFonts w:cs="Times New Roman"/>
          <w:lang w:val="kl-GL"/>
        </w:rPr>
        <w:t xml:space="preserve">. </w:t>
      </w:r>
      <w:r w:rsidRPr="00085327">
        <w:rPr>
          <w:rFonts w:cs="Times New Roman"/>
          <w:lang w:val="kl-GL"/>
        </w:rPr>
        <w:t>Tamannalu Ilulissanut timmisartukkut umiarsuakkullu angallannerup annertuumik qaffanneranik kinguneqarpoq CO₂-mik aamma</w:t>
      </w:r>
      <w:r w:rsidR="00CE7225" w:rsidRPr="00085327">
        <w:rPr>
          <w:rFonts w:cs="Times New Roman"/>
          <w:lang w:val="kl-GL"/>
        </w:rPr>
        <w:t xml:space="preserve"> NOx</w:t>
      </w:r>
      <w:r w:rsidRPr="00085327">
        <w:rPr>
          <w:rFonts w:cs="Times New Roman"/>
          <w:lang w:val="kl-GL"/>
        </w:rPr>
        <w:t>-imik annertuumik pilersitsisumik</w:t>
      </w:r>
      <w:r w:rsidR="00CE7225" w:rsidRPr="00085327">
        <w:rPr>
          <w:rFonts w:cs="Times New Roman"/>
          <w:lang w:val="kl-GL"/>
        </w:rPr>
        <w:t xml:space="preserve">. </w:t>
      </w:r>
      <w:r w:rsidRPr="00085327">
        <w:rPr>
          <w:rFonts w:cs="Times New Roman"/>
          <w:lang w:val="kl-GL"/>
        </w:rPr>
        <w:t xml:space="preserve">Visit Greenlandip ilisimatusartullu arlallit erseqqissaatigaat amerlasoorsuarnik takornariaqarneq – pingaartumik malittarisassiorneqanngitsoq – silap pissusianut piujuartitsinermullu </w:t>
      </w:r>
      <w:r w:rsidR="00A1540F" w:rsidRPr="00085327">
        <w:rPr>
          <w:rFonts w:cs="Times New Roman"/>
          <w:lang w:val="kl-GL"/>
        </w:rPr>
        <w:t xml:space="preserve">anguniakkanut </w:t>
      </w:r>
      <w:r w:rsidRPr="00085327">
        <w:rPr>
          <w:rFonts w:cs="Times New Roman"/>
          <w:lang w:val="kl-GL"/>
        </w:rPr>
        <w:t>akerlius</w:t>
      </w:r>
      <w:r w:rsidR="00A1540F" w:rsidRPr="00085327">
        <w:rPr>
          <w:rFonts w:cs="Times New Roman"/>
          <w:lang w:val="kl-GL"/>
        </w:rPr>
        <w:t>innaas</w:t>
      </w:r>
      <w:r w:rsidRPr="00085327">
        <w:rPr>
          <w:rFonts w:cs="Times New Roman"/>
          <w:lang w:val="kl-GL"/>
        </w:rPr>
        <w:t>oq</w:t>
      </w:r>
      <w:r w:rsidR="00CE7225" w:rsidRPr="00085327">
        <w:rPr>
          <w:rStyle w:val="Fodnotehenvisning"/>
          <w:rFonts w:cs="Times New Roman"/>
          <w:lang w:val="kl-GL"/>
        </w:rPr>
        <w:footnoteReference w:id="17"/>
      </w:r>
      <w:r w:rsidR="00CE7225" w:rsidRPr="00085327">
        <w:rPr>
          <w:rFonts w:cs="Times New Roman"/>
          <w:vertAlign w:val="superscript"/>
          <w:lang w:val="kl-GL"/>
        </w:rPr>
        <w:t>,</w:t>
      </w:r>
      <w:r w:rsidR="00CE7225" w:rsidRPr="00085327">
        <w:rPr>
          <w:rStyle w:val="Fodnotehenvisning"/>
          <w:rFonts w:cs="Times New Roman"/>
          <w:lang w:val="kl-GL"/>
        </w:rPr>
        <w:footnoteReference w:id="18"/>
      </w:r>
      <w:r w:rsidR="00CE7225" w:rsidRPr="00085327">
        <w:rPr>
          <w:rFonts w:cs="Times New Roman"/>
          <w:vertAlign w:val="superscript"/>
          <w:lang w:val="kl-GL"/>
        </w:rPr>
        <w:t>,</w:t>
      </w:r>
      <w:r w:rsidR="00CE7225" w:rsidRPr="00085327">
        <w:rPr>
          <w:rStyle w:val="Fodnotehenvisning"/>
          <w:rFonts w:cs="Times New Roman"/>
          <w:lang w:val="kl-GL"/>
        </w:rPr>
        <w:footnoteReference w:id="19"/>
      </w:r>
      <w:r w:rsidR="00CE7225" w:rsidRPr="00085327">
        <w:rPr>
          <w:rFonts w:cs="Times New Roman"/>
          <w:vertAlign w:val="superscript"/>
          <w:lang w:val="kl-GL"/>
        </w:rPr>
        <w:t>,</w:t>
      </w:r>
      <w:r w:rsidR="00CE7225" w:rsidRPr="00085327">
        <w:rPr>
          <w:rStyle w:val="Fodnotehenvisning"/>
          <w:rFonts w:cs="Times New Roman"/>
          <w:lang w:val="kl-GL"/>
        </w:rPr>
        <w:footnoteReference w:id="20"/>
      </w:r>
      <w:r w:rsidR="00CE7225" w:rsidRPr="00085327">
        <w:rPr>
          <w:rFonts w:cs="Times New Roman"/>
          <w:vertAlign w:val="superscript"/>
          <w:lang w:val="kl-GL"/>
        </w:rPr>
        <w:t xml:space="preserve"> </w:t>
      </w:r>
      <w:r w:rsidR="00CE7225" w:rsidRPr="00085327">
        <w:rPr>
          <w:rFonts w:cs="Times New Roman"/>
          <w:lang w:val="kl-GL"/>
        </w:rPr>
        <w:t>.</w:t>
      </w:r>
      <w:r w:rsidR="005D08D0" w:rsidRPr="00085327">
        <w:rPr>
          <w:rFonts w:cs="Times New Roman"/>
          <w:lang w:val="kl-GL"/>
        </w:rPr>
        <w:t xml:space="preserve"> </w:t>
      </w:r>
    </w:p>
    <w:p w14:paraId="19F8B3EA" w14:textId="12366E3D" w:rsidR="00CE7225" w:rsidRPr="00085327" w:rsidRDefault="00CE7225" w:rsidP="00085327">
      <w:pPr>
        <w:spacing w:line="240" w:lineRule="auto"/>
        <w:rPr>
          <w:rFonts w:cs="Times New Roman"/>
          <w:lang w:val="kl-GL"/>
        </w:rPr>
      </w:pPr>
    </w:p>
    <w:p w14:paraId="7C994F19" w14:textId="314567AE" w:rsidR="000C2402" w:rsidRPr="00085327" w:rsidRDefault="00E13056" w:rsidP="00085327">
      <w:pPr>
        <w:spacing w:line="240" w:lineRule="auto"/>
        <w:rPr>
          <w:rFonts w:cs="Times New Roman"/>
          <w:lang w:val="kl-GL"/>
        </w:rPr>
      </w:pPr>
      <w:r w:rsidRPr="00085327">
        <w:rPr>
          <w:rFonts w:cs="Times New Roman"/>
          <w:lang w:val="kl-GL"/>
        </w:rPr>
        <w:t xml:space="preserve">Nalornissutaasut qulaani taaneqartut pissutigalugit nunap allanngutsaaliukkat silap pissusianut sunniutissaat maannakkuugallartoq </w:t>
      </w:r>
      <w:r w:rsidR="00A1540F" w:rsidRPr="00085327">
        <w:rPr>
          <w:rFonts w:cs="Times New Roman"/>
          <w:lang w:val="kl-GL"/>
        </w:rPr>
        <w:t>missiliorneqarsinnaanngillat</w:t>
      </w:r>
      <w:r w:rsidRPr="00085327">
        <w:rPr>
          <w:rFonts w:cs="Times New Roman"/>
          <w:lang w:val="kl-GL"/>
        </w:rPr>
        <w:t>, takornariamulli ataatsimut aniatitsinerit nalilersornissaannut missiliuinerit pissutsillu nalinginnaasut atorneqarsinnaapput</w:t>
      </w:r>
      <w:r w:rsidR="000C2402" w:rsidRPr="00085327">
        <w:rPr>
          <w:rFonts w:cs="Times New Roman"/>
          <w:lang w:val="kl-GL"/>
        </w:rPr>
        <w:t>:</w:t>
      </w:r>
    </w:p>
    <w:p w14:paraId="207C77C2" w14:textId="77777777" w:rsidR="000C2402" w:rsidRPr="00085327" w:rsidRDefault="000C2402" w:rsidP="00085327">
      <w:pPr>
        <w:spacing w:line="240" w:lineRule="auto"/>
        <w:rPr>
          <w:rFonts w:cs="Times New Roman"/>
          <w:lang w:val="kl-GL"/>
        </w:rPr>
      </w:pPr>
    </w:p>
    <w:p w14:paraId="620B02C0" w14:textId="12F2ABBD" w:rsidR="000C2402" w:rsidRPr="00085327" w:rsidRDefault="00587CD2">
      <w:pPr>
        <w:pStyle w:val="Listeafsnit"/>
        <w:numPr>
          <w:ilvl w:val="0"/>
          <w:numId w:val="5"/>
        </w:numPr>
        <w:spacing w:line="240" w:lineRule="auto"/>
        <w:rPr>
          <w:rFonts w:cs="Times New Roman"/>
          <w:i/>
          <w:iCs/>
          <w:lang w:val="kl-GL"/>
        </w:rPr>
      </w:pPr>
      <w:r w:rsidRPr="00085327">
        <w:rPr>
          <w:rFonts w:cs="Times New Roman"/>
          <w:i/>
          <w:iCs/>
          <w:lang w:val="kl-GL"/>
        </w:rPr>
        <w:t>Issittumut timmisartukkut angalanerit</w:t>
      </w:r>
      <w:r w:rsidR="000C2402" w:rsidRPr="00085327">
        <w:rPr>
          <w:rFonts w:cs="Times New Roman"/>
          <w:i/>
          <w:iCs/>
          <w:lang w:val="kl-GL"/>
        </w:rPr>
        <w:t xml:space="preserve"> – </w:t>
      </w:r>
      <w:r w:rsidRPr="00085327">
        <w:rPr>
          <w:rFonts w:cs="Times New Roman"/>
          <w:i/>
          <w:iCs/>
          <w:lang w:val="kl-GL"/>
        </w:rPr>
        <w:t>silap pissusianut nanertuutaanerpaaq</w:t>
      </w:r>
    </w:p>
    <w:p w14:paraId="5B755F35" w14:textId="7799E2DC" w:rsidR="000C2402" w:rsidRPr="00085327" w:rsidRDefault="00587CD2" w:rsidP="00085327">
      <w:pPr>
        <w:pStyle w:val="Listeafsnit"/>
        <w:spacing w:line="240" w:lineRule="auto"/>
        <w:rPr>
          <w:rFonts w:cs="Times New Roman"/>
          <w:lang w:val="kl-GL"/>
        </w:rPr>
      </w:pPr>
      <w:r w:rsidRPr="00085327">
        <w:rPr>
          <w:rFonts w:cs="Times New Roman"/>
          <w:lang w:val="kl-GL"/>
        </w:rPr>
        <w:t>Timmisartukkut angalanerit takornariat nunanit tamalaaneersut Issittumut angalasarnerini CO₂-mik aniatitsisarnermut pissutaanerpaavoq</w:t>
      </w:r>
      <w:r w:rsidR="000C2402" w:rsidRPr="00085327">
        <w:rPr>
          <w:rFonts w:cs="Times New Roman"/>
          <w:lang w:val="kl-GL"/>
        </w:rPr>
        <w:t xml:space="preserve">. </w:t>
      </w:r>
      <w:r w:rsidRPr="00085327">
        <w:rPr>
          <w:rFonts w:cs="Times New Roman"/>
          <w:lang w:val="kl-GL"/>
        </w:rPr>
        <w:t>Takornariaq nunanit tamalaaneersoq ataaseq Europamit Kalaallit Nunaannut siumut utimullu angalasoq inummut ataatsimut assersuutigalugu CO₂-mik</w:t>
      </w:r>
      <w:r w:rsidR="000C2402" w:rsidRPr="00085327">
        <w:rPr>
          <w:rFonts w:cs="Times New Roman"/>
          <w:lang w:val="kl-GL"/>
        </w:rPr>
        <w:t xml:space="preserve"> 0,8 </w:t>
      </w:r>
      <w:r w:rsidRPr="00085327">
        <w:rPr>
          <w:rFonts w:cs="Times New Roman"/>
          <w:lang w:val="kl-GL"/>
        </w:rPr>
        <w:t>aamma</w:t>
      </w:r>
      <w:r w:rsidR="000C2402" w:rsidRPr="00085327">
        <w:rPr>
          <w:rFonts w:cs="Times New Roman"/>
          <w:lang w:val="kl-GL"/>
        </w:rPr>
        <w:t xml:space="preserve"> 2 ton</w:t>
      </w:r>
      <w:r w:rsidRPr="00085327">
        <w:rPr>
          <w:rFonts w:cs="Times New Roman"/>
          <w:lang w:val="kl-GL"/>
        </w:rPr>
        <w:t>simik aniatitsisinnaavoq</w:t>
      </w:r>
      <w:r w:rsidR="000C2402" w:rsidRPr="00085327">
        <w:rPr>
          <w:rFonts w:cs="Times New Roman"/>
          <w:lang w:val="kl-GL"/>
        </w:rPr>
        <w:t xml:space="preserve">, </w:t>
      </w:r>
      <w:r w:rsidRPr="00085327">
        <w:rPr>
          <w:rFonts w:cs="Times New Roman"/>
          <w:lang w:val="kl-GL"/>
        </w:rPr>
        <w:t>ingerlaarfik, timmisartup qanoq ittuunera klasselu apeqqutaatillugit</w:t>
      </w:r>
      <w:r w:rsidR="000C2402" w:rsidRPr="00085327">
        <w:rPr>
          <w:rStyle w:val="Fodnotehenvisning"/>
          <w:rFonts w:cs="Times New Roman"/>
          <w:lang w:val="kl-GL"/>
        </w:rPr>
        <w:footnoteReference w:id="21"/>
      </w:r>
      <w:r w:rsidR="000C2402" w:rsidRPr="00085327">
        <w:rPr>
          <w:rFonts w:cs="Times New Roman"/>
          <w:lang w:val="kl-GL"/>
        </w:rPr>
        <w:t xml:space="preserve">. </w:t>
      </w:r>
    </w:p>
    <w:p w14:paraId="40D25DD4" w14:textId="77777777" w:rsidR="000C2402" w:rsidRPr="00085327" w:rsidRDefault="000C2402" w:rsidP="00085327">
      <w:pPr>
        <w:spacing w:line="240" w:lineRule="auto"/>
        <w:rPr>
          <w:rFonts w:cs="Times New Roman"/>
          <w:lang w:val="kl-GL"/>
        </w:rPr>
      </w:pPr>
    </w:p>
    <w:p w14:paraId="6166653B" w14:textId="26E27F54" w:rsidR="000C2402" w:rsidRPr="00085327" w:rsidRDefault="00587CD2">
      <w:pPr>
        <w:pStyle w:val="Listeafsnit"/>
        <w:numPr>
          <w:ilvl w:val="0"/>
          <w:numId w:val="5"/>
        </w:numPr>
        <w:spacing w:line="240" w:lineRule="auto"/>
        <w:rPr>
          <w:rFonts w:cs="Times New Roman"/>
          <w:i/>
          <w:iCs/>
          <w:lang w:val="kl-GL"/>
        </w:rPr>
      </w:pPr>
      <w:r w:rsidRPr="00085327">
        <w:rPr>
          <w:rFonts w:cs="Times New Roman"/>
          <w:i/>
          <w:iCs/>
          <w:lang w:val="kl-GL"/>
        </w:rPr>
        <w:t>Qutsi</w:t>
      </w:r>
      <w:r w:rsidR="00676D29" w:rsidRPr="00085327">
        <w:rPr>
          <w:rFonts w:cs="Times New Roman"/>
          <w:i/>
          <w:iCs/>
          <w:lang w:val="kl-GL"/>
        </w:rPr>
        <w:t>s</w:t>
      </w:r>
      <w:r w:rsidRPr="00085327">
        <w:rPr>
          <w:rFonts w:cs="Times New Roman"/>
          <w:i/>
          <w:iCs/>
          <w:lang w:val="kl-GL"/>
        </w:rPr>
        <w:t>suni silap pissusianut nanertuutit annertunerusut</w:t>
      </w:r>
    </w:p>
    <w:p w14:paraId="304672C2" w14:textId="0E8C84EE" w:rsidR="000C2402" w:rsidRPr="00085327" w:rsidRDefault="00AC10E6" w:rsidP="00085327">
      <w:pPr>
        <w:pStyle w:val="Listeafsnit"/>
        <w:spacing w:line="240" w:lineRule="auto"/>
        <w:rPr>
          <w:rFonts w:cs="Times New Roman"/>
          <w:lang w:val="kl-GL"/>
        </w:rPr>
      </w:pPr>
      <w:r w:rsidRPr="00085327">
        <w:rPr>
          <w:rFonts w:cs="Times New Roman"/>
          <w:lang w:val="kl-GL"/>
        </w:rPr>
        <w:t>Timmisartut qutsissuni ingerlaartut CO₂-mik aniatitsiinnaratik aamma aalamik pujoralannillu aniatitsisarput timmisartup kingorna pujuusannguuttunik silallu pissusianut sunniuteqaqqillutik</w:t>
      </w:r>
      <w:r w:rsidR="000C2402" w:rsidRPr="00085327">
        <w:rPr>
          <w:rFonts w:cs="Times New Roman"/>
          <w:lang w:val="kl-GL"/>
        </w:rPr>
        <w:t xml:space="preserve">. </w:t>
      </w:r>
      <w:r w:rsidRPr="00085327">
        <w:rPr>
          <w:rFonts w:cs="Times New Roman"/>
          <w:lang w:val="kl-GL"/>
        </w:rPr>
        <w:t xml:space="preserve">Timmisartup kingorna pujuusannguuttut amerlanersaat minutsit arlaqanngitsut qaangiunneri peeruttarput pissutsilli immikkut ittut atuutsillugit </w:t>
      </w:r>
      <w:r w:rsidRPr="00085327">
        <w:rPr>
          <w:rFonts w:cs="Times New Roman"/>
          <w:lang w:val="kl-GL"/>
        </w:rPr>
        <w:lastRenderedPageBreak/>
        <w:t>sivisunerusumik silaannarmiissinnaasarput, siaruaallutit nuiannguussinnaallutillu nunarsuarmit kissamik qinngornernik uninngatitsisinnaallutik</w:t>
      </w:r>
      <w:r w:rsidR="007E3B0F" w:rsidRPr="00085327">
        <w:rPr>
          <w:rFonts w:cs="Times New Roman"/>
          <w:lang w:val="kl-GL"/>
        </w:rPr>
        <w:t xml:space="preserve">. </w:t>
      </w:r>
      <w:r w:rsidRPr="00085327">
        <w:rPr>
          <w:rFonts w:cs="Times New Roman"/>
          <w:lang w:val="kl-GL"/>
        </w:rPr>
        <w:t>Tamannalu pissutigalugu silap pissusianut nanertuutaasoq CO₂-mik toqqaannartumik aniatitsinermit marloriaammik annertunerusinnaalluni</w:t>
      </w:r>
      <w:r w:rsidR="000C2402" w:rsidRPr="00085327">
        <w:rPr>
          <w:rFonts w:cs="Times New Roman"/>
          <w:lang w:val="kl-GL"/>
        </w:rPr>
        <w:t>.</w:t>
      </w:r>
      <w:r w:rsidR="00A02775" w:rsidRPr="00085327">
        <w:rPr>
          <w:rStyle w:val="Fodnotehenvisning"/>
          <w:rFonts w:cs="Times New Roman"/>
          <w:lang w:val="kl-GL"/>
        </w:rPr>
        <w:footnoteReference w:id="22"/>
      </w:r>
      <w:r w:rsidR="007E3B0F" w:rsidRPr="00085327">
        <w:rPr>
          <w:rFonts w:cs="Times New Roman"/>
          <w:lang w:val="kl-GL"/>
        </w:rPr>
        <w:t xml:space="preserve">, </w:t>
      </w:r>
      <w:r w:rsidR="007E3B0F" w:rsidRPr="00085327">
        <w:rPr>
          <w:rStyle w:val="Fodnotehenvisning"/>
          <w:rFonts w:cs="Times New Roman"/>
          <w:lang w:val="kl-GL"/>
        </w:rPr>
        <w:footnoteReference w:id="23"/>
      </w:r>
    </w:p>
    <w:p w14:paraId="19AD4CA7" w14:textId="77777777" w:rsidR="000C2402" w:rsidRPr="00085327" w:rsidRDefault="000C2402" w:rsidP="00085327">
      <w:pPr>
        <w:spacing w:line="240" w:lineRule="auto"/>
        <w:rPr>
          <w:rFonts w:cs="Times New Roman"/>
          <w:lang w:val="kl-GL"/>
        </w:rPr>
      </w:pPr>
    </w:p>
    <w:p w14:paraId="286263C8" w14:textId="7CC8CF08" w:rsidR="000C2402" w:rsidRPr="00085327" w:rsidRDefault="00676D29">
      <w:pPr>
        <w:pStyle w:val="Listeafsnit"/>
        <w:numPr>
          <w:ilvl w:val="0"/>
          <w:numId w:val="5"/>
        </w:numPr>
        <w:spacing w:line="240" w:lineRule="auto"/>
        <w:rPr>
          <w:rFonts w:cs="Times New Roman"/>
          <w:i/>
          <w:iCs/>
          <w:lang w:val="kl-GL"/>
        </w:rPr>
      </w:pPr>
      <w:r w:rsidRPr="00085327">
        <w:rPr>
          <w:rFonts w:cs="Times New Roman"/>
          <w:i/>
          <w:iCs/>
          <w:lang w:val="kl-GL"/>
        </w:rPr>
        <w:t>Najukkami assartuineq ingerlatallu</w:t>
      </w:r>
    </w:p>
    <w:p w14:paraId="619AC393" w14:textId="042C04EF" w:rsidR="000C2402" w:rsidRPr="00085327" w:rsidRDefault="009A3584" w:rsidP="00085327">
      <w:pPr>
        <w:pStyle w:val="Listeafsnit"/>
        <w:spacing w:line="240" w:lineRule="auto"/>
        <w:rPr>
          <w:rFonts w:cs="Times New Roman"/>
          <w:lang w:val="kl-GL"/>
        </w:rPr>
      </w:pPr>
      <w:r w:rsidRPr="00085327">
        <w:rPr>
          <w:rFonts w:cs="Times New Roman"/>
          <w:lang w:val="kl-GL"/>
        </w:rPr>
        <w:t>Takornariat Kalaallit Nunaannut tikereernerminni umiatsiamik timmisartunilluunniit mikinerusunik assartuineq atornerusarpaat - tamarmik orsussamik annertuumik atuisartut</w:t>
      </w:r>
      <w:r w:rsidR="000C2402" w:rsidRPr="00085327">
        <w:rPr>
          <w:rFonts w:cs="Times New Roman"/>
          <w:lang w:val="kl-GL"/>
        </w:rPr>
        <w:t xml:space="preserve">. </w:t>
      </w:r>
      <w:r w:rsidRPr="00085327">
        <w:rPr>
          <w:rFonts w:cs="Times New Roman"/>
          <w:lang w:val="kl-GL"/>
        </w:rPr>
        <w:t xml:space="preserve">Tamatuma saniatigut qulimiguulinnik angallassinerit, </w:t>
      </w:r>
      <w:r w:rsidR="00E632E6" w:rsidRPr="00085327">
        <w:rPr>
          <w:rFonts w:cs="Times New Roman"/>
          <w:lang w:val="kl-GL"/>
        </w:rPr>
        <w:t xml:space="preserve">najukkani angallammik </w:t>
      </w:r>
      <w:r w:rsidRPr="00085327">
        <w:rPr>
          <w:rFonts w:cs="Times New Roman"/>
          <w:lang w:val="kl-GL"/>
        </w:rPr>
        <w:t>takornariar</w:t>
      </w:r>
      <w:r w:rsidR="00E632E6" w:rsidRPr="00085327">
        <w:rPr>
          <w:rFonts w:cs="Times New Roman"/>
          <w:lang w:val="kl-GL"/>
        </w:rPr>
        <w:t>t</w:t>
      </w:r>
      <w:r w:rsidRPr="00085327">
        <w:rPr>
          <w:rFonts w:cs="Times New Roman"/>
          <w:lang w:val="kl-GL"/>
        </w:rPr>
        <w:t>i</w:t>
      </w:r>
      <w:r w:rsidR="00E632E6" w:rsidRPr="00085327">
        <w:rPr>
          <w:rFonts w:cs="Times New Roman"/>
          <w:lang w:val="kl-GL"/>
        </w:rPr>
        <w:t>tsi</w:t>
      </w:r>
      <w:r w:rsidRPr="00085327">
        <w:rPr>
          <w:rFonts w:cs="Times New Roman"/>
          <w:lang w:val="kl-GL"/>
        </w:rPr>
        <w:t>nerit nunakkoorutillu atorlugit angallassinerit aniatitsinermut annertusaaqataasinnaasarput</w:t>
      </w:r>
      <w:r w:rsidR="000C2402" w:rsidRPr="00085327">
        <w:rPr>
          <w:rFonts w:cs="Times New Roman"/>
          <w:lang w:val="kl-GL"/>
        </w:rPr>
        <w:t>.</w:t>
      </w:r>
      <w:r w:rsidR="007E3B0F" w:rsidRPr="00085327">
        <w:rPr>
          <w:rFonts w:cs="Times New Roman"/>
          <w:lang w:val="kl-GL"/>
        </w:rPr>
        <w:t xml:space="preserve"> </w:t>
      </w:r>
      <w:r w:rsidR="00477491" w:rsidRPr="00085327">
        <w:rPr>
          <w:rFonts w:cs="Times New Roman"/>
          <w:lang w:val="kl-GL"/>
        </w:rPr>
        <w:t>Nunami allanngutsaaliukkami nunanit tamalaaneersunik takornariat maannakkorpiaq tassaanerupput timmisartukkut angalasut</w:t>
      </w:r>
      <w:r w:rsidR="007E3B0F" w:rsidRPr="00085327">
        <w:rPr>
          <w:rFonts w:cs="Times New Roman"/>
          <w:lang w:val="kl-GL"/>
        </w:rPr>
        <w:t xml:space="preserve">. </w:t>
      </w:r>
      <w:r w:rsidR="00477491" w:rsidRPr="00085327">
        <w:rPr>
          <w:rFonts w:cs="Times New Roman"/>
          <w:lang w:val="kl-GL"/>
        </w:rPr>
        <w:t>Umiarsuit takornariartaatit ilaasa Kangerlussuarmi umiarsualivik atortarpaat</w:t>
      </w:r>
      <w:r w:rsidR="00A35285" w:rsidRPr="00085327">
        <w:rPr>
          <w:rStyle w:val="Fodnotehenvisning"/>
          <w:rFonts w:cs="Times New Roman"/>
          <w:lang w:val="kl-GL"/>
        </w:rPr>
        <w:footnoteReference w:id="24"/>
      </w:r>
      <w:r w:rsidR="007E3B0F" w:rsidRPr="00085327">
        <w:rPr>
          <w:rFonts w:cs="Times New Roman"/>
          <w:lang w:val="kl-GL"/>
        </w:rPr>
        <w:t xml:space="preserve">, </w:t>
      </w:r>
      <w:r w:rsidR="00477491" w:rsidRPr="00085327">
        <w:rPr>
          <w:rFonts w:cs="Times New Roman"/>
          <w:lang w:val="kl-GL"/>
        </w:rPr>
        <w:t>AECO-li (Arctic Expedition Cruise Operators) naapertorlugu nunami allanngutsaaliukkami maannakkorpiaq umiarsuarnik takornariartaatinik angalasoqanngilaq</w:t>
      </w:r>
      <w:r w:rsidR="007E3B0F" w:rsidRPr="00085327">
        <w:rPr>
          <w:rFonts w:cs="Times New Roman"/>
          <w:lang w:val="kl-GL"/>
        </w:rPr>
        <w:t>.</w:t>
      </w:r>
      <w:r w:rsidR="007E3B0F" w:rsidRPr="00085327">
        <w:rPr>
          <w:rStyle w:val="Fodnotehenvisning"/>
          <w:rFonts w:cs="Times New Roman"/>
          <w:lang w:val="kl-GL"/>
        </w:rPr>
        <w:footnoteReference w:id="25"/>
      </w:r>
    </w:p>
    <w:p w14:paraId="655C19AC" w14:textId="77777777" w:rsidR="009542A0" w:rsidRPr="00085327" w:rsidRDefault="009542A0" w:rsidP="00085327">
      <w:pPr>
        <w:pStyle w:val="Listeafsnit"/>
        <w:spacing w:line="240" w:lineRule="auto"/>
        <w:rPr>
          <w:rFonts w:cs="Times New Roman"/>
          <w:lang w:val="kl-GL"/>
        </w:rPr>
      </w:pPr>
    </w:p>
    <w:p w14:paraId="2E7BF69E" w14:textId="0E6AC54B" w:rsidR="009542A0" w:rsidRPr="00085327" w:rsidRDefault="00477491" w:rsidP="00085327">
      <w:pPr>
        <w:pStyle w:val="Listeafsnit"/>
        <w:spacing w:line="240" w:lineRule="auto"/>
        <w:rPr>
          <w:rFonts w:cs="Times New Roman"/>
          <w:lang w:val="kl-GL"/>
        </w:rPr>
      </w:pPr>
      <w:r w:rsidRPr="00085327">
        <w:rPr>
          <w:rFonts w:cs="Times New Roman"/>
          <w:lang w:val="kl-GL"/>
        </w:rPr>
        <w:t>Takornariat nunanit tamalaaneersut sumiiffimmut pisarnerat timmisartukkut ingerlanneqarnerusarpoq, tamatumalu kingorna Kangerlussuarmi</w:t>
      </w:r>
      <w:r w:rsidR="00E632E6" w:rsidRPr="00085327">
        <w:rPr>
          <w:rFonts w:cs="Times New Roman"/>
          <w:lang w:val="kl-GL"/>
        </w:rPr>
        <w:t>i</w:t>
      </w:r>
      <w:r w:rsidRPr="00085327">
        <w:rPr>
          <w:rFonts w:cs="Times New Roman"/>
          <w:lang w:val="kl-GL"/>
        </w:rPr>
        <w:t>t nunakkooruti</w:t>
      </w:r>
      <w:r w:rsidR="00E632E6" w:rsidRPr="00085327">
        <w:rPr>
          <w:rFonts w:cs="Times New Roman"/>
          <w:lang w:val="kl-GL"/>
        </w:rPr>
        <w:t>t atorlugit</w:t>
      </w:r>
      <w:r w:rsidRPr="00085327">
        <w:rPr>
          <w:rFonts w:cs="Times New Roman"/>
          <w:lang w:val="kl-GL"/>
        </w:rPr>
        <w:t xml:space="preserve"> </w:t>
      </w:r>
      <w:r w:rsidR="00E632E6" w:rsidRPr="00085327">
        <w:rPr>
          <w:rFonts w:cs="Times New Roman"/>
          <w:lang w:val="kl-GL"/>
        </w:rPr>
        <w:t xml:space="preserve">imaluunniit – avannarpasinnerusunut – angallatit atorlugit </w:t>
      </w:r>
      <w:r w:rsidRPr="00085327">
        <w:rPr>
          <w:rFonts w:cs="Times New Roman"/>
          <w:lang w:val="kl-GL"/>
        </w:rPr>
        <w:t>ingerlasoqartarpoq</w:t>
      </w:r>
      <w:r w:rsidR="009542A0" w:rsidRPr="00085327">
        <w:rPr>
          <w:rFonts w:cs="Times New Roman"/>
          <w:lang w:val="kl-GL"/>
        </w:rPr>
        <w:t xml:space="preserve">. </w:t>
      </w:r>
      <w:r w:rsidRPr="00085327">
        <w:rPr>
          <w:rFonts w:cs="Times New Roman"/>
          <w:lang w:val="kl-GL"/>
        </w:rPr>
        <w:t>Qulimiguulimmik angallassinerit ataasiakkaat aamma pisarput</w:t>
      </w:r>
      <w:r w:rsidR="00E632E6" w:rsidRPr="00085327">
        <w:rPr>
          <w:rFonts w:cs="Times New Roman"/>
          <w:lang w:val="kl-GL"/>
        </w:rPr>
        <w:t>,</w:t>
      </w:r>
      <w:r w:rsidRPr="00085327">
        <w:rPr>
          <w:rFonts w:cs="Times New Roman"/>
          <w:lang w:val="kl-GL"/>
        </w:rPr>
        <w:t xml:space="preserve"> ass</w:t>
      </w:r>
      <w:r w:rsidR="00E632E6" w:rsidRPr="00085327">
        <w:rPr>
          <w:rFonts w:cs="Times New Roman"/>
          <w:lang w:val="kl-GL"/>
        </w:rPr>
        <w:t>ersuutigalugu</w:t>
      </w:r>
      <w:r w:rsidRPr="00085327">
        <w:rPr>
          <w:rFonts w:cs="Times New Roman"/>
          <w:lang w:val="kl-GL"/>
        </w:rPr>
        <w:t xml:space="preserve"> tammajuitsussarsiniarluni aallaaniarnermut atatillugu</w:t>
      </w:r>
      <w:r w:rsidR="009542A0" w:rsidRPr="00085327">
        <w:rPr>
          <w:rFonts w:cs="Times New Roman"/>
          <w:lang w:val="kl-GL"/>
        </w:rPr>
        <w:t xml:space="preserve">. </w:t>
      </w:r>
      <w:r w:rsidRPr="00085327">
        <w:rPr>
          <w:rFonts w:cs="Times New Roman"/>
          <w:lang w:val="kl-GL"/>
        </w:rPr>
        <w:t>Tikeraat nunatsinneersut sumiiffimmukaraangamik umiatsiamik assartuineq atornerusarpaat</w:t>
      </w:r>
      <w:r w:rsidR="009542A0" w:rsidRPr="00085327">
        <w:rPr>
          <w:rFonts w:cs="Times New Roman"/>
          <w:lang w:val="kl-GL"/>
        </w:rPr>
        <w:t>.</w:t>
      </w:r>
    </w:p>
    <w:p w14:paraId="64B0CB3C" w14:textId="77777777" w:rsidR="009542A0" w:rsidRPr="00085327" w:rsidRDefault="009542A0" w:rsidP="00085327">
      <w:pPr>
        <w:pStyle w:val="Listeafsnit"/>
        <w:spacing w:line="240" w:lineRule="auto"/>
        <w:rPr>
          <w:rFonts w:cs="Times New Roman"/>
          <w:lang w:val="kl-GL"/>
        </w:rPr>
      </w:pPr>
    </w:p>
    <w:p w14:paraId="065850E7" w14:textId="7ECA26C0" w:rsidR="009542A0" w:rsidRPr="00085327" w:rsidRDefault="00477491" w:rsidP="00085327">
      <w:pPr>
        <w:pStyle w:val="Listeafsnit"/>
        <w:spacing w:line="240" w:lineRule="auto"/>
        <w:rPr>
          <w:rFonts w:cs="Times New Roman"/>
          <w:lang w:val="kl-GL"/>
        </w:rPr>
      </w:pPr>
      <w:r w:rsidRPr="00085327">
        <w:rPr>
          <w:rFonts w:cs="Times New Roman"/>
          <w:lang w:val="kl-GL"/>
        </w:rPr>
        <w:t>Umiarsuarnik takornariartitsineq Kalaallit Nunaanni malunnaatilimmik annertusiartorpoq</w:t>
      </w:r>
      <w:r w:rsidR="009542A0" w:rsidRPr="00085327">
        <w:rPr>
          <w:rStyle w:val="Fodnotehenvisning"/>
          <w:rFonts w:cs="Times New Roman"/>
          <w:lang w:val="kl-GL"/>
        </w:rPr>
        <w:footnoteReference w:id="26"/>
      </w:r>
      <w:r w:rsidR="009542A0" w:rsidRPr="00085327">
        <w:rPr>
          <w:rFonts w:cs="Times New Roman"/>
          <w:lang w:val="kl-GL"/>
        </w:rPr>
        <w:t xml:space="preserve"> </w:t>
      </w:r>
      <w:r w:rsidRPr="00085327">
        <w:rPr>
          <w:rFonts w:cs="Times New Roman"/>
          <w:lang w:val="kl-GL"/>
        </w:rPr>
        <w:t>Ilulissanilu imarpik ikaarlugu mittarfissuup nutaap atulernera takornariaqarnerup annertusineranik kinguneqassangatinneqarluni</w:t>
      </w:r>
      <w:r w:rsidR="009542A0" w:rsidRPr="00085327">
        <w:rPr>
          <w:rFonts w:cs="Times New Roman"/>
          <w:lang w:val="kl-GL"/>
        </w:rPr>
        <w:t xml:space="preserve">. </w:t>
      </w:r>
      <w:r w:rsidRPr="00085327">
        <w:rPr>
          <w:rFonts w:cs="Times New Roman"/>
          <w:lang w:val="kl-GL"/>
        </w:rPr>
        <w:t>Kommuni</w:t>
      </w:r>
      <w:r w:rsidR="002667EE" w:rsidRPr="00085327">
        <w:rPr>
          <w:rFonts w:cs="Times New Roman"/>
          <w:lang w:val="kl-GL"/>
        </w:rPr>
        <w:t>t</w:t>
      </w:r>
      <w:r w:rsidRPr="00085327">
        <w:rPr>
          <w:rFonts w:cs="Times New Roman"/>
          <w:lang w:val="kl-GL"/>
        </w:rPr>
        <w:t xml:space="preserve"> takornariartitsinermut inatsimmik nutaamik inuussutissarsiutigalugu takornariartitsisarnermut tunngatillugu takornariartitsinermik ingerlatanut </w:t>
      </w:r>
      <w:r w:rsidR="002667EE" w:rsidRPr="00085327">
        <w:rPr>
          <w:rFonts w:cs="Times New Roman"/>
          <w:lang w:val="kl-GL"/>
        </w:rPr>
        <w:t xml:space="preserve">killeqarfinnut </w:t>
      </w:r>
      <w:r w:rsidRPr="00085327">
        <w:rPr>
          <w:rFonts w:cs="Times New Roman"/>
          <w:lang w:val="kl-GL"/>
        </w:rPr>
        <w:t>immikkoortiterinikkut malittarisassiuussinissamik periarfissiisumik atulersitsin</w:t>
      </w:r>
      <w:r w:rsidR="002667EE" w:rsidRPr="00085327">
        <w:rPr>
          <w:rFonts w:cs="Times New Roman"/>
          <w:lang w:val="kl-GL"/>
        </w:rPr>
        <w:t>issaat</w:t>
      </w:r>
      <w:r w:rsidRPr="00085327">
        <w:rPr>
          <w:rFonts w:cs="Times New Roman"/>
          <w:lang w:val="kl-GL"/>
        </w:rPr>
        <w:t xml:space="preserve"> apeqqutaatillugu, takornariartitsinermik ingerlatat annertusinerannut atatillugu nuna</w:t>
      </w:r>
      <w:r w:rsidR="002667EE" w:rsidRPr="00085327">
        <w:rPr>
          <w:rFonts w:cs="Times New Roman"/>
          <w:lang w:val="kl-GL"/>
        </w:rPr>
        <w:t>mi</w:t>
      </w:r>
      <w:r w:rsidRPr="00085327">
        <w:rPr>
          <w:rFonts w:cs="Times New Roman"/>
          <w:lang w:val="kl-GL"/>
        </w:rPr>
        <w:t xml:space="preserve"> allanngutsaaliukkami imaatigut nunakkullu assartu</w:t>
      </w:r>
      <w:r w:rsidR="002667EE" w:rsidRPr="00085327">
        <w:rPr>
          <w:rFonts w:cs="Times New Roman"/>
          <w:lang w:val="kl-GL"/>
        </w:rPr>
        <w:t>uss</w:t>
      </w:r>
      <w:r w:rsidRPr="00085327">
        <w:rPr>
          <w:rFonts w:cs="Times New Roman"/>
          <w:lang w:val="kl-GL"/>
        </w:rPr>
        <w:t>inerit annertuneruler</w:t>
      </w:r>
      <w:r w:rsidR="002667EE" w:rsidRPr="00085327">
        <w:rPr>
          <w:rFonts w:cs="Times New Roman"/>
          <w:lang w:val="kl-GL"/>
        </w:rPr>
        <w:t>nissaat naatsorsuutigineqarsinnaavoq.</w:t>
      </w:r>
      <w:r w:rsidRPr="00085327">
        <w:rPr>
          <w:rFonts w:cs="Times New Roman"/>
          <w:lang w:val="kl-GL"/>
        </w:rPr>
        <w:t xml:space="preserve"> </w:t>
      </w:r>
      <w:r w:rsidR="002667EE" w:rsidRPr="00085327">
        <w:rPr>
          <w:rFonts w:cs="Times New Roman"/>
          <w:lang w:val="kl-GL"/>
        </w:rPr>
        <w:t xml:space="preserve">Taamatuttaaq </w:t>
      </w:r>
      <w:r w:rsidRPr="00085327">
        <w:rPr>
          <w:rFonts w:cs="Times New Roman"/>
          <w:lang w:val="kl-GL"/>
        </w:rPr>
        <w:t>takornariartitsinerup annertunerulerneratigut Kalaallit Nunaata iluani timmisartuussinerit amerlaneruler</w:t>
      </w:r>
      <w:r w:rsidR="002667EE" w:rsidRPr="00085327">
        <w:rPr>
          <w:rFonts w:cs="Times New Roman"/>
          <w:lang w:val="kl-GL"/>
        </w:rPr>
        <w:t>sinnaapput</w:t>
      </w:r>
      <w:r w:rsidR="009542A0" w:rsidRPr="00085327">
        <w:rPr>
          <w:rFonts w:cs="Times New Roman"/>
          <w:lang w:val="kl-GL"/>
        </w:rPr>
        <w:t xml:space="preserve">. </w:t>
      </w:r>
    </w:p>
    <w:p w14:paraId="094DC907" w14:textId="77777777" w:rsidR="000C2402" w:rsidRPr="00085327" w:rsidRDefault="000C2402" w:rsidP="00085327">
      <w:pPr>
        <w:spacing w:line="240" w:lineRule="auto"/>
        <w:rPr>
          <w:rFonts w:cs="Times New Roman"/>
          <w:lang w:val="kl-GL"/>
        </w:rPr>
      </w:pPr>
    </w:p>
    <w:p w14:paraId="0825D73B" w14:textId="7314C5A7" w:rsidR="000C2402" w:rsidRPr="00085327" w:rsidRDefault="003C4B48">
      <w:pPr>
        <w:pStyle w:val="Listeafsnit"/>
        <w:numPr>
          <w:ilvl w:val="0"/>
          <w:numId w:val="5"/>
        </w:numPr>
        <w:spacing w:line="240" w:lineRule="auto"/>
        <w:rPr>
          <w:rFonts w:cs="Times New Roman"/>
          <w:i/>
          <w:iCs/>
          <w:lang w:val="kl-GL"/>
        </w:rPr>
      </w:pPr>
      <w:r w:rsidRPr="00085327">
        <w:rPr>
          <w:rFonts w:cs="Times New Roman"/>
          <w:i/>
          <w:iCs/>
          <w:lang w:val="kl-GL"/>
        </w:rPr>
        <w:t>Umiarsuarnik takornariartitsisarneq</w:t>
      </w:r>
    </w:p>
    <w:p w14:paraId="65DC2044" w14:textId="2B10F827" w:rsidR="000B26ED" w:rsidRPr="00085327" w:rsidRDefault="00762D83" w:rsidP="00085327">
      <w:pPr>
        <w:pStyle w:val="Listeafsnit"/>
        <w:spacing w:line="240" w:lineRule="auto"/>
        <w:rPr>
          <w:rFonts w:cs="Times New Roman"/>
          <w:lang w:val="kl-GL"/>
        </w:rPr>
      </w:pPr>
      <w:r w:rsidRPr="00085327">
        <w:rPr>
          <w:rFonts w:cs="Times New Roman"/>
          <w:lang w:val="kl-GL"/>
        </w:rPr>
        <w:t>Umiarsuit takornariartaatit CO2-mik aniatitsisarnerat annertuvoq</w:t>
      </w:r>
      <w:r w:rsidR="000B26ED" w:rsidRPr="00085327">
        <w:rPr>
          <w:rFonts w:cs="Times New Roman"/>
          <w:lang w:val="kl-GL"/>
        </w:rPr>
        <w:t xml:space="preserve"> </w:t>
      </w:r>
      <w:r w:rsidR="000B26ED" w:rsidRPr="00085327">
        <w:rPr>
          <w:rStyle w:val="Fodnotehenvisning"/>
          <w:rFonts w:cs="Times New Roman"/>
          <w:lang w:val="kl-GL"/>
        </w:rPr>
        <w:footnoteReference w:id="27"/>
      </w:r>
      <w:r w:rsidR="000B26ED" w:rsidRPr="00085327">
        <w:rPr>
          <w:rFonts w:cs="Times New Roman"/>
          <w:lang w:val="kl-GL"/>
        </w:rPr>
        <w:t xml:space="preserve">, </w:t>
      </w:r>
      <w:r w:rsidRPr="00085327">
        <w:rPr>
          <w:rFonts w:cs="Times New Roman"/>
          <w:lang w:val="kl-GL"/>
        </w:rPr>
        <w:t xml:space="preserve">umiarsuillu Kalaallit Nunaannut tikittartut umiarsuarnut takornariartaatinut nunarsuup immikkoortuini </w:t>
      </w:r>
      <w:r w:rsidRPr="00085327">
        <w:rPr>
          <w:rFonts w:cs="Times New Roman"/>
          <w:lang w:val="kl-GL"/>
        </w:rPr>
        <w:lastRenderedPageBreak/>
        <w:t>allaniittunut naleqqiullugit annertunerusumik silap pissusianut sunniuteqartarput</w:t>
      </w:r>
      <w:r w:rsidR="002667EE" w:rsidRPr="00085327">
        <w:rPr>
          <w:rFonts w:cs="Times New Roman"/>
          <w:lang w:val="kl-GL"/>
        </w:rPr>
        <w:t>,</w:t>
      </w:r>
      <w:r w:rsidRPr="00085327">
        <w:rPr>
          <w:rFonts w:cs="Times New Roman"/>
          <w:lang w:val="kl-GL"/>
        </w:rPr>
        <w:t xml:space="preserve"> assersuutigalugu </w:t>
      </w:r>
      <w:r w:rsidR="002667EE" w:rsidRPr="00085327">
        <w:rPr>
          <w:rFonts w:cs="Times New Roman"/>
          <w:lang w:val="kl-GL"/>
        </w:rPr>
        <w:t>isorartuumut</w:t>
      </w:r>
      <w:r w:rsidRPr="00085327">
        <w:rPr>
          <w:rFonts w:cs="Times New Roman"/>
          <w:lang w:val="kl-GL"/>
        </w:rPr>
        <w:t xml:space="preserve"> angalasaramik, nillernerusumiikkamik, atortulersuutit mingutsitsinngitsut tamatigut pigineqartanngi</w:t>
      </w:r>
      <w:r w:rsidR="002667EE" w:rsidRPr="00085327">
        <w:rPr>
          <w:rFonts w:cs="Times New Roman"/>
          <w:lang w:val="kl-GL"/>
        </w:rPr>
        <w:t>mmata</w:t>
      </w:r>
      <w:r w:rsidRPr="00085327">
        <w:rPr>
          <w:rFonts w:cs="Times New Roman"/>
          <w:lang w:val="kl-GL"/>
        </w:rPr>
        <w:t>, eqqagassalerine</w:t>
      </w:r>
      <w:r w:rsidR="002667EE" w:rsidRPr="00085327">
        <w:rPr>
          <w:rFonts w:cs="Times New Roman"/>
          <w:lang w:val="kl-GL"/>
        </w:rPr>
        <w:t>q</w:t>
      </w:r>
      <w:r w:rsidRPr="00085327">
        <w:rPr>
          <w:rFonts w:cs="Times New Roman"/>
          <w:lang w:val="kl-GL"/>
        </w:rPr>
        <w:t xml:space="preserve"> amigaateqar</w:t>
      </w:r>
      <w:r w:rsidR="002667EE" w:rsidRPr="00085327">
        <w:rPr>
          <w:rFonts w:cs="Times New Roman"/>
          <w:lang w:val="kl-GL"/>
        </w:rPr>
        <w:t>mat</w:t>
      </w:r>
      <w:r w:rsidRPr="00085327">
        <w:rPr>
          <w:rFonts w:cs="Times New Roman"/>
          <w:lang w:val="kl-GL"/>
        </w:rPr>
        <w:t>, umiarsuit sikusiornissamut sanaajugunik oqimaanner</w:t>
      </w:r>
      <w:r w:rsidR="002667EE" w:rsidRPr="00085327">
        <w:rPr>
          <w:rFonts w:cs="Times New Roman"/>
          <w:lang w:val="kl-GL"/>
        </w:rPr>
        <w:t xml:space="preserve">ummata il.il. </w:t>
      </w:r>
      <w:r w:rsidR="000B26ED" w:rsidRPr="00085327">
        <w:rPr>
          <w:rStyle w:val="Fodnotehenvisning"/>
          <w:rFonts w:cs="Times New Roman"/>
          <w:lang w:val="kl-GL"/>
        </w:rPr>
        <w:footnoteReference w:id="28"/>
      </w:r>
      <w:r w:rsidR="000B26ED" w:rsidRPr="00085327">
        <w:rPr>
          <w:rFonts w:cs="Times New Roman"/>
          <w:lang w:val="kl-GL"/>
        </w:rPr>
        <w:t xml:space="preserve">. </w:t>
      </w:r>
      <w:r w:rsidRPr="00085327">
        <w:rPr>
          <w:rFonts w:cs="Times New Roman"/>
          <w:lang w:val="kl-GL"/>
        </w:rPr>
        <w:t>Umiarsu</w:t>
      </w:r>
      <w:r w:rsidR="002667EE" w:rsidRPr="00085327">
        <w:rPr>
          <w:rFonts w:cs="Times New Roman"/>
          <w:lang w:val="kl-GL"/>
        </w:rPr>
        <w:t>up</w:t>
      </w:r>
      <w:r w:rsidRPr="00085327">
        <w:rPr>
          <w:rFonts w:cs="Times New Roman"/>
          <w:lang w:val="kl-GL"/>
        </w:rPr>
        <w:t xml:space="preserve"> takornariartaat</w:t>
      </w:r>
      <w:r w:rsidR="002667EE" w:rsidRPr="00085327">
        <w:rPr>
          <w:rFonts w:cs="Times New Roman"/>
          <w:lang w:val="kl-GL"/>
        </w:rPr>
        <w:t>ip</w:t>
      </w:r>
      <w:r w:rsidRPr="00085327">
        <w:rPr>
          <w:rFonts w:cs="Times New Roman"/>
          <w:lang w:val="kl-GL"/>
        </w:rPr>
        <w:t xml:space="preserve"> issittumiitt</w:t>
      </w:r>
      <w:r w:rsidR="002667EE" w:rsidRPr="00085327">
        <w:rPr>
          <w:rFonts w:cs="Times New Roman"/>
          <w:lang w:val="kl-GL"/>
        </w:rPr>
        <w:t>up</w:t>
      </w:r>
      <w:r w:rsidRPr="00085327">
        <w:rPr>
          <w:rFonts w:cs="Times New Roman"/>
          <w:lang w:val="kl-GL"/>
        </w:rPr>
        <w:t xml:space="preserve"> </w:t>
      </w:r>
      <w:r w:rsidR="002667EE" w:rsidRPr="00085327">
        <w:rPr>
          <w:rFonts w:cs="Times New Roman"/>
          <w:lang w:val="kl-GL"/>
        </w:rPr>
        <w:t xml:space="preserve">ullormut </w:t>
      </w:r>
      <w:r w:rsidRPr="00085327">
        <w:rPr>
          <w:rFonts w:cs="Times New Roman"/>
          <w:lang w:val="kl-GL"/>
        </w:rPr>
        <w:t>CO₂ ilaasumut ataatsimut 500 kg aniatissinnaasarpaa</w:t>
      </w:r>
      <w:r w:rsidR="002667EE" w:rsidRPr="00085327">
        <w:rPr>
          <w:rFonts w:cs="Times New Roman"/>
          <w:lang w:val="kl-GL"/>
        </w:rPr>
        <w:t>.</w:t>
      </w:r>
      <w:r w:rsidRPr="00085327">
        <w:rPr>
          <w:rFonts w:cs="Times New Roman"/>
          <w:lang w:val="kl-GL"/>
        </w:rPr>
        <w:t xml:space="preserve"> </w:t>
      </w:r>
      <w:r w:rsidR="002667EE" w:rsidRPr="00085327">
        <w:rPr>
          <w:rFonts w:cs="Times New Roman"/>
          <w:lang w:val="kl-GL"/>
        </w:rPr>
        <w:t>Taamatuttaaq takornariat amerlanerulerneri Kalaallit Nunaanni timmisartuussinerit amerlanerulernerinik kinguneqarsinnaavoq</w:t>
      </w:r>
      <w:r w:rsidR="000B26ED" w:rsidRPr="00085327">
        <w:rPr>
          <w:rFonts w:cs="Times New Roman"/>
          <w:lang w:val="kl-GL"/>
        </w:rPr>
        <w:t>.</w:t>
      </w:r>
    </w:p>
    <w:p w14:paraId="6282723B" w14:textId="77777777" w:rsidR="000C2402" w:rsidRPr="00085327" w:rsidRDefault="000C2402" w:rsidP="00085327">
      <w:pPr>
        <w:spacing w:line="240" w:lineRule="auto"/>
        <w:rPr>
          <w:rFonts w:cs="Times New Roman"/>
          <w:lang w:val="kl-GL"/>
        </w:rPr>
      </w:pPr>
    </w:p>
    <w:p w14:paraId="4A2B10D8" w14:textId="3D6A5259" w:rsidR="000C2402" w:rsidRPr="00085327" w:rsidRDefault="00762D83">
      <w:pPr>
        <w:pStyle w:val="Listeafsnit"/>
        <w:numPr>
          <w:ilvl w:val="0"/>
          <w:numId w:val="5"/>
        </w:numPr>
        <w:spacing w:line="240" w:lineRule="auto"/>
        <w:rPr>
          <w:rFonts w:cs="Times New Roman"/>
          <w:i/>
          <w:iCs/>
          <w:lang w:val="kl-GL"/>
        </w:rPr>
      </w:pPr>
      <w:r w:rsidRPr="00085327">
        <w:rPr>
          <w:rFonts w:cs="Times New Roman"/>
          <w:i/>
          <w:iCs/>
          <w:lang w:val="kl-GL"/>
        </w:rPr>
        <w:t>Unnuineq nerisaqarnerlu</w:t>
      </w:r>
    </w:p>
    <w:p w14:paraId="4830F66B" w14:textId="3DBE4D15" w:rsidR="000C2402" w:rsidRPr="00085327" w:rsidRDefault="00520B4A" w:rsidP="00085327">
      <w:pPr>
        <w:pStyle w:val="Listeafsnit"/>
        <w:spacing w:line="240" w:lineRule="auto"/>
        <w:rPr>
          <w:rFonts w:cs="Times New Roman"/>
          <w:lang w:val="kl-GL"/>
        </w:rPr>
      </w:pPr>
      <w:r w:rsidRPr="00085327">
        <w:rPr>
          <w:rFonts w:cs="Times New Roman"/>
          <w:lang w:val="kl-GL"/>
        </w:rPr>
        <w:t>Unnuisarfiit, kiassarneq, innaallagiaq nerisassallu silap pissusianut aamma sunniuteqartarput atortussianik piiaaneq, tunisassiorneq, assartuineq, nukimmik atuineq allallu aqqutigalugit, taakkunanngaanniilli aniatitsinerit assartuinermi aniatinneqartunit annikinnerujussuussasut naatsorsuutigineqarsinnaavoq</w:t>
      </w:r>
      <w:r w:rsidR="002842CF" w:rsidRPr="00085327">
        <w:rPr>
          <w:rFonts w:cs="Times New Roman"/>
          <w:lang w:val="kl-GL"/>
        </w:rPr>
        <w:t xml:space="preserve">. </w:t>
      </w:r>
      <w:r w:rsidRPr="00085327">
        <w:rPr>
          <w:rFonts w:cs="Times New Roman"/>
          <w:lang w:val="kl-GL"/>
        </w:rPr>
        <w:t>Takornariaq nalinginnaasoq ataaseq CO</w:t>
      </w:r>
      <w:r w:rsidRPr="00085327">
        <w:rPr>
          <w:rFonts w:cs="Times New Roman"/>
          <w:vertAlign w:val="subscript"/>
          <w:lang w:val="kl-GL"/>
        </w:rPr>
        <w:t>2</w:t>
      </w:r>
      <w:r w:rsidRPr="00085327">
        <w:rPr>
          <w:rFonts w:cs="Times New Roman"/>
          <w:lang w:val="kl-GL"/>
        </w:rPr>
        <w:t>-mik ullormut 13-22 kg missaanik aniatitsisarnissaa naatsorsuutigineqarpoq</w:t>
      </w:r>
      <w:r w:rsidR="002842CF" w:rsidRPr="00085327">
        <w:rPr>
          <w:rFonts w:cs="Times New Roman"/>
          <w:lang w:val="kl-GL"/>
        </w:rPr>
        <w:t xml:space="preserve"> (8–15 kg CO₂e</w:t>
      </w:r>
      <w:r w:rsidR="000802D4" w:rsidRPr="00085327">
        <w:rPr>
          <w:rStyle w:val="Fodnotehenvisning"/>
          <w:rFonts w:cs="Times New Roman"/>
        </w:rPr>
        <w:footnoteReference w:id="29"/>
      </w:r>
      <w:r w:rsidR="002842CF" w:rsidRPr="00085327">
        <w:rPr>
          <w:rFonts w:cs="Times New Roman"/>
          <w:lang w:val="kl-GL"/>
        </w:rPr>
        <w:t xml:space="preserve"> </w:t>
      </w:r>
      <w:r w:rsidRPr="00085327">
        <w:rPr>
          <w:rFonts w:cs="Times New Roman"/>
          <w:lang w:val="kl-GL"/>
        </w:rPr>
        <w:t>unnuinermut aamma</w:t>
      </w:r>
      <w:r w:rsidR="002842CF" w:rsidRPr="00085327">
        <w:rPr>
          <w:rFonts w:cs="Times New Roman"/>
          <w:lang w:val="kl-GL"/>
        </w:rPr>
        <w:t xml:space="preserve"> 5–7 kg CO₂e </w:t>
      </w:r>
      <w:r w:rsidRPr="00085327">
        <w:rPr>
          <w:rFonts w:cs="Times New Roman"/>
          <w:lang w:val="kl-GL"/>
        </w:rPr>
        <w:t>nerisaqarnermut</w:t>
      </w:r>
      <w:r w:rsidR="002842CF" w:rsidRPr="00085327">
        <w:rPr>
          <w:rStyle w:val="Fodnotehenvisning"/>
          <w:rFonts w:cs="Times New Roman"/>
          <w:lang w:val="kl-GL"/>
        </w:rPr>
        <w:footnoteReference w:id="30"/>
      </w:r>
      <w:r w:rsidR="000802D4" w:rsidRPr="00085327">
        <w:rPr>
          <w:rFonts w:cs="Times New Roman"/>
          <w:lang w:val="kl-GL"/>
        </w:rPr>
        <w:t>)</w:t>
      </w:r>
      <w:r w:rsidR="002842CF" w:rsidRPr="00085327">
        <w:rPr>
          <w:rFonts w:cs="Times New Roman"/>
          <w:lang w:val="kl-GL"/>
        </w:rPr>
        <w:t xml:space="preserve">. </w:t>
      </w:r>
      <w:r w:rsidRPr="00085327">
        <w:rPr>
          <w:rFonts w:cs="Times New Roman"/>
          <w:lang w:val="kl-GL"/>
        </w:rPr>
        <w:t>Kisitsisit Kalaallit Nunaanni qaffasinnerulaarnissaat ilimanarpoq nukissiutinik nerisassanillu assartuineq isorartooq pissutigalugu, assartuinermili aniatitanit malunnaatilimmik appasinnerunissaa naatsorsuutigineqarluni</w:t>
      </w:r>
      <w:r w:rsidR="002842CF" w:rsidRPr="00085327">
        <w:rPr>
          <w:rFonts w:cs="Times New Roman"/>
          <w:lang w:val="kl-GL"/>
        </w:rPr>
        <w:t>.</w:t>
      </w:r>
    </w:p>
    <w:p w14:paraId="39EED4D7" w14:textId="77777777" w:rsidR="000C2402" w:rsidRPr="00085327" w:rsidRDefault="000C2402" w:rsidP="00085327">
      <w:pPr>
        <w:spacing w:line="240" w:lineRule="auto"/>
        <w:rPr>
          <w:rFonts w:cs="Times New Roman"/>
          <w:lang w:val="kl-GL"/>
        </w:rPr>
      </w:pPr>
    </w:p>
    <w:p w14:paraId="0979F1B3" w14:textId="450CBD92" w:rsidR="003D0761" w:rsidRPr="00085327" w:rsidRDefault="00CE1E6F" w:rsidP="00085327">
      <w:pPr>
        <w:spacing w:line="240" w:lineRule="auto"/>
        <w:rPr>
          <w:rFonts w:cs="Times New Roman"/>
          <w:lang w:val="kl-GL"/>
        </w:rPr>
      </w:pPr>
      <w:r w:rsidRPr="00085327">
        <w:rPr>
          <w:rFonts w:cs="Times New Roman"/>
          <w:lang w:val="kl-GL"/>
        </w:rPr>
        <w:t>Ataatsimut isigalugu nunanit tamalaanit takornariaqarnerup annertusinera nalinginnaasumik aniatitsiner</w:t>
      </w:r>
      <w:r w:rsidR="00AA0827" w:rsidRPr="00085327">
        <w:rPr>
          <w:rFonts w:cs="Times New Roman"/>
          <w:lang w:val="kl-GL"/>
        </w:rPr>
        <w:t>up annertusineranik kinguneqassaaq</w:t>
      </w:r>
      <w:r w:rsidRPr="00085327">
        <w:rPr>
          <w:rFonts w:cs="Times New Roman"/>
          <w:lang w:val="kl-GL"/>
        </w:rPr>
        <w:t>, aniatitallu annertunersaat assartuinermiipput</w:t>
      </w:r>
      <w:r w:rsidR="003D0761" w:rsidRPr="00085327">
        <w:rPr>
          <w:rFonts w:cs="Times New Roman"/>
          <w:lang w:val="kl-GL"/>
        </w:rPr>
        <w:t xml:space="preserve">. </w:t>
      </w:r>
      <w:r w:rsidRPr="00085327">
        <w:rPr>
          <w:rFonts w:cs="Times New Roman"/>
          <w:lang w:val="kl-GL"/>
        </w:rPr>
        <w:t>Takornariap aniatitaanut pissutsit amerlasuut apeqqutaapput, ilaatigut angalanerup isorartussusia,</w:t>
      </w:r>
      <w:r w:rsidR="003D0761" w:rsidRPr="00085327">
        <w:rPr>
          <w:rFonts w:cs="Times New Roman"/>
          <w:lang w:val="kl-GL"/>
        </w:rPr>
        <w:t xml:space="preserve"> </w:t>
      </w:r>
      <w:r w:rsidRPr="00085327">
        <w:rPr>
          <w:rFonts w:cs="Times New Roman"/>
          <w:lang w:val="kl-GL"/>
        </w:rPr>
        <w:t>assartuussineq atorneqartoq</w:t>
      </w:r>
      <w:r w:rsidR="00F742D1" w:rsidRPr="00085327">
        <w:rPr>
          <w:rFonts w:cs="Times New Roman"/>
          <w:lang w:val="kl-GL"/>
        </w:rPr>
        <w:t xml:space="preserve"> </w:t>
      </w:r>
      <w:r w:rsidRPr="00085327">
        <w:rPr>
          <w:rFonts w:cs="Times New Roman"/>
          <w:lang w:val="kl-GL"/>
        </w:rPr>
        <w:t>sammisat toqqarneqartut il.il.</w:t>
      </w:r>
      <w:r w:rsidR="003D0761" w:rsidRPr="00085327" w:rsidDel="00402E94">
        <w:rPr>
          <w:rFonts w:cs="Times New Roman"/>
          <w:lang w:val="kl-GL"/>
        </w:rPr>
        <w:t xml:space="preserve"> </w:t>
      </w:r>
      <w:r w:rsidRPr="00085327">
        <w:rPr>
          <w:rFonts w:cs="Times New Roman"/>
          <w:lang w:val="kl-GL"/>
        </w:rPr>
        <w:t>Takornariartitsinermi qaffaataasinnaasumut missiliuinernik pigisaqartoqannginneranut naleqqiutissagaanni Kalaallit Nunaata Kitaani nunap allanngutsaaliukkap pilersinneqarnerani silap pissusianut sunniutaasussanik naliliinissaq maannakkorpiaq pisinnaanngilaq</w:t>
      </w:r>
      <w:r w:rsidR="00F742D1" w:rsidRPr="00085327">
        <w:rPr>
          <w:rFonts w:cs="Times New Roman"/>
          <w:lang w:val="kl-GL"/>
        </w:rPr>
        <w:t>.</w:t>
      </w:r>
    </w:p>
    <w:p w14:paraId="440D7260" w14:textId="77777777" w:rsidR="00F742D1" w:rsidRPr="00085327" w:rsidRDefault="00F742D1" w:rsidP="00085327">
      <w:pPr>
        <w:spacing w:line="240" w:lineRule="auto"/>
        <w:rPr>
          <w:rFonts w:cs="Times New Roman"/>
          <w:lang w:val="kl-GL"/>
        </w:rPr>
      </w:pPr>
    </w:p>
    <w:p w14:paraId="5FAE2CD5" w14:textId="384C3F9E" w:rsidR="00F742D1" w:rsidRPr="00FA5045" w:rsidRDefault="005A4D6A" w:rsidP="00085327">
      <w:pPr>
        <w:pStyle w:val="Overskrift3"/>
        <w:spacing w:before="0" w:line="240" w:lineRule="auto"/>
        <w:rPr>
          <w:rStyle w:val="Overskrift3Tegn"/>
          <w:rFonts w:ascii="Times New Roman" w:hAnsi="Times New Roman" w:cs="Times New Roman"/>
          <w:color w:val="1F497D" w:themeColor="text2"/>
          <w:lang w:val="kl-GL"/>
        </w:rPr>
      </w:pPr>
      <w:bookmarkStart w:id="55" w:name="_Toc215009064"/>
      <w:r w:rsidRPr="00FA5045">
        <w:rPr>
          <w:rStyle w:val="Overskrift3Tegn"/>
          <w:rFonts w:ascii="Times New Roman" w:hAnsi="Times New Roman" w:cs="Times New Roman"/>
          <w:color w:val="1F497D" w:themeColor="text2"/>
          <w:lang w:val="kl-GL"/>
        </w:rPr>
        <w:t xml:space="preserve">6.3.2 </w:t>
      </w:r>
      <w:r w:rsidR="00FA4454" w:rsidRPr="00FA5045">
        <w:rPr>
          <w:rStyle w:val="Overskrift3Tegn"/>
          <w:rFonts w:ascii="Times New Roman" w:hAnsi="Times New Roman" w:cs="Times New Roman"/>
          <w:color w:val="1F497D" w:themeColor="text2"/>
          <w:lang w:val="kl-GL"/>
        </w:rPr>
        <w:t>Pinngortitami nalinginnaasumik pisartut silap pissusiata allanng</w:t>
      </w:r>
      <w:r w:rsidR="00594E13" w:rsidRPr="00FA5045">
        <w:rPr>
          <w:rStyle w:val="Overskrift3Tegn"/>
          <w:rFonts w:ascii="Times New Roman" w:hAnsi="Times New Roman" w:cs="Times New Roman"/>
          <w:color w:val="1F497D" w:themeColor="text2"/>
          <w:lang w:val="kl-GL"/>
        </w:rPr>
        <w:t>u</w:t>
      </w:r>
      <w:r w:rsidR="00FA4454" w:rsidRPr="00FA5045">
        <w:rPr>
          <w:rStyle w:val="Overskrift3Tegn"/>
          <w:rFonts w:ascii="Times New Roman" w:hAnsi="Times New Roman" w:cs="Times New Roman"/>
          <w:color w:val="1F497D" w:themeColor="text2"/>
          <w:lang w:val="kl-GL"/>
        </w:rPr>
        <w:t>utaanut sunniuteqartut</w:t>
      </w:r>
      <w:bookmarkEnd w:id="55"/>
    </w:p>
    <w:p w14:paraId="1BA6A3E6" w14:textId="2A69D0FA" w:rsidR="003D0761" w:rsidRPr="00085327" w:rsidRDefault="00594E13" w:rsidP="00085327">
      <w:pPr>
        <w:spacing w:line="240" w:lineRule="auto"/>
        <w:rPr>
          <w:rFonts w:cs="Times New Roman"/>
          <w:lang w:val="kl-GL"/>
        </w:rPr>
      </w:pPr>
      <w:r w:rsidRPr="00085327">
        <w:rPr>
          <w:rFonts w:cs="Times New Roman"/>
          <w:lang w:val="kl-GL"/>
        </w:rPr>
        <w:t>Kalaallit Nunaanni nunami imermilu tarajuunngitsumik pinngortitami pissuseqatigiinnerit CO</w:t>
      </w:r>
      <w:r w:rsidRPr="00085327">
        <w:rPr>
          <w:rFonts w:cs="Times New Roman"/>
          <w:vertAlign w:val="subscript"/>
          <w:lang w:val="kl-GL"/>
        </w:rPr>
        <w:t>2</w:t>
      </w:r>
      <w:r w:rsidRPr="00085327">
        <w:rPr>
          <w:rFonts w:cs="Times New Roman"/>
          <w:lang w:val="kl-GL"/>
        </w:rPr>
        <w:t>-mik aniatitaqarnerminnik silaannarmit nalinginnaasumik annertunerusumik tigooraasarput</w:t>
      </w:r>
      <w:r w:rsidR="005364E8" w:rsidRPr="00085327">
        <w:rPr>
          <w:rFonts w:cs="Times New Roman"/>
          <w:lang w:val="kl-GL"/>
        </w:rPr>
        <w:t xml:space="preserve">. </w:t>
      </w:r>
      <w:r w:rsidRPr="00085327">
        <w:rPr>
          <w:rFonts w:cs="Times New Roman"/>
          <w:lang w:val="kl-GL"/>
        </w:rPr>
        <w:t>Masarsoqarfiit, qeriuaannartup masarsui tatsillu naasut naasarnerisigut uumassusilinneersullu nunamiitinnerisigut silaannarmit CO</w:t>
      </w:r>
      <w:r w:rsidRPr="00085327">
        <w:rPr>
          <w:rFonts w:cs="Times New Roman"/>
          <w:vertAlign w:val="subscript"/>
          <w:lang w:val="kl-GL"/>
        </w:rPr>
        <w:t>2</w:t>
      </w:r>
      <w:r w:rsidRPr="00085327">
        <w:rPr>
          <w:rFonts w:cs="Times New Roman"/>
          <w:lang w:val="kl-GL"/>
        </w:rPr>
        <w:t>-mik tigooraalluartuupput taamaaliornikkullu silap pissusiata allanngoriartornernut iluaqutaallutik, nunalu allanngutsaaliuga</w:t>
      </w:r>
      <w:r w:rsidR="00AA0827" w:rsidRPr="00085327">
        <w:rPr>
          <w:rFonts w:cs="Times New Roman"/>
          <w:lang w:val="kl-GL"/>
        </w:rPr>
        <w:t>ssa</w:t>
      </w:r>
      <w:r w:rsidRPr="00085327">
        <w:rPr>
          <w:rFonts w:cs="Times New Roman"/>
          <w:lang w:val="kl-GL"/>
        </w:rPr>
        <w:t>q taakkuninnga illersueqataasinnaavoq.</w:t>
      </w:r>
      <w:r w:rsidR="00AA0827" w:rsidRPr="00085327">
        <w:rPr>
          <w:rFonts w:cs="Times New Roman"/>
          <w:lang w:val="kl-GL"/>
        </w:rPr>
        <w:t xml:space="preserve"> Pilersaarummi Greenland Ecosystem Monitoring-imi naliliisoqarpoq, silap pissusiata allannguutaasa kingunerisaannik pinngortitap ataqatigiiffii taakku ukioq 2100-p tungaanut CO</w:t>
      </w:r>
      <w:r w:rsidR="00AA0827" w:rsidRPr="00085327">
        <w:rPr>
          <w:rFonts w:cs="Times New Roman"/>
          <w:vertAlign w:val="subscript"/>
          <w:lang w:val="kl-GL"/>
        </w:rPr>
        <w:t>2</w:t>
      </w:r>
      <w:r w:rsidR="00AA0827" w:rsidRPr="00085327">
        <w:rPr>
          <w:rFonts w:cs="Times New Roman"/>
          <w:lang w:val="kl-GL"/>
        </w:rPr>
        <w:t>-mik annertunerusumik tigooqqaalertussaasut</w:t>
      </w:r>
      <w:r w:rsidR="00AA0827" w:rsidRPr="00085327">
        <w:rPr>
          <w:rStyle w:val="Fodnotehenvisning"/>
          <w:rFonts w:cs="Times New Roman"/>
        </w:rPr>
        <w:footnoteReference w:id="31"/>
      </w:r>
      <w:r w:rsidR="00AA0827" w:rsidRPr="00085327">
        <w:rPr>
          <w:rFonts w:cs="Times New Roman"/>
          <w:lang w:val="kl-GL"/>
        </w:rPr>
        <w:t>. Akerlianik nunap q</w:t>
      </w:r>
      <w:r w:rsidRPr="00085327">
        <w:rPr>
          <w:rFonts w:cs="Times New Roman"/>
          <w:lang w:val="kl-GL"/>
        </w:rPr>
        <w:t>eriuaannartu</w:t>
      </w:r>
      <w:r w:rsidR="00AA0827" w:rsidRPr="00085327">
        <w:rPr>
          <w:rFonts w:cs="Times New Roman"/>
          <w:lang w:val="kl-GL"/>
        </w:rPr>
        <w:t>p</w:t>
      </w:r>
      <w:r w:rsidRPr="00085327">
        <w:rPr>
          <w:rFonts w:cs="Times New Roman"/>
          <w:lang w:val="kl-GL"/>
        </w:rPr>
        <w:t xml:space="preserve"> masarsuisa aakkiartuinnarnerat CO</w:t>
      </w:r>
      <w:r w:rsidRPr="00085327">
        <w:rPr>
          <w:rFonts w:cs="Times New Roman"/>
          <w:vertAlign w:val="subscript"/>
          <w:lang w:val="kl-GL"/>
        </w:rPr>
        <w:t>2</w:t>
      </w:r>
      <w:r w:rsidRPr="00085327">
        <w:rPr>
          <w:rFonts w:cs="Times New Roman"/>
          <w:lang w:val="kl-GL"/>
        </w:rPr>
        <w:t>-mik methanimillu aniatitsiner</w:t>
      </w:r>
      <w:r w:rsidR="00AA0827" w:rsidRPr="00085327">
        <w:rPr>
          <w:rFonts w:cs="Times New Roman"/>
          <w:lang w:val="kl-GL"/>
        </w:rPr>
        <w:t>nik</w:t>
      </w:r>
      <w:r w:rsidRPr="00085327">
        <w:rPr>
          <w:rFonts w:cs="Times New Roman"/>
          <w:lang w:val="kl-GL"/>
        </w:rPr>
        <w:t xml:space="preserve"> annertunerulersitsisinnaavoq</w:t>
      </w:r>
      <w:r w:rsidR="00AA0827" w:rsidRPr="00085327">
        <w:rPr>
          <w:rFonts w:cs="Times New Roman"/>
          <w:lang w:val="kl-GL"/>
        </w:rPr>
        <w:t>.</w:t>
      </w:r>
      <w:r w:rsidR="00D6020D" w:rsidRPr="00085327">
        <w:rPr>
          <w:rFonts w:cs="Times New Roman"/>
          <w:lang w:val="kl-GL"/>
        </w:rPr>
        <w:t xml:space="preserve">. </w:t>
      </w:r>
    </w:p>
    <w:p w14:paraId="0D8CD8D6" w14:textId="77777777" w:rsidR="003D0761" w:rsidRPr="00085327" w:rsidRDefault="003D0761" w:rsidP="00085327">
      <w:pPr>
        <w:spacing w:line="240" w:lineRule="auto"/>
        <w:rPr>
          <w:rFonts w:cs="Times New Roman"/>
          <w:lang w:val="kl-GL"/>
        </w:rPr>
      </w:pPr>
    </w:p>
    <w:p w14:paraId="433D3522" w14:textId="0AFAFE3B" w:rsidR="00AB029C" w:rsidRPr="00085327" w:rsidRDefault="00541279" w:rsidP="00085327">
      <w:pPr>
        <w:spacing w:line="240" w:lineRule="auto"/>
        <w:rPr>
          <w:rFonts w:cs="Times New Roman"/>
          <w:lang w:val="kl-GL"/>
        </w:rPr>
      </w:pPr>
      <w:r w:rsidRPr="00085327">
        <w:rPr>
          <w:rFonts w:cs="Times New Roman"/>
          <w:lang w:val="kl-GL"/>
        </w:rPr>
        <w:t>Masarsoqarfissuit nunami allanngutsaaliukkami illersugaassapput</w:t>
      </w:r>
      <w:r w:rsidR="003D0761" w:rsidRPr="00085327">
        <w:rPr>
          <w:rFonts w:cs="Times New Roman"/>
          <w:lang w:val="kl-GL"/>
        </w:rPr>
        <w:t xml:space="preserve"> (</w:t>
      </w:r>
      <w:r w:rsidR="00E1124B" w:rsidRPr="00085327">
        <w:rPr>
          <w:rFonts w:cs="Times New Roman"/>
          <w:lang w:val="kl-GL"/>
        </w:rPr>
        <w:t>taakkulu ilaat Ramsareqarfiusunut nalunaarut aqqutigalugu illersugaallutik)</w:t>
      </w:r>
      <w:r w:rsidR="003D0761" w:rsidRPr="00085327">
        <w:rPr>
          <w:rFonts w:cs="Times New Roman"/>
          <w:lang w:val="kl-GL"/>
        </w:rPr>
        <w:t xml:space="preserve">, </w:t>
      </w:r>
      <w:r w:rsidRPr="00085327">
        <w:rPr>
          <w:rFonts w:cs="Times New Roman"/>
          <w:lang w:val="kl-GL"/>
        </w:rPr>
        <w:t xml:space="preserve">peqatigisaanilli nuna qeriuaannartoq </w:t>
      </w:r>
      <w:r w:rsidRPr="00085327">
        <w:rPr>
          <w:rFonts w:cs="Times New Roman"/>
          <w:lang w:val="kl-GL"/>
        </w:rPr>
        <w:lastRenderedPageBreak/>
        <w:t>nun</w:t>
      </w:r>
      <w:r w:rsidR="00006530" w:rsidRPr="00085327">
        <w:rPr>
          <w:rFonts w:cs="Times New Roman"/>
          <w:lang w:val="kl-GL"/>
        </w:rPr>
        <w:t>a</w:t>
      </w:r>
      <w:r w:rsidRPr="00085327">
        <w:rPr>
          <w:rFonts w:cs="Times New Roman"/>
          <w:lang w:val="kl-GL"/>
        </w:rPr>
        <w:t>mi alla</w:t>
      </w:r>
      <w:r w:rsidR="00006530" w:rsidRPr="00085327">
        <w:rPr>
          <w:rFonts w:cs="Times New Roman"/>
          <w:lang w:val="kl-GL"/>
        </w:rPr>
        <w:t>nngutsaal</w:t>
      </w:r>
      <w:r w:rsidRPr="00085327">
        <w:rPr>
          <w:rFonts w:cs="Times New Roman"/>
          <w:lang w:val="kl-GL"/>
        </w:rPr>
        <w:t xml:space="preserve">iukkamiittoq aamma annertuvoq </w:t>
      </w:r>
      <w:r w:rsidR="003D0761" w:rsidRPr="00085327">
        <w:rPr>
          <w:rFonts w:cs="Times New Roman"/>
          <w:lang w:val="kl-GL"/>
        </w:rPr>
        <w:t>(</w:t>
      </w:r>
      <w:r w:rsidR="00AA0827" w:rsidRPr="00085327">
        <w:rPr>
          <w:rFonts w:cs="Times New Roman"/>
          <w:lang w:val="kl-GL"/>
        </w:rPr>
        <w:t>qeriuaannartumiit sumiiffikkaartunut</w:t>
      </w:r>
      <w:r w:rsidR="003D0761" w:rsidRPr="00085327">
        <w:rPr>
          <w:rStyle w:val="Fodnotehenvisning"/>
          <w:rFonts w:cs="Times New Roman"/>
          <w:lang w:val="kl-GL"/>
        </w:rPr>
        <w:footnoteReference w:id="32"/>
      </w:r>
      <w:r w:rsidR="003D0761" w:rsidRPr="00085327">
        <w:rPr>
          <w:rFonts w:cs="Times New Roman"/>
          <w:lang w:val="kl-GL"/>
        </w:rPr>
        <w:t xml:space="preserve">). </w:t>
      </w:r>
      <w:r w:rsidRPr="00085327">
        <w:rPr>
          <w:rFonts w:cs="Times New Roman"/>
          <w:lang w:val="kl-GL"/>
        </w:rPr>
        <w:t>Nunap allanngutsaaliukkap sunniutissaanik pitsaasunik pitsaanngitsunillu naliliineq ataatsimoortoq eqqoqqissaarnerusorlu kingunerisassanik naliliinermi matumani pisinnaanngilaq</w:t>
      </w:r>
      <w:r w:rsidR="00AA0827" w:rsidRPr="00085327">
        <w:rPr>
          <w:rFonts w:cs="Times New Roman"/>
          <w:lang w:val="kl-GL"/>
        </w:rPr>
        <w:t>,</w:t>
      </w:r>
      <w:r w:rsidRPr="00085327">
        <w:rPr>
          <w:rFonts w:cs="Times New Roman"/>
          <w:lang w:val="kl-GL"/>
        </w:rPr>
        <w:t xml:space="preserve"> sumiiffik pillugu </w:t>
      </w:r>
      <w:r w:rsidR="00AA0827" w:rsidRPr="00085327">
        <w:rPr>
          <w:rFonts w:cs="Times New Roman"/>
          <w:lang w:val="kl-GL"/>
        </w:rPr>
        <w:t xml:space="preserve">paasissutissat </w:t>
      </w:r>
      <w:r w:rsidRPr="00085327">
        <w:rPr>
          <w:rFonts w:cs="Times New Roman"/>
          <w:lang w:val="kl-GL"/>
        </w:rPr>
        <w:t>amigarnerat pissutigalugu</w:t>
      </w:r>
      <w:r w:rsidR="00EB1979" w:rsidRPr="00085327">
        <w:rPr>
          <w:rFonts w:cs="Times New Roman"/>
          <w:lang w:val="kl-GL"/>
        </w:rPr>
        <w:t>.</w:t>
      </w:r>
    </w:p>
    <w:p w14:paraId="189B85E7" w14:textId="77777777" w:rsidR="00FE05AB" w:rsidRPr="00085327" w:rsidRDefault="00FE05AB" w:rsidP="00085327">
      <w:pPr>
        <w:spacing w:line="240" w:lineRule="auto"/>
        <w:rPr>
          <w:rFonts w:cs="Times New Roman"/>
          <w:lang w:val="kl-GL"/>
        </w:rPr>
      </w:pPr>
    </w:p>
    <w:p w14:paraId="4CBF57DC" w14:textId="6AF78227" w:rsidR="005D08D0" w:rsidRPr="00085327" w:rsidRDefault="0021109D" w:rsidP="0021109D">
      <w:pPr>
        <w:pStyle w:val="Overskrift2"/>
        <w:tabs>
          <w:tab w:val="left" w:pos="567"/>
        </w:tabs>
        <w:spacing w:line="240" w:lineRule="auto"/>
        <w:rPr>
          <w:rFonts w:ascii="Times New Roman" w:hAnsi="Times New Roman" w:cs="Times New Roman"/>
          <w:lang w:val="kl-GL"/>
        </w:rPr>
      </w:pPr>
      <w:bookmarkStart w:id="56" w:name="_Toc215006775"/>
      <w:bookmarkStart w:id="57" w:name="_Toc215009065"/>
      <w:r w:rsidRPr="000F63B5">
        <w:rPr>
          <w:rFonts w:ascii="Times New Roman" w:hAnsi="Times New Roman" w:cs="Times New Roman"/>
          <w:color w:val="1F497D" w:themeColor="text2"/>
          <w:lang w:val="kl-GL"/>
        </w:rPr>
        <w:t xml:space="preserve">6.4 </w:t>
      </w:r>
      <w:bookmarkEnd w:id="56"/>
      <w:r w:rsidRPr="000F63B5">
        <w:rPr>
          <w:rFonts w:ascii="Times New Roman" w:hAnsi="Times New Roman" w:cs="Times New Roman"/>
          <w:color w:val="1F497D" w:themeColor="text2"/>
          <w:lang w:val="kl-GL"/>
        </w:rPr>
        <w:t>A</w:t>
      </w:r>
      <w:r w:rsidR="00541279" w:rsidRPr="000F63B5">
        <w:rPr>
          <w:rFonts w:ascii="Times New Roman" w:hAnsi="Times New Roman" w:cs="Times New Roman"/>
          <w:color w:val="1F497D" w:themeColor="text2"/>
          <w:lang w:val="kl-GL"/>
        </w:rPr>
        <w:t>vatangiisit eqqakkallu</w:t>
      </w:r>
      <w:bookmarkEnd w:id="57"/>
    </w:p>
    <w:p w14:paraId="22F609FF" w14:textId="734BBFD0" w:rsidR="00E33A7B" w:rsidRPr="00085327" w:rsidRDefault="00AA0827" w:rsidP="00085327">
      <w:pPr>
        <w:spacing w:line="240" w:lineRule="auto"/>
        <w:rPr>
          <w:rFonts w:cs="Times New Roman"/>
          <w:lang w:val="kl-GL"/>
        </w:rPr>
      </w:pPr>
      <w:r w:rsidRPr="00085327">
        <w:rPr>
          <w:rFonts w:cs="Times New Roman"/>
          <w:lang w:val="kl-GL"/>
        </w:rPr>
        <w:t>Avatangiisinut inatsimmi</w:t>
      </w:r>
      <w:r w:rsidR="004F43F0" w:rsidRPr="00085327">
        <w:rPr>
          <w:rFonts w:cs="Times New Roman"/>
          <w:lang w:val="kl-GL"/>
        </w:rPr>
        <w:t xml:space="preserve"> pinngortitap avatangiisillu illersorneqarnissaat siunertar</w:t>
      </w:r>
      <w:r w:rsidRPr="00085327">
        <w:rPr>
          <w:rFonts w:cs="Times New Roman"/>
          <w:lang w:val="kl-GL"/>
        </w:rPr>
        <w:t>ineqarpoq</w:t>
      </w:r>
      <w:r w:rsidR="004F43F0" w:rsidRPr="00085327">
        <w:rPr>
          <w:rFonts w:cs="Times New Roman"/>
          <w:lang w:val="kl-GL"/>
        </w:rPr>
        <w:t>, inuiaqatigiit ineriartortinneqarnerat piujuartitsinermik tunngaveqartinniarlugu</w:t>
      </w:r>
      <w:r w:rsidR="00E33A7B" w:rsidRPr="00085327">
        <w:rPr>
          <w:rFonts w:cs="Times New Roman"/>
          <w:lang w:val="kl-GL"/>
        </w:rPr>
        <w:t xml:space="preserve">. </w:t>
      </w:r>
      <w:r w:rsidR="004F43F0" w:rsidRPr="00085327">
        <w:rPr>
          <w:rFonts w:cs="Times New Roman"/>
          <w:lang w:val="kl-GL"/>
        </w:rPr>
        <w:t>Inatsit ilaatigut suliffeqarfinnik mingutsitsinerusunut akuersissuteqartarnermut, imeqarfiit killeqarfiisa iluanni ingerlatanut, imermik errortuutikumik suliarinnittarnermut, eqqakkanut atueqqiisarnermullu kiisalu teknologiinut mingutsitsinnginnerusunut malittarisassanik piumasaqaatinillu imaqarpoq</w:t>
      </w:r>
      <w:r w:rsidR="00E33A7B" w:rsidRPr="00085327">
        <w:rPr>
          <w:rFonts w:cs="Times New Roman"/>
          <w:lang w:val="kl-GL"/>
        </w:rPr>
        <w:t xml:space="preserve">. </w:t>
      </w:r>
      <w:r w:rsidR="00B94D5F" w:rsidRPr="00085327">
        <w:rPr>
          <w:rFonts w:cs="Times New Roman"/>
          <w:lang w:val="kl-GL"/>
        </w:rPr>
        <w:t>Kommunit eqqagassalerinermik isumaginnittuupput. Tassalu e</w:t>
      </w:r>
      <w:r w:rsidR="004F43F0" w:rsidRPr="00085327">
        <w:rPr>
          <w:rFonts w:cs="Times New Roman"/>
          <w:lang w:val="kl-GL"/>
        </w:rPr>
        <w:t>qqakkanik igitsisarnissaq kommunit isumagis</w:t>
      </w:r>
      <w:r w:rsidR="00B94D5F" w:rsidRPr="00085327">
        <w:rPr>
          <w:rFonts w:cs="Times New Roman"/>
          <w:lang w:val="kl-GL"/>
        </w:rPr>
        <w:t>ussaav</w:t>
      </w:r>
      <w:r w:rsidR="004F43F0" w:rsidRPr="00085327">
        <w:rPr>
          <w:rFonts w:cs="Times New Roman"/>
          <w:lang w:val="kl-GL"/>
        </w:rPr>
        <w:t>aat, atortussiallu imaluunniit tigussaasup suulluunniit eqqagassatut naliliiffigineqartarnissaa aalajangiiffigis</w:t>
      </w:r>
      <w:r w:rsidR="00B94D5F" w:rsidRPr="00085327">
        <w:rPr>
          <w:rFonts w:cs="Times New Roman"/>
          <w:lang w:val="kl-GL"/>
        </w:rPr>
        <w:t>us</w:t>
      </w:r>
      <w:r w:rsidR="004F43F0" w:rsidRPr="00085327">
        <w:rPr>
          <w:rFonts w:cs="Times New Roman"/>
          <w:lang w:val="kl-GL"/>
        </w:rPr>
        <w:t>s</w:t>
      </w:r>
      <w:r w:rsidR="00B94D5F" w:rsidRPr="00085327">
        <w:rPr>
          <w:rFonts w:cs="Times New Roman"/>
          <w:lang w:val="kl-GL"/>
        </w:rPr>
        <w:t>a</w:t>
      </w:r>
      <w:r w:rsidR="004F43F0" w:rsidRPr="00085327">
        <w:rPr>
          <w:rFonts w:cs="Times New Roman"/>
          <w:lang w:val="kl-GL"/>
        </w:rPr>
        <w:t>allugu</w:t>
      </w:r>
      <w:r w:rsidR="00E33A7B" w:rsidRPr="00085327">
        <w:rPr>
          <w:rFonts w:cs="Times New Roman"/>
          <w:lang w:val="kl-GL"/>
        </w:rPr>
        <w:t xml:space="preserve">. </w:t>
      </w:r>
      <w:r w:rsidR="004F43F0" w:rsidRPr="00085327">
        <w:rPr>
          <w:rFonts w:cs="Times New Roman"/>
          <w:lang w:val="kl-GL"/>
        </w:rPr>
        <w:t>Tamanna nunamut allan</w:t>
      </w:r>
      <w:r w:rsidR="001A4CD8" w:rsidRPr="00085327">
        <w:rPr>
          <w:rFonts w:cs="Times New Roman"/>
          <w:lang w:val="kl-GL"/>
        </w:rPr>
        <w:t>n</w:t>
      </w:r>
      <w:r w:rsidR="004F43F0" w:rsidRPr="00085327">
        <w:rPr>
          <w:rFonts w:cs="Times New Roman"/>
          <w:lang w:val="kl-GL"/>
        </w:rPr>
        <w:t>gutsaaliugassa</w:t>
      </w:r>
      <w:r w:rsidR="001A4CD8" w:rsidRPr="00085327">
        <w:rPr>
          <w:rFonts w:cs="Times New Roman"/>
          <w:lang w:val="kl-GL"/>
        </w:rPr>
        <w:t>nngortussa</w:t>
      </w:r>
      <w:r w:rsidR="004F43F0" w:rsidRPr="00085327">
        <w:rPr>
          <w:rFonts w:cs="Times New Roman"/>
          <w:lang w:val="kl-GL"/>
        </w:rPr>
        <w:t>mut aamma atuutissaaq</w:t>
      </w:r>
      <w:r w:rsidR="00E33A7B" w:rsidRPr="00085327">
        <w:rPr>
          <w:rFonts w:cs="Times New Roman"/>
          <w:lang w:val="kl-GL"/>
        </w:rPr>
        <w:t>.</w:t>
      </w:r>
    </w:p>
    <w:p w14:paraId="53EA37BA" w14:textId="77777777" w:rsidR="00E33A7B" w:rsidRPr="00085327" w:rsidRDefault="00E33A7B" w:rsidP="00085327">
      <w:pPr>
        <w:spacing w:line="240" w:lineRule="auto"/>
        <w:rPr>
          <w:rFonts w:cs="Times New Roman"/>
          <w:lang w:val="kl-GL"/>
        </w:rPr>
      </w:pPr>
    </w:p>
    <w:p w14:paraId="1ABDD67D" w14:textId="782B73F4" w:rsidR="00E33A7B" w:rsidRPr="00085327" w:rsidRDefault="001A4CD8" w:rsidP="00085327">
      <w:pPr>
        <w:spacing w:line="240" w:lineRule="auto"/>
        <w:rPr>
          <w:rFonts w:cs="Times New Roman"/>
          <w:lang w:val="kl-GL"/>
        </w:rPr>
      </w:pPr>
      <w:r w:rsidRPr="00085327">
        <w:rPr>
          <w:rFonts w:cs="Times New Roman"/>
          <w:lang w:val="kl-GL"/>
        </w:rPr>
        <w:t>Kommunit tamarmik immikkut eqqagassalerinermut maleruagassaliortussaapput kommunimi eqqagassalerinermut aaqqissuussinermut tamarmut atuuttussamik</w:t>
      </w:r>
      <w:r w:rsidR="00E33A7B" w:rsidRPr="00085327">
        <w:rPr>
          <w:rFonts w:cs="Times New Roman"/>
          <w:lang w:val="kl-GL"/>
        </w:rPr>
        <w:t xml:space="preserve">. </w:t>
      </w:r>
      <w:r w:rsidRPr="00085327">
        <w:rPr>
          <w:rFonts w:cs="Times New Roman"/>
          <w:lang w:val="kl-GL"/>
        </w:rPr>
        <w:t xml:space="preserve">Maleruagassat taamaalillutik aamma </w:t>
      </w:r>
      <w:r w:rsidR="001F2D69" w:rsidRPr="00085327">
        <w:rPr>
          <w:rFonts w:cs="Times New Roman"/>
          <w:lang w:val="kl-GL"/>
        </w:rPr>
        <w:t>asimut</w:t>
      </w:r>
      <w:r w:rsidRPr="00085327">
        <w:rPr>
          <w:rFonts w:cs="Times New Roman"/>
          <w:lang w:val="kl-GL"/>
        </w:rPr>
        <w:t xml:space="preserve"> aamma atuuppoq, tassunga ilanngullugu nunamut allanngutsaaliugassamut</w:t>
      </w:r>
      <w:r w:rsidR="00E33A7B" w:rsidRPr="00085327">
        <w:rPr>
          <w:rFonts w:cs="Times New Roman"/>
          <w:lang w:val="kl-GL"/>
        </w:rPr>
        <w:t xml:space="preserve">. </w:t>
      </w:r>
      <w:r w:rsidR="001F2D69" w:rsidRPr="00085327">
        <w:rPr>
          <w:rFonts w:cs="Times New Roman"/>
          <w:lang w:val="kl-GL"/>
        </w:rPr>
        <w:t>Maleruagassani katersuinissanut innersuussinissamullu aaqqissuussinernut innuttaasunut, inuussutissarsiuteqartunut allanullu malitarisassat</w:t>
      </w:r>
      <w:r w:rsidR="001F2D69" w:rsidRPr="00085327">
        <w:rPr>
          <w:rFonts w:cs="Times New Roman"/>
          <w:szCs w:val="24"/>
          <w:lang w:val="kl-GL"/>
        </w:rPr>
        <w:t xml:space="preserve"> aalajangersarneqarput</w:t>
      </w:r>
      <w:r w:rsidR="00E33A7B" w:rsidRPr="00085327">
        <w:rPr>
          <w:rFonts w:cs="Times New Roman"/>
          <w:szCs w:val="24"/>
          <w:lang w:val="kl-GL"/>
        </w:rPr>
        <w:t xml:space="preserve">. </w:t>
      </w:r>
      <w:r w:rsidR="001F2D69" w:rsidRPr="00085327">
        <w:rPr>
          <w:rFonts w:cs="Times New Roman"/>
          <w:szCs w:val="24"/>
          <w:lang w:val="kl-GL"/>
        </w:rPr>
        <w:t>Kommuni inatsisit naapertorlugit eqqakkat pillugit pilersaarummik ukiut sisamakkaarlugit suliarineqartassaaq, ukiuni aqqaneq</w:t>
      </w:r>
      <w:r w:rsidR="00B94D5F" w:rsidRPr="00085327">
        <w:rPr>
          <w:rFonts w:cs="Times New Roman"/>
          <w:szCs w:val="24"/>
          <w:lang w:val="kl-GL"/>
        </w:rPr>
        <w:t xml:space="preserve"> </w:t>
      </w:r>
      <w:r w:rsidR="001F2D69" w:rsidRPr="00085327">
        <w:rPr>
          <w:rFonts w:cs="Times New Roman"/>
          <w:szCs w:val="24"/>
          <w:lang w:val="kl-GL"/>
        </w:rPr>
        <w:t>marlunni tulliuttuni atuuttussamik</w:t>
      </w:r>
      <w:r w:rsidR="00E33A7B" w:rsidRPr="00085327">
        <w:rPr>
          <w:rFonts w:cs="Times New Roman"/>
          <w:lang w:val="kl-GL"/>
        </w:rPr>
        <w:t xml:space="preserve">. </w:t>
      </w:r>
      <w:r w:rsidR="001F2D69" w:rsidRPr="00085327">
        <w:rPr>
          <w:rFonts w:cs="Times New Roman"/>
          <w:lang w:val="kl-GL"/>
        </w:rPr>
        <w:t>Eqqakkat pillugit pilersaarut kommunip suliassaqarfianut tamarmut atuutissaaq</w:t>
      </w:r>
      <w:r w:rsidR="00E33A7B" w:rsidRPr="00085327">
        <w:rPr>
          <w:rFonts w:cs="Times New Roman"/>
          <w:lang w:val="kl-GL"/>
        </w:rPr>
        <w:t xml:space="preserve">. </w:t>
      </w:r>
      <w:r w:rsidR="001F2D69" w:rsidRPr="00085327">
        <w:rPr>
          <w:rFonts w:cs="Times New Roman"/>
          <w:lang w:val="kl-GL"/>
        </w:rPr>
        <w:t>Kommunimi eqqagassat pillugit pilersaarut atorlugu kommuni maannakkut eqqagassalerisarnini ataatsimut takusinnaassavaa siunissarlu eqqarsaatigalugu eqqagassalerinermut suliassaqarfimmi suliniuteqarnermini pingaarnersiu</w:t>
      </w:r>
      <w:r w:rsidR="002C62A9" w:rsidRPr="00085327">
        <w:rPr>
          <w:rFonts w:cs="Times New Roman"/>
          <w:lang w:val="kl-GL"/>
        </w:rPr>
        <w:t>i</w:t>
      </w:r>
      <w:r w:rsidR="001F2D69" w:rsidRPr="00085327">
        <w:rPr>
          <w:rFonts w:cs="Times New Roman"/>
          <w:lang w:val="kl-GL"/>
        </w:rPr>
        <w:t>sinnaanerulissalluni, tamatumunnga ilanngullugu nunami allanngutsaaliukkap sumiiffigisaani</w:t>
      </w:r>
      <w:r w:rsidR="00B94D5F" w:rsidRPr="00085327">
        <w:rPr>
          <w:rFonts w:cs="Times New Roman"/>
          <w:lang w:val="kl-GL"/>
        </w:rPr>
        <w:t>.</w:t>
      </w:r>
    </w:p>
    <w:p w14:paraId="57BDD92D" w14:textId="77777777" w:rsidR="00E33A7B" w:rsidRPr="00085327" w:rsidRDefault="00E33A7B" w:rsidP="00085327">
      <w:pPr>
        <w:spacing w:line="240" w:lineRule="auto"/>
        <w:rPr>
          <w:rFonts w:cs="Times New Roman"/>
          <w:lang w:val="kl-GL"/>
        </w:rPr>
      </w:pPr>
    </w:p>
    <w:p w14:paraId="7EBC9C95" w14:textId="6F5AE408" w:rsidR="00E33A7B" w:rsidRPr="00085327" w:rsidRDefault="001F2D69" w:rsidP="00085327">
      <w:pPr>
        <w:spacing w:line="240" w:lineRule="auto"/>
        <w:rPr>
          <w:rFonts w:cs="Times New Roman"/>
          <w:lang w:val="kl-GL"/>
        </w:rPr>
      </w:pPr>
      <w:r w:rsidRPr="00085327">
        <w:rPr>
          <w:rFonts w:cs="Times New Roman"/>
          <w:lang w:val="kl-GL"/>
        </w:rPr>
        <w:t>Takornariaqarnerup annertusinera aamma sumiiffimmi mingutsitsinerup, nungullaanerup eqqakkanillu ajornartorsiuteqarnerup annertusisinnaanerannik kinguneqarsinnaavoq</w:t>
      </w:r>
      <w:r w:rsidR="00E33A7B" w:rsidRPr="00085327">
        <w:rPr>
          <w:rFonts w:cs="Times New Roman"/>
          <w:lang w:val="kl-GL"/>
        </w:rPr>
        <w:t>.</w:t>
      </w:r>
      <w:r w:rsidRPr="00085327">
        <w:rPr>
          <w:rFonts w:cs="Times New Roman"/>
          <w:lang w:val="kl-GL"/>
        </w:rPr>
        <w:t xml:space="preserve"> Sunniutillu pitsaanngitsut taakkua sumiiffimmik atuisartut eqqagassaatiminnik tunniussisarnissaannut aalajangersimasunik suleriaasiornikkut ersarissunullu malittarisassiornikkut iluarsiniarneqarsinnaapput</w:t>
      </w:r>
      <w:r w:rsidR="00E33A7B" w:rsidRPr="00085327">
        <w:rPr>
          <w:rFonts w:cs="Times New Roman"/>
          <w:lang w:val="kl-GL"/>
        </w:rPr>
        <w:t>.</w:t>
      </w:r>
    </w:p>
    <w:p w14:paraId="79C77151" w14:textId="77777777" w:rsidR="00E33A7B" w:rsidRPr="00085327" w:rsidRDefault="00E33A7B" w:rsidP="00085327">
      <w:pPr>
        <w:spacing w:line="240" w:lineRule="auto"/>
        <w:rPr>
          <w:rFonts w:cs="Times New Roman"/>
          <w:lang w:val="kl-GL"/>
        </w:rPr>
      </w:pPr>
    </w:p>
    <w:p w14:paraId="0A8B6C7A" w14:textId="5940BE1F" w:rsidR="00E33A7B" w:rsidRPr="00085327" w:rsidRDefault="00833C0C" w:rsidP="00085327">
      <w:pPr>
        <w:spacing w:line="240" w:lineRule="auto"/>
        <w:rPr>
          <w:rFonts w:cs="Times New Roman"/>
          <w:lang w:val="kl-GL"/>
        </w:rPr>
      </w:pPr>
      <w:r w:rsidRPr="00085327">
        <w:rPr>
          <w:rFonts w:cs="Times New Roman"/>
          <w:lang w:val="kl-GL"/>
        </w:rPr>
        <w:t>Pinngortitamut Avatangiisinullu Naalakkersuisoqarfik nunamut allanngutsaaliukkamut aqutsisoqatigiit peqatigalugit paasititsiniaanermik suliniuteqarnikkut, innuttaasunik peqataatitsinikkut nalinginnaasumillu nakkutilliisoqarneratigut mingutsitsisoqarsinnaaneranik, nungullaasoqarsinnaaneranik eqqagassanullu tunngatillugu annikillisaaniarput (Kalaallit Nunaata Kitaani Nuna allanngutsaaliukkamut nalunaarummut missingiummi § 21)</w:t>
      </w:r>
      <w:r w:rsidR="00E33A7B" w:rsidRPr="00085327">
        <w:rPr>
          <w:rFonts w:cs="Times New Roman"/>
          <w:lang w:val="kl-GL"/>
        </w:rPr>
        <w:t xml:space="preserve">. </w:t>
      </w:r>
      <w:r w:rsidRPr="00085327">
        <w:rPr>
          <w:rFonts w:cs="Times New Roman"/>
          <w:lang w:val="kl-GL"/>
        </w:rPr>
        <w:t>Ajornartorsiut sumiiffinnik killilinniinnaq takornariaqarnerulersuni sunniuteqassangatinneqarpoq, iliuuseqarfiginissaali pingaaruteqarpoq takornarianut pilerinarsaanissamut nunamilu allanngutsaaliukkami aningaasaliinissanut sunniuteqarsinnaammat</w:t>
      </w:r>
      <w:r w:rsidR="00E33A7B" w:rsidRPr="00085327">
        <w:rPr>
          <w:rFonts w:cs="Times New Roman"/>
          <w:lang w:val="kl-GL"/>
        </w:rPr>
        <w:t xml:space="preserve">. </w:t>
      </w:r>
      <w:r w:rsidRPr="00085327">
        <w:rPr>
          <w:rFonts w:cs="Times New Roman"/>
          <w:lang w:val="kl-GL"/>
        </w:rPr>
        <w:t xml:space="preserve">Attaveqaasersuutinik pilersitsinissaq akuersissuteqarnissamik pisariaqartitsissaaq, attaveqaasersuutit illersugassatut soqutigisaqarfinnut naleqqiullugit naleqquttumik inissinneqarnissaat qulakkeerniarlugu aammalu </w:t>
      </w:r>
      <w:r w:rsidRPr="00085327">
        <w:rPr>
          <w:rFonts w:cs="Times New Roman"/>
          <w:lang w:val="kl-GL"/>
        </w:rPr>
        <w:lastRenderedPageBreak/>
        <w:t xml:space="preserve">avatangiisinik minguitsunik qulakkeerinninnissamut tunngasunik piumasaqaatitaqartillugu </w:t>
      </w:r>
      <w:r w:rsidR="00E33A7B" w:rsidRPr="00085327">
        <w:rPr>
          <w:rFonts w:cs="Times New Roman"/>
          <w:lang w:val="kl-GL"/>
        </w:rPr>
        <w:t>(</w:t>
      </w:r>
      <w:r w:rsidRPr="00085327">
        <w:rPr>
          <w:rFonts w:cs="Times New Roman"/>
          <w:lang w:val="kl-GL"/>
        </w:rPr>
        <w:t xml:space="preserve">Kalaallit Nunaata Kitaani Nuna allanngutsaaliukkamut nalunaarummut missingiummi </w:t>
      </w:r>
      <w:r w:rsidR="00E33A7B" w:rsidRPr="00085327">
        <w:rPr>
          <w:rFonts w:cs="Times New Roman"/>
          <w:lang w:val="kl-GL"/>
        </w:rPr>
        <w:t>§§ 16-18).</w:t>
      </w:r>
    </w:p>
    <w:p w14:paraId="39BCF3D8" w14:textId="77777777" w:rsidR="00E33A7B" w:rsidRPr="00085327" w:rsidRDefault="00E33A7B" w:rsidP="00085327">
      <w:pPr>
        <w:spacing w:line="240" w:lineRule="auto"/>
        <w:rPr>
          <w:rFonts w:cs="Times New Roman"/>
          <w:lang w:val="kl-GL"/>
        </w:rPr>
      </w:pPr>
    </w:p>
    <w:p w14:paraId="637A6EFD" w14:textId="4DE69D15" w:rsidR="00AB029C" w:rsidRPr="00085327" w:rsidRDefault="00833C0C" w:rsidP="00085327">
      <w:pPr>
        <w:spacing w:line="240" w:lineRule="auto"/>
        <w:rPr>
          <w:rFonts w:cs="Times New Roman"/>
          <w:lang w:val="kl-GL"/>
        </w:rPr>
      </w:pPr>
      <w:r w:rsidRPr="00085327">
        <w:rPr>
          <w:rFonts w:cs="Times New Roman"/>
          <w:lang w:val="kl-GL"/>
        </w:rPr>
        <w:t>2025-mi innuttaasunik ataatsimiititsisoqarneranut atatillugu sumiiffimmi eqqakkat katersuussinnaanerat uteqqiattumik sammineqarpoq</w:t>
      </w:r>
      <w:r w:rsidR="007D6262" w:rsidRPr="00085327">
        <w:rPr>
          <w:rFonts w:cs="Times New Roman"/>
          <w:lang w:val="kl-GL"/>
        </w:rPr>
        <w:t>.</w:t>
      </w:r>
      <w:r w:rsidR="00AB029C" w:rsidRPr="00085327">
        <w:rPr>
          <w:rFonts w:cs="Times New Roman"/>
          <w:lang w:val="kl-GL"/>
        </w:rPr>
        <w:t xml:space="preserve"> </w:t>
      </w:r>
      <w:r w:rsidRPr="00085327">
        <w:rPr>
          <w:rFonts w:cs="Times New Roman"/>
          <w:lang w:val="kl-GL"/>
        </w:rPr>
        <w:t>Kalaallit Nunaata Kitaani Nuna</w:t>
      </w:r>
      <w:r w:rsidR="00B94D5F" w:rsidRPr="00085327">
        <w:rPr>
          <w:rFonts w:cs="Times New Roman"/>
          <w:lang w:val="kl-GL"/>
        </w:rPr>
        <w:t>mut</w:t>
      </w:r>
      <w:r w:rsidRPr="00085327">
        <w:rPr>
          <w:rFonts w:cs="Times New Roman"/>
          <w:lang w:val="kl-GL"/>
        </w:rPr>
        <w:t xml:space="preserve"> </w:t>
      </w:r>
      <w:r w:rsidR="00B94D5F" w:rsidRPr="00085327">
        <w:rPr>
          <w:rFonts w:cs="Times New Roman"/>
          <w:lang w:val="kl-GL"/>
        </w:rPr>
        <w:t>A</w:t>
      </w:r>
      <w:r w:rsidRPr="00085327">
        <w:rPr>
          <w:rFonts w:cs="Times New Roman"/>
          <w:lang w:val="kl-GL"/>
        </w:rPr>
        <w:t>llanngutsaaliukkamut tunngatillugu suliniut taamaalilluni eqqakkat sumiiffimmi qimaannarneqartarnerisa ukkatarineqarneranik sunniuteqareerpoq</w:t>
      </w:r>
      <w:r w:rsidR="00E33A7B" w:rsidRPr="00085327">
        <w:rPr>
          <w:rFonts w:cs="Times New Roman"/>
          <w:lang w:val="kl-GL"/>
        </w:rPr>
        <w:t>.</w:t>
      </w:r>
      <w:r w:rsidR="00076257" w:rsidRPr="00085327">
        <w:rPr>
          <w:rFonts w:cs="Times New Roman"/>
          <w:lang w:val="kl-GL"/>
        </w:rPr>
        <w:t xml:space="preserve"> Maannangaarlu illersorneqarsinnaasumik isumagineqanngippat</w:t>
      </w:r>
      <w:r w:rsidR="00433D95" w:rsidRPr="00085327">
        <w:rPr>
          <w:rFonts w:cs="Times New Roman"/>
          <w:lang w:val="kl-GL"/>
        </w:rPr>
        <w:t>, tamanna</w:t>
      </w:r>
      <w:r w:rsidR="00076257" w:rsidRPr="00085327">
        <w:rPr>
          <w:rFonts w:cs="Times New Roman"/>
          <w:lang w:val="kl-GL"/>
        </w:rPr>
        <w:t xml:space="preserve"> siunissaq eqqarsaatigalugu tusagassiuutitigut aamma takornariat allallu akornanni pitsaanngitsumik sammineqarner</w:t>
      </w:r>
      <w:r w:rsidR="00433D95" w:rsidRPr="00085327">
        <w:rPr>
          <w:rFonts w:cs="Times New Roman"/>
          <w:lang w:val="kl-GL"/>
        </w:rPr>
        <w:t>mik</w:t>
      </w:r>
      <w:r w:rsidR="00076257" w:rsidRPr="00085327">
        <w:rPr>
          <w:rFonts w:cs="Times New Roman"/>
          <w:lang w:val="kl-GL"/>
        </w:rPr>
        <w:t xml:space="preserve"> kinguneqarsinnaavoq</w:t>
      </w:r>
      <w:r w:rsidR="00E33A7B" w:rsidRPr="00085327">
        <w:rPr>
          <w:rFonts w:cs="Times New Roman"/>
          <w:lang w:val="kl-GL"/>
        </w:rPr>
        <w:t xml:space="preserve">. </w:t>
      </w:r>
      <w:r w:rsidR="00076257" w:rsidRPr="00085327">
        <w:rPr>
          <w:rFonts w:cs="Times New Roman"/>
          <w:lang w:val="kl-GL"/>
        </w:rPr>
        <w:t>Tamatumunnga atatillugu oqaatigineqassaaq Pinngortitamut Avatangiisinullu Naalakkersuisoqarfi</w:t>
      </w:r>
      <w:r w:rsidR="00433D95" w:rsidRPr="00085327">
        <w:rPr>
          <w:rFonts w:cs="Times New Roman"/>
          <w:lang w:val="kl-GL"/>
        </w:rPr>
        <w:t>k</w:t>
      </w:r>
      <w:r w:rsidR="00076257" w:rsidRPr="00085327">
        <w:rPr>
          <w:rFonts w:cs="Times New Roman"/>
          <w:lang w:val="kl-GL"/>
        </w:rPr>
        <w:t xml:space="preserve"> </w:t>
      </w:r>
      <w:r w:rsidR="00AB029C" w:rsidRPr="00085327">
        <w:rPr>
          <w:rFonts w:cs="Times New Roman"/>
          <w:lang w:val="kl-GL"/>
        </w:rPr>
        <w:t xml:space="preserve">Qeqqata Kommunia </w:t>
      </w:r>
      <w:r w:rsidR="00076257" w:rsidRPr="00085327">
        <w:rPr>
          <w:rFonts w:cs="Times New Roman"/>
          <w:lang w:val="kl-GL"/>
        </w:rPr>
        <w:t xml:space="preserve">aamma </w:t>
      </w:r>
      <w:r w:rsidR="00AB029C" w:rsidRPr="00085327">
        <w:rPr>
          <w:rFonts w:cs="Times New Roman"/>
          <w:lang w:val="kl-GL"/>
        </w:rPr>
        <w:t xml:space="preserve">Kommune Qeqertalik </w:t>
      </w:r>
      <w:r w:rsidR="00433D95" w:rsidRPr="00085327">
        <w:rPr>
          <w:rFonts w:cs="Times New Roman"/>
          <w:lang w:val="kl-GL"/>
        </w:rPr>
        <w:t xml:space="preserve">suleqatigalugit </w:t>
      </w:r>
      <w:r w:rsidR="00076257" w:rsidRPr="00085327">
        <w:rPr>
          <w:rFonts w:cs="Times New Roman"/>
          <w:lang w:val="kl-GL"/>
        </w:rPr>
        <w:t>sumiiffimmi eqqakkanik saliinissamut aningaasassanik EU-m</w:t>
      </w:r>
      <w:r w:rsidR="00433D95" w:rsidRPr="00085327">
        <w:rPr>
          <w:rFonts w:cs="Times New Roman"/>
          <w:lang w:val="kl-GL"/>
        </w:rPr>
        <w:t>i BestLife-program-imik taaneqartumut</w:t>
      </w:r>
      <w:r w:rsidR="00076257" w:rsidRPr="00085327">
        <w:rPr>
          <w:rFonts w:cs="Times New Roman"/>
          <w:lang w:val="kl-GL"/>
        </w:rPr>
        <w:t xml:space="preserve"> qinnuteqarsimammat</w:t>
      </w:r>
      <w:r w:rsidR="00AB029C" w:rsidRPr="00085327">
        <w:rPr>
          <w:rFonts w:cs="Times New Roman"/>
          <w:lang w:val="kl-GL"/>
        </w:rPr>
        <w:t>.</w:t>
      </w:r>
      <w:r w:rsidR="00433D95" w:rsidRPr="00085327">
        <w:rPr>
          <w:rFonts w:cs="Times New Roman"/>
          <w:lang w:val="kl-GL"/>
        </w:rPr>
        <w:t xml:space="preserve"> Qinnuteqaat akuerineqassappat, saliinissamut aningaasartuutit 95%-ii EU BestLife-programmimit matussuserneqassapput, kiisalu Pinngortitamut Avatangiisinullu Naalakkersuisoqarfik 5%-inik aningaasaliissalluni (kommunit marluusut taakku aningaasaliinissamut pisussaaffilerneqanngillat. Taamatut qinnuteqaateqarneq nuna allanngutsaaliugassaq pillugu suliniutissamut attuumassuteqarpoq apeqqutaatitsiffiullunilu. Tassalu nuna allanngutsaaliugassaq pillugu suliaq tapersiisarnermut aaqqissuussinerit pissarsiffigineqartussaanngikkaluartut iluanni avataaniit aningaasaliissutissanik pissarsinissamut periarfissiivoq, nunami allanngutsaaliukkami suliniutinut siunnerfeqarfiusunut atugassanik, taamaalillunilu aningaasat kommuninut marluusunut tutsinneqartut atugassanngortinneqarnissaannut periarfissiiffiusumik.</w:t>
      </w:r>
    </w:p>
    <w:p w14:paraId="6B00C9DB" w14:textId="77777777" w:rsidR="00AB029C" w:rsidRDefault="00AB029C" w:rsidP="00085327">
      <w:pPr>
        <w:spacing w:line="240" w:lineRule="auto"/>
        <w:rPr>
          <w:rFonts w:cs="Times New Roman"/>
          <w:lang w:val="kl-GL"/>
        </w:rPr>
      </w:pPr>
    </w:p>
    <w:p w14:paraId="50359348" w14:textId="77777777" w:rsidR="000F63B5" w:rsidRPr="00085327" w:rsidRDefault="000F63B5" w:rsidP="00085327">
      <w:pPr>
        <w:spacing w:line="240" w:lineRule="auto"/>
        <w:rPr>
          <w:rFonts w:cs="Times New Roman"/>
          <w:lang w:val="kl-GL"/>
        </w:rPr>
      </w:pPr>
    </w:p>
    <w:p w14:paraId="55EC1331" w14:textId="44721C26" w:rsidR="00AB029C" w:rsidRPr="00085327" w:rsidRDefault="00AE7C5B" w:rsidP="00085327">
      <w:pPr>
        <w:pStyle w:val="Overskrift1"/>
        <w:spacing w:before="0" w:line="240" w:lineRule="auto"/>
        <w:rPr>
          <w:rFonts w:ascii="Times New Roman" w:hAnsi="Times New Roman" w:cs="Times New Roman"/>
          <w:lang w:val="kl-GL"/>
        </w:rPr>
      </w:pPr>
      <w:bookmarkStart w:id="58" w:name="_Toc207088998"/>
      <w:bookmarkStart w:id="59" w:name="_Toc207098088"/>
      <w:bookmarkStart w:id="60" w:name="_Toc207100363"/>
      <w:bookmarkStart w:id="61" w:name="_Toc207613206"/>
      <w:bookmarkStart w:id="62" w:name="_Toc207613272"/>
      <w:bookmarkStart w:id="63" w:name="_Toc207613337"/>
      <w:bookmarkStart w:id="64" w:name="_Toc215009066"/>
      <w:bookmarkEnd w:id="58"/>
      <w:bookmarkEnd w:id="59"/>
      <w:bookmarkEnd w:id="60"/>
      <w:bookmarkEnd w:id="61"/>
      <w:bookmarkEnd w:id="62"/>
      <w:bookmarkEnd w:id="63"/>
      <w:r w:rsidRPr="00085327">
        <w:rPr>
          <w:rFonts w:ascii="Times New Roman" w:hAnsi="Times New Roman" w:cs="Times New Roman"/>
          <w:lang w:val="kl-GL"/>
        </w:rPr>
        <w:t>Inooqataanikkut pissutsinut ileqqutoqqanullu kingunerisassat</w:t>
      </w:r>
      <w:bookmarkEnd w:id="64"/>
    </w:p>
    <w:p w14:paraId="7F8967AA" w14:textId="77777777" w:rsidR="00856960" w:rsidRPr="00085327" w:rsidRDefault="00856960" w:rsidP="00085327">
      <w:pPr>
        <w:spacing w:line="240" w:lineRule="auto"/>
        <w:rPr>
          <w:rFonts w:cs="Times New Roman"/>
          <w:lang w:val="kl-GL"/>
        </w:rPr>
      </w:pPr>
    </w:p>
    <w:p w14:paraId="5CA917D0" w14:textId="75D0D04E" w:rsidR="00AB029C" w:rsidRPr="000F63B5" w:rsidRDefault="005A4D6A" w:rsidP="00085327">
      <w:pPr>
        <w:pStyle w:val="Overskrift2"/>
        <w:numPr>
          <w:ilvl w:val="1"/>
          <w:numId w:val="1"/>
        </w:numPr>
        <w:tabs>
          <w:tab w:val="left" w:pos="567"/>
        </w:tabs>
        <w:spacing w:line="240" w:lineRule="auto"/>
        <w:ind w:left="357" w:hanging="357"/>
        <w:rPr>
          <w:rFonts w:ascii="Times New Roman" w:hAnsi="Times New Roman" w:cs="Times New Roman"/>
          <w:color w:val="1F497D" w:themeColor="text2"/>
        </w:rPr>
      </w:pPr>
      <w:r w:rsidRPr="000F63B5">
        <w:rPr>
          <w:rFonts w:ascii="Times New Roman" w:hAnsi="Times New Roman" w:cs="Times New Roman"/>
          <w:color w:val="1F497D" w:themeColor="text2"/>
        </w:rPr>
        <w:t xml:space="preserve"> </w:t>
      </w:r>
      <w:bookmarkStart w:id="65" w:name="_Toc215009067"/>
      <w:proofErr w:type="spellStart"/>
      <w:r w:rsidR="00F44C20" w:rsidRPr="000F63B5">
        <w:rPr>
          <w:rFonts w:ascii="Times New Roman" w:hAnsi="Times New Roman" w:cs="Times New Roman"/>
          <w:color w:val="1F497D" w:themeColor="text2"/>
        </w:rPr>
        <w:t>Nunamik</w:t>
      </w:r>
      <w:proofErr w:type="spellEnd"/>
      <w:r w:rsidR="00F44C20" w:rsidRPr="000F63B5">
        <w:rPr>
          <w:rFonts w:ascii="Times New Roman" w:hAnsi="Times New Roman" w:cs="Times New Roman"/>
          <w:color w:val="1F497D" w:themeColor="text2"/>
        </w:rPr>
        <w:t xml:space="preserve"> </w:t>
      </w:r>
      <w:proofErr w:type="spellStart"/>
      <w:r w:rsidR="00F44C20" w:rsidRPr="000F63B5">
        <w:rPr>
          <w:rFonts w:ascii="Times New Roman" w:hAnsi="Times New Roman" w:cs="Times New Roman"/>
          <w:color w:val="1F497D" w:themeColor="text2"/>
        </w:rPr>
        <w:t>allanngutsaaliukkamik</w:t>
      </w:r>
      <w:proofErr w:type="spellEnd"/>
      <w:r w:rsidR="00F44C20" w:rsidRPr="000F63B5">
        <w:rPr>
          <w:rFonts w:ascii="Times New Roman" w:hAnsi="Times New Roman" w:cs="Times New Roman"/>
          <w:color w:val="1F497D" w:themeColor="text2"/>
        </w:rPr>
        <w:t xml:space="preserve"> </w:t>
      </w:r>
      <w:proofErr w:type="spellStart"/>
      <w:r w:rsidR="00F44C20" w:rsidRPr="000F63B5">
        <w:rPr>
          <w:rFonts w:ascii="Times New Roman" w:hAnsi="Times New Roman" w:cs="Times New Roman"/>
          <w:color w:val="1F497D" w:themeColor="text2"/>
        </w:rPr>
        <w:t>najukkami</w:t>
      </w:r>
      <w:proofErr w:type="spellEnd"/>
      <w:r w:rsidR="00F44C20" w:rsidRPr="000F63B5">
        <w:rPr>
          <w:rFonts w:ascii="Times New Roman" w:hAnsi="Times New Roman" w:cs="Times New Roman"/>
          <w:color w:val="1F497D" w:themeColor="text2"/>
        </w:rPr>
        <w:t xml:space="preserve"> </w:t>
      </w:r>
      <w:proofErr w:type="spellStart"/>
      <w:r w:rsidR="00F44C20" w:rsidRPr="000F63B5">
        <w:rPr>
          <w:rFonts w:ascii="Times New Roman" w:hAnsi="Times New Roman" w:cs="Times New Roman"/>
          <w:color w:val="1F497D" w:themeColor="text2"/>
        </w:rPr>
        <w:t>atuisuusut</w:t>
      </w:r>
      <w:bookmarkEnd w:id="65"/>
      <w:proofErr w:type="spellEnd"/>
    </w:p>
    <w:p w14:paraId="60D076B5" w14:textId="77777777" w:rsidR="00800509" w:rsidRPr="00085327" w:rsidRDefault="00800509" w:rsidP="00085327">
      <w:pPr>
        <w:spacing w:line="240" w:lineRule="auto"/>
        <w:rPr>
          <w:rFonts w:cs="Times New Roman"/>
          <w:lang w:val="kl-GL"/>
        </w:rPr>
      </w:pPr>
    </w:p>
    <w:p w14:paraId="5E037EAC" w14:textId="4EA4B69A" w:rsidR="00AB029C" w:rsidRPr="00085327" w:rsidRDefault="000F63B5" w:rsidP="000F63B5">
      <w:pPr>
        <w:pStyle w:val="Overskrift3"/>
        <w:spacing w:before="0" w:line="240" w:lineRule="auto"/>
        <w:rPr>
          <w:rFonts w:ascii="Times New Roman" w:hAnsi="Times New Roman" w:cs="Times New Roman"/>
          <w:lang w:val="kl-GL"/>
        </w:rPr>
      </w:pPr>
      <w:bookmarkStart w:id="66" w:name="_Toc215009068"/>
      <w:r>
        <w:rPr>
          <w:rFonts w:ascii="Times New Roman" w:hAnsi="Times New Roman" w:cs="Times New Roman"/>
          <w:color w:val="1F497D" w:themeColor="text2"/>
        </w:rPr>
        <w:t xml:space="preserve">7.1.1 </w:t>
      </w:r>
      <w:proofErr w:type="spellStart"/>
      <w:r w:rsidR="00F44C20" w:rsidRPr="000F63B5">
        <w:rPr>
          <w:rFonts w:ascii="Times New Roman" w:hAnsi="Times New Roman" w:cs="Times New Roman"/>
          <w:color w:val="1F497D" w:themeColor="text2"/>
        </w:rPr>
        <w:t>Maannakkut</w:t>
      </w:r>
      <w:proofErr w:type="spellEnd"/>
      <w:r w:rsidR="00F44C20" w:rsidRPr="000F63B5">
        <w:rPr>
          <w:rFonts w:ascii="Times New Roman" w:hAnsi="Times New Roman" w:cs="Times New Roman"/>
          <w:color w:val="1F497D" w:themeColor="text2"/>
        </w:rPr>
        <w:t xml:space="preserve"> </w:t>
      </w:r>
      <w:proofErr w:type="spellStart"/>
      <w:r w:rsidR="00F44C20" w:rsidRPr="000F63B5">
        <w:rPr>
          <w:rFonts w:ascii="Times New Roman" w:hAnsi="Times New Roman" w:cs="Times New Roman"/>
          <w:color w:val="1F497D" w:themeColor="text2"/>
        </w:rPr>
        <w:t>periaaserineqartut</w:t>
      </w:r>
      <w:proofErr w:type="spellEnd"/>
      <w:r w:rsidR="00F44C20" w:rsidRPr="000F63B5">
        <w:rPr>
          <w:rFonts w:ascii="Times New Roman" w:hAnsi="Times New Roman" w:cs="Times New Roman"/>
          <w:color w:val="1F497D" w:themeColor="text2"/>
        </w:rPr>
        <w:t xml:space="preserve"> </w:t>
      </w:r>
      <w:proofErr w:type="spellStart"/>
      <w:r w:rsidR="00F44C20" w:rsidRPr="000F63B5">
        <w:rPr>
          <w:rFonts w:ascii="Times New Roman" w:hAnsi="Times New Roman" w:cs="Times New Roman"/>
          <w:color w:val="1F497D" w:themeColor="text2"/>
        </w:rPr>
        <w:t>inuunermilu</w:t>
      </w:r>
      <w:proofErr w:type="spellEnd"/>
      <w:r w:rsidR="00F44C20" w:rsidRPr="000F63B5">
        <w:rPr>
          <w:rFonts w:ascii="Times New Roman" w:hAnsi="Times New Roman" w:cs="Times New Roman"/>
          <w:color w:val="1F497D" w:themeColor="text2"/>
        </w:rPr>
        <w:t xml:space="preserve"> </w:t>
      </w:r>
      <w:proofErr w:type="spellStart"/>
      <w:r w:rsidR="00F44C20" w:rsidRPr="000F63B5">
        <w:rPr>
          <w:rFonts w:ascii="Times New Roman" w:hAnsi="Times New Roman" w:cs="Times New Roman"/>
          <w:color w:val="1F497D" w:themeColor="text2"/>
        </w:rPr>
        <w:t>atu</w:t>
      </w:r>
      <w:r w:rsidR="00880C8E" w:rsidRPr="000F63B5">
        <w:rPr>
          <w:rFonts w:ascii="Times New Roman" w:hAnsi="Times New Roman" w:cs="Times New Roman"/>
          <w:color w:val="1F497D" w:themeColor="text2"/>
        </w:rPr>
        <w:t>kkat</w:t>
      </w:r>
      <w:bookmarkEnd w:id="66"/>
      <w:proofErr w:type="spellEnd"/>
    </w:p>
    <w:p w14:paraId="19291A8B" w14:textId="503A2F67" w:rsidR="001A3EDB" w:rsidRPr="00085327" w:rsidRDefault="00433D95" w:rsidP="000F63B5">
      <w:pPr>
        <w:spacing w:line="240" w:lineRule="auto"/>
        <w:rPr>
          <w:rFonts w:cs="Times New Roman"/>
          <w:lang w:val="kl-GL"/>
        </w:rPr>
      </w:pPr>
      <w:r w:rsidRPr="00085327">
        <w:rPr>
          <w:rFonts w:cs="Times New Roman"/>
          <w:lang w:val="kl-GL"/>
        </w:rPr>
        <w:t>Ullumikkut nuna allanngutsaaliugassanngortussaq Qeqqata Kommuniani, Kommune Qeqertalimmi, Avannaata Kommuniani aamma Kommuneqarfik Sermersuumi innuttaasunit atorneqarpoq, s</w:t>
      </w:r>
      <w:r w:rsidR="00732B1E" w:rsidRPr="00085327">
        <w:rPr>
          <w:rFonts w:cs="Times New Roman"/>
          <w:lang w:val="kl-GL"/>
        </w:rPr>
        <w:t>umiiffik inuussutissarsiutigalugu aalisarnermut/piniarnermut, akiliisitsilluni aalisartitsinermut/piniartitsinermut, sunngiffimmi aalisarnermut/piniarnermut, paarnanik nuniagiarnermut aamma allatigut sukisaarsarfittut ator</w:t>
      </w:r>
      <w:r w:rsidRPr="00085327">
        <w:rPr>
          <w:rFonts w:cs="Times New Roman"/>
          <w:lang w:val="kl-GL"/>
        </w:rPr>
        <w:t>neqarluni</w:t>
      </w:r>
      <w:r w:rsidR="001A3EDB" w:rsidRPr="00085327">
        <w:rPr>
          <w:rFonts w:cs="Times New Roman"/>
          <w:lang w:val="kl-GL"/>
        </w:rPr>
        <w:t>.</w:t>
      </w:r>
      <w:r w:rsidR="009A3418" w:rsidRPr="00085327">
        <w:rPr>
          <w:rFonts w:cs="Times New Roman"/>
          <w:lang w:val="kl-GL"/>
        </w:rPr>
        <w:t xml:space="preserve"> </w:t>
      </w:r>
      <w:r w:rsidR="00732B1E" w:rsidRPr="00085327">
        <w:rPr>
          <w:rFonts w:cs="Times New Roman"/>
          <w:lang w:val="kl-GL"/>
        </w:rPr>
        <w:t>Sumiiffimmi sammisat taamaalillutik inuussutissarsiornikkut isertitaqarfittut pinngortitallu pisuussutaanik pilinermut tapertaapput, ilaqutariit/inoqutigiit ilaannut isumaginninnikkut annertuumik pingaaruteqarsinnaasumik</w:t>
      </w:r>
      <w:r w:rsidR="009A3418" w:rsidRPr="00085327">
        <w:rPr>
          <w:rFonts w:cs="Times New Roman"/>
          <w:lang w:val="kl-GL"/>
        </w:rPr>
        <w:t xml:space="preserve">. </w:t>
      </w:r>
      <w:r w:rsidR="00732B1E" w:rsidRPr="00085327">
        <w:rPr>
          <w:rFonts w:cs="Times New Roman"/>
          <w:lang w:val="kl-GL"/>
        </w:rPr>
        <w:t>Sumiiffiup maannakkut atorneqarnera</w:t>
      </w:r>
      <w:r w:rsidR="009A3418" w:rsidRPr="00085327">
        <w:rPr>
          <w:rFonts w:cs="Times New Roman"/>
          <w:lang w:val="kl-GL"/>
        </w:rPr>
        <w:t>’</w:t>
      </w:r>
      <w:r w:rsidR="00732B1E" w:rsidRPr="00085327">
        <w:rPr>
          <w:rFonts w:cs="Times New Roman"/>
          <w:lang w:val="kl-GL"/>
        </w:rPr>
        <w:t>Kalaallit Nunaata kitaani nunamik allanngutsaaliukkamik pilersitsinissaq sioqqullugu tunngaviusunut nalunaarusiaq</w:t>
      </w:r>
      <w:r w:rsidR="009A3418" w:rsidRPr="00085327">
        <w:rPr>
          <w:rFonts w:cs="Times New Roman"/>
          <w:lang w:val="kl-GL"/>
        </w:rPr>
        <w:t>’</w:t>
      </w:r>
      <w:r w:rsidR="00732B1E" w:rsidRPr="00085327">
        <w:rPr>
          <w:rFonts w:cs="Times New Roman"/>
          <w:lang w:val="kl-GL"/>
        </w:rPr>
        <w:t>-mi sukumiinerusumik allaaserineqarpoq</w:t>
      </w:r>
      <w:r w:rsidR="009A3418" w:rsidRPr="00085327">
        <w:rPr>
          <w:rFonts w:cs="Times New Roman"/>
          <w:lang w:val="kl-GL"/>
        </w:rPr>
        <w:t xml:space="preserve"> (</w:t>
      </w:r>
      <w:r w:rsidR="00F913A5" w:rsidRPr="00085327">
        <w:rPr>
          <w:rFonts w:cs="Times New Roman"/>
          <w:lang w:val="kl-GL"/>
        </w:rPr>
        <w:t xml:space="preserve">matuma siuliani </w:t>
      </w:r>
      <w:r w:rsidR="00732B1E" w:rsidRPr="00085327">
        <w:rPr>
          <w:rFonts w:cs="Times New Roman"/>
          <w:lang w:val="kl-GL"/>
        </w:rPr>
        <w:t>eqqaaneqartoq</w:t>
      </w:r>
      <w:r w:rsidR="009A3418" w:rsidRPr="00085327">
        <w:rPr>
          <w:rFonts w:cs="Times New Roman"/>
          <w:lang w:val="kl-GL"/>
        </w:rPr>
        <w:t xml:space="preserve">). </w:t>
      </w:r>
    </w:p>
    <w:p w14:paraId="2191A038" w14:textId="77777777" w:rsidR="00241FC7" w:rsidRPr="00085327" w:rsidRDefault="00241FC7" w:rsidP="00085327">
      <w:pPr>
        <w:spacing w:line="240" w:lineRule="auto"/>
        <w:ind w:left="1560"/>
        <w:rPr>
          <w:rFonts w:cs="Times New Roman"/>
          <w:lang w:val="kl-GL"/>
        </w:rPr>
      </w:pPr>
    </w:p>
    <w:p w14:paraId="471F6CD8" w14:textId="14FF198D" w:rsidR="00AB029C" w:rsidRPr="000F63B5" w:rsidRDefault="000F63B5" w:rsidP="000F63B5">
      <w:pPr>
        <w:pStyle w:val="Overskrift3"/>
        <w:spacing w:before="0" w:line="240" w:lineRule="auto"/>
        <w:rPr>
          <w:rFonts w:ascii="Times New Roman" w:hAnsi="Times New Roman" w:cs="Times New Roman"/>
          <w:color w:val="1F497D" w:themeColor="text2"/>
          <w:lang w:val="kl-GL"/>
        </w:rPr>
      </w:pPr>
      <w:bookmarkStart w:id="67" w:name="_Toc215009069"/>
      <w:r w:rsidRPr="000F63B5">
        <w:rPr>
          <w:rFonts w:ascii="Times New Roman" w:hAnsi="Times New Roman" w:cs="Times New Roman"/>
          <w:color w:val="1F497D" w:themeColor="text2"/>
          <w:lang w:val="kl-GL"/>
        </w:rPr>
        <w:t>7.</w:t>
      </w:r>
      <w:r>
        <w:rPr>
          <w:rFonts w:ascii="Times New Roman" w:hAnsi="Times New Roman" w:cs="Times New Roman"/>
          <w:color w:val="1F497D" w:themeColor="text2"/>
          <w:lang w:val="kl-GL"/>
        </w:rPr>
        <w:t xml:space="preserve">1.2 </w:t>
      </w:r>
      <w:r w:rsidR="00732B1E" w:rsidRPr="000F63B5">
        <w:rPr>
          <w:rFonts w:ascii="Times New Roman" w:hAnsi="Times New Roman" w:cs="Times New Roman"/>
          <w:color w:val="1F497D" w:themeColor="text2"/>
          <w:lang w:val="kl-GL"/>
        </w:rPr>
        <w:t>Ornigussinnaanermut pisinnaatitaaffinnullu allannguutissat naatsorsuutigineqartut</w:t>
      </w:r>
      <w:bookmarkEnd w:id="67"/>
    </w:p>
    <w:p w14:paraId="61BE940B" w14:textId="77777777" w:rsidR="0038138A" w:rsidRPr="00085327" w:rsidRDefault="0038138A" w:rsidP="00085327">
      <w:pPr>
        <w:spacing w:line="240" w:lineRule="auto"/>
        <w:rPr>
          <w:rFonts w:cs="Times New Roman"/>
          <w:lang w:val="kl-GL"/>
        </w:rPr>
      </w:pPr>
    </w:p>
    <w:p w14:paraId="6F032B8E" w14:textId="2DF3D593" w:rsidR="00640169" w:rsidRPr="00085327" w:rsidRDefault="00732B1E" w:rsidP="000F63B5">
      <w:pPr>
        <w:spacing w:line="240" w:lineRule="auto"/>
        <w:rPr>
          <w:rFonts w:cs="Times New Roman"/>
          <w:i/>
          <w:iCs/>
          <w:lang w:val="kl-GL"/>
        </w:rPr>
      </w:pPr>
      <w:r w:rsidRPr="00085327">
        <w:rPr>
          <w:rFonts w:cs="Times New Roman"/>
          <w:i/>
          <w:iCs/>
          <w:lang w:val="kl-GL"/>
        </w:rPr>
        <w:t>Pisuussuti</w:t>
      </w:r>
      <w:r w:rsidR="00360313" w:rsidRPr="00085327">
        <w:rPr>
          <w:rFonts w:cs="Times New Roman"/>
          <w:i/>
          <w:iCs/>
          <w:lang w:val="kl-GL"/>
        </w:rPr>
        <w:t>t</w:t>
      </w:r>
      <w:r w:rsidRPr="00085327">
        <w:rPr>
          <w:rFonts w:cs="Times New Roman"/>
          <w:i/>
          <w:iCs/>
          <w:lang w:val="kl-GL"/>
        </w:rPr>
        <w:t xml:space="preserve"> uumassusil</w:t>
      </w:r>
      <w:r w:rsidR="00360313" w:rsidRPr="00085327">
        <w:rPr>
          <w:rFonts w:cs="Times New Roman"/>
          <w:i/>
          <w:iCs/>
          <w:lang w:val="kl-GL"/>
        </w:rPr>
        <w:t>lit tikinneqarsinnaanerat iluaqutiginerallu</w:t>
      </w:r>
    </w:p>
    <w:p w14:paraId="1A336A6E" w14:textId="70199754" w:rsidR="00F913A5" w:rsidRPr="00085327" w:rsidRDefault="00360313" w:rsidP="000F63B5">
      <w:pPr>
        <w:spacing w:line="240" w:lineRule="auto"/>
        <w:rPr>
          <w:rFonts w:cs="Times New Roman"/>
          <w:lang w:val="kl-GL"/>
        </w:rPr>
      </w:pPr>
      <w:r w:rsidRPr="00085327">
        <w:rPr>
          <w:rFonts w:cs="Times New Roman"/>
          <w:lang w:val="kl-GL"/>
        </w:rPr>
        <w:t>Pingaarnertut siunertarineqartut nunamut allanngutsaaliugassamut nalunaarutissamut missingiummi allaaserineqartut ilaat tassaavoq sumiiffiup ileqquusumik atorneqarnerata ingerlaannarnissaa qulakkeerneqassasoq</w:t>
      </w:r>
      <w:r w:rsidR="00640169" w:rsidRPr="00085327">
        <w:rPr>
          <w:rFonts w:cs="Times New Roman"/>
          <w:lang w:val="kl-GL"/>
        </w:rPr>
        <w:t xml:space="preserve">. </w:t>
      </w:r>
      <w:r w:rsidRPr="00085327">
        <w:rPr>
          <w:rFonts w:cs="Times New Roman"/>
          <w:lang w:val="kl-GL"/>
        </w:rPr>
        <w:t>Nuna</w:t>
      </w:r>
      <w:r w:rsidR="00F913A5" w:rsidRPr="00085327">
        <w:rPr>
          <w:rFonts w:cs="Times New Roman"/>
          <w:lang w:val="kl-GL"/>
        </w:rPr>
        <w:t>tut</w:t>
      </w:r>
      <w:r w:rsidRPr="00085327">
        <w:rPr>
          <w:rFonts w:cs="Times New Roman"/>
          <w:lang w:val="kl-GL"/>
        </w:rPr>
        <w:t xml:space="preserve"> allanngutsaaliugassa</w:t>
      </w:r>
      <w:r w:rsidR="00F913A5" w:rsidRPr="00085327">
        <w:rPr>
          <w:rFonts w:cs="Times New Roman"/>
          <w:lang w:val="kl-GL"/>
        </w:rPr>
        <w:t>tut</w:t>
      </w:r>
      <w:r w:rsidRPr="00085327">
        <w:rPr>
          <w:rFonts w:cs="Times New Roman"/>
          <w:lang w:val="kl-GL"/>
        </w:rPr>
        <w:t xml:space="preserve"> </w:t>
      </w:r>
      <w:r w:rsidR="00F913A5" w:rsidRPr="00085327">
        <w:rPr>
          <w:rFonts w:cs="Times New Roman"/>
          <w:lang w:val="kl-GL"/>
        </w:rPr>
        <w:t xml:space="preserve">siunnersuutigineqartup inissisimaffiani </w:t>
      </w:r>
      <w:r w:rsidRPr="00085327">
        <w:rPr>
          <w:rFonts w:cs="Times New Roman"/>
          <w:lang w:val="kl-GL"/>
        </w:rPr>
        <w:t xml:space="preserve">malittarisassat arlallit atuutereerput, nalunaarummilu nutaami killilersuinerit </w:t>
      </w:r>
      <w:r w:rsidR="00F913A5" w:rsidRPr="00085327">
        <w:rPr>
          <w:rFonts w:cs="Times New Roman"/>
          <w:lang w:val="kl-GL"/>
        </w:rPr>
        <w:t xml:space="preserve">ataasiakkaat </w:t>
      </w:r>
      <w:r w:rsidRPr="00085327">
        <w:rPr>
          <w:rFonts w:cs="Times New Roman"/>
          <w:lang w:val="kl-GL"/>
        </w:rPr>
        <w:t>siunnerfeqartu</w:t>
      </w:r>
      <w:r w:rsidR="00F913A5" w:rsidRPr="00085327">
        <w:rPr>
          <w:rFonts w:cs="Times New Roman"/>
          <w:lang w:val="kl-GL"/>
        </w:rPr>
        <w:t>t nutaat</w:t>
      </w:r>
      <w:r w:rsidRPr="00085327">
        <w:rPr>
          <w:rFonts w:cs="Times New Roman"/>
          <w:lang w:val="kl-GL"/>
        </w:rPr>
        <w:t xml:space="preserve"> </w:t>
      </w:r>
      <w:r w:rsidR="00F913A5" w:rsidRPr="00085327">
        <w:rPr>
          <w:rFonts w:cs="Times New Roman"/>
          <w:lang w:val="kl-GL"/>
        </w:rPr>
        <w:t>atuutsinneqalertussaapput</w:t>
      </w:r>
      <w:r w:rsidR="001A3EDB" w:rsidRPr="00085327">
        <w:rPr>
          <w:rFonts w:cs="Times New Roman"/>
          <w:lang w:val="kl-GL"/>
        </w:rPr>
        <w:t xml:space="preserve">. </w:t>
      </w:r>
      <w:r w:rsidRPr="00085327">
        <w:rPr>
          <w:rFonts w:cs="Times New Roman"/>
          <w:lang w:val="kl-GL"/>
        </w:rPr>
        <w:t xml:space="preserve">Killilersuinerit pineqartut sumiiffinnut </w:t>
      </w:r>
      <w:r w:rsidRPr="00085327">
        <w:rPr>
          <w:rFonts w:cs="Times New Roman"/>
          <w:lang w:val="kl-GL"/>
        </w:rPr>
        <w:lastRenderedPageBreak/>
        <w:t>anginngitsunut piffissanullu sivitsunngitsunut tunngapput</w:t>
      </w:r>
      <w:r w:rsidR="00F913A5" w:rsidRPr="00085327">
        <w:rPr>
          <w:rFonts w:cs="Times New Roman"/>
          <w:lang w:val="kl-GL"/>
        </w:rPr>
        <w:t xml:space="preserve">, matumalu kingliani najukkani innuttaasunut kingunerisassat naliliiffiginiarlugit </w:t>
      </w:r>
      <w:r w:rsidRPr="00085327">
        <w:rPr>
          <w:rFonts w:cs="Times New Roman"/>
          <w:lang w:val="kl-GL"/>
        </w:rPr>
        <w:t xml:space="preserve"> allaaserineqarlutik</w:t>
      </w:r>
      <w:r w:rsidR="001A3EDB" w:rsidRPr="00085327">
        <w:rPr>
          <w:rFonts w:cs="Times New Roman"/>
          <w:lang w:val="kl-GL"/>
        </w:rPr>
        <w:t>.</w:t>
      </w:r>
    </w:p>
    <w:p w14:paraId="309146EF" w14:textId="77777777" w:rsidR="006C264B" w:rsidRPr="00085327" w:rsidRDefault="006C264B" w:rsidP="00085327">
      <w:pPr>
        <w:spacing w:line="240" w:lineRule="auto"/>
        <w:ind w:left="709"/>
        <w:rPr>
          <w:rFonts w:cs="Times New Roman"/>
          <w:lang w:val="kl-GL"/>
        </w:rPr>
      </w:pPr>
    </w:p>
    <w:p w14:paraId="53245D4E" w14:textId="119E5635" w:rsidR="00F913A5" w:rsidRPr="00085327" w:rsidRDefault="00F913A5" w:rsidP="00085327">
      <w:pPr>
        <w:pStyle w:val="Listeafsnit"/>
        <w:numPr>
          <w:ilvl w:val="0"/>
          <w:numId w:val="4"/>
        </w:numPr>
        <w:spacing w:line="240" w:lineRule="auto"/>
        <w:ind w:left="360"/>
        <w:rPr>
          <w:rFonts w:cs="Times New Roman"/>
          <w:lang w:val="kl-GL"/>
        </w:rPr>
      </w:pPr>
      <w:r w:rsidRPr="00085327">
        <w:rPr>
          <w:rFonts w:cs="Times New Roman"/>
          <w:lang w:val="kl-GL"/>
        </w:rPr>
        <w:t xml:space="preserve">Sumiiffiit </w:t>
      </w:r>
      <w:r w:rsidRPr="00085327">
        <w:rPr>
          <w:rFonts w:cs="Times New Roman"/>
          <w:b/>
          <w:bCs/>
          <w:lang w:val="kl-GL"/>
        </w:rPr>
        <w:t>puisit</w:t>
      </w:r>
      <w:r w:rsidRPr="00085327">
        <w:rPr>
          <w:rFonts w:cs="Times New Roman"/>
          <w:lang w:val="kl-GL"/>
        </w:rPr>
        <w:t xml:space="preserve"> </w:t>
      </w:r>
      <w:r w:rsidRPr="00085327">
        <w:rPr>
          <w:rFonts w:cs="Times New Roman"/>
          <w:b/>
          <w:bCs/>
          <w:lang w:val="kl-GL"/>
        </w:rPr>
        <w:t>qasigissat</w:t>
      </w:r>
      <w:r w:rsidRPr="00085327">
        <w:rPr>
          <w:rFonts w:cs="Times New Roman"/>
          <w:lang w:val="kl-GL"/>
        </w:rPr>
        <w:t xml:space="preserve"> najugaat (Sumiiffiup immikkoortua A, katillugit 6,5 km</w:t>
      </w:r>
      <w:r w:rsidRPr="00085327">
        <w:rPr>
          <w:rFonts w:cs="Times New Roman"/>
          <w:vertAlign w:val="superscript"/>
          <w:lang w:val="kl-GL"/>
        </w:rPr>
        <w:t>2</w:t>
      </w:r>
      <w:r w:rsidRPr="00085327">
        <w:rPr>
          <w:rFonts w:cs="Times New Roman"/>
          <w:lang w:val="kl-GL"/>
        </w:rPr>
        <w:t xml:space="preserve">-nik annertussusilik) 1. maajimiit 15. septembarimut tikinneqarsinnaasoq, tak. </w:t>
      </w:r>
      <w:r w:rsidRPr="00085327">
        <w:rPr>
          <w:rFonts w:cs="Times New Roman"/>
          <w:i/>
          <w:iCs/>
          <w:lang w:val="kl-GL"/>
        </w:rPr>
        <w:t xml:space="preserve">Uunga siunnersuut: Kalaallit Nunaata kitaani Nuna Allanngutsaaliugaq pillugu Namminersorlutik Oqartussat nalunaarutaanni </w:t>
      </w:r>
      <w:r w:rsidRPr="00085327">
        <w:rPr>
          <w:rFonts w:cs="Times New Roman"/>
          <w:lang w:val="kl-GL"/>
        </w:rPr>
        <w:t xml:space="preserve">§ 6, imm. </w:t>
      </w:r>
      <w:r w:rsidR="006C264B" w:rsidRPr="00085327">
        <w:rPr>
          <w:rFonts w:cs="Times New Roman"/>
          <w:lang w:val="kl-GL"/>
        </w:rPr>
        <w:t>1, 1)</w:t>
      </w:r>
      <w:r w:rsidRPr="00085327">
        <w:rPr>
          <w:rFonts w:cs="Times New Roman"/>
          <w:lang w:val="kl-GL"/>
        </w:rPr>
        <w:t>.</w:t>
      </w:r>
    </w:p>
    <w:p w14:paraId="351C6994" w14:textId="5D579620" w:rsidR="00F913A5" w:rsidRPr="00085327" w:rsidRDefault="00F913A5" w:rsidP="00085327">
      <w:pPr>
        <w:pStyle w:val="Listeafsnit"/>
        <w:numPr>
          <w:ilvl w:val="1"/>
          <w:numId w:val="4"/>
        </w:numPr>
        <w:spacing w:line="240" w:lineRule="auto"/>
        <w:ind w:left="1080"/>
        <w:rPr>
          <w:rFonts w:cs="Times New Roman"/>
          <w:lang w:val="kl-GL"/>
        </w:rPr>
      </w:pPr>
      <w:r w:rsidRPr="00085327">
        <w:rPr>
          <w:rFonts w:cs="Times New Roman"/>
          <w:lang w:val="kl-GL"/>
        </w:rPr>
        <w:t>Sumiiffinni puisit qasigissat najugaanni angalanissamut inerteqquteqarneq najukkamik atuinermut sunniuteqassaaq, sumiiffinnut imaatigut angallanneq killilerneqartussaammat.</w:t>
      </w:r>
    </w:p>
    <w:p w14:paraId="1E0B305A" w14:textId="3FC7843F" w:rsidR="00F913A5" w:rsidRPr="00085327" w:rsidRDefault="00F913A5" w:rsidP="00085327">
      <w:pPr>
        <w:pStyle w:val="Listeafsnit"/>
        <w:numPr>
          <w:ilvl w:val="1"/>
          <w:numId w:val="4"/>
        </w:numPr>
        <w:spacing w:line="240" w:lineRule="auto"/>
        <w:ind w:left="1080"/>
        <w:rPr>
          <w:rFonts w:cs="Times New Roman"/>
          <w:lang w:val="kl-GL"/>
        </w:rPr>
      </w:pPr>
      <w:r w:rsidRPr="00085327">
        <w:rPr>
          <w:rFonts w:cs="Times New Roman"/>
          <w:lang w:val="kl-GL"/>
        </w:rPr>
        <w:t>Sumiiffinni marluusuni angalanissamut inerteqquteqarneq sumiiffimmi umimmanniarfiusinnaasumi angalanissamut killiliisinnaavoq</w:t>
      </w:r>
      <w:r w:rsidR="00F71E9C" w:rsidRPr="00085327">
        <w:rPr>
          <w:rFonts w:cs="Times New Roman"/>
          <w:lang w:val="kl-GL"/>
        </w:rPr>
        <w:t>. Ukiulli kingulliit qulit ingerlanerini sumiiffimmi tassani umimmaat pisarineqarsimasut marluinnaat nalunaarutigineqarsimapput.</w:t>
      </w:r>
      <w:r w:rsidRPr="00085327">
        <w:rPr>
          <w:rFonts w:cs="Times New Roman"/>
          <w:lang w:val="kl-GL"/>
        </w:rPr>
        <w:t xml:space="preserve"> </w:t>
      </w:r>
    </w:p>
    <w:p w14:paraId="5F7B394A" w14:textId="7A570652" w:rsidR="00F913A5" w:rsidRPr="00085327" w:rsidRDefault="00F71E9C" w:rsidP="00085327">
      <w:pPr>
        <w:pStyle w:val="Listeafsnit"/>
        <w:numPr>
          <w:ilvl w:val="1"/>
          <w:numId w:val="4"/>
        </w:numPr>
        <w:spacing w:line="240" w:lineRule="auto"/>
        <w:ind w:left="1080"/>
        <w:rPr>
          <w:rFonts w:cs="Times New Roman"/>
          <w:lang w:val="kl-GL"/>
        </w:rPr>
      </w:pPr>
      <w:r w:rsidRPr="00085327">
        <w:rPr>
          <w:rFonts w:cs="Times New Roman"/>
          <w:lang w:val="kl-GL"/>
        </w:rPr>
        <w:t>Sumiiffik suli tikinneqarsinnaavoq, kisiannili tamanna pissappat sivisunerulaartumik pisuttoqassaaq</w:t>
      </w:r>
      <w:r w:rsidR="00F913A5" w:rsidRPr="00085327">
        <w:rPr>
          <w:rFonts w:cs="Times New Roman"/>
          <w:lang w:val="kl-GL"/>
        </w:rPr>
        <w:t>.</w:t>
      </w:r>
    </w:p>
    <w:p w14:paraId="2DB74E31" w14:textId="4E19C093" w:rsidR="00F913A5" w:rsidRPr="00085327" w:rsidRDefault="00F71E9C" w:rsidP="00085327">
      <w:pPr>
        <w:pStyle w:val="Listeafsnit"/>
        <w:numPr>
          <w:ilvl w:val="1"/>
          <w:numId w:val="4"/>
        </w:numPr>
        <w:spacing w:line="240" w:lineRule="auto"/>
        <w:ind w:left="1080"/>
        <w:rPr>
          <w:rFonts w:cs="Times New Roman"/>
          <w:lang w:val="kl-GL"/>
        </w:rPr>
      </w:pPr>
      <w:r w:rsidRPr="00085327">
        <w:rPr>
          <w:rFonts w:cs="Times New Roman"/>
          <w:lang w:val="kl-GL"/>
        </w:rPr>
        <w:t>Sumiiffiit annikingaatsiarnerat peqqutigalugu innuttaasunut najugaqartunut kingunerluutissat annikissasut naliliisoqarpoq, pingaartumik sumiiffimmi puisit qasigissat amerleqqinnissaannut periarfissanut tamanna sanilliunneqassappat</w:t>
      </w:r>
      <w:r w:rsidR="00F913A5" w:rsidRPr="00085327">
        <w:rPr>
          <w:rFonts w:cs="Times New Roman"/>
          <w:lang w:val="kl-GL"/>
        </w:rPr>
        <w:t>.</w:t>
      </w:r>
    </w:p>
    <w:p w14:paraId="4F315BD9" w14:textId="20CF5399" w:rsidR="00CB58A9" w:rsidRPr="00085327" w:rsidRDefault="00CB58A9" w:rsidP="00085327">
      <w:pPr>
        <w:spacing w:line="240" w:lineRule="auto"/>
        <w:ind w:left="709"/>
        <w:rPr>
          <w:rFonts w:cs="Times New Roman"/>
          <w:lang w:val="kl-GL"/>
        </w:rPr>
      </w:pPr>
    </w:p>
    <w:p w14:paraId="51AD1390" w14:textId="77777777" w:rsidR="006C264B" w:rsidRPr="00085327" w:rsidRDefault="006C264B" w:rsidP="00085327">
      <w:pPr>
        <w:spacing w:line="240" w:lineRule="auto"/>
        <w:ind w:left="709"/>
        <w:rPr>
          <w:rFonts w:cs="Times New Roman"/>
          <w:lang w:val="kl-GL"/>
        </w:rPr>
      </w:pPr>
      <w:r w:rsidRPr="00085327">
        <w:rPr>
          <w:rFonts w:cs="Times New Roman"/>
          <w:lang w:val="kl-GL"/>
        </w:rPr>
        <w:t xml:space="preserve">Sumiiffiit </w:t>
      </w:r>
      <w:r w:rsidRPr="00085327">
        <w:rPr>
          <w:rFonts w:cs="Times New Roman"/>
          <w:b/>
          <w:bCs/>
          <w:lang w:val="kl-GL"/>
        </w:rPr>
        <w:t xml:space="preserve">kalaallit nerlerisa uperniffittut </w:t>
      </w:r>
      <w:r w:rsidRPr="00085327">
        <w:rPr>
          <w:rFonts w:cs="Times New Roman"/>
          <w:lang w:val="kl-GL"/>
        </w:rPr>
        <w:t>najortagaat (Sumiiffiup immikkoortua B, katillugit 180,565 km</w:t>
      </w:r>
      <w:r w:rsidRPr="00085327">
        <w:rPr>
          <w:rFonts w:cs="Times New Roman"/>
          <w:vertAlign w:val="superscript"/>
          <w:lang w:val="kl-GL"/>
        </w:rPr>
        <w:t>2</w:t>
      </w:r>
      <w:r w:rsidRPr="00085327">
        <w:rPr>
          <w:rFonts w:cs="Times New Roman"/>
          <w:lang w:val="kl-GL"/>
        </w:rPr>
        <w:t xml:space="preserve">-nik annertussusilik), 20. apriilimiit 20. maajimut angallatit motoorillit atorlugit angallannissamut, immap nunalluunniit qaaniit 500 m-init pukkinnerusumi timmisartornissamut, kiisalu immap nunalluunniit qaaniit 100 m-iniit pukkinnerusumik droninik timmioraartitsinissamut inerteqquteqarfiusoq, tak. </w:t>
      </w:r>
      <w:r w:rsidRPr="00085327">
        <w:rPr>
          <w:rFonts w:cs="Times New Roman"/>
          <w:i/>
          <w:iCs/>
          <w:lang w:val="kl-GL"/>
        </w:rPr>
        <w:t xml:space="preserve">Uunga siunnersuut: Kalaallit Nunaata kitaani Nuna Allanngutsaaliugaq pillugu Namminersorlutik Oqartussat nalunaarutaanni </w:t>
      </w:r>
      <w:r w:rsidRPr="00085327">
        <w:rPr>
          <w:rFonts w:cs="Times New Roman"/>
          <w:lang w:val="kl-GL"/>
        </w:rPr>
        <w:t>§ 1, imm. 6, 2).</w:t>
      </w:r>
    </w:p>
    <w:p w14:paraId="695932FA" w14:textId="6A1D58B7" w:rsidR="006C264B" w:rsidRPr="00085327" w:rsidRDefault="006C264B" w:rsidP="00085327">
      <w:pPr>
        <w:spacing w:line="240" w:lineRule="auto"/>
        <w:ind w:left="709"/>
        <w:rPr>
          <w:rFonts w:cs="Times New Roman"/>
          <w:lang w:val="kl-GL"/>
        </w:rPr>
      </w:pPr>
    </w:p>
    <w:p w14:paraId="1E057FE8" w14:textId="56B5CEB7" w:rsidR="006C264B" w:rsidRPr="00085327" w:rsidRDefault="006C264B" w:rsidP="00085327">
      <w:pPr>
        <w:pStyle w:val="Listeafsnit"/>
        <w:numPr>
          <w:ilvl w:val="1"/>
          <w:numId w:val="4"/>
        </w:numPr>
        <w:spacing w:line="240" w:lineRule="auto"/>
        <w:ind w:left="1080"/>
        <w:rPr>
          <w:rFonts w:cs="Times New Roman"/>
          <w:lang w:val="kl-GL"/>
        </w:rPr>
      </w:pPr>
      <w:r w:rsidRPr="00085327">
        <w:rPr>
          <w:rFonts w:cs="Times New Roman"/>
          <w:lang w:val="kl-GL"/>
        </w:rPr>
        <w:t>Angallatit motoorinik ingerlatillit aamma piffissami tassani atorneqartussaanngillat, taamaattumillu taamatut killiliinermi innuttaasunut najugaqartunut kingunerluutaasussat annikittussatut naliliiffigineqarput.</w:t>
      </w:r>
    </w:p>
    <w:p w14:paraId="5408AE03" w14:textId="54750511" w:rsidR="006C264B" w:rsidRPr="00085327" w:rsidRDefault="006C264B" w:rsidP="00085327">
      <w:pPr>
        <w:pStyle w:val="Listeafsnit"/>
        <w:numPr>
          <w:ilvl w:val="1"/>
          <w:numId w:val="4"/>
        </w:numPr>
        <w:spacing w:line="240" w:lineRule="auto"/>
        <w:ind w:left="1080"/>
        <w:rPr>
          <w:rFonts w:cs="Times New Roman"/>
          <w:lang w:val="kl-GL"/>
        </w:rPr>
      </w:pPr>
      <w:r w:rsidRPr="00085327">
        <w:rPr>
          <w:rFonts w:cs="Times New Roman"/>
          <w:lang w:val="kl-GL"/>
        </w:rPr>
        <w:t>Siumissami sumiiffiup immikkoortuini aalajangersimasuni pineqartuni takornariaqarneq annertusissappat, aalajangersagaq sunniutissanut killilersuutaasinnaavoq.</w:t>
      </w:r>
    </w:p>
    <w:p w14:paraId="22DCB654" w14:textId="6C0894E9" w:rsidR="006C264B" w:rsidRPr="00085327" w:rsidRDefault="006C264B" w:rsidP="00085327">
      <w:pPr>
        <w:spacing w:line="240" w:lineRule="auto"/>
        <w:ind w:left="709"/>
        <w:rPr>
          <w:rFonts w:cs="Times New Roman"/>
          <w:lang w:val="kl-GL"/>
        </w:rPr>
      </w:pPr>
    </w:p>
    <w:p w14:paraId="6E877FDD" w14:textId="02108978" w:rsidR="005D08D0" w:rsidRPr="00085327" w:rsidRDefault="006C264B" w:rsidP="00085327">
      <w:pPr>
        <w:pStyle w:val="Listeafsnit"/>
        <w:numPr>
          <w:ilvl w:val="0"/>
          <w:numId w:val="4"/>
        </w:numPr>
        <w:spacing w:line="240" w:lineRule="auto"/>
        <w:ind w:left="360"/>
        <w:rPr>
          <w:rFonts w:cs="Times New Roman"/>
          <w:lang w:val="kl-GL"/>
        </w:rPr>
      </w:pPr>
      <w:r w:rsidRPr="00085327">
        <w:rPr>
          <w:rFonts w:cs="Times New Roman"/>
          <w:lang w:val="kl-GL"/>
        </w:rPr>
        <w:t xml:space="preserve">Sumiiffiit </w:t>
      </w:r>
      <w:r w:rsidR="00354715" w:rsidRPr="00085327">
        <w:rPr>
          <w:rFonts w:cs="Times New Roman"/>
          <w:b/>
          <w:bCs/>
          <w:lang w:val="kl-GL"/>
        </w:rPr>
        <w:t>immap qeerlutuuisa isasut</w:t>
      </w:r>
      <w:r w:rsidRPr="00085327">
        <w:rPr>
          <w:rFonts w:cs="Times New Roman"/>
          <w:b/>
          <w:bCs/>
          <w:lang w:val="kl-GL"/>
        </w:rPr>
        <w:t xml:space="preserve"> </w:t>
      </w:r>
      <w:r w:rsidRPr="00085327">
        <w:rPr>
          <w:rFonts w:cs="Times New Roman"/>
          <w:lang w:val="kl-GL"/>
        </w:rPr>
        <w:t xml:space="preserve">najortagaat (Sumiiffiup immikkoortua </w:t>
      </w:r>
      <w:r w:rsidR="00354715" w:rsidRPr="00085327">
        <w:rPr>
          <w:rFonts w:cs="Times New Roman"/>
          <w:lang w:val="kl-GL"/>
        </w:rPr>
        <w:t>C</w:t>
      </w:r>
      <w:r w:rsidRPr="00085327">
        <w:rPr>
          <w:rFonts w:cs="Times New Roman"/>
          <w:lang w:val="kl-GL"/>
        </w:rPr>
        <w:t xml:space="preserve">, katillugit </w:t>
      </w:r>
      <w:r w:rsidR="00354715" w:rsidRPr="00085327">
        <w:rPr>
          <w:rFonts w:cs="Times New Roman"/>
          <w:lang w:val="kl-GL"/>
        </w:rPr>
        <w:t>275,6</w:t>
      </w:r>
      <w:r w:rsidRPr="00085327">
        <w:rPr>
          <w:rFonts w:cs="Times New Roman"/>
          <w:lang w:val="kl-GL"/>
        </w:rPr>
        <w:t xml:space="preserve"> km</w:t>
      </w:r>
      <w:r w:rsidRPr="00085327">
        <w:rPr>
          <w:rFonts w:cs="Times New Roman"/>
          <w:vertAlign w:val="superscript"/>
          <w:lang w:val="kl-GL"/>
        </w:rPr>
        <w:t>2</w:t>
      </w:r>
      <w:r w:rsidRPr="00085327">
        <w:rPr>
          <w:rFonts w:cs="Times New Roman"/>
          <w:lang w:val="kl-GL"/>
        </w:rPr>
        <w:t xml:space="preserve">-nik annertussusilik), </w:t>
      </w:r>
      <w:r w:rsidR="00354715" w:rsidRPr="00085327">
        <w:rPr>
          <w:rFonts w:cs="Times New Roman"/>
          <w:lang w:val="kl-GL"/>
        </w:rPr>
        <w:t>15</w:t>
      </w:r>
      <w:r w:rsidRPr="00085327">
        <w:rPr>
          <w:rFonts w:cs="Times New Roman"/>
          <w:lang w:val="kl-GL"/>
        </w:rPr>
        <w:t xml:space="preserve">. </w:t>
      </w:r>
      <w:r w:rsidR="00354715" w:rsidRPr="00085327">
        <w:rPr>
          <w:rFonts w:cs="Times New Roman"/>
          <w:lang w:val="kl-GL"/>
        </w:rPr>
        <w:t>juunimiit</w:t>
      </w:r>
      <w:r w:rsidRPr="00085327">
        <w:rPr>
          <w:rFonts w:cs="Times New Roman"/>
          <w:lang w:val="kl-GL"/>
        </w:rPr>
        <w:t xml:space="preserve"> </w:t>
      </w:r>
      <w:r w:rsidR="00354715" w:rsidRPr="00085327">
        <w:rPr>
          <w:rFonts w:cs="Times New Roman"/>
          <w:lang w:val="kl-GL"/>
        </w:rPr>
        <w:t>3</w:t>
      </w:r>
      <w:r w:rsidRPr="00085327">
        <w:rPr>
          <w:rFonts w:cs="Times New Roman"/>
          <w:lang w:val="kl-GL"/>
        </w:rPr>
        <w:t xml:space="preserve">0. </w:t>
      </w:r>
      <w:r w:rsidR="00354715" w:rsidRPr="00085327">
        <w:rPr>
          <w:rFonts w:cs="Times New Roman"/>
          <w:lang w:val="kl-GL"/>
        </w:rPr>
        <w:t xml:space="preserve">Septembarimut sinerissamiit 200 m-it iluanni sukkanerpaamik 10 knob-imik sukkassuseqarluni ingerlanissamut peqqussuteqarfiusoq aamma </w:t>
      </w:r>
      <w:r w:rsidRPr="00085327">
        <w:rPr>
          <w:rFonts w:cs="Times New Roman"/>
          <w:lang w:val="kl-GL"/>
        </w:rPr>
        <w:t xml:space="preserve">immap nunalluunniit qaaniit 100 m-iniit pukkinnerusumik droninik timmioraartitsinissamut inerteqquteqarfiusoq, tak. </w:t>
      </w:r>
      <w:r w:rsidRPr="00085327">
        <w:rPr>
          <w:rFonts w:cs="Times New Roman"/>
          <w:i/>
          <w:iCs/>
          <w:lang w:val="kl-GL"/>
        </w:rPr>
        <w:t xml:space="preserve">Uunga siunnersuut: Kalaallit Nunaata kitaani Nuna Allanngutsaaliugaq pillugu Namminersorlutik Oqartussat nalunaarutaanni </w:t>
      </w:r>
      <w:r w:rsidRPr="00085327">
        <w:rPr>
          <w:rFonts w:cs="Times New Roman"/>
          <w:lang w:val="kl-GL"/>
        </w:rPr>
        <w:t xml:space="preserve">§ </w:t>
      </w:r>
      <w:r w:rsidR="00354715" w:rsidRPr="00085327">
        <w:rPr>
          <w:rFonts w:cs="Times New Roman"/>
          <w:lang w:val="kl-GL"/>
        </w:rPr>
        <w:t>6</w:t>
      </w:r>
      <w:r w:rsidRPr="00085327">
        <w:rPr>
          <w:rFonts w:cs="Times New Roman"/>
          <w:lang w:val="kl-GL"/>
        </w:rPr>
        <w:t xml:space="preserve">, imm. </w:t>
      </w:r>
      <w:r w:rsidR="00354715" w:rsidRPr="00085327">
        <w:rPr>
          <w:rFonts w:cs="Times New Roman"/>
          <w:lang w:val="kl-GL"/>
        </w:rPr>
        <w:t>1</w:t>
      </w:r>
      <w:r w:rsidRPr="00085327">
        <w:rPr>
          <w:rFonts w:cs="Times New Roman"/>
          <w:lang w:val="kl-GL"/>
        </w:rPr>
        <w:t xml:space="preserve">, </w:t>
      </w:r>
      <w:r w:rsidR="00354715" w:rsidRPr="00085327">
        <w:rPr>
          <w:rFonts w:cs="Times New Roman"/>
          <w:lang w:val="kl-GL"/>
        </w:rPr>
        <w:t>3</w:t>
      </w:r>
      <w:r w:rsidRPr="00085327">
        <w:rPr>
          <w:rFonts w:cs="Times New Roman"/>
          <w:lang w:val="kl-GL"/>
        </w:rPr>
        <w:t>)</w:t>
      </w:r>
      <w:r w:rsidR="00354715" w:rsidRPr="00085327">
        <w:rPr>
          <w:rFonts w:cs="Times New Roman"/>
          <w:lang w:val="kl-GL"/>
        </w:rPr>
        <w:t>.</w:t>
      </w:r>
    </w:p>
    <w:p w14:paraId="6F9D3663" w14:textId="77777777" w:rsidR="00354715" w:rsidRPr="00085327" w:rsidRDefault="00354715" w:rsidP="00085327">
      <w:pPr>
        <w:spacing w:line="240" w:lineRule="auto"/>
        <w:rPr>
          <w:rFonts w:cs="Times New Roman"/>
          <w:lang w:val="kl-GL"/>
        </w:rPr>
      </w:pPr>
    </w:p>
    <w:p w14:paraId="53FF1599" w14:textId="1DE71D4A" w:rsidR="00354715" w:rsidRPr="00085327" w:rsidRDefault="00354715" w:rsidP="00085327">
      <w:pPr>
        <w:pStyle w:val="Listeafsnit"/>
        <w:numPr>
          <w:ilvl w:val="1"/>
          <w:numId w:val="4"/>
        </w:numPr>
        <w:spacing w:line="240" w:lineRule="auto"/>
        <w:ind w:left="1080"/>
        <w:rPr>
          <w:rFonts w:cs="Times New Roman"/>
          <w:lang w:val="kl-GL"/>
        </w:rPr>
      </w:pPr>
      <w:r w:rsidRPr="00085327">
        <w:rPr>
          <w:rFonts w:cs="Times New Roman"/>
          <w:lang w:val="kl-GL"/>
        </w:rPr>
        <w:t xml:space="preserve">Immap qeerlutuui isasut piffissami isaffigisaminni timmisinnaannginnamik malussajasorujussuusarput. </w:t>
      </w:r>
    </w:p>
    <w:p w14:paraId="7BEC645F" w14:textId="5B09A522" w:rsidR="00354715" w:rsidRPr="00085327" w:rsidRDefault="00354715" w:rsidP="00085327">
      <w:pPr>
        <w:pStyle w:val="Listeafsnit"/>
        <w:numPr>
          <w:ilvl w:val="1"/>
          <w:numId w:val="4"/>
        </w:numPr>
        <w:spacing w:line="240" w:lineRule="auto"/>
        <w:ind w:left="1080"/>
        <w:rPr>
          <w:rFonts w:cs="Times New Roman"/>
          <w:lang w:val="kl-GL"/>
        </w:rPr>
      </w:pPr>
      <w:r w:rsidRPr="00085327">
        <w:rPr>
          <w:rFonts w:cs="Times New Roman"/>
          <w:lang w:val="kl-GL"/>
        </w:rPr>
        <w:t>Imaatigut angalanermi sukkassutsip appartinneratigut, sumiiffimmi sammisassatut eqqarsaatigineqartut sunniuteqarnerluttussatut naliliiffigineqanngillat, sinerissamiit 200 m-init avasinnerusumi 10 knob sinnerlugu sukkassuseqarluni angalasoqarsinnaammat.</w:t>
      </w:r>
    </w:p>
    <w:p w14:paraId="0DF2650F" w14:textId="77777777" w:rsidR="00354715" w:rsidRPr="00085327" w:rsidRDefault="00354715" w:rsidP="00085327">
      <w:pPr>
        <w:spacing w:line="240" w:lineRule="auto"/>
        <w:rPr>
          <w:rFonts w:cs="Times New Roman"/>
          <w:lang w:val="kl-GL"/>
        </w:rPr>
      </w:pPr>
    </w:p>
    <w:p w14:paraId="69EA12CA" w14:textId="77777777" w:rsidR="00354715" w:rsidRPr="00085327" w:rsidRDefault="00354715" w:rsidP="00085327">
      <w:pPr>
        <w:pStyle w:val="Listeafsnit"/>
        <w:numPr>
          <w:ilvl w:val="0"/>
          <w:numId w:val="4"/>
        </w:numPr>
        <w:spacing w:line="240" w:lineRule="auto"/>
        <w:ind w:left="360"/>
        <w:rPr>
          <w:rFonts w:cs="Times New Roman"/>
          <w:lang w:val="kl-GL"/>
        </w:rPr>
      </w:pPr>
      <w:r w:rsidRPr="00085327">
        <w:rPr>
          <w:rFonts w:cs="Times New Roman"/>
          <w:b/>
          <w:bCs/>
          <w:lang w:val="kl-GL"/>
        </w:rPr>
        <w:lastRenderedPageBreak/>
        <w:t>Sumiiffik tuttut piaqqiorfiat</w:t>
      </w:r>
      <w:r w:rsidRPr="00085327">
        <w:rPr>
          <w:rFonts w:cs="Times New Roman"/>
          <w:lang w:val="kl-GL"/>
        </w:rPr>
        <w:t xml:space="preserve"> (Sumiiffiup immikkoortua</w:t>
      </w:r>
      <w:r w:rsidRPr="00085327">
        <w:rPr>
          <w:rFonts w:eastAsiaTheme="majorEastAsia" w:cs="Times New Roman"/>
          <w:lang w:val="kl-GL"/>
        </w:rPr>
        <w:t xml:space="preserve"> D, </w:t>
      </w:r>
      <w:r w:rsidRPr="00085327">
        <w:rPr>
          <w:rFonts w:cs="Times New Roman"/>
          <w:lang w:val="kl-GL"/>
        </w:rPr>
        <w:t>1593,4 km</w:t>
      </w:r>
      <w:r w:rsidRPr="00085327">
        <w:rPr>
          <w:rFonts w:cs="Times New Roman"/>
          <w:vertAlign w:val="superscript"/>
          <w:lang w:val="kl-GL"/>
        </w:rPr>
        <w:t>2</w:t>
      </w:r>
      <w:r w:rsidRPr="00085327">
        <w:rPr>
          <w:rFonts w:eastAsiaTheme="majorEastAsia" w:cs="Times New Roman"/>
          <w:lang w:val="kl-GL"/>
        </w:rPr>
        <w:t xml:space="preserve">) 20. maajimiit 20. juunimut pisuinnaat aqqutaasigut aalajangersarneqarsimasut avataatigut angalanissamut inerteqquteqarfiusoq, </w:t>
      </w:r>
      <w:r w:rsidRPr="00085327">
        <w:rPr>
          <w:rFonts w:cs="Times New Roman"/>
          <w:lang w:val="kl-GL"/>
        </w:rPr>
        <w:t xml:space="preserve">tak. </w:t>
      </w:r>
      <w:r w:rsidRPr="00085327">
        <w:rPr>
          <w:rFonts w:cs="Times New Roman"/>
          <w:i/>
          <w:iCs/>
          <w:lang w:val="kl-GL"/>
        </w:rPr>
        <w:t xml:space="preserve">Uunga siunnersuut: Kalaallit Nunaata kitaani Nuna Allanngutsaaliugaq pillugu Namminersorlutik Oqartussat nalunaarutaanni </w:t>
      </w:r>
      <w:r w:rsidRPr="00085327">
        <w:rPr>
          <w:rFonts w:cs="Times New Roman"/>
          <w:lang w:val="kl-GL"/>
        </w:rPr>
        <w:t>§ 6, imm. 1, 4).</w:t>
      </w:r>
    </w:p>
    <w:p w14:paraId="0D8B02E8" w14:textId="77777777" w:rsidR="00354715" w:rsidRPr="00085327" w:rsidRDefault="00354715" w:rsidP="00085327">
      <w:pPr>
        <w:pStyle w:val="Listeafsnit"/>
        <w:spacing w:line="240" w:lineRule="auto"/>
        <w:ind w:left="360"/>
        <w:rPr>
          <w:rFonts w:cs="Times New Roman"/>
          <w:lang w:val="kl-GL"/>
        </w:rPr>
      </w:pPr>
    </w:p>
    <w:p w14:paraId="53DFC4F2" w14:textId="6E5D7FEC" w:rsidR="00354715" w:rsidRPr="00085327" w:rsidRDefault="00354715" w:rsidP="00085327">
      <w:pPr>
        <w:pStyle w:val="Listeafsnit"/>
        <w:numPr>
          <w:ilvl w:val="1"/>
          <w:numId w:val="4"/>
        </w:numPr>
        <w:spacing w:line="240" w:lineRule="auto"/>
        <w:ind w:left="1080"/>
        <w:rPr>
          <w:rFonts w:cs="Times New Roman"/>
          <w:lang w:val="kl-GL"/>
        </w:rPr>
      </w:pPr>
      <w:r w:rsidRPr="00085327">
        <w:rPr>
          <w:rFonts w:cs="Times New Roman"/>
          <w:lang w:val="kl-GL"/>
        </w:rPr>
        <w:t xml:space="preserve">Killiliussaq kommunip piaqqiornerminni eqqissisimatinneqarnissaannik qulakkeerinissamik kissaateqarnera tunngavigalugu ilanngunneqarpoq, tuttut najukkami aallaaniartarnermi isumallutit pingaarutillit ilagimmatigik. </w:t>
      </w:r>
    </w:p>
    <w:p w14:paraId="4A935187" w14:textId="2217B872" w:rsidR="00354715" w:rsidRPr="00085327" w:rsidRDefault="00354715" w:rsidP="00085327">
      <w:pPr>
        <w:pStyle w:val="Listeafsnit"/>
        <w:numPr>
          <w:ilvl w:val="1"/>
          <w:numId w:val="4"/>
        </w:numPr>
        <w:spacing w:line="240" w:lineRule="auto"/>
        <w:ind w:left="1080"/>
        <w:rPr>
          <w:rFonts w:cs="Times New Roman"/>
          <w:lang w:val="kl-GL"/>
        </w:rPr>
      </w:pPr>
      <w:r w:rsidRPr="00085327">
        <w:rPr>
          <w:rFonts w:cs="Times New Roman"/>
          <w:lang w:val="kl-GL"/>
        </w:rPr>
        <w:t xml:space="preserve">Qeqqata Kommunianit oqaatigineqartut malillugit piffissami tassani sumiiffimmi sammisaqartarneq killeqartorujussuuvoq. </w:t>
      </w:r>
    </w:p>
    <w:p w14:paraId="10AB8B2D" w14:textId="57E5434B" w:rsidR="00354715" w:rsidRPr="00085327" w:rsidRDefault="00083FA8" w:rsidP="00085327">
      <w:pPr>
        <w:pStyle w:val="Listeafsnit"/>
        <w:numPr>
          <w:ilvl w:val="1"/>
          <w:numId w:val="4"/>
        </w:numPr>
        <w:spacing w:line="240" w:lineRule="auto"/>
        <w:ind w:left="1080"/>
        <w:rPr>
          <w:rFonts w:cs="Times New Roman"/>
          <w:lang w:val="kl-GL"/>
        </w:rPr>
      </w:pPr>
      <w:r w:rsidRPr="00085327">
        <w:rPr>
          <w:rFonts w:cs="Times New Roman"/>
          <w:lang w:val="kl-GL"/>
        </w:rPr>
        <w:t>Takornariat pisuinnaat aqqutaasigut, kommunimit aalajangersarneqartutigut angalassagunik suli sumiiffimmut ornigunnissamut periarfissaqarput</w:t>
      </w:r>
      <w:r w:rsidR="00354715" w:rsidRPr="00085327">
        <w:rPr>
          <w:rFonts w:cs="Times New Roman"/>
          <w:lang w:val="kl-GL"/>
        </w:rPr>
        <w:t>.</w:t>
      </w:r>
    </w:p>
    <w:p w14:paraId="645D8884" w14:textId="77777777" w:rsidR="00083FA8" w:rsidRPr="00085327" w:rsidRDefault="00083FA8" w:rsidP="00085327">
      <w:pPr>
        <w:spacing w:line="240" w:lineRule="auto"/>
        <w:rPr>
          <w:rFonts w:cs="Times New Roman"/>
          <w:b/>
          <w:bCs/>
          <w:lang w:val="kl-GL"/>
        </w:rPr>
      </w:pPr>
    </w:p>
    <w:p w14:paraId="7CF33B6E" w14:textId="7CC2B8EF" w:rsidR="00083FA8" w:rsidRPr="000F63B5" w:rsidRDefault="00083FA8">
      <w:pPr>
        <w:pStyle w:val="Listeafsnit"/>
        <w:numPr>
          <w:ilvl w:val="0"/>
          <w:numId w:val="13"/>
        </w:numPr>
        <w:spacing w:line="240" w:lineRule="auto"/>
        <w:rPr>
          <w:rFonts w:cs="Times New Roman"/>
          <w:b/>
          <w:bCs/>
          <w:lang w:val="kl-GL"/>
        </w:rPr>
      </w:pPr>
      <w:r w:rsidRPr="000F63B5">
        <w:rPr>
          <w:rFonts w:cs="Times New Roman"/>
          <w:b/>
          <w:bCs/>
          <w:lang w:val="kl-GL"/>
        </w:rPr>
        <w:t>Nunami Allanngutsaaliukkami nunalerineq naasunillu katersuisarneq</w:t>
      </w:r>
    </w:p>
    <w:p w14:paraId="45BAF111" w14:textId="0CD6BE93" w:rsidR="00083FA8" w:rsidRPr="00085327" w:rsidRDefault="00083FA8">
      <w:pPr>
        <w:pStyle w:val="Listeafsnit"/>
        <w:numPr>
          <w:ilvl w:val="1"/>
          <w:numId w:val="13"/>
        </w:numPr>
        <w:spacing w:line="240" w:lineRule="auto"/>
        <w:rPr>
          <w:rFonts w:cs="Times New Roman"/>
          <w:lang w:val="kl-GL"/>
        </w:rPr>
      </w:pPr>
      <w:r w:rsidRPr="00085327">
        <w:rPr>
          <w:rFonts w:cs="Times New Roman"/>
          <w:lang w:val="kl-GL"/>
        </w:rPr>
        <w:t xml:space="preserve">Naasut sorlaat ilanngunneqanngippata ajoquserneqanngippataluunniit naasunik nammineq atugassanik katersuisarneq suli inerteqqutaatinneqassanngilaq. </w:t>
      </w:r>
    </w:p>
    <w:p w14:paraId="4EA30F50" w14:textId="16C80961" w:rsidR="00083FA8" w:rsidRPr="00085327" w:rsidRDefault="00083FA8">
      <w:pPr>
        <w:pStyle w:val="Listeafsnit"/>
        <w:numPr>
          <w:ilvl w:val="1"/>
          <w:numId w:val="13"/>
        </w:numPr>
        <w:spacing w:line="240" w:lineRule="auto"/>
        <w:rPr>
          <w:rFonts w:cs="Times New Roman"/>
          <w:lang w:val="kl-GL"/>
        </w:rPr>
      </w:pPr>
      <w:r w:rsidRPr="00085327">
        <w:rPr>
          <w:rFonts w:cs="Times New Roman"/>
          <w:lang w:val="kl-GL"/>
        </w:rPr>
        <w:t>Nunami allanngu</w:t>
      </w:r>
      <w:r w:rsidR="00E0436A" w:rsidRPr="00085327">
        <w:rPr>
          <w:rFonts w:cs="Times New Roman"/>
          <w:lang w:val="kl-GL"/>
        </w:rPr>
        <w:t>t</w:t>
      </w:r>
      <w:r w:rsidRPr="00085327">
        <w:rPr>
          <w:rFonts w:cs="Times New Roman"/>
          <w:lang w:val="kl-GL"/>
        </w:rPr>
        <w:t xml:space="preserve">saaliukkami nunap allanngutsaaliukkap </w:t>
      </w:r>
      <w:r w:rsidRPr="00085327">
        <w:rPr>
          <w:rFonts w:cs="Times New Roman"/>
          <w:i/>
          <w:iCs/>
          <w:lang w:val="kl-GL"/>
        </w:rPr>
        <w:t>avataani</w:t>
      </w:r>
      <w:r w:rsidRPr="00085327">
        <w:rPr>
          <w:rFonts w:cs="Times New Roman"/>
          <w:lang w:val="kl-GL"/>
        </w:rPr>
        <w:t xml:space="preserve"> atugassanik nunalerineq niuernermilluunniit tunngaveqarluni suliaqarneq, soorlu naasunik katersineq inerteqqutaassaq. Sumiiffimmi maanna taamatut sammisaqartoqarneranik ilisimasaqartoqanngilaq, taamaattumillu tamatumunnga inerteqquteqarneq innuttaasunut najugaqartunut annertuumik kinguneqartussatut naliliiffigineqanngilaq.</w:t>
      </w:r>
    </w:p>
    <w:p w14:paraId="4CA8A4AD" w14:textId="74B19BB5" w:rsidR="00083FA8" w:rsidRPr="00085327" w:rsidRDefault="00083FA8">
      <w:pPr>
        <w:pStyle w:val="Listeafsnit"/>
        <w:numPr>
          <w:ilvl w:val="1"/>
          <w:numId w:val="13"/>
        </w:numPr>
        <w:spacing w:line="240" w:lineRule="auto"/>
        <w:rPr>
          <w:rFonts w:cs="Times New Roman"/>
          <w:lang w:val="kl-GL"/>
        </w:rPr>
      </w:pPr>
      <w:r w:rsidRPr="00085327">
        <w:rPr>
          <w:rFonts w:cs="Times New Roman"/>
          <w:lang w:val="kl-GL"/>
        </w:rPr>
        <w:t xml:space="preserve"> </w:t>
      </w:r>
      <w:r w:rsidR="008B0899" w:rsidRPr="00085327">
        <w:rPr>
          <w:rFonts w:cs="Times New Roman"/>
          <w:lang w:val="kl-GL"/>
        </w:rPr>
        <w:t xml:space="preserve">Nunap allanngutsaaliukkap </w:t>
      </w:r>
      <w:r w:rsidR="008B0899" w:rsidRPr="00085327">
        <w:rPr>
          <w:rFonts w:cs="Times New Roman"/>
          <w:i/>
          <w:iCs/>
          <w:lang w:val="kl-GL"/>
        </w:rPr>
        <w:t xml:space="preserve">iluani </w:t>
      </w:r>
      <w:r w:rsidR="008B0899" w:rsidRPr="00085327">
        <w:rPr>
          <w:rFonts w:cs="Times New Roman"/>
          <w:lang w:val="kl-GL"/>
        </w:rPr>
        <w:t>naasunik, niuernermik tunngaveqarluni suliaqarnermut atugassanik katersuinissamut suli Avatangiisinut Naalakkersuisumut akuersissummik pissarsiniarnissaq piumasaqaataassaaq. Sulianut taamaattunut assersuutit tassaasinnaapput</w:t>
      </w:r>
      <w:r w:rsidRPr="00085327">
        <w:rPr>
          <w:rFonts w:cs="Times New Roman"/>
          <w:lang w:val="kl-GL"/>
        </w:rPr>
        <w:t>:</w:t>
      </w:r>
    </w:p>
    <w:p w14:paraId="24AD5CD4" w14:textId="7B49FA38" w:rsidR="00083FA8" w:rsidRPr="00085327" w:rsidRDefault="008B0899">
      <w:pPr>
        <w:pStyle w:val="Listeafsnit"/>
        <w:numPr>
          <w:ilvl w:val="2"/>
          <w:numId w:val="13"/>
        </w:numPr>
        <w:spacing w:line="240" w:lineRule="auto"/>
        <w:rPr>
          <w:rFonts w:cs="Times New Roman"/>
          <w:lang w:val="kl-GL"/>
        </w:rPr>
      </w:pPr>
      <w:r w:rsidRPr="00085327">
        <w:rPr>
          <w:rFonts w:cs="Times New Roman"/>
          <w:lang w:val="kl-GL"/>
        </w:rPr>
        <w:t>Immap naasuinik qeqqussanillu katersuineq, soorlu nunami allanngutsaaliukkami neqeroorutissatut nerisassiornermut imaluunniit najugaqarfinniit taqussanut akussatut</w:t>
      </w:r>
      <w:r w:rsidR="00083FA8" w:rsidRPr="00085327">
        <w:rPr>
          <w:rFonts w:cs="Times New Roman"/>
          <w:lang w:val="kl-GL"/>
        </w:rPr>
        <w:t>.</w:t>
      </w:r>
    </w:p>
    <w:p w14:paraId="02C6ED0C" w14:textId="253041D3" w:rsidR="00083FA8" w:rsidRPr="00085327" w:rsidRDefault="008B0899">
      <w:pPr>
        <w:pStyle w:val="Listeafsnit"/>
        <w:numPr>
          <w:ilvl w:val="2"/>
          <w:numId w:val="13"/>
        </w:numPr>
        <w:spacing w:line="240" w:lineRule="auto"/>
        <w:rPr>
          <w:rFonts w:cs="Times New Roman"/>
          <w:lang w:val="kl-GL"/>
        </w:rPr>
      </w:pPr>
      <w:r w:rsidRPr="00085327">
        <w:rPr>
          <w:rFonts w:cs="Times New Roman"/>
          <w:lang w:val="kl-GL"/>
        </w:rPr>
        <w:t xml:space="preserve">Naasussanik, naasut kanaartaannik naasunilluunniit katersuineq, soorlu nunami allanngutsaaliukkami naatsiiviliani naatitassanik, suliani iluarseeqqiffiusuni atugassanik, imaluunniit najukkani ilinniarfinni katersaatinik, atuarfinnut takornarianullu paasititsiniaanermi naatsiiviliani atorneqartussanik annertusaanermut. Suliat taamaattut nunami allanngutsaaliukkami piujuartitsinermut, najukkani naasunik naatitseqqinnermut tikeraallu pinngortitamik misigisaqarnissaannut tapertaasinnaapput. </w:t>
      </w:r>
      <w:r w:rsidR="00083FA8" w:rsidRPr="00085327">
        <w:rPr>
          <w:rFonts w:cs="Times New Roman"/>
          <w:lang w:val="kl-GL"/>
        </w:rPr>
        <w:br/>
      </w:r>
    </w:p>
    <w:p w14:paraId="6D1DE253" w14:textId="77777777" w:rsidR="008B0899" w:rsidRPr="00085327" w:rsidRDefault="00576D27" w:rsidP="00085327">
      <w:pPr>
        <w:spacing w:line="240" w:lineRule="auto"/>
        <w:rPr>
          <w:rFonts w:cs="Times New Roman"/>
          <w:lang w:val="kl-GL"/>
        </w:rPr>
      </w:pPr>
      <w:r w:rsidRPr="00085327">
        <w:rPr>
          <w:rFonts w:cs="Times New Roman"/>
          <w:lang w:val="kl-GL"/>
        </w:rPr>
        <w:t>Naasunik nungutaanissamut ulorianartorsiortunik katersinissamut inerteqquteqarnerup naasut eriagisassat illersorumallugit eqqunneqarnissaa eqqarsaataavoq.</w:t>
      </w:r>
    </w:p>
    <w:p w14:paraId="1AFE0A26" w14:textId="4B3937C8" w:rsidR="00576D27" w:rsidRPr="00085327" w:rsidRDefault="00576D27" w:rsidP="00085327">
      <w:pPr>
        <w:spacing w:line="240" w:lineRule="auto"/>
        <w:rPr>
          <w:rFonts w:cs="Times New Roman"/>
          <w:lang w:val="kl-GL"/>
        </w:rPr>
      </w:pPr>
      <w:r w:rsidRPr="00085327">
        <w:rPr>
          <w:rFonts w:cs="Times New Roman"/>
          <w:lang w:val="kl-GL"/>
        </w:rPr>
        <w:t xml:space="preserve"> </w:t>
      </w:r>
    </w:p>
    <w:p w14:paraId="1ED80B54" w14:textId="598E3168" w:rsidR="00576D27" w:rsidRPr="00085327" w:rsidRDefault="00576D27">
      <w:pPr>
        <w:pStyle w:val="Listeafsnit"/>
        <w:numPr>
          <w:ilvl w:val="0"/>
          <w:numId w:val="14"/>
        </w:numPr>
        <w:spacing w:line="240" w:lineRule="auto"/>
        <w:rPr>
          <w:rFonts w:cs="Times New Roman"/>
          <w:lang w:val="kl-GL"/>
        </w:rPr>
      </w:pPr>
      <w:r w:rsidRPr="00085327">
        <w:rPr>
          <w:rFonts w:cs="Times New Roman"/>
          <w:lang w:val="kl-GL"/>
        </w:rPr>
        <w:t xml:space="preserve">Naasut </w:t>
      </w:r>
      <w:r w:rsidR="008B0899" w:rsidRPr="00085327">
        <w:rPr>
          <w:rFonts w:cs="Times New Roman"/>
          <w:lang w:val="kl-GL"/>
        </w:rPr>
        <w:t xml:space="preserve">taamaattut </w:t>
      </w:r>
      <w:r w:rsidRPr="00085327">
        <w:rPr>
          <w:rFonts w:cs="Times New Roman"/>
          <w:lang w:val="kl-GL"/>
        </w:rPr>
        <w:t>ileqquusumik atorneqartarnersut Pinngortitamut Avatangiisinullu Naalakkersuisoqarfiup ilisimasaqarfiginngilaa</w:t>
      </w:r>
      <w:r w:rsidR="008B0899" w:rsidRPr="00085327">
        <w:rPr>
          <w:rFonts w:cs="Times New Roman"/>
          <w:lang w:val="kl-GL"/>
        </w:rPr>
        <w:t>,</w:t>
      </w:r>
      <w:r w:rsidRPr="00085327">
        <w:rPr>
          <w:rFonts w:cs="Times New Roman"/>
          <w:lang w:val="kl-GL"/>
        </w:rPr>
        <w:t xml:space="preserve"> taamaattumillu najukkami innuttaasunut sutigut kinguneqassanersoq nalilersinnaanagu.</w:t>
      </w:r>
    </w:p>
    <w:p w14:paraId="61375FD8" w14:textId="77777777" w:rsidR="00576D27" w:rsidRPr="00085327" w:rsidRDefault="00576D27" w:rsidP="00085327">
      <w:pPr>
        <w:spacing w:line="240" w:lineRule="auto"/>
        <w:ind w:left="709"/>
        <w:rPr>
          <w:rFonts w:cs="Times New Roman"/>
          <w:lang w:val="kl-GL"/>
        </w:rPr>
      </w:pPr>
    </w:p>
    <w:p w14:paraId="4DE8FE03" w14:textId="1C6DF214" w:rsidR="00640169" w:rsidRPr="00085327" w:rsidRDefault="00576D27" w:rsidP="00085327">
      <w:pPr>
        <w:spacing w:line="240" w:lineRule="auto"/>
        <w:rPr>
          <w:rFonts w:cs="Times New Roman"/>
          <w:lang w:val="kl-GL"/>
        </w:rPr>
      </w:pPr>
      <w:r w:rsidRPr="00085327">
        <w:rPr>
          <w:rFonts w:cs="Times New Roman"/>
          <w:lang w:val="kl-GL"/>
        </w:rPr>
        <w:t>Ataatsimut isigalugu killilersuinerit nutaat najukkami innuttaasut sumiiffimmik atuinerannut pisuussutaanillu iluaquteqarnerannut killilimmik sunniuteqartussatut nalilerneqarput.</w:t>
      </w:r>
    </w:p>
    <w:p w14:paraId="457254C3" w14:textId="77777777" w:rsidR="00640169" w:rsidRPr="00085327" w:rsidRDefault="00640169" w:rsidP="00085327">
      <w:pPr>
        <w:spacing w:line="240" w:lineRule="auto"/>
        <w:ind w:left="709"/>
        <w:rPr>
          <w:rFonts w:cs="Times New Roman"/>
          <w:lang w:val="kl-GL"/>
        </w:rPr>
      </w:pPr>
    </w:p>
    <w:p w14:paraId="264AD68E" w14:textId="403763AE" w:rsidR="00640169" w:rsidRPr="00085327" w:rsidRDefault="00C375D7" w:rsidP="00085327">
      <w:pPr>
        <w:spacing w:line="240" w:lineRule="auto"/>
        <w:rPr>
          <w:rFonts w:cs="Times New Roman"/>
          <w:i/>
          <w:iCs/>
          <w:lang w:val="kl-GL"/>
        </w:rPr>
      </w:pPr>
      <w:r w:rsidRPr="00085327">
        <w:rPr>
          <w:rFonts w:cs="Times New Roman"/>
          <w:i/>
          <w:iCs/>
          <w:lang w:val="kl-GL"/>
        </w:rPr>
        <w:lastRenderedPageBreak/>
        <w:t>Takornariaqarnerup annertusinerata inooqataanikkut kingunerisassai</w:t>
      </w:r>
    </w:p>
    <w:p w14:paraId="214BE2FE" w14:textId="6066D139" w:rsidR="00C375D7" w:rsidRPr="00085327" w:rsidRDefault="00C375D7" w:rsidP="00085327">
      <w:pPr>
        <w:spacing w:line="240" w:lineRule="auto"/>
        <w:rPr>
          <w:rFonts w:cs="Times New Roman"/>
          <w:lang w:val="kl-GL"/>
        </w:rPr>
      </w:pPr>
      <w:r w:rsidRPr="00085327">
        <w:rPr>
          <w:rFonts w:cs="Times New Roman"/>
          <w:lang w:val="kl-GL"/>
        </w:rPr>
        <w:t>Nunami allanngutsaaliukkami takornariaqarnerup annertusinera inooqataanikkut pitsaasunik pitsaanngitsunillu kinguneqarsinnaavoq</w:t>
      </w:r>
      <w:r w:rsidR="00087E32" w:rsidRPr="00085327">
        <w:rPr>
          <w:rFonts w:cs="Times New Roman"/>
          <w:lang w:val="kl-GL"/>
        </w:rPr>
        <w:t>.</w:t>
      </w:r>
      <w:r w:rsidRPr="00085327">
        <w:rPr>
          <w:rFonts w:cs="Times New Roman"/>
          <w:lang w:val="kl-GL"/>
        </w:rPr>
        <w:t xml:space="preserve"> </w:t>
      </w:r>
      <w:r w:rsidR="00087E32" w:rsidRPr="00085327">
        <w:rPr>
          <w:rFonts w:cs="Times New Roman"/>
          <w:lang w:val="kl-GL"/>
        </w:rPr>
        <w:t>Kingunerisassat pitsaasut tassaasinnaapput</w:t>
      </w:r>
      <w:r w:rsidRPr="00085327">
        <w:rPr>
          <w:rFonts w:cs="Times New Roman"/>
          <w:lang w:val="kl-GL"/>
        </w:rPr>
        <w:t xml:space="preserve"> najukkami kinaassutsikkut aamma pinngortitaq kulturilu pillugit siammarterinermik nukittorsaaneq, najukkami suliffissanut periarfissat amerlanerusut, attaveqaasersuutit sullissinerillu pitsaanerusut</w:t>
      </w:r>
      <w:r w:rsidR="00087E32" w:rsidRPr="00085327">
        <w:rPr>
          <w:rFonts w:cs="Times New Roman"/>
          <w:lang w:val="kl-GL"/>
        </w:rPr>
        <w:t>. Kingunerisassat pitsaanngitsut tassaasinnaapput</w:t>
      </w:r>
      <w:r w:rsidRPr="00085327">
        <w:rPr>
          <w:rFonts w:cs="Times New Roman"/>
          <w:lang w:val="kl-GL"/>
        </w:rPr>
        <w:t xml:space="preserve"> kulturikkut aningaasarsiuteqarnermik piviusumillu ingerlatsinermik annaasaqarne</w:t>
      </w:r>
      <w:r w:rsidR="00087E32" w:rsidRPr="00085327">
        <w:rPr>
          <w:rFonts w:cs="Times New Roman"/>
          <w:lang w:val="kl-GL"/>
        </w:rPr>
        <w:t>q</w:t>
      </w:r>
      <w:r w:rsidRPr="00085327">
        <w:rPr>
          <w:rFonts w:cs="Times New Roman"/>
          <w:lang w:val="kl-GL"/>
        </w:rPr>
        <w:t>, najukkami takornarialerisut immikkoortinneqarnera</w:t>
      </w:r>
      <w:r w:rsidR="00087E32" w:rsidRPr="00085327">
        <w:rPr>
          <w:rFonts w:cs="Times New Roman"/>
          <w:lang w:val="kl-GL"/>
        </w:rPr>
        <w:t>t</w:t>
      </w:r>
      <w:r w:rsidRPr="00085327">
        <w:rPr>
          <w:rFonts w:cs="Times New Roman"/>
          <w:lang w:val="kl-GL"/>
        </w:rPr>
        <w:t>, iluaqutissartat najukkami inuiaqatigiinni naligiinngitsumik agguataarneqarnera</w:t>
      </w:r>
      <w:r w:rsidR="00087E32" w:rsidRPr="00085327">
        <w:rPr>
          <w:rFonts w:cs="Times New Roman"/>
          <w:lang w:val="kl-GL"/>
        </w:rPr>
        <w:t>t</w:t>
      </w:r>
      <w:r w:rsidRPr="00085327">
        <w:rPr>
          <w:rFonts w:cs="Times New Roman"/>
          <w:lang w:val="kl-GL"/>
        </w:rPr>
        <w:t>, inissiat akitsorneri, najukkami attaveqaasersuutit artorsinneqarnera</w:t>
      </w:r>
      <w:r w:rsidR="00087E32" w:rsidRPr="00085327">
        <w:rPr>
          <w:rFonts w:cs="Times New Roman"/>
          <w:lang w:val="kl-GL"/>
        </w:rPr>
        <w:t>t</w:t>
      </w:r>
      <w:r w:rsidRPr="00085327">
        <w:rPr>
          <w:rFonts w:cs="Times New Roman"/>
          <w:lang w:val="kl-GL"/>
        </w:rPr>
        <w:t xml:space="preserve"> ileqquusumillu ingerlatat akornusersorneqarner</w:t>
      </w:r>
      <w:r w:rsidR="00087E32" w:rsidRPr="00085327">
        <w:rPr>
          <w:rFonts w:cs="Times New Roman"/>
          <w:lang w:val="kl-GL"/>
        </w:rPr>
        <w:t>at</w:t>
      </w:r>
      <w:r w:rsidRPr="00085327">
        <w:rPr>
          <w:rFonts w:cs="Times New Roman"/>
          <w:lang w:val="kl-GL"/>
        </w:rPr>
        <w:t xml:space="preserve"> </w:t>
      </w:r>
      <w:r w:rsidR="00087E32" w:rsidRPr="00085327">
        <w:rPr>
          <w:rFonts w:cs="Times New Roman"/>
          <w:lang w:val="kl-GL"/>
        </w:rPr>
        <w:t>il.il.</w:t>
      </w:r>
      <w:r w:rsidRPr="00085327">
        <w:rPr>
          <w:rStyle w:val="Fodnotehenvisning"/>
          <w:rFonts w:cs="Times New Roman"/>
          <w:lang w:val="kl-GL"/>
        </w:rPr>
        <w:footnoteReference w:id="33"/>
      </w:r>
      <w:r w:rsidRPr="00085327">
        <w:rPr>
          <w:rFonts w:cs="Times New Roman"/>
          <w:vertAlign w:val="superscript"/>
          <w:lang w:val="kl-GL"/>
        </w:rPr>
        <w:t>,</w:t>
      </w:r>
      <w:r w:rsidRPr="00085327">
        <w:rPr>
          <w:rStyle w:val="Fodnotehenvisning"/>
          <w:rFonts w:cs="Times New Roman"/>
          <w:lang w:val="kl-GL"/>
        </w:rPr>
        <w:footnoteReference w:id="34"/>
      </w:r>
      <w:r w:rsidRPr="00085327">
        <w:rPr>
          <w:rFonts w:cs="Times New Roman"/>
          <w:lang w:val="kl-GL"/>
        </w:rPr>
        <w:t>.</w:t>
      </w:r>
    </w:p>
    <w:p w14:paraId="774FFF17" w14:textId="77777777" w:rsidR="00C375D7" w:rsidRPr="00085327" w:rsidRDefault="00C375D7" w:rsidP="00085327">
      <w:pPr>
        <w:spacing w:line="240" w:lineRule="auto"/>
        <w:ind w:left="709"/>
        <w:rPr>
          <w:rFonts w:cs="Times New Roman"/>
          <w:lang w:val="kl-GL"/>
        </w:rPr>
      </w:pPr>
    </w:p>
    <w:p w14:paraId="52FA06DF" w14:textId="27C8EDE5" w:rsidR="00C375D7" w:rsidRPr="00085327" w:rsidRDefault="00C375D7" w:rsidP="00085327">
      <w:pPr>
        <w:spacing w:line="240" w:lineRule="auto"/>
        <w:rPr>
          <w:rFonts w:cs="Times New Roman"/>
          <w:lang w:val="kl-GL"/>
        </w:rPr>
      </w:pPr>
      <w:r w:rsidRPr="00085327">
        <w:rPr>
          <w:rFonts w:cs="Times New Roman"/>
          <w:lang w:val="kl-GL"/>
        </w:rPr>
        <w:t xml:space="preserve">Kalaallit Nunaanni </w:t>
      </w:r>
      <w:r w:rsidR="00087E32" w:rsidRPr="00085327">
        <w:rPr>
          <w:rFonts w:cs="Times New Roman"/>
          <w:lang w:val="kl-GL"/>
        </w:rPr>
        <w:t>aningaasaqarnermi nikerartitsinissaq aningaasarsiornikkullu siuarsaanissaq</w:t>
      </w:r>
      <w:r w:rsidRPr="00085327">
        <w:rPr>
          <w:rFonts w:cs="Times New Roman"/>
          <w:lang w:val="kl-GL"/>
        </w:rPr>
        <w:t xml:space="preserve">, </w:t>
      </w:r>
      <w:r w:rsidR="00087E32" w:rsidRPr="00085327">
        <w:rPr>
          <w:rFonts w:cs="Times New Roman"/>
          <w:lang w:val="kl-GL"/>
        </w:rPr>
        <w:t xml:space="preserve">kiisalu </w:t>
      </w:r>
      <w:r w:rsidRPr="00085327">
        <w:rPr>
          <w:rFonts w:cs="Times New Roman"/>
          <w:lang w:val="kl-GL"/>
        </w:rPr>
        <w:t>ilinniartitaanikkut suliffissatigullu periarfissanik, attaveqaasersuutitigut pitsanngorsaanissamik kulturikkullu tulluusimaarnissamik pilersitsinissaq anguniarlugu</w:t>
      </w:r>
      <w:r w:rsidR="00087E32" w:rsidRPr="00085327">
        <w:rPr>
          <w:rFonts w:cs="Times New Roman"/>
          <w:lang w:val="kl-GL"/>
        </w:rPr>
        <w:t xml:space="preserve"> takornariat amerlinissaat kissaatigineqarpoq</w:t>
      </w:r>
      <w:r w:rsidRPr="00085327">
        <w:rPr>
          <w:rFonts w:cs="Times New Roman"/>
          <w:lang w:val="kl-GL"/>
        </w:rPr>
        <w:t>. Iluaqutissartat annertusarumallugit sunniutissallu pitsaanngitsut annikillisarumallugit piujuartitsinissaq tunngavigalugu takornariartitsisarnerup ineriartortinneqarnissaa Kalaallit Nunaanni sulissutigineqarpoq, kommunit najukkamilu innuttaasut peqataaffigisaannik, ilaatigut takornariartitsisarneq pillugu inatsit nutaat takornariartitsinerlu pillugu periusissiat aqqutigalugit</w:t>
      </w:r>
      <w:r w:rsidRPr="00085327">
        <w:rPr>
          <w:rFonts w:cs="Times New Roman"/>
          <w:vertAlign w:val="superscript"/>
          <w:lang w:val="kl-GL"/>
        </w:rPr>
        <w:t>23</w:t>
      </w:r>
      <w:r w:rsidRPr="00085327">
        <w:rPr>
          <w:rFonts w:cs="Times New Roman"/>
          <w:lang w:val="kl-GL"/>
        </w:rPr>
        <w:t xml:space="preserve">. </w:t>
      </w:r>
    </w:p>
    <w:p w14:paraId="5CE67A0B" w14:textId="77777777" w:rsidR="00C375D7" w:rsidRPr="00085327" w:rsidRDefault="00C375D7" w:rsidP="00085327">
      <w:pPr>
        <w:spacing w:line="240" w:lineRule="auto"/>
        <w:ind w:left="709"/>
        <w:rPr>
          <w:rFonts w:cs="Times New Roman"/>
          <w:lang w:val="kl-GL"/>
        </w:rPr>
      </w:pPr>
    </w:p>
    <w:p w14:paraId="1FF7F359" w14:textId="10E4DA74" w:rsidR="00F62ADB" w:rsidRPr="00085327" w:rsidRDefault="00C375D7" w:rsidP="00085327">
      <w:pPr>
        <w:spacing w:line="240" w:lineRule="auto"/>
        <w:rPr>
          <w:rFonts w:cs="Times New Roman"/>
          <w:lang w:val="kl-GL"/>
        </w:rPr>
      </w:pPr>
      <w:r w:rsidRPr="00085327">
        <w:rPr>
          <w:rFonts w:cs="Times New Roman"/>
          <w:lang w:val="kl-GL"/>
        </w:rPr>
        <w:t xml:space="preserve">Takornariartitsinermut suliassaqarfimmi aamma Naalakkersuisut nunami namminermi takornariartitsinermut immikkoortumut pilersaarutaat taamaalillutik </w:t>
      </w:r>
      <w:r w:rsidRPr="00085327">
        <w:rPr>
          <w:rFonts w:cs="Times New Roman"/>
          <w:i/>
          <w:lang w:val="kl-GL"/>
        </w:rPr>
        <w:t>”takornariaqarnerup periusissiatigut inuussutissarsiutitut siunnerfiliipput nunamut tamarmut naleqalersitsisussatut naatsorsuutigineqartumut – tamanna immini anguniagaanani inuussutissarsiulli, inuiaqatigiit atugarissaarnerullu nukittorsarnissaannut sakkussaassalluni”</w:t>
      </w:r>
      <w:r w:rsidRPr="00085327">
        <w:rPr>
          <w:rStyle w:val="Fodnotehenvisning"/>
          <w:rFonts w:cs="Times New Roman"/>
          <w:lang w:val="kl-GL"/>
        </w:rPr>
        <w:footnoteReference w:id="35"/>
      </w:r>
      <w:r w:rsidRPr="00085327">
        <w:rPr>
          <w:rFonts w:cs="Times New Roman"/>
          <w:lang w:val="kl-GL"/>
        </w:rPr>
        <w:t>. Taamaattumik takornariartitsinerup nukittorsarneqarnissaa, peqatigisaanilli takornariartitsinerup kommuninit maleruagassiorneqarnissaanut periarfissinnissaat, politikkikkut kissaatigineqarpoq, taamaaliornikkut najukkami soqutigisat sapinngisamik annertunerpaamik eqqarsaatigineqarlutik inooqataanikkullu kingunerisassanik pitsaanngitsunik annikillisaaqataalluni</w:t>
      </w:r>
      <w:r w:rsidR="005D08D0" w:rsidRPr="00085327">
        <w:rPr>
          <w:rFonts w:cs="Times New Roman"/>
          <w:lang w:val="kl-GL"/>
        </w:rPr>
        <w:t>.</w:t>
      </w:r>
    </w:p>
    <w:p w14:paraId="56B6BCA1" w14:textId="77777777" w:rsidR="00074D93" w:rsidRPr="00085327" w:rsidRDefault="00074D93" w:rsidP="00085327">
      <w:pPr>
        <w:spacing w:line="240" w:lineRule="auto"/>
        <w:rPr>
          <w:rFonts w:cs="Times New Roman"/>
          <w:lang w:val="kl-GL"/>
        </w:rPr>
      </w:pPr>
    </w:p>
    <w:p w14:paraId="07E24287" w14:textId="3AFF7D64" w:rsidR="00074D93" w:rsidRPr="0022648A" w:rsidRDefault="0022648A" w:rsidP="0022648A">
      <w:pPr>
        <w:pStyle w:val="Overskrift3"/>
        <w:spacing w:before="0" w:line="240" w:lineRule="auto"/>
        <w:rPr>
          <w:rFonts w:ascii="Times New Roman" w:hAnsi="Times New Roman" w:cs="Times New Roman"/>
          <w:color w:val="1F497D" w:themeColor="text2"/>
          <w:lang w:val="kl-GL"/>
        </w:rPr>
      </w:pPr>
      <w:bookmarkStart w:id="68" w:name="_Toc215009070"/>
      <w:r w:rsidRPr="0022648A">
        <w:rPr>
          <w:rFonts w:ascii="Times New Roman" w:hAnsi="Times New Roman" w:cs="Times New Roman"/>
          <w:color w:val="1F497D" w:themeColor="text2"/>
          <w:lang w:val="kl-GL"/>
        </w:rPr>
        <w:t>7.1.</w:t>
      </w:r>
      <w:r>
        <w:rPr>
          <w:rFonts w:ascii="Times New Roman" w:hAnsi="Times New Roman" w:cs="Times New Roman"/>
          <w:color w:val="1F497D" w:themeColor="text2"/>
          <w:lang w:val="kl-GL"/>
        </w:rPr>
        <w:t xml:space="preserve">3 </w:t>
      </w:r>
      <w:r w:rsidR="009517B7" w:rsidRPr="0022648A">
        <w:rPr>
          <w:rFonts w:ascii="Times New Roman" w:hAnsi="Times New Roman" w:cs="Times New Roman"/>
          <w:color w:val="1F497D" w:themeColor="text2"/>
          <w:lang w:val="kl-GL"/>
        </w:rPr>
        <w:t>Nuna</w:t>
      </w:r>
      <w:r w:rsidR="00087E32" w:rsidRPr="0022648A">
        <w:rPr>
          <w:rFonts w:ascii="Times New Roman" w:hAnsi="Times New Roman" w:cs="Times New Roman"/>
          <w:color w:val="1F497D" w:themeColor="text2"/>
          <w:lang w:val="kl-GL"/>
        </w:rPr>
        <w:t>p</w:t>
      </w:r>
      <w:r w:rsidR="009517B7" w:rsidRPr="0022648A">
        <w:rPr>
          <w:rFonts w:ascii="Times New Roman" w:hAnsi="Times New Roman" w:cs="Times New Roman"/>
          <w:color w:val="1F497D" w:themeColor="text2"/>
          <w:lang w:val="kl-GL"/>
        </w:rPr>
        <w:t xml:space="preserve"> allanngutsaaliukkap pingaaruteqassusianik kommunit naliliinerat</w:t>
      </w:r>
      <w:bookmarkEnd w:id="68"/>
    </w:p>
    <w:p w14:paraId="20CE7AF6" w14:textId="77777777" w:rsidR="00074D93" w:rsidRPr="00085327" w:rsidRDefault="00074D93" w:rsidP="00085327">
      <w:pPr>
        <w:spacing w:line="240" w:lineRule="auto"/>
        <w:ind w:left="360"/>
        <w:rPr>
          <w:rFonts w:cs="Times New Roman"/>
          <w:lang w:val="kl-GL"/>
        </w:rPr>
      </w:pPr>
    </w:p>
    <w:p w14:paraId="630C3534" w14:textId="5EFF5220" w:rsidR="00074D93" w:rsidRPr="00FA5045" w:rsidRDefault="00074D93" w:rsidP="00085327">
      <w:pPr>
        <w:pStyle w:val="Overskrift3"/>
        <w:spacing w:before="0" w:line="240" w:lineRule="auto"/>
        <w:rPr>
          <w:rFonts w:ascii="Times New Roman" w:hAnsi="Times New Roman" w:cs="Times New Roman"/>
          <w:color w:val="1F497D" w:themeColor="text2"/>
          <w:lang w:val="kl-GL"/>
        </w:rPr>
      </w:pPr>
      <w:bookmarkStart w:id="69" w:name="_Toc215009071"/>
      <w:r w:rsidRPr="00FA5045">
        <w:rPr>
          <w:rFonts w:ascii="Times New Roman" w:hAnsi="Times New Roman" w:cs="Times New Roman"/>
          <w:color w:val="1F497D" w:themeColor="text2"/>
          <w:lang w:val="kl-GL"/>
        </w:rPr>
        <w:t>Kommune Qeqertalik</w:t>
      </w:r>
      <w:bookmarkEnd w:id="69"/>
    </w:p>
    <w:p w14:paraId="20D676BF" w14:textId="42BD1F38" w:rsidR="009517B7" w:rsidRPr="00085327" w:rsidRDefault="006D0B49" w:rsidP="00085327">
      <w:pPr>
        <w:spacing w:line="240" w:lineRule="auto"/>
        <w:ind w:left="360"/>
        <w:rPr>
          <w:rFonts w:cs="Times New Roman"/>
          <w:i/>
          <w:iCs/>
          <w:lang w:val="kl-GL"/>
        </w:rPr>
      </w:pPr>
      <w:r w:rsidRPr="00085327">
        <w:rPr>
          <w:rFonts w:cs="Times New Roman"/>
          <w:lang w:val="kl-GL"/>
        </w:rPr>
        <w:t>”</w:t>
      </w:r>
      <w:r w:rsidR="009517B7" w:rsidRPr="00085327">
        <w:rPr>
          <w:rFonts w:cs="Times New Roman"/>
          <w:i/>
          <w:lang w:val="kl-GL"/>
        </w:rPr>
        <w:t xml:space="preserve"> Nuna allanngutsaaliugaq nutaaq takornariartitsinermullu inatsisip nutaap atulersinneqarnera pinngortitamik illersuissaaq – minnerunngitsumik najukkami innuttaasunut iluaqutaasussamik – takornariat piffissani piniarfiusuni nalinginnaasuni tuttunut, umimmannut aamma eqalunniarnermut pisariaqanngitsumik akornusersuinissaannut</w:t>
      </w:r>
      <w:r w:rsidR="009517B7" w:rsidRPr="00085327">
        <w:rPr>
          <w:rFonts w:cs="Times New Roman"/>
          <w:i/>
          <w:iCs/>
          <w:lang w:val="kl-GL"/>
        </w:rPr>
        <w:t>.</w:t>
      </w:r>
    </w:p>
    <w:p w14:paraId="5E963189" w14:textId="77777777" w:rsidR="009517B7" w:rsidRPr="00085327" w:rsidRDefault="009517B7" w:rsidP="00085327">
      <w:pPr>
        <w:spacing w:line="240" w:lineRule="auto"/>
        <w:ind w:left="360"/>
        <w:rPr>
          <w:rFonts w:cs="Times New Roman"/>
          <w:i/>
          <w:iCs/>
          <w:lang w:val="kl-GL"/>
        </w:rPr>
      </w:pPr>
    </w:p>
    <w:p w14:paraId="42F73ECB"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Takornariartitsinermut inatsit nutaaq najukkami aallaaniartunut akornusersuutaanngitsumik sumiiffinnik inuussutissarsiutigalugu takornariartitsinermut atugassanik toqqaanissamut periarfissiivoq. Taamaaliornikkut aamma najukkameersunik sumiiffik pillugu ilisimasalinnik peqatuarnissaa qulakkeerneqassaaq, uumasut illersorneqarnissaannut najukkamilu piniarnermik kultureqarnerup ataqqineqarneranut iluaqutaasumik.</w:t>
      </w:r>
    </w:p>
    <w:p w14:paraId="2230CC69" w14:textId="77777777" w:rsidR="009517B7" w:rsidRPr="00085327" w:rsidRDefault="009517B7" w:rsidP="00085327">
      <w:pPr>
        <w:spacing w:line="240" w:lineRule="auto"/>
        <w:ind w:left="360"/>
        <w:rPr>
          <w:rFonts w:cs="Times New Roman"/>
          <w:i/>
          <w:iCs/>
          <w:lang w:val="kl-GL"/>
        </w:rPr>
      </w:pPr>
    </w:p>
    <w:p w14:paraId="451EA9BE"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lastRenderedPageBreak/>
        <w:t>Nuna allanngutsaaliukkamut sinaakkusiussanik aalajangersaaneq tikeraanut avataaneersunut tamanut ataatsimut takunnissinnaanermik malittarisassanillu erseqqissunik pilersitsissaaq, tassunga ilanngullugu takornarianut, soorlu aamma eqqagassalerinermut malittarisassanik nutaanik eqqussineq sumiiffimmi pinngortitap uumasullu illersorneqarnerannut iluaqutaassalluni.</w:t>
      </w:r>
    </w:p>
    <w:p w14:paraId="4462B072" w14:textId="77777777" w:rsidR="009517B7" w:rsidRPr="00085327" w:rsidRDefault="009517B7" w:rsidP="00085327">
      <w:pPr>
        <w:spacing w:line="240" w:lineRule="auto"/>
        <w:ind w:left="360"/>
        <w:rPr>
          <w:rFonts w:cs="Times New Roman"/>
          <w:i/>
          <w:iCs/>
          <w:lang w:val="kl-GL"/>
        </w:rPr>
      </w:pPr>
    </w:p>
    <w:p w14:paraId="3555E51D" w14:textId="1917D7C3" w:rsidR="00074D93" w:rsidRPr="00085327" w:rsidRDefault="009517B7" w:rsidP="00085327">
      <w:pPr>
        <w:spacing w:line="240" w:lineRule="auto"/>
        <w:ind w:left="360"/>
        <w:rPr>
          <w:rFonts w:cs="Times New Roman"/>
          <w:lang w:val="kl-GL"/>
        </w:rPr>
      </w:pPr>
      <w:r w:rsidRPr="00085327">
        <w:rPr>
          <w:rFonts w:cs="Times New Roman"/>
          <w:i/>
          <w:iCs/>
          <w:lang w:val="kl-GL"/>
        </w:rPr>
        <w:t>Ataatsimut isigalugu malittarisassanik nutaanik eqqussineq imaluunniit nunamut allanngutsaaliukkamut nalunaarummik eqqussineq kommunimi najukkamilu inuussutissarsiuteqartut akornanni aningaasarsiornikkut siuariartornissamut periarfissanik pilersitsisinnaavoq</w:t>
      </w:r>
      <w:r w:rsidR="00074D93" w:rsidRPr="00085327">
        <w:rPr>
          <w:rFonts w:cs="Times New Roman"/>
          <w:i/>
          <w:iCs/>
          <w:lang w:val="kl-GL"/>
        </w:rPr>
        <w:t>.</w:t>
      </w:r>
      <w:r w:rsidR="006D0B49" w:rsidRPr="00085327">
        <w:rPr>
          <w:rFonts w:cs="Times New Roman"/>
          <w:lang w:val="kl-GL"/>
        </w:rPr>
        <w:t>”</w:t>
      </w:r>
    </w:p>
    <w:p w14:paraId="2FB6342D" w14:textId="77777777" w:rsidR="00074D93" w:rsidRPr="00085327" w:rsidRDefault="00074D93" w:rsidP="00085327">
      <w:pPr>
        <w:spacing w:line="240" w:lineRule="auto"/>
        <w:ind w:left="360"/>
        <w:rPr>
          <w:rFonts w:cs="Times New Roman"/>
          <w:lang w:val="kl-GL"/>
        </w:rPr>
      </w:pPr>
    </w:p>
    <w:p w14:paraId="40D2F309" w14:textId="690942BA" w:rsidR="00074D93" w:rsidRPr="00FA5045" w:rsidRDefault="00074D93" w:rsidP="00085327">
      <w:pPr>
        <w:pStyle w:val="Overskrift3"/>
        <w:spacing w:before="0" w:line="240" w:lineRule="auto"/>
        <w:rPr>
          <w:rFonts w:ascii="Times New Roman" w:hAnsi="Times New Roman" w:cs="Times New Roman"/>
          <w:color w:val="1F497D" w:themeColor="text2"/>
          <w:lang w:val="kl-GL"/>
        </w:rPr>
      </w:pPr>
      <w:bookmarkStart w:id="70" w:name="_Toc215009072"/>
      <w:r w:rsidRPr="00FA5045">
        <w:rPr>
          <w:rFonts w:ascii="Times New Roman" w:hAnsi="Times New Roman" w:cs="Times New Roman"/>
          <w:color w:val="1F497D" w:themeColor="text2"/>
          <w:lang w:val="kl-GL"/>
        </w:rPr>
        <w:t>Qeqqata Kommunia</w:t>
      </w:r>
      <w:bookmarkEnd w:id="70"/>
    </w:p>
    <w:p w14:paraId="2F8A2ACC" w14:textId="52AF3799" w:rsidR="009517B7" w:rsidRPr="00085327" w:rsidRDefault="006D0B49" w:rsidP="00085327">
      <w:pPr>
        <w:spacing w:line="240" w:lineRule="auto"/>
        <w:ind w:left="360"/>
        <w:rPr>
          <w:rFonts w:cs="Times New Roman"/>
          <w:i/>
          <w:iCs/>
          <w:lang w:val="kl-GL"/>
        </w:rPr>
      </w:pPr>
      <w:r w:rsidRPr="00085327">
        <w:rPr>
          <w:rFonts w:cs="Times New Roman"/>
          <w:lang w:val="kl-GL"/>
        </w:rPr>
        <w:t>”</w:t>
      </w:r>
      <w:r w:rsidR="009517B7" w:rsidRPr="00085327">
        <w:rPr>
          <w:rFonts w:cs="Times New Roman"/>
          <w:i/>
          <w:lang w:val="kl-GL"/>
        </w:rPr>
        <w:t xml:space="preserve"> Nunamut allanngutsaaliukkamut siunertarineqartut pingaarnerusut suliap 2020-mi aallartisarnerani suliniummut nassuiaammi kommuninit allaaserineqarput</w:t>
      </w:r>
      <w:r w:rsidR="009517B7" w:rsidRPr="00085327">
        <w:rPr>
          <w:rFonts w:cs="Times New Roman"/>
          <w:i/>
          <w:iCs/>
          <w:lang w:val="kl-GL"/>
        </w:rPr>
        <w:t xml:space="preserve">. Tassanilu pingaarnertut atuarneqarsinnaavoq ”Sumiiffiup nunatut allanngutsaaliukkatut toqqarneqarnerani innuttaasunut takornarianullu takutinneqassaaq pinngortitami sumiiffik immikkut ittoq pineqartoq, eriagisarialik misigisassarsiorfissatullu piukkunnartoq.  </w:t>
      </w:r>
    </w:p>
    <w:p w14:paraId="62989944" w14:textId="77777777" w:rsidR="009517B7" w:rsidRPr="00085327" w:rsidRDefault="009517B7" w:rsidP="00085327">
      <w:pPr>
        <w:spacing w:line="240" w:lineRule="auto"/>
        <w:ind w:left="360"/>
        <w:rPr>
          <w:rFonts w:cs="Times New Roman"/>
          <w:i/>
          <w:iCs/>
          <w:lang w:val="kl-GL"/>
        </w:rPr>
      </w:pPr>
    </w:p>
    <w:p w14:paraId="133CB8A5"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Kitaani Ramsareqarfiit anginerpaat marluk sumiiffimmi pineqartumiimmata tamatuma oqaluuserineqarnerata aamma ersersippaa Ramsareqarfinnik toqqaaneq immini killilersuutillu Ramsareqarfinnut nalunaarutit kingunerisaat sumiiffiit eriagisariaqartut misigisassarsiorfissatullu piukkunnarnerinik innuttaasunut takornarianullu paasinnilersitsisimanngitsoq.</w:t>
      </w:r>
    </w:p>
    <w:p w14:paraId="1B845DD9" w14:textId="77777777" w:rsidR="009517B7" w:rsidRPr="00085327" w:rsidRDefault="009517B7" w:rsidP="00085327">
      <w:pPr>
        <w:spacing w:line="240" w:lineRule="auto"/>
        <w:ind w:left="360"/>
        <w:rPr>
          <w:rFonts w:cs="Times New Roman"/>
          <w:i/>
          <w:iCs/>
          <w:lang w:val="kl-GL"/>
        </w:rPr>
      </w:pPr>
    </w:p>
    <w:p w14:paraId="40110162"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Qeqqata Kommuniata isumaa malillugu Nunamik allanngutsaaliukkamik toqqaaneq kommunit marluusut aamma Pinngortitamut Avatangiisinullu Naalakkersuisoqarfiup akornanni qanittumik suleqatigiinnerisa nanginneqarnera  anguniakkat pingaarnerusut nukittorsarnissaannut tapertaassaaq.</w:t>
      </w:r>
    </w:p>
    <w:p w14:paraId="676EE53D" w14:textId="77777777" w:rsidR="009517B7" w:rsidRPr="00085327" w:rsidRDefault="009517B7" w:rsidP="00085327">
      <w:pPr>
        <w:spacing w:line="240" w:lineRule="auto"/>
        <w:ind w:left="360"/>
        <w:rPr>
          <w:rFonts w:cs="Times New Roman"/>
          <w:i/>
          <w:iCs/>
          <w:lang w:val="kl-GL"/>
        </w:rPr>
      </w:pPr>
    </w:p>
    <w:p w14:paraId="245D50CB"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Qeqqata Kommuniata tamanna tunngavigalugu pingaartumik pinngortitamut inuussutissarsiornikkullu ineriartortitsinermut pitsaasumik annertuumillu sunniuteqarnissaa naatsorsuutigaa, aammali inooqataanikkut kulturikkullu pissutsinut toqqaannanngikkaluartumik sunniuteqassatillugu.</w:t>
      </w:r>
    </w:p>
    <w:p w14:paraId="2AF14A59" w14:textId="77777777" w:rsidR="009517B7" w:rsidRPr="00085327" w:rsidRDefault="009517B7" w:rsidP="00085327">
      <w:pPr>
        <w:spacing w:line="240" w:lineRule="auto"/>
        <w:ind w:left="360"/>
        <w:rPr>
          <w:rFonts w:cs="Times New Roman"/>
          <w:i/>
          <w:iCs/>
          <w:lang w:val="kl-GL"/>
        </w:rPr>
      </w:pPr>
    </w:p>
    <w:p w14:paraId="05BE0091"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Sumiiffiup nunatut allanngutsaaliugassatut toqqarnerani kingunerisassat pitsaasut tassaassapput pinngortitamik pitsaanerusumik illersorneqarnera Ramasareqarfinnik toqqaanermi tunngaviusoq. Ramasareqarfinnik toqqaaneq najukkami innuttaasunut killilersuutinik kinguneqarsimavoq soorlu illuaraliornissamut timminernullu, sumiiffiilli pisuttuartitsilluni takornariartitsinermut annertusiartortumut illersuiffiunngilaq.</w:t>
      </w:r>
    </w:p>
    <w:p w14:paraId="6528720C" w14:textId="77777777" w:rsidR="009517B7" w:rsidRPr="00085327" w:rsidRDefault="009517B7" w:rsidP="00085327">
      <w:pPr>
        <w:spacing w:line="240" w:lineRule="auto"/>
        <w:ind w:left="360"/>
        <w:rPr>
          <w:rFonts w:cs="Times New Roman"/>
          <w:i/>
          <w:iCs/>
          <w:lang w:val="kl-GL"/>
        </w:rPr>
      </w:pPr>
    </w:p>
    <w:p w14:paraId="5BAC191D"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 xml:space="preserve">Toqqaanerli sumiiffimmi naasut uumasullu pingaartumik takornarianit pisariaqanngitsumik akornusersornissaannut assinganik illersuissaaq. Tassungalu atatillugu qitiulluinnarpoq Kalaallit Nunaanni tuttoqatigiit umimmaqatigiillu amerlanersaat sumiiffimmi tassaniimmata, taakkulu aamma assigiinngitsutigut piniarnermut inuussutissarsiornermullu annertuumik pingaaruteqarlutik, inuussutissarsiuteqartut aamma kulturikkut/inooqataanikkut pissutsit immikkoortuni tullinnguuttuni marlunni allaaserineqarnerannut tunngatillugu. Tamatuma saniatigut naasut uumasullu qaqutigoortut/eriagisassat sumiiffimmiittut aamma sumiiffiup inunnit ilisimasaqanngitsunit – najukkami innuttaasunit aamma takornarianit - </w:t>
      </w:r>
      <w:r w:rsidRPr="00085327">
        <w:rPr>
          <w:rFonts w:cs="Times New Roman"/>
          <w:i/>
          <w:iCs/>
          <w:lang w:val="kl-GL"/>
        </w:rPr>
        <w:lastRenderedPageBreak/>
        <w:t>angallaffiunissaanut illersorneqarnerulissapput. Tamatumani ilaatigut pineqarput qasigissat qeerlutuullu imarmiut.</w:t>
      </w:r>
    </w:p>
    <w:p w14:paraId="744C56CE" w14:textId="77777777" w:rsidR="009517B7" w:rsidRPr="00085327" w:rsidRDefault="009517B7" w:rsidP="00085327">
      <w:pPr>
        <w:spacing w:line="240" w:lineRule="auto"/>
        <w:ind w:left="360"/>
        <w:rPr>
          <w:rFonts w:cs="Times New Roman"/>
          <w:i/>
          <w:iCs/>
          <w:lang w:val="kl-GL"/>
        </w:rPr>
      </w:pPr>
    </w:p>
    <w:p w14:paraId="2FAB24E8"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Nunamik allanngutsaaliugassamik toqqaanerup aamma toqqaannanngitsumik kingunerissavaa ilisimatusartut ilisimatusarnerulernerat taamaaliornikkullu sumiiffimmi naasut uumasullu pillugit ilisimasatsinnik annertusaallutik. Ilisimatusartunummi nunami allannguutsaaliukkami sulianut aningaasaateqarfinnit aningaasaliiffigineqarnissaq ajornannginneruvoq, aningaasaliisunut ersarinnerussammat naasut uumasullu immikkut ittut nunamit pingaartinneqartut pineqartut. Naasut uumasullu pillugit ilisimasat amerlanerulernerat oqartussat naasunut uumasunullu tunngatillugu illersuinissamut atuisartullu (innuttaasut takornariallu) sumiiffimmi pinngortitami sunnertiasuni taama pinianngikkaluarluni angalanissaannik iliuusissanik siunnerfilinnik eqqussinissamut periarfississavaat.</w:t>
      </w:r>
    </w:p>
    <w:p w14:paraId="53B3ACB9" w14:textId="77777777" w:rsidR="009517B7" w:rsidRPr="00085327" w:rsidRDefault="009517B7" w:rsidP="00085327">
      <w:pPr>
        <w:spacing w:line="240" w:lineRule="auto"/>
        <w:ind w:left="360"/>
        <w:rPr>
          <w:rFonts w:cs="Times New Roman"/>
          <w:i/>
          <w:iCs/>
          <w:lang w:val="kl-GL"/>
        </w:rPr>
      </w:pPr>
    </w:p>
    <w:p w14:paraId="2EF62A3F"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Inuussutissarsiornikkut ineriartortitsinermut kingunerisassat pitsaasut tassaassapput aallaaniarnermut takornariartitsinikkullu inuussutissarsiutinut periarfissat amerlanerusut.</w:t>
      </w:r>
    </w:p>
    <w:p w14:paraId="34BF8216" w14:textId="77777777" w:rsidR="009517B7" w:rsidRPr="00085327" w:rsidRDefault="009517B7" w:rsidP="00085327">
      <w:pPr>
        <w:spacing w:line="240" w:lineRule="auto"/>
        <w:ind w:left="360"/>
        <w:rPr>
          <w:rFonts w:cs="Times New Roman"/>
          <w:i/>
          <w:iCs/>
          <w:lang w:val="kl-GL"/>
        </w:rPr>
      </w:pPr>
    </w:p>
    <w:p w14:paraId="31EE5F9C"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Takornariat taama pinianngikkaluarlutik pisuttuarnerinut/angallannerinut pinngortitami sumiiffinnik illersuineq pitsaanerusoq (qulaani eqqaaneqartoq) sumiiffimmi piniartarnikkut pitsaasumik sunniuteqartussatut naatsorsuutigineqarpoq, pingaartumik tuttut umimmaallu piffissani piaqqiorfigisaminni akornusersorneqannginnerussammata, maannakkut takornarianit taamaallaat akornusersorneqartarmata najukkamilu innuttaasunik akornusersorneqaratik piffissat piaqqiorfiusartut piffissaanngimmata piniarfiusut, takornariallu piffissami piniarfiusumi piniariartarfinni najukkami piniartunik atorneqartuni angallannissaat annikinnerusussatut naatsorsuutigineqarmat.</w:t>
      </w:r>
    </w:p>
    <w:p w14:paraId="20D6A071" w14:textId="77777777" w:rsidR="009517B7" w:rsidRPr="00085327" w:rsidRDefault="009517B7" w:rsidP="00085327">
      <w:pPr>
        <w:spacing w:line="240" w:lineRule="auto"/>
        <w:ind w:left="360"/>
        <w:rPr>
          <w:rFonts w:cs="Times New Roman"/>
          <w:i/>
          <w:iCs/>
          <w:lang w:val="kl-GL"/>
        </w:rPr>
      </w:pPr>
    </w:p>
    <w:p w14:paraId="64D5CE70"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 xml:space="preserve">Piniariaatsinut tamanut tunngatillugu taamatut iluaqutissartaqarnerata saniatigut – inuussutissarsiutigalugu, sunngiffimmi, tammajuitsussarsiniarlunilu – nunamik allanngutsaaliukkamik toqqaanerup aamma tammajuitsussarsiniarluni piniartitsinermik inuussutissarsiuteqarnermi angalatitsinernut akit qaffasinnersut pissarsiarineqarnissaannut periarfissiinissaa naatsorsuutigineqarpoq, nunami allanngutsaaliukkami piniarnissaq tammajuitsussarsiniarlutik takornarianit pilerinarnerusutut isigineqassammat.  </w:t>
      </w:r>
    </w:p>
    <w:p w14:paraId="795D9226" w14:textId="77777777" w:rsidR="009517B7" w:rsidRPr="00085327" w:rsidRDefault="009517B7" w:rsidP="00085327">
      <w:pPr>
        <w:spacing w:line="240" w:lineRule="auto"/>
        <w:ind w:left="360"/>
        <w:rPr>
          <w:rFonts w:cs="Times New Roman"/>
          <w:i/>
          <w:iCs/>
          <w:lang w:val="kl-GL"/>
        </w:rPr>
      </w:pPr>
    </w:p>
    <w:p w14:paraId="15BCB87D" w14:textId="5BE6AEFF" w:rsidR="009517B7" w:rsidRPr="00085327" w:rsidRDefault="009517B7" w:rsidP="00085327">
      <w:pPr>
        <w:spacing w:line="240" w:lineRule="auto"/>
        <w:ind w:left="360"/>
        <w:rPr>
          <w:rFonts w:cs="Times New Roman"/>
          <w:i/>
          <w:iCs/>
          <w:lang w:val="kl-GL"/>
        </w:rPr>
      </w:pPr>
      <w:r w:rsidRPr="00085327">
        <w:rPr>
          <w:rFonts w:cs="Times New Roman"/>
          <w:i/>
          <w:iCs/>
          <w:lang w:val="kl-GL"/>
        </w:rPr>
        <w:t>Nunamik allanngutsaaliukkamik toqqaasoqarneratigut takornariat maannakkornit akiliisinnaassuseqarnerusut pitsaanerusullu pissarsiarinissaat nunap immikkoortuanut ajornannginnerulissaaq. Kangerlussuup pigisaanut tunngatillugu takornariat amerlinerannik immaqa kinguneqassanngilaq, umiarsuarnik takornaria</w:t>
      </w:r>
      <w:r w:rsidR="002C62A9" w:rsidRPr="00085327">
        <w:rPr>
          <w:rFonts w:cs="Times New Roman"/>
          <w:i/>
          <w:iCs/>
          <w:lang w:val="kl-GL"/>
        </w:rPr>
        <w:t>r</w:t>
      </w:r>
      <w:r w:rsidRPr="00085327">
        <w:rPr>
          <w:rFonts w:cs="Times New Roman"/>
          <w:i/>
          <w:iCs/>
          <w:lang w:val="kl-GL"/>
        </w:rPr>
        <w:t xml:space="preserve">taatinik pisuttuarlunilu takornariat amerlareermata, takornarialli taakku najukkami aningaasarsiornikkut annikitsumik pissarsiffiusartut pinngortitamullu pitsaanngitsumik annertuumik sunniuteqartartut takornarianit najukkami aningaasarsiornikkut pissarsiffigineqarsinnaanerusunik taarserneqarnissaat naatsorsuutigineqarpoq, peqatigisaanillu pinngortitamut sunniutaasartoq annikillisinneqarluni. Takornariartitsisarnermi immikkoortut nutaat pinngortitap pillugu takornariaanissaat naatsorsuutigineqarpoq, soorlu assersuutigalugu uumasut, naasut, timmissanik ilisimatusarnerit, silap pissusiata allannguutaat il.il. ukkataralugit – immikkoortullu taakku tamarmik najukkami angallassisartunik atuinerunissaat naatsorsuutigineqarpoq maannakkut umiarsuarnik takornariartaatinik pisuttuarluni takornariartartunut naleqqiullugu. Immikkoortullu taakku nutaat ussagartinnissaannut nunamik allanngutsaaliukkamik toqqaaneq aalajangiisuulluinnarpoq.   </w:t>
      </w:r>
    </w:p>
    <w:p w14:paraId="03FE507B" w14:textId="77777777" w:rsidR="009517B7" w:rsidRPr="00085327" w:rsidRDefault="009517B7" w:rsidP="00085327">
      <w:pPr>
        <w:spacing w:line="240" w:lineRule="auto"/>
        <w:ind w:left="360"/>
        <w:rPr>
          <w:rFonts w:cs="Times New Roman"/>
          <w:i/>
          <w:iCs/>
          <w:lang w:val="kl-GL"/>
        </w:rPr>
      </w:pPr>
    </w:p>
    <w:p w14:paraId="4E623395"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lastRenderedPageBreak/>
        <w:t>Qulaani taaneqareersutut sumiiffik nunatut allanngutsaaliugassaq aamma ilisimatusartunik amerlanerusunik ussagartitsinissaa naatsorsuutigineqarpoq, ilisimatusaatiminnik nunani issittuni allani nunani allanngutsaaliukkani maannakkut ingerlataqartunik. Suliaqarfik ’ilisimatusarnermut sullissineq’ taamaalilluni aamma annertusissaaq ilisimasartut nunamut allanngutsaaliukkamukartussanngorpata periarfissanik nutaanik pilersitsilluni – soorlu aamma takornarianut pinngortitamik soqutigisalinnut tamanna atuuttoq.</w:t>
      </w:r>
    </w:p>
    <w:p w14:paraId="2861BE1C" w14:textId="77777777" w:rsidR="009517B7" w:rsidRPr="00085327" w:rsidRDefault="009517B7" w:rsidP="00085327">
      <w:pPr>
        <w:spacing w:line="240" w:lineRule="auto"/>
        <w:ind w:left="360"/>
        <w:rPr>
          <w:rFonts w:cs="Times New Roman"/>
          <w:i/>
          <w:iCs/>
          <w:lang w:val="kl-GL"/>
        </w:rPr>
      </w:pPr>
    </w:p>
    <w:p w14:paraId="48C70FFD"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Inooqataanikkut kulturikkullu pissutsinut pitsaasumik kingunerisassat tassaassapput piniariarnikkut kulturip pitsaanerulernera eqqagassalerinerlu pitsaanerusoq, aammali tulluusimaarneq nunagisamillu pingaartitsineq annertunerusoq.</w:t>
      </w:r>
    </w:p>
    <w:p w14:paraId="17BD3242" w14:textId="77777777" w:rsidR="009517B7" w:rsidRPr="00085327" w:rsidRDefault="009517B7" w:rsidP="00085327">
      <w:pPr>
        <w:spacing w:line="240" w:lineRule="auto"/>
        <w:ind w:left="360"/>
        <w:rPr>
          <w:rFonts w:cs="Times New Roman"/>
          <w:i/>
          <w:iCs/>
          <w:lang w:val="kl-GL"/>
        </w:rPr>
      </w:pPr>
    </w:p>
    <w:p w14:paraId="503DBD2E"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Piniariartarnikkut kulturi pitsaanerusoq takornariat nunami allanngutsaaliukkami naleqqutinngitsumik/siunertarineqanngitsumik angallannerisa annikillineratiguinnaq taamatullu uumasoqassutsinik najukkamilu piniariartarnikkut periarfissanik pitsaanerusumik illersuinikkut anguneqartussatut naatsorsuutigineqanngilaq. Naleqqutinngitsumik piniariartarnikkut kultureqarnerup annertunerusumik ukkatarineqarnissaanut nakkutilliineruneq, aammali ileqqussanik nammineq malinninnikkut, nunami allanngutsaaliukkami siunissaq ungasinnerusoq eqqarsaatigalugu sunniutissatut naatsorsuutigineqarput. Nunamilu allanngutsaaliukkami piniariartarnikkut kulturi pitsaanerusoq suliaqarfinni allani sunniuteqarsinnaanissaa neriuutigineqarsinnaavoq.</w:t>
      </w:r>
    </w:p>
    <w:p w14:paraId="6B8F782F" w14:textId="77777777" w:rsidR="009517B7" w:rsidRPr="00085327" w:rsidRDefault="009517B7" w:rsidP="00085327">
      <w:pPr>
        <w:spacing w:line="240" w:lineRule="auto"/>
        <w:ind w:left="360"/>
        <w:rPr>
          <w:rFonts w:cs="Times New Roman"/>
          <w:i/>
          <w:iCs/>
          <w:lang w:val="kl-GL"/>
        </w:rPr>
      </w:pPr>
    </w:p>
    <w:p w14:paraId="7A02812E" w14:textId="77777777" w:rsidR="009517B7" w:rsidRPr="00085327" w:rsidRDefault="009517B7" w:rsidP="00085327">
      <w:pPr>
        <w:spacing w:line="240" w:lineRule="auto"/>
        <w:ind w:left="360"/>
        <w:rPr>
          <w:rFonts w:cs="Times New Roman"/>
          <w:i/>
          <w:iCs/>
          <w:lang w:val="kl-GL"/>
        </w:rPr>
      </w:pPr>
      <w:r w:rsidRPr="00085327">
        <w:rPr>
          <w:rFonts w:cs="Times New Roman"/>
          <w:i/>
          <w:iCs/>
          <w:lang w:val="kl-GL"/>
        </w:rPr>
        <w:t xml:space="preserve">Innuttaasunik ataatsimiititsinerni aamma najukkami atuisut pinngortitami eqqagassalerisarnerat innuttaasunit soqutigineqarluartoq erserpoq. Pisortat akiligaannik suliniuteqarnikkut qanga eqqakkanik suliarinninnissamut kommuninit naalakkersuisoqarfimmiillu aallartisarfiusumik suliniuteqarneq – EU-mit imaluunniit aningaasaateqarfinnit namminersortunit tapersersorneqarnissaa neriuutigineqarluni – aammalu paasititsiniaanermik suliniuteqarneq nunami allanngutsaaliukkami nakkutilliinermut ileqqussanillu nammineq malinninnerunermut ataqatigiissillugu sumiiffimmi eqqakkat siunissami annikillisinneqarnissaat neriuutigineqarpoq. Tamanna nunap allanngutsaaliukkap avataani sunniisinnaassasoq aamma neriuutigineqarsinnaavoq.  </w:t>
      </w:r>
    </w:p>
    <w:p w14:paraId="4D22C74F" w14:textId="77777777" w:rsidR="009517B7" w:rsidRPr="00085327" w:rsidRDefault="009517B7" w:rsidP="00085327">
      <w:pPr>
        <w:spacing w:line="240" w:lineRule="auto"/>
        <w:ind w:left="360"/>
        <w:rPr>
          <w:rFonts w:cs="Times New Roman"/>
          <w:i/>
          <w:iCs/>
          <w:lang w:val="kl-GL"/>
        </w:rPr>
      </w:pPr>
    </w:p>
    <w:p w14:paraId="121AB13E" w14:textId="4A44F671" w:rsidR="00074D93" w:rsidRPr="00085327" w:rsidRDefault="009517B7" w:rsidP="00085327">
      <w:pPr>
        <w:spacing w:line="240" w:lineRule="auto"/>
        <w:ind w:left="360"/>
        <w:rPr>
          <w:rFonts w:cs="Times New Roman"/>
          <w:lang w:val="kl-GL"/>
        </w:rPr>
      </w:pPr>
      <w:r w:rsidRPr="00085327">
        <w:rPr>
          <w:rFonts w:cs="Times New Roman"/>
          <w:i/>
          <w:iCs/>
          <w:lang w:val="kl-GL"/>
        </w:rPr>
        <w:t>Naggasiutigalugulu innuttaasut akornanni tulluusimaarneq nunagisamillu pingaartitsineq annerusoq naatsorsuutigineqarpoq Kalaallit Nunaat nunat allat assigalugit aamma nunanik allanngutsaaliukkanik amerlanerusunik peqalerpat uumassusillillu assigiinngisitaarnerat pillugu nunani tamalaani anguniakkanik aammalu Ramsareqarfiit illersorneqarnissaat pillugu isumaqatigiissummik Kalaallit Nunaata pituttorsimaffigisaanik naammassinnittoqarpat</w:t>
      </w:r>
      <w:r w:rsidR="006D0B49" w:rsidRPr="00085327">
        <w:rPr>
          <w:rFonts w:cs="Times New Roman"/>
          <w:i/>
          <w:iCs/>
          <w:lang w:val="kl-GL"/>
        </w:rPr>
        <w:t>.</w:t>
      </w:r>
      <w:r w:rsidR="006D0B49" w:rsidRPr="00085327">
        <w:rPr>
          <w:rFonts w:cs="Times New Roman"/>
          <w:lang w:val="kl-GL"/>
        </w:rPr>
        <w:t>”</w:t>
      </w:r>
    </w:p>
    <w:p w14:paraId="154916D8" w14:textId="77777777" w:rsidR="001A3EDB" w:rsidRPr="00085327" w:rsidRDefault="001A3EDB" w:rsidP="00085327">
      <w:pPr>
        <w:spacing w:line="240" w:lineRule="auto"/>
        <w:ind w:left="1560"/>
        <w:rPr>
          <w:rFonts w:cs="Times New Roman"/>
          <w:lang w:val="kl-GL"/>
        </w:rPr>
      </w:pPr>
    </w:p>
    <w:p w14:paraId="1C057E79" w14:textId="3E0C240B" w:rsidR="005D08D0" w:rsidRPr="00FA5045" w:rsidRDefault="00EF6BF8" w:rsidP="00EF6BF8">
      <w:pPr>
        <w:pStyle w:val="Overskrift2"/>
        <w:tabs>
          <w:tab w:val="left" w:pos="567"/>
        </w:tabs>
        <w:spacing w:line="240" w:lineRule="auto"/>
        <w:rPr>
          <w:rFonts w:ascii="Times New Roman" w:hAnsi="Times New Roman" w:cs="Times New Roman"/>
          <w:color w:val="1F497D" w:themeColor="text2"/>
          <w:lang w:val="kl-GL"/>
        </w:rPr>
      </w:pPr>
      <w:bookmarkStart w:id="71" w:name="_Toc215009073"/>
      <w:r w:rsidRPr="00FA5045">
        <w:rPr>
          <w:rFonts w:ascii="Times New Roman" w:hAnsi="Times New Roman" w:cs="Times New Roman"/>
          <w:color w:val="1F497D" w:themeColor="text2"/>
          <w:lang w:val="kl-GL"/>
        </w:rPr>
        <w:t xml:space="preserve">7.2 </w:t>
      </w:r>
      <w:r w:rsidR="007E6F74" w:rsidRPr="00FA5045">
        <w:rPr>
          <w:rFonts w:ascii="Times New Roman" w:hAnsi="Times New Roman" w:cs="Times New Roman"/>
          <w:color w:val="1F497D" w:themeColor="text2"/>
          <w:lang w:val="kl-GL"/>
        </w:rPr>
        <w:t>Ilinniartitaaneq aamma siammarterineq</w:t>
      </w:r>
      <w:bookmarkEnd w:id="71"/>
      <w:r w:rsidR="005D08D0" w:rsidRPr="00FA5045">
        <w:rPr>
          <w:rFonts w:ascii="Times New Roman" w:hAnsi="Times New Roman" w:cs="Times New Roman"/>
          <w:color w:val="1F497D" w:themeColor="text2"/>
          <w:lang w:val="kl-GL"/>
        </w:rPr>
        <w:t xml:space="preserve"> </w:t>
      </w:r>
    </w:p>
    <w:p w14:paraId="4CE22787" w14:textId="2548C229" w:rsidR="00AB029C" w:rsidRPr="00085327" w:rsidRDefault="005D08D0" w:rsidP="00EF6BF8">
      <w:pPr>
        <w:spacing w:line="240" w:lineRule="auto"/>
        <w:rPr>
          <w:rFonts w:cs="Times New Roman"/>
          <w:sz w:val="20"/>
          <w:szCs w:val="18"/>
          <w:lang w:val="kl-GL"/>
        </w:rPr>
      </w:pPr>
      <w:bookmarkStart w:id="72" w:name="_Toc207098097"/>
      <w:r w:rsidRPr="00085327">
        <w:rPr>
          <w:rFonts w:cs="Times New Roman"/>
          <w:sz w:val="20"/>
          <w:szCs w:val="18"/>
          <w:lang w:val="kl-GL"/>
        </w:rPr>
        <w:t>(</w:t>
      </w:r>
      <w:r w:rsidR="007E6F74" w:rsidRPr="00085327">
        <w:rPr>
          <w:rFonts w:cs="Times New Roman"/>
          <w:sz w:val="20"/>
          <w:szCs w:val="18"/>
          <w:lang w:val="kl-GL"/>
        </w:rPr>
        <w:t>Ilinniartitaanermut, Kulturimut, Timersornermut Ilageeqarnermullu Naalakkersuisoqarfimmit ilanngussaq</w:t>
      </w:r>
      <w:r w:rsidRPr="00085327">
        <w:rPr>
          <w:rFonts w:cs="Times New Roman"/>
          <w:sz w:val="20"/>
          <w:szCs w:val="18"/>
          <w:lang w:val="kl-GL"/>
        </w:rPr>
        <w:t>)</w:t>
      </w:r>
      <w:bookmarkEnd w:id="72"/>
    </w:p>
    <w:p w14:paraId="0041809F" w14:textId="77777777" w:rsidR="005D08D0" w:rsidRPr="00085327" w:rsidRDefault="005D08D0" w:rsidP="00085327">
      <w:pPr>
        <w:spacing w:line="240" w:lineRule="auto"/>
        <w:rPr>
          <w:rFonts w:cs="Times New Roman"/>
          <w:lang w:val="kl-GL"/>
        </w:rPr>
      </w:pPr>
    </w:p>
    <w:p w14:paraId="5698BE8C" w14:textId="281CA3C4" w:rsidR="007E6F74" w:rsidRPr="00085327" w:rsidRDefault="007E6F74" w:rsidP="00085327">
      <w:pPr>
        <w:spacing w:line="240" w:lineRule="auto"/>
        <w:rPr>
          <w:rFonts w:cs="Times New Roman"/>
          <w:lang w:val="kl-GL"/>
        </w:rPr>
      </w:pPr>
      <w:r w:rsidRPr="00085327">
        <w:rPr>
          <w:rFonts w:cs="Times New Roman"/>
          <w:lang w:val="kl-GL"/>
        </w:rPr>
        <w:t>Nuna allanngutsaaliugaq najukkami nunanilu tamalaani ilinniartitsinissamut periarfissanik arlalinnik ammaassi</w:t>
      </w:r>
      <w:r w:rsidR="00087E32" w:rsidRPr="00085327">
        <w:rPr>
          <w:rFonts w:cs="Times New Roman"/>
          <w:lang w:val="kl-GL"/>
        </w:rPr>
        <w:t>ssaa</w:t>
      </w:r>
      <w:r w:rsidRPr="00085327">
        <w:rPr>
          <w:rFonts w:cs="Times New Roman"/>
          <w:lang w:val="kl-GL"/>
        </w:rPr>
        <w:t>q</w:t>
      </w:r>
      <w:r w:rsidR="006D6649" w:rsidRPr="00085327">
        <w:rPr>
          <w:rFonts w:cs="Times New Roman"/>
          <w:lang w:val="kl-GL"/>
        </w:rPr>
        <w:t>, aammalu</w:t>
      </w:r>
      <w:r w:rsidRPr="00085327">
        <w:rPr>
          <w:rFonts w:cs="Times New Roman"/>
          <w:lang w:val="kl-GL"/>
        </w:rPr>
        <w:t xml:space="preserve"> Mingutsitsinngitsumillu Siuariartortitsinissamik EU-mut isumaqatigiissummi </w:t>
      </w:r>
      <w:r w:rsidR="006D6649" w:rsidRPr="00085327">
        <w:rPr>
          <w:rFonts w:cs="Times New Roman"/>
          <w:lang w:val="kl-GL"/>
        </w:rPr>
        <w:t xml:space="preserve">nunap allanngutsaaliukkap pilersinneqarnissaanut </w:t>
      </w:r>
      <w:r w:rsidRPr="00085327">
        <w:rPr>
          <w:rFonts w:cs="Times New Roman"/>
          <w:lang w:val="kl-GL"/>
        </w:rPr>
        <w:t>attaveqaqatigiinnermut periusissiamut aningaasanik immikkoortitsisoqarsimavoq. Sumiiffimmi ullumikkut ilisimatusarnermik ingerlatsisoqareerpoq, paasisassarsiorfissallu, ilisimasanut isaaviit il.il. Mingutsitsinngitsumik Siuariartortitsinissamik EU-mut isumaqatigiissutip immikkoortuani 2-mi ingerlanneqarsinnaasumik siunissami siammarterinissamut isumaliutigineqartunut ilaatinneqarput. Sumiiffimmi nuna</w:t>
      </w:r>
      <w:r w:rsidR="006D6649" w:rsidRPr="00085327">
        <w:rPr>
          <w:rFonts w:cs="Times New Roman"/>
          <w:lang w:val="kl-GL"/>
        </w:rPr>
        <w:t>p</w:t>
      </w:r>
      <w:r w:rsidRPr="00085327">
        <w:rPr>
          <w:rFonts w:cs="Times New Roman"/>
          <w:lang w:val="kl-GL"/>
        </w:rPr>
        <w:t xml:space="preserve"> isikkuanik pinngortitamilu naleqartitanik </w:t>
      </w:r>
      <w:r w:rsidR="006D6649" w:rsidRPr="00085327">
        <w:rPr>
          <w:rFonts w:cs="Times New Roman"/>
          <w:lang w:val="kl-GL"/>
        </w:rPr>
        <w:t xml:space="preserve">innuttaasunut najugaqartunut </w:t>
      </w:r>
      <w:r w:rsidR="006D6649" w:rsidRPr="00085327">
        <w:rPr>
          <w:rFonts w:cs="Times New Roman"/>
          <w:lang w:val="kl-GL"/>
        </w:rPr>
        <w:lastRenderedPageBreak/>
        <w:t xml:space="preserve">tikeraanullu </w:t>
      </w:r>
      <w:r w:rsidRPr="00085327">
        <w:rPr>
          <w:rFonts w:cs="Times New Roman"/>
          <w:lang w:val="kl-GL"/>
        </w:rPr>
        <w:t xml:space="preserve">siammarterineq taamaalilluni nunami allanngutsaaliukkami uumasoqarfiit, uumassusillit assigiinngisitaarnerisa aamma pisuussutit uumassusillit akornanni ataqatigiittoqarnerata ilisimasaqarfiginerulernissaanut paasilluarneqarsinnaaneranullu iluaqutigineqassaaq.  </w:t>
      </w:r>
    </w:p>
    <w:p w14:paraId="3CD2D514" w14:textId="77777777" w:rsidR="007E6F74" w:rsidRPr="00085327" w:rsidRDefault="007E6F74" w:rsidP="00085327">
      <w:pPr>
        <w:spacing w:line="240" w:lineRule="auto"/>
        <w:rPr>
          <w:rFonts w:cs="Times New Roman"/>
          <w:lang w:val="kl-GL"/>
        </w:rPr>
      </w:pPr>
    </w:p>
    <w:p w14:paraId="7F454065" w14:textId="72A6A522" w:rsidR="007E6F74" w:rsidRPr="00085327" w:rsidRDefault="007E6F74" w:rsidP="00085327">
      <w:pPr>
        <w:spacing w:line="240" w:lineRule="auto"/>
        <w:rPr>
          <w:rFonts w:cs="Times New Roman"/>
          <w:lang w:val="kl-GL"/>
        </w:rPr>
      </w:pPr>
      <w:r w:rsidRPr="00085327">
        <w:rPr>
          <w:rFonts w:cs="Times New Roman"/>
          <w:lang w:val="kl-GL"/>
        </w:rPr>
        <w:t xml:space="preserve">Ilinniartitaanermut, Kulturimut, Timersornermut Ilageeqarnermullu Naalakkersuisoqarfik tamatumunnga peqatigitillugu nalilerpaa nuna allanngutsaaliugaq </w:t>
      </w:r>
      <w:r w:rsidR="006D6649" w:rsidRPr="00085327">
        <w:rPr>
          <w:rFonts w:cs="Times New Roman"/>
          <w:lang w:val="kl-GL"/>
        </w:rPr>
        <w:t xml:space="preserve">atuartunut </w:t>
      </w:r>
      <w:r w:rsidRPr="00085327">
        <w:rPr>
          <w:rFonts w:cs="Times New Roman"/>
          <w:lang w:val="kl-GL"/>
        </w:rPr>
        <w:t>ilinniartitaanerni</w:t>
      </w:r>
      <w:r w:rsidR="006D6649" w:rsidRPr="00085327">
        <w:rPr>
          <w:rFonts w:cs="Times New Roman"/>
          <w:lang w:val="kl-GL"/>
        </w:rPr>
        <w:t>lu</w:t>
      </w:r>
      <w:r w:rsidRPr="00085327">
        <w:rPr>
          <w:rFonts w:cs="Times New Roman"/>
          <w:lang w:val="kl-GL"/>
        </w:rPr>
        <w:t xml:space="preserve"> assigiinngitsuni ilinniartunut, soorlu assersuutigalugu SILA-mut (biologimik ilinniartitaaneq) periarfissarpassuarnik tunniussissasoq, nunap uumasoqarfiup qanillinissaanut, taamaaliornikkullu ornigullutik suliartortarnerannik suliatigut misilittagaqarnerannik nukittorsaalluni. </w:t>
      </w:r>
    </w:p>
    <w:p w14:paraId="1EC4649F" w14:textId="77777777" w:rsidR="007E6F74" w:rsidRPr="00085327" w:rsidRDefault="007E6F74" w:rsidP="00085327">
      <w:pPr>
        <w:spacing w:line="240" w:lineRule="auto"/>
        <w:rPr>
          <w:rFonts w:cs="Times New Roman"/>
          <w:lang w:val="kl-GL"/>
        </w:rPr>
      </w:pPr>
    </w:p>
    <w:p w14:paraId="2A532000" w14:textId="6DC35703" w:rsidR="009E672A" w:rsidRPr="00085327" w:rsidRDefault="007E6F74" w:rsidP="00085327">
      <w:pPr>
        <w:spacing w:line="240" w:lineRule="auto"/>
        <w:rPr>
          <w:rFonts w:cs="Times New Roman"/>
          <w:lang w:val="kl-GL"/>
        </w:rPr>
      </w:pPr>
      <w:r w:rsidRPr="00085327">
        <w:rPr>
          <w:rFonts w:cs="Times New Roman"/>
          <w:lang w:val="kl-GL"/>
        </w:rPr>
        <w:t>Naalakkersuisoqarfiup aamma nalilerpaa nuna allanngutsaaliugaq takornariartitsisarnerup iluani ilinniakkanut periarfissaqartoq, takornariartitsisarnermik suliaqar</w:t>
      </w:r>
      <w:r w:rsidR="006D6649" w:rsidRPr="00085327">
        <w:rPr>
          <w:rFonts w:cs="Times New Roman"/>
          <w:lang w:val="kl-GL"/>
        </w:rPr>
        <w:t>tut akornanni</w:t>
      </w:r>
      <w:r w:rsidRPr="00085327">
        <w:rPr>
          <w:rFonts w:cs="Times New Roman"/>
          <w:lang w:val="kl-GL"/>
        </w:rPr>
        <w:t xml:space="preserve"> aamma nunap allanngutsaaliukkap sunniivigeqatigiinnerisa </w:t>
      </w:r>
      <w:r w:rsidR="006D6649" w:rsidRPr="00085327">
        <w:rPr>
          <w:rFonts w:cs="Times New Roman"/>
          <w:lang w:val="kl-GL"/>
        </w:rPr>
        <w:t xml:space="preserve">akornanni </w:t>
      </w:r>
      <w:r w:rsidRPr="00085327">
        <w:rPr>
          <w:rFonts w:cs="Times New Roman"/>
          <w:lang w:val="kl-GL"/>
        </w:rPr>
        <w:t>ineriartortinneqarnera piginnaasanik nutaanik pisariaqartitsilissalluni. Nunami allanngutsaaliukkami takornariartitsisarnerup annertusiartornera ilutigalugu takornariartitsisarnermut sammisunik pikkorissaanissamik ilinniartitaanernillu imaluunniit suliaqarfimmi immikkut ilisimasalinnik pisaqartitsineq annertusiartussapput. Taamaattumik nunami allanngutsaaliukkami takornariartitsinermi sungiusaatigalugu sulinissaq piukkunnassaaq, ilinniartoqarfinnut najukkamilu inuussutissarsiornikkut ineriartortitsinermiut nukittorsaataasinnaammat</w:t>
      </w:r>
      <w:r w:rsidR="009E672A" w:rsidRPr="00085327">
        <w:rPr>
          <w:rFonts w:cs="Times New Roman"/>
          <w:lang w:val="kl-GL"/>
        </w:rPr>
        <w:t>.</w:t>
      </w:r>
    </w:p>
    <w:p w14:paraId="7EBD60B4" w14:textId="77777777" w:rsidR="00AB029C" w:rsidRPr="00085327" w:rsidRDefault="00AB029C" w:rsidP="00085327">
      <w:pPr>
        <w:spacing w:line="240" w:lineRule="auto"/>
        <w:rPr>
          <w:rFonts w:cs="Times New Roman"/>
          <w:lang w:val="kl-GL"/>
        </w:rPr>
      </w:pPr>
    </w:p>
    <w:p w14:paraId="4233C3CA" w14:textId="0C0F8A51" w:rsidR="00AB029C" w:rsidRPr="00FA5045" w:rsidRDefault="00EF6BF8" w:rsidP="00EF6BF8">
      <w:pPr>
        <w:pStyle w:val="Overskrift2"/>
        <w:tabs>
          <w:tab w:val="left" w:pos="567"/>
        </w:tabs>
        <w:spacing w:line="240" w:lineRule="auto"/>
        <w:rPr>
          <w:rFonts w:ascii="Times New Roman" w:hAnsi="Times New Roman" w:cs="Times New Roman"/>
          <w:color w:val="1F497D" w:themeColor="text2"/>
          <w:lang w:val="kl-GL"/>
        </w:rPr>
      </w:pPr>
      <w:bookmarkStart w:id="73" w:name="_Toc215009074"/>
      <w:r w:rsidRPr="00FA5045">
        <w:rPr>
          <w:rFonts w:ascii="Times New Roman" w:hAnsi="Times New Roman" w:cs="Times New Roman"/>
          <w:color w:val="1F497D" w:themeColor="text2"/>
          <w:lang w:val="kl-GL"/>
        </w:rPr>
        <w:t xml:space="preserve">7.3 </w:t>
      </w:r>
      <w:r w:rsidR="00AB029C" w:rsidRPr="00FA5045">
        <w:rPr>
          <w:rFonts w:ascii="Times New Roman" w:hAnsi="Times New Roman" w:cs="Times New Roman"/>
          <w:color w:val="1F497D" w:themeColor="text2"/>
          <w:lang w:val="kl-GL"/>
        </w:rPr>
        <w:t>Kultur</w:t>
      </w:r>
      <w:r w:rsidR="001628A3" w:rsidRPr="00FA5045">
        <w:rPr>
          <w:rFonts w:ascii="Times New Roman" w:hAnsi="Times New Roman" w:cs="Times New Roman"/>
          <w:color w:val="1F497D" w:themeColor="text2"/>
          <w:lang w:val="kl-GL"/>
        </w:rPr>
        <w:t>ikkut eriagisassat</w:t>
      </w:r>
      <w:bookmarkEnd w:id="73"/>
      <w:r w:rsidR="00AB029C" w:rsidRPr="00FA5045">
        <w:rPr>
          <w:rFonts w:ascii="Times New Roman" w:hAnsi="Times New Roman" w:cs="Times New Roman"/>
          <w:color w:val="1F497D" w:themeColor="text2"/>
          <w:lang w:val="kl-GL"/>
        </w:rPr>
        <w:t xml:space="preserve"> </w:t>
      </w:r>
    </w:p>
    <w:p w14:paraId="3B992AFB" w14:textId="79EE12DC" w:rsidR="00AB029C" w:rsidRPr="00085327" w:rsidRDefault="001628A3" w:rsidP="00085327">
      <w:pPr>
        <w:spacing w:line="240" w:lineRule="auto"/>
        <w:rPr>
          <w:rFonts w:cs="Times New Roman"/>
          <w:lang w:val="kl-GL"/>
        </w:rPr>
      </w:pPr>
      <w:r w:rsidRPr="00085327">
        <w:rPr>
          <w:rFonts w:cs="Times New Roman"/>
          <w:lang w:val="kl-GL"/>
        </w:rPr>
        <w:t xml:space="preserve">Nunap allanngutsaaliukkap iluani kulturikkut eriagisassat arlallit suussusersineqarsimapput, </w:t>
      </w:r>
      <w:r w:rsidRPr="00085327">
        <w:rPr>
          <w:rFonts w:cs="Times New Roman"/>
          <w:szCs w:val="24"/>
          <w:lang w:val="kl-GL"/>
        </w:rPr>
        <w:t>aamma UNESCO-mi nunarsuarmi kingornussassaqarfik Aasivissuit-Nipisat nuna allanngutsaaliugassatut siunnersuutigineqartup kujasinnerusortaanut qaleriippoq</w:t>
      </w:r>
      <w:r w:rsidR="00AB029C" w:rsidRPr="00085327">
        <w:rPr>
          <w:rFonts w:cs="Times New Roman"/>
          <w:lang w:val="kl-GL"/>
        </w:rPr>
        <w:t xml:space="preserve">. </w:t>
      </w:r>
      <w:r w:rsidRPr="00085327">
        <w:rPr>
          <w:rFonts w:cs="Times New Roman"/>
          <w:lang w:val="kl-GL"/>
        </w:rPr>
        <w:t>Kulturikkut eriagisassat illersorneqarnissaat nalunaarummi maleruagassiorneqanngilaq (Kitaani Nuna allanngutsaaliugaq pillugu nalunaarummut missingiummi § 3, imm. 2</w:t>
      </w:r>
      <w:r w:rsidR="00AB029C" w:rsidRPr="00085327">
        <w:rPr>
          <w:rFonts w:cs="Times New Roman"/>
          <w:lang w:val="kl-GL"/>
        </w:rPr>
        <w:t xml:space="preserve">, </w:t>
      </w:r>
      <w:r w:rsidRPr="00085327">
        <w:rPr>
          <w:rFonts w:cs="Times New Roman"/>
          <w:lang w:val="kl-GL"/>
        </w:rPr>
        <w:t>tamanna kulturikkut eriagisassat pillugu inatsisiliorner</w:t>
      </w:r>
      <w:r w:rsidR="004A2D71" w:rsidRPr="00085327">
        <w:rPr>
          <w:rFonts w:cs="Times New Roman"/>
          <w:lang w:val="kl-GL"/>
        </w:rPr>
        <w:t>mi maleruagassiuunneqarmat</w:t>
      </w:r>
      <w:r w:rsidR="00AB029C" w:rsidRPr="00085327">
        <w:rPr>
          <w:rFonts w:cs="Times New Roman"/>
          <w:lang w:val="kl-GL"/>
        </w:rPr>
        <w:t xml:space="preserve">. </w:t>
      </w:r>
      <w:r w:rsidRPr="00085327">
        <w:rPr>
          <w:rFonts w:cs="Times New Roman"/>
          <w:lang w:val="kl-GL"/>
        </w:rPr>
        <w:t>Nuna allanngutsaaliugaq taamaalilluni kulturikkut eri</w:t>
      </w:r>
      <w:r w:rsidR="002C62A9" w:rsidRPr="00085327">
        <w:rPr>
          <w:rFonts w:cs="Times New Roman"/>
          <w:lang w:val="kl-GL"/>
        </w:rPr>
        <w:t>a</w:t>
      </w:r>
      <w:r w:rsidRPr="00085327">
        <w:rPr>
          <w:rFonts w:cs="Times New Roman"/>
          <w:lang w:val="kl-GL"/>
        </w:rPr>
        <w:t>g</w:t>
      </w:r>
      <w:r w:rsidR="002C62A9" w:rsidRPr="00085327">
        <w:rPr>
          <w:rFonts w:cs="Times New Roman"/>
          <w:lang w:val="kl-GL"/>
        </w:rPr>
        <w:t>is</w:t>
      </w:r>
      <w:r w:rsidRPr="00085327">
        <w:rPr>
          <w:rFonts w:cs="Times New Roman"/>
          <w:lang w:val="kl-GL"/>
        </w:rPr>
        <w:t>assat illersorneqarnerannut kinguneqartussatut naatsorsuutigineqanngilaq, tamanna inatsisini allani isumagineqareermat</w:t>
      </w:r>
      <w:r w:rsidR="00AB029C" w:rsidRPr="00085327">
        <w:rPr>
          <w:rFonts w:cs="Times New Roman"/>
          <w:lang w:val="kl-GL"/>
        </w:rPr>
        <w:t>.</w:t>
      </w:r>
    </w:p>
    <w:p w14:paraId="2EE3B1C4" w14:textId="77777777" w:rsidR="00AB029C" w:rsidRPr="00085327" w:rsidRDefault="00AB029C" w:rsidP="00085327">
      <w:pPr>
        <w:spacing w:line="240" w:lineRule="auto"/>
        <w:rPr>
          <w:rFonts w:cs="Times New Roman"/>
          <w:lang w:val="kl-GL"/>
        </w:rPr>
      </w:pPr>
    </w:p>
    <w:p w14:paraId="702788BD" w14:textId="5A882DB4" w:rsidR="00AB029C" w:rsidRPr="00EF6BF8" w:rsidRDefault="00EF6BF8" w:rsidP="00EF6BF8">
      <w:pPr>
        <w:pStyle w:val="Overskrift2"/>
        <w:tabs>
          <w:tab w:val="left" w:pos="567"/>
        </w:tabs>
        <w:spacing w:line="240" w:lineRule="auto"/>
        <w:rPr>
          <w:rFonts w:ascii="Times New Roman" w:hAnsi="Times New Roman" w:cs="Times New Roman"/>
          <w:color w:val="1F497D" w:themeColor="text2"/>
          <w:lang w:val="kl-GL"/>
        </w:rPr>
      </w:pPr>
      <w:bookmarkStart w:id="74" w:name="_Toc215009075"/>
      <w:r w:rsidRPr="00EF6BF8">
        <w:rPr>
          <w:rFonts w:ascii="Times New Roman" w:hAnsi="Times New Roman" w:cs="Times New Roman"/>
          <w:color w:val="1F497D" w:themeColor="text2"/>
          <w:lang w:val="kl-GL"/>
        </w:rPr>
        <w:t xml:space="preserve">7.4 </w:t>
      </w:r>
      <w:r w:rsidR="00842419" w:rsidRPr="00EF6BF8">
        <w:rPr>
          <w:rFonts w:ascii="Times New Roman" w:hAnsi="Times New Roman" w:cs="Times New Roman"/>
          <w:color w:val="1F497D" w:themeColor="text2"/>
          <w:lang w:val="kl-GL"/>
        </w:rPr>
        <w:t>Najukkami inuiaqatigiit akuutinneqarnerat</w:t>
      </w:r>
      <w:bookmarkEnd w:id="74"/>
      <w:r w:rsidR="00AB029C" w:rsidRPr="00EF6BF8">
        <w:rPr>
          <w:rFonts w:ascii="Times New Roman" w:hAnsi="Times New Roman" w:cs="Times New Roman"/>
          <w:color w:val="1F497D" w:themeColor="text2"/>
          <w:lang w:val="kl-GL"/>
        </w:rPr>
        <w:t xml:space="preserve"> </w:t>
      </w:r>
    </w:p>
    <w:p w14:paraId="2DCDC51E" w14:textId="2F40085F" w:rsidR="004A2D71" w:rsidRPr="00085327" w:rsidRDefault="004A2D71" w:rsidP="00085327">
      <w:pPr>
        <w:spacing w:line="240" w:lineRule="auto"/>
        <w:rPr>
          <w:rFonts w:cs="Times New Roman"/>
          <w:lang w:val="kl-GL"/>
        </w:rPr>
      </w:pPr>
      <w:r w:rsidRPr="00085327">
        <w:rPr>
          <w:rFonts w:cs="Times New Roman"/>
          <w:lang w:val="kl-GL"/>
        </w:rPr>
        <w:t>Kommune Qeqertalik aamma Qeqqata Kommunia Pinngortitamut Avatangiisinullu Naalakkersuisoqarfik peqatigalugu 2025-mi maajimi juunimilu illoqarfinni nunaqarfinnilu ukunani innuttaasunik ataatsimiititsivoq: Aasiaat, Qasigiannguit, Kangaatsiaq, Niaqornaarsuk, Sisimiut aamma Kangerlussuaq.</w:t>
      </w:r>
    </w:p>
    <w:p w14:paraId="4A0FE7CA" w14:textId="77777777" w:rsidR="004A2D71" w:rsidRPr="00085327" w:rsidRDefault="004A2D71" w:rsidP="00085327">
      <w:pPr>
        <w:spacing w:line="240" w:lineRule="auto"/>
        <w:rPr>
          <w:rFonts w:cs="Times New Roman"/>
          <w:lang w:val="kl-GL"/>
        </w:rPr>
      </w:pPr>
    </w:p>
    <w:p w14:paraId="5F3C0CB1" w14:textId="5D220E5C" w:rsidR="004A2D71" w:rsidRPr="00085327" w:rsidRDefault="004A2D71" w:rsidP="00085327">
      <w:pPr>
        <w:spacing w:line="240" w:lineRule="auto"/>
        <w:rPr>
          <w:rFonts w:cs="Times New Roman"/>
          <w:lang w:val="kl-GL"/>
        </w:rPr>
      </w:pPr>
      <w:r w:rsidRPr="00085327">
        <w:rPr>
          <w:rFonts w:cs="Times New Roman"/>
          <w:lang w:val="kl-GL"/>
        </w:rPr>
        <w:t>Taakku saniatigut 2022-mi aamma 2023-mi kommunini marlunni pineqartuni innuttaasunik ataatsimiititsinerit katillugit arfineq marluk ingerlanneqarput. Taamani illoqarfinni nunaqarfinnilu arfiniliusuni taaneqareersuni innuttaasunik ataatsimiititsinerit saniatigut aamma Attumi ataatsimiititsisoqarpoq.</w:t>
      </w:r>
    </w:p>
    <w:p w14:paraId="5F399319" w14:textId="77777777" w:rsidR="004A2D71" w:rsidRPr="00085327" w:rsidRDefault="004A2D71" w:rsidP="00085327">
      <w:pPr>
        <w:pStyle w:val="Overskrift3"/>
        <w:spacing w:before="0" w:line="240" w:lineRule="auto"/>
        <w:rPr>
          <w:rFonts w:ascii="Times New Roman" w:hAnsi="Times New Roman" w:cs="Times New Roman"/>
          <w:lang w:val="kl-GL"/>
        </w:rPr>
      </w:pPr>
    </w:p>
    <w:p w14:paraId="54F70A34" w14:textId="4801174E" w:rsidR="00F742D1" w:rsidRPr="00085327" w:rsidRDefault="005A4D6A" w:rsidP="00085327">
      <w:pPr>
        <w:pStyle w:val="Overskrift3"/>
        <w:spacing w:before="0" w:line="240" w:lineRule="auto"/>
        <w:rPr>
          <w:rFonts w:ascii="Times New Roman" w:hAnsi="Times New Roman" w:cs="Times New Roman"/>
          <w:lang w:val="kl-GL"/>
        </w:rPr>
      </w:pPr>
      <w:bookmarkStart w:id="75" w:name="_Toc215009076"/>
      <w:r w:rsidRPr="00FA5045">
        <w:rPr>
          <w:rFonts w:ascii="Times New Roman" w:hAnsi="Times New Roman" w:cs="Times New Roman"/>
          <w:color w:val="1F497D" w:themeColor="text2"/>
          <w:lang w:val="kl-GL"/>
        </w:rPr>
        <w:t xml:space="preserve">7.4.1 </w:t>
      </w:r>
      <w:r w:rsidR="00F742D1" w:rsidRPr="00FA5045">
        <w:rPr>
          <w:rFonts w:ascii="Times New Roman" w:hAnsi="Times New Roman" w:cs="Times New Roman"/>
          <w:color w:val="1F497D" w:themeColor="text2"/>
          <w:lang w:val="kl-GL"/>
        </w:rPr>
        <w:t>Kommune Qeqertali</w:t>
      </w:r>
      <w:r w:rsidR="00B90CDF" w:rsidRPr="00FA5045">
        <w:rPr>
          <w:rFonts w:ascii="Times New Roman" w:hAnsi="Times New Roman" w:cs="Times New Roman"/>
          <w:color w:val="1F497D" w:themeColor="text2"/>
          <w:lang w:val="kl-GL"/>
        </w:rPr>
        <w:t>mmi innuttaasunik ataatsimiititsinerit</w:t>
      </w:r>
      <w:r w:rsidR="00F742D1" w:rsidRPr="00FA5045">
        <w:rPr>
          <w:rFonts w:ascii="Times New Roman" w:hAnsi="Times New Roman" w:cs="Times New Roman"/>
          <w:color w:val="1F497D" w:themeColor="text2"/>
          <w:lang w:val="kl-GL"/>
        </w:rPr>
        <w:t>, ju</w:t>
      </w:r>
      <w:r w:rsidR="00842419" w:rsidRPr="00FA5045">
        <w:rPr>
          <w:rFonts w:ascii="Times New Roman" w:hAnsi="Times New Roman" w:cs="Times New Roman"/>
          <w:color w:val="1F497D" w:themeColor="text2"/>
          <w:lang w:val="kl-GL"/>
        </w:rPr>
        <w:t>u</w:t>
      </w:r>
      <w:r w:rsidR="00F742D1" w:rsidRPr="00FA5045">
        <w:rPr>
          <w:rFonts w:ascii="Times New Roman" w:hAnsi="Times New Roman" w:cs="Times New Roman"/>
          <w:color w:val="1F497D" w:themeColor="text2"/>
          <w:lang w:val="kl-GL"/>
        </w:rPr>
        <w:t>ni 2025</w:t>
      </w:r>
      <w:bookmarkEnd w:id="75"/>
    </w:p>
    <w:p w14:paraId="37C09413" w14:textId="47702380" w:rsidR="00F742D1" w:rsidRPr="00085327" w:rsidRDefault="00F742D1" w:rsidP="00085327">
      <w:pPr>
        <w:spacing w:line="240" w:lineRule="auto"/>
        <w:rPr>
          <w:rFonts w:cs="Times New Roman"/>
          <w:lang w:val="kl-GL"/>
        </w:rPr>
      </w:pPr>
      <w:r w:rsidRPr="00085327">
        <w:rPr>
          <w:rFonts w:cs="Times New Roman"/>
          <w:lang w:val="kl-GL"/>
        </w:rPr>
        <w:t>(Aasia</w:t>
      </w:r>
      <w:r w:rsidR="00842419" w:rsidRPr="00085327">
        <w:rPr>
          <w:rFonts w:cs="Times New Roman"/>
          <w:lang w:val="kl-GL"/>
        </w:rPr>
        <w:t>nni</w:t>
      </w:r>
      <w:r w:rsidRPr="00085327">
        <w:rPr>
          <w:rFonts w:cs="Times New Roman"/>
          <w:lang w:val="kl-GL"/>
        </w:rPr>
        <w:t>t, Qasigianngu</w:t>
      </w:r>
      <w:r w:rsidR="00842419" w:rsidRPr="00085327">
        <w:rPr>
          <w:rFonts w:cs="Times New Roman"/>
          <w:lang w:val="kl-GL"/>
        </w:rPr>
        <w:t>an</w:t>
      </w:r>
      <w:r w:rsidRPr="00085327">
        <w:rPr>
          <w:rFonts w:cs="Times New Roman"/>
          <w:lang w:val="kl-GL"/>
        </w:rPr>
        <w:t>it, Kangaatsia</w:t>
      </w:r>
      <w:r w:rsidR="00842419" w:rsidRPr="00085327">
        <w:rPr>
          <w:rFonts w:cs="Times New Roman"/>
          <w:lang w:val="kl-GL"/>
        </w:rPr>
        <w:t>mit</w:t>
      </w:r>
      <w:r w:rsidRPr="00085327">
        <w:rPr>
          <w:rFonts w:cs="Times New Roman"/>
          <w:lang w:val="kl-GL"/>
        </w:rPr>
        <w:t xml:space="preserve"> </w:t>
      </w:r>
      <w:r w:rsidR="00842419" w:rsidRPr="00085327">
        <w:rPr>
          <w:rFonts w:cs="Times New Roman"/>
          <w:lang w:val="kl-GL"/>
        </w:rPr>
        <w:t xml:space="preserve">aamma </w:t>
      </w:r>
      <w:r w:rsidRPr="00085327">
        <w:rPr>
          <w:rFonts w:cs="Times New Roman"/>
          <w:lang w:val="kl-GL"/>
        </w:rPr>
        <w:t>Niaqornaarsu</w:t>
      </w:r>
      <w:r w:rsidR="00842419" w:rsidRPr="00085327">
        <w:rPr>
          <w:rFonts w:cs="Times New Roman"/>
          <w:lang w:val="kl-GL"/>
        </w:rPr>
        <w:t>mmit ataatsimut imaqarniliaq</w:t>
      </w:r>
      <w:r w:rsidRPr="00085327">
        <w:rPr>
          <w:rFonts w:cs="Times New Roman"/>
          <w:lang w:val="kl-GL"/>
        </w:rPr>
        <w:t>)</w:t>
      </w:r>
    </w:p>
    <w:p w14:paraId="7F40668F" w14:textId="70B3AB53" w:rsidR="00F742D1" w:rsidRPr="00085327" w:rsidRDefault="00F742D1" w:rsidP="00085327">
      <w:pPr>
        <w:spacing w:line="240" w:lineRule="auto"/>
        <w:rPr>
          <w:rFonts w:cs="Times New Roman"/>
          <w:lang w:val="kl-GL"/>
        </w:rPr>
      </w:pPr>
      <w:r w:rsidRPr="00085327">
        <w:rPr>
          <w:rFonts w:cs="Times New Roman"/>
          <w:lang w:val="kl-GL"/>
        </w:rPr>
        <w:t xml:space="preserve"> </w:t>
      </w:r>
    </w:p>
    <w:p w14:paraId="7B57B45A" w14:textId="5287AA34" w:rsidR="00BA17AD" w:rsidRPr="00085327" w:rsidRDefault="00BA17AD" w:rsidP="00085327">
      <w:pPr>
        <w:spacing w:line="240" w:lineRule="auto"/>
        <w:rPr>
          <w:rFonts w:cs="Times New Roman"/>
          <w:lang w:val="kl-GL"/>
        </w:rPr>
      </w:pPr>
      <w:r w:rsidRPr="00085327">
        <w:rPr>
          <w:rFonts w:cs="Times New Roman"/>
          <w:lang w:val="kl-GL"/>
        </w:rPr>
        <w:t xml:space="preserve">Innuttaasunik ataatsimiititsinerit siunertaraat Kitaani nunamik allanngutsaaliukkamik nutaamik pilersitsinissamik suliaq ilisimatitsissutigissallugu aamma innuttaasut ilisimasaannik isumaannillu ilanngussinissaq. Borgmesteri Simigaq Heilmann tikilluaqqusivoq nunallu allanngutsaaliukkap </w:t>
      </w:r>
      <w:r w:rsidRPr="00085327">
        <w:rPr>
          <w:rFonts w:cs="Times New Roman"/>
          <w:lang w:val="kl-GL"/>
        </w:rPr>
        <w:lastRenderedPageBreak/>
        <w:t>Kommune Qeqertaliup aamma Qeqqata Kommuniata akornanni ataatsimoorussamik suliniutaanera erseqqissaatigalugu. Pinngortitamut Avatangiisinullu Tunngaviusoq, suliatigut ilisimasat aammalu killeqarfiliinissamut maleruagassiornissamullu siunnersuutit naalakkersuisoqarfimmit saqqummiunneqarput. Nuna allanngutsaaliugaq Kalaallit Nunaanni</w:t>
      </w:r>
      <w:r w:rsidR="00B90CDF" w:rsidRPr="00085327">
        <w:rPr>
          <w:rStyle w:val="Fodnotehenvisning"/>
          <w:rFonts w:cs="Times New Roman"/>
        </w:rPr>
        <w:footnoteReference w:id="36"/>
      </w:r>
      <w:r w:rsidRPr="00085327">
        <w:rPr>
          <w:rFonts w:cs="Times New Roman"/>
          <w:lang w:val="kl-GL"/>
        </w:rPr>
        <w:t xml:space="preserve"> ineriartortinneqartut siullersarissavaat, siunertarineqartorlu tassaavoq uumassusillit assigiinngisitaarnerisa aamma uumasoqarfiit illersorneqarnissaat, pinngortitami pisuussutinik ileqquusumik piujuartitsinissarlu tunngavigalugu atuinerup qulakkeernissaa, takornariartitsinikkut ineriartortitsinerup tapersersornissaa aammalu ilisimatusarnermik siammarterinermillu nukittorsaanissaq.</w:t>
      </w:r>
    </w:p>
    <w:p w14:paraId="6EAEE936" w14:textId="77777777" w:rsidR="00BA17AD" w:rsidRPr="00085327" w:rsidRDefault="00BA17AD" w:rsidP="00085327">
      <w:pPr>
        <w:spacing w:line="240" w:lineRule="auto"/>
        <w:rPr>
          <w:rFonts w:cs="Times New Roman"/>
          <w:lang w:val="kl-GL"/>
        </w:rPr>
      </w:pPr>
    </w:p>
    <w:p w14:paraId="4735BB05" w14:textId="4980D977" w:rsidR="00BA17AD" w:rsidRPr="00085327" w:rsidRDefault="00BA17AD" w:rsidP="00085327">
      <w:pPr>
        <w:spacing w:line="240" w:lineRule="auto"/>
        <w:rPr>
          <w:rFonts w:cs="Times New Roman"/>
          <w:lang w:val="kl-GL"/>
        </w:rPr>
      </w:pPr>
      <w:r w:rsidRPr="00085327">
        <w:rPr>
          <w:rFonts w:cs="Times New Roman"/>
          <w:lang w:val="kl-GL"/>
        </w:rPr>
        <w:t xml:space="preserve">Ilisimasatigut tunngavigineqartunut ilaatigut ilaapput nunap sannaa, uumasut, kulturikkut oqaluttuarisaaneq najukkami atuinermut soqutigisaqarfiit. </w:t>
      </w:r>
      <w:r w:rsidR="00B90CDF" w:rsidRPr="00085327">
        <w:rPr>
          <w:rFonts w:cs="Times New Roman"/>
          <w:lang w:val="kl-GL"/>
        </w:rPr>
        <w:t>Innuttaasunik ataatsimiititsinermi p</w:t>
      </w:r>
      <w:r w:rsidRPr="00085327">
        <w:rPr>
          <w:rFonts w:cs="Times New Roman"/>
          <w:lang w:val="kl-GL"/>
        </w:rPr>
        <w:t>ingaartumi</w:t>
      </w:r>
      <w:r w:rsidR="00B90CDF" w:rsidRPr="00085327">
        <w:rPr>
          <w:rFonts w:cs="Times New Roman"/>
          <w:lang w:val="kl-GL"/>
        </w:rPr>
        <w:t>k</w:t>
      </w:r>
      <w:r w:rsidRPr="00085327">
        <w:rPr>
          <w:rFonts w:cs="Times New Roman"/>
          <w:lang w:val="kl-GL"/>
        </w:rPr>
        <w:t xml:space="preserve"> uumasut aalajangersimasut soorlu qasigiaq, kalaallit nerliat, qeerlutuut imarmiut tuttullu immikkut ukkatarineqarput. Aqutsisoqatigiit siunnersuutigaat </w:t>
      </w:r>
      <w:r w:rsidR="009F002F" w:rsidRPr="00085327">
        <w:rPr>
          <w:rFonts w:cs="Times New Roman"/>
          <w:lang w:val="kl-GL"/>
        </w:rPr>
        <w:t xml:space="preserve">nunamut allanngutsaaliuiffiusumut </w:t>
      </w:r>
      <w:r w:rsidRPr="00085327">
        <w:rPr>
          <w:rFonts w:cs="Times New Roman"/>
          <w:lang w:val="kl-GL"/>
        </w:rPr>
        <w:t>killeqarfiusussaq</w:t>
      </w:r>
      <w:r w:rsidR="009F002F" w:rsidRPr="00085327">
        <w:rPr>
          <w:rFonts w:cs="Times New Roman"/>
          <w:lang w:val="kl-GL"/>
        </w:rPr>
        <w:t>, aallaqqaammut titartarneqartoq</w:t>
      </w:r>
      <w:r w:rsidRPr="00085327">
        <w:rPr>
          <w:rFonts w:cs="Times New Roman"/>
          <w:lang w:val="kl-GL"/>
        </w:rPr>
        <w:t xml:space="preserve"> annertusineqassasoq</w:t>
      </w:r>
      <w:r w:rsidR="009F002F" w:rsidRPr="00085327">
        <w:rPr>
          <w:rFonts w:cs="Times New Roman"/>
          <w:lang w:val="kl-GL"/>
        </w:rPr>
        <w:t>,</w:t>
      </w:r>
      <w:r w:rsidRPr="00085327">
        <w:rPr>
          <w:rFonts w:cs="Times New Roman"/>
          <w:lang w:val="kl-GL"/>
        </w:rPr>
        <w:t xml:space="preserve"> sumiiffiit uumasunut nunallu sannaanut tunngatillugu pingaarutillit ilanngunniarlugit. Maleruagassiornermi naasunik nungutaanissamut ulorianartorsiortunik katersinermut, uumasunik piaqqiorfigisartagaanni qasuersaarfigisartagaannilu tupernik inissiisarnermut killilersuinerit aammalu attaveqaasersuutinik nutaanik sanaartornermut malittarisassat pineqarput.</w:t>
      </w:r>
    </w:p>
    <w:p w14:paraId="73549923" w14:textId="77777777" w:rsidR="00BA17AD" w:rsidRPr="00085327" w:rsidRDefault="00BA17AD" w:rsidP="00085327">
      <w:pPr>
        <w:spacing w:line="240" w:lineRule="auto"/>
        <w:rPr>
          <w:rFonts w:cs="Times New Roman"/>
          <w:lang w:val="kl-GL"/>
        </w:rPr>
      </w:pPr>
    </w:p>
    <w:p w14:paraId="0F83CA41" w14:textId="6F2376A8" w:rsidR="00BA17AD" w:rsidRPr="00085327" w:rsidRDefault="00BA17AD" w:rsidP="00085327">
      <w:pPr>
        <w:spacing w:line="240" w:lineRule="auto"/>
        <w:rPr>
          <w:rFonts w:cs="Times New Roman"/>
          <w:lang w:val="kl-GL"/>
        </w:rPr>
      </w:pPr>
      <w:r w:rsidRPr="00085327">
        <w:rPr>
          <w:rFonts w:cs="Times New Roman"/>
          <w:lang w:val="kl-GL"/>
        </w:rPr>
        <w:t>Innuttaasut qisuariaataat assigiinngiiaarput. Nunap allanngutsaaliukkap piniarnermut, aalisarnermut, paarnanik nuniannermut angallannermullu annertuumik killiliinissaa amerlasuunit ernumanartoqartinneqarpoq – ilaatigut Kitsissunnguani aamma Ramsareqarfinni misilittagarineqartut innersuussutigalugit, taakkunani killilersuinerit nalunaarutigineqaqqaartunit annertunerusimammata. Allallu imaatigut angallannermut sukkassutsimut killilersuinerit isoraat, sarfartupilussuarni sillimaniarnikkut ajornartorsiuteqarsinnaanera aarleralugu. Takornariartitsinerup annertusinerata akornusersuutinik eqqagassatigullu ajornartorsiutinik pilersitsis</w:t>
      </w:r>
      <w:r w:rsidR="009F002F" w:rsidRPr="00085327">
        <w:rPr>
          <w:rFonts w:cs="Times New Roman"/>
          <w:lang w:val="kl-GL"/>
        </w:rPr>
        <w:t>oqassanersoq</w:t>
      </w:r>
      <w:r w:rsidRPr="00085327">
        <w:rPr>
          <w:rFonts w:cs="Times New Roman"/>
          <w:lang w:val="kl-GL"/>
        </w:rPr>
        <w:t xml:space="preserve"> aamma ernumanartoqartinneqarpoq.</w:t>
      </w:r>
    </w:p>
    <w:p w14:paraId="4DF2E0E0" w14:textId="77777777" w:rsidR="00BA17AD" w:rsidRPr="00085327" w:rsidRDefault="00BA17AD" w:rsidP="00085327">
      <w:pPr>
        <w:spacing w:line="240" w:lineRule="auto"/>
        <w:rPr>
          <w:rFonts w:cs="Times New Roman"/>
          <w:lang w:val="kl-GL"/>
        </w:rPr>
      </w:pPr>
    </w:p>
    <w:p w14:paraId="79A9D33A" w14:textId="77777777" w:rsidR="00BA17AD" w:rsidRPr="00085327" w:rsidRDefault="00BA17AD" w:rsidP="00085327">
      <w:pPr>
        <w:spacing w:line="240" w:lineRule="auto"/>
        <w:rPr>
          <w:rFonts w:cs="Times New Roman"/>
          <w:lang w:val="kl-GL"/>
        </w:rPr>
      </w:pPr>
      <w:r w:rsidRPr="00085327">
        <w:rPr>
          <w:rFonts w:cs="Times New Roman"/>
          <w:lang w:val="kl-GL"/>
        </w:rPr>
        <w:t>Tamatumunngalu peqatigitillugu nunap allanngutsaaliukkap pinngortitamut ataqqinninnermik attassitissinnaanissaa annertusaasinnaanissaalu, piujuartitsinissaq tunngavigalugu atuinissamik qulakkeerinnissinnaanera inuussutissarsiornikkullu takornariartitsinikkullu periarfissanik nutaanik pilersitsisinnaanissaa annertuumik taperserneqarpoq. Najukkami ilisimasat uumasunillu takusaqartoqarnerata aqutsinermut ilanngunneqarnissaa naleqarluarnera innuttaasunit arlalinnit erseqqissaatigineqarpoq. Pinngortitap ileqquusumik atorneqarnerata pingaarnertut siunertaaginnarnissaa, innuttaasut ernumassutigisaat suliap ingerlaqqinnerani ilanngunneqassasut kommunimit naalakkersuisoqarfimmiillu naqissuserneqarpoq.</w:t>
      </w:r>
    </w:p>
    <w:p w14:paraId="031960D2" w14:textId="77777777" w:rsidR="00BA17AD" w:rsidRPr="00085327" w:rsidRDefault="00BA17AD" w:rsidP="00085327">
      <w:pPr>
        <w:spacing w:line="240" w:lineRule="auto"/>
        <w:rPr>
          <w:rFonts w:cs="Times New Roman"/>
          <w:lang w:val="kl-GL"/>
        </w:rPr>
      </w:pPr>
    </w:p>
    <w:p w14:paraId="38AFE4FB" w14:textId="2B53F056" w:rsidR="00F742D1" w:rsidRPr="00085327" w:rsidRDefault="00BA17AD" w:rsidP="00085327">
      <w:pPr>
        <w:spacing w:line="240" w:lineRule="auto"/>
        <w:rPr>
          <w:rFonts w:cs="Times New Roman"/>
          <w:lang w:val="kl-GL"/>
        </w:rPr>
      </w:pPr>
      <w:r w:rsidRPr="00085327">
        <w:rPr>
          <w:rFonts w:cs="Times New Roman"/>
          <w:lang w:val="kl-GL"/>
        </w:rPr>
        <w:t>Innuttaasut pinngortitamut atassuteqarluarnerat aalajangiinernullu pimoorussamik peqataatinneqarnissaminnik kissaateqarnerat innuttaasunik ataatsimiititsinerni uppernarsarneqarpoq. Nuna allanngutsaaliugaq pillugu siunnersuut 2025</w:t>
      </w:r>
      <w:r w:rsidR="002C62A9" w:rsidRPr="00085327">
        <w:rPr>
          <w:rFonts w:cs="Times New Roman"/>
          <w:lang w:val="kl-GL"/>
        </w:rPr>
        <w:t>-</w:t>
      </w:r>
      <w:r w:rsidRPr="00085327">
        <w:rPr>
          <w:rFonts w:cs="Times New Roman"/>
          <w:lang w:val="kl-GL"/>
        </w:rPr>
        <w:t>mi tamanut tusarniaassutigineqassaaq, inaarutaasumillu ammarneqarnissaa 2026-mi pisussatut pilersaarutigineqarpoq</w:t>
      </w:r>
      <w:r w:rsidR="00F742D1" w:rsidRPr="00085327">
        <w:rPr>
          <w:rFonts w:cs="Times New Roman"/>
          <w:lang w:val="kl-GL"/>
        </w:rPr>
        <w:t>.</w:t>
      </w:r>
    </w:p>
    <w:p w14:paraId="7ED03E99" w14:textId="77777777" w:rsidR="00F742D1" w:rsidRPr="00085327" w:rsidRDefault="00F742D1" w:rsidP="00085327">
      <w:pPr>
        <w:spacing w:line="240" w:lineRule="auto"/>
        <w:rPr>
          <w:rFonts w:cs="Times New Roman"/>
          <w:lang w:val="kl-GL"/>
        </w:rPr>
      </w:pPr>
    </w:p>
    <w:p w14:paraId="20414D73" w14:textId="1FC9FF89" w:rsidR="00F742D1" w:rsidRPr="00FA5045" w:rsidRDefault="005A4D6A" w:rsidP="00EF6BF8">
      <w:pPr>
        <w:pStyle w:val="Overskrift3"/>
        <w:spacing w:before="0" w:line="240" w:lineRule="auto"/>
        <w:rPr>
          <w:rFonts w:ascii="Times New Roman" w:hAnsi="Times New Roman" w:cs="Times New Roman"/>
          <w:color w:val="1F497D" w:themeColor="text2"/>
          <w:lang w:val="kl-GL"/>
        </w:rPr>
      </w:pPr>
      <w:bookmarkStart w:id="76" w:name="_Toc215009077"/>
      <w:r w:rsidRPr="00FA5045">
        <w:rPr>
          <w:rFonts w:ascii="Times New Roman" w:hAnsi="Times New Roman" w:cs="Times New Roman"/>
          <w:color w:val="1F497D" w:themeColor="text2"/>
          <w:lang w:val="kl-GL"/>
        </w:rPr>
        <w:t xml:space="preserve">7.4.2 </w:t>
      </w:r>
      <w:r w:rsidR="00BA17AD" w:rsidRPr="00FA5045">
        <w:rPr>
          <w:rFonts w:ascii="Times New Roman" w:hAnsi="Times New Roman" w:cs="Times New Roman"/>
          <w:color w:val="1F497D" w:themeColor="text2"/>
          <w:lang w:val="kl-GL"/>
        </w:rPr>
        <w:t xml:space="preserve">Innuttaasunik ataatsimiititsinerit </w:t>
      </w:r>
      <w:r w:rsidR="00F742D1" w:rsidRPr="00FA5045">
        <w:rPr>
          <w:rFonts w:ascii="Times New Roman" w:hAnsi="Times New Roman" w:cs="Times New Roman"/>
          <w:color w:val="1F497D" w:themeColor="text2"/>
          <w:lang w:val="kl-GL"/>
        </w:rPr>
        <w:t>Qeqqata Kommunia, ma</w:t>
      </w:r>
      <w:r w:rsidR="00BA17AD" w:rsidRPr="00FA5045">
        <w:rPr>
          <w:rFonts w:ascii="Times New Roman" w:hAnsi="Times New Roman" w:cs="Times New Roman"/>
          <w:color w:val="1F497D" w:themeColor="text2"/>
          <w:lang w:val="kl-GL"/>
        </w:rPr>
        <w:t>a</w:t>
      </w:r>
      <w:r w:rsidR="00F742D1" w:rsidRPr="00FA5045">
        <w:rPr>
          <w:rFonts w:ascii="Times New Roman" w:hAnsi="Times New Roman" w:cs="Times New Roman"/>
          <w:color w:val="1F497D" w:themeColor="text2"/>
          <w:lang w:val="kl-GL"/>
        </w:rPr>
        <w:t>j</w:t>
      </w:r>
      <w:r w:rsidR="00BA17AD" w:rsidRPr="00FA5045">
        <w:rPr>
          <w:rFonts w:ascii="Times New Roman" w:hAnsi="Times New Roman" w:cs="Times New Roman"/>
          <w:color w:val="1F497D" w:themeColor="text2"/>
          <w:lang w:val="kl-GL"/>
        </w:rPr>
        <w:t>i</w:t>
      </w:r>
      <w:r w:rsidR="00F742D1" w:rsidRPr="00FA5045">
        <w:rPr>
          <w:rFonts w:ascii="Times New Roman" w:hAnsi="Times New Roman" w:cs="Times New Roman"/>
          <w:color w:val="1F497D" w:themeColor="text2"/>
          <w:lang w:val="kl-GL"/>
        </w:rPr>
        <w:t xml:space="preserve"> 2025</w:t>
      </w:r>
      <w:bookmarkEnd w:id="76"/>
    </w:p>
    <w:p w14:paraId="6F0AB282" w14:textId="62E5C0C8" w:rsidR="00F742D1" w:rsidRPr="00085327" w:rsidRDefault="00F742D1" w:rsidP="00085327">
      <w:pPr>
        <w:spacing w:line="240" w:lineRule="auto"/>
        <w:rPr>
          <w:rFonts w:cs="Times New Roman"/>
          <w:lang w:val="kl-GL"/>
        </w:rPr>
      </w:pPr>
      <w:r w:rsidRPr="00085327">
        <w:rPr>
          <w:rFonts w:cs="Times New Roman"/>
          <w:lang w:val="kl-GL"/>
        </w:rPr>
        <w:t>(</w:t>
      </w:r>
      <w:r w:rsidR="00BA17AD" w:rsidRPr="00085327">
        <w:rPr>
          <w:rFonts w:cs="Times New Roman"/>
          <w:lang w:val="kl-GL"/>
        </w:rPr>
        <w:t>Sisimiuni Kangerlussuarmiillu ataatsimut imaqarniliaq</w:t>
      </w:r>
      <w:r w:rsidRPr="00085327">
        <w:rPr>
          <w:rFonts w:cs="Times New Roman"/>
          <w:lang w:val="kl-GL"/>
        </w:rPr>
        <w:t>)</w:t>
      </w:r>
    </w:p>
    <w:p w14:paraId="07AE0F67" w14:textId="77777777" w:rsidR="00F742D1" w:rsidRPr="00085327" w:rsidRDefault="00F742D1" w:rsidP="00085327">
      <w:pPr>
        <w:spacing w:line="240" w:lineRule="auto"/>
        <w:rPr>
          <w:rFonts w:cs="Times New Roman"/>
          <w:lang w:val="kl-GL"/>
        </w:rPr>
      </w:pPr>
    </w:p>
    <w:p w14:paraId="4185380D" w14:textId="77777777" w:rsidR="00BA17AD" w:rsidRPr="00085327" w:rsidRDefault="00BA17AD" w:rsidP="00085327">
      <w:pPr>
        <w:spacing w:line="240" w:lineRule="auto"/>
        <w:rPr>
          <w:rFonts w:cs="Times New Roman"/>
          <w:lang w:val="kl-GL"/>
        </w:rPr>
      </w:pPr>
      <w:r w:rsidRPr="00085327">
        <w:rPr>
          <w:rFonts w:cs="Times New Roman"/>
          <w:lang w:val="kl-GL"/>
        </w:rPr>
        <w:lastRenderedPageBreak/>
        <w:t>Sisimiuni Kangerlussuarmilu innuttaasunik ataatsimiititsinerit siunertaraat Kitaani Nuna allanngutsaaliukkamik pilersitsinissamik suliaqarnerup killiffiata saqqummiunnissaa, tassunga ilanngullugit ilisimasatigut tunngavigisat, killeqarfissamut siunnersuutit aammalu nalunaarummut missingiut. Pinngortitamut Avatangiisinullu Naalakkersuisoqarfimmit, Pinngortitaleriffimmit Qeqqata Kommunianiillu sinniisut peqataapput ataatsimiititsinernilu innuttaasut katillugit 40-t missaat peqataapput.</w:t>
      </w:r>
    </w:p>
    <w:p w14:paraId="2EC415E1" w14:textId="77777777" w:rsidR="00BA17AD" w:rsidRPr="00085327" w:rsidRDefault="00BA17AD" w:rsidP="00085327">
      <w:pPr>
        <w:spacing w:line="240" w:lineRule="auto"/>
        <w:rPr>
          <w:rFonts w:cs="Times New Roman"/>
          <w:lang w:val="kl-GL"/>
        </w:rPr>
      </w:pPr>
    </w:p>
    <w:p w14:paraId="33881355" w14:textId="77777777" w:rsidR="00BA17AD" w:rsidRPr="00085327" w:rsidRDefault="00BA17AD" w:rsidP="00085327">
      <w:pPr>
        <w:spacing w:line="240" w:lineRule="auto"/>
        <w:rPr>
          <w:rFonts w:cs="Times New Roman"/>
          <w:lang w:val="kl-GL"/>
        </w:rPr>
      </w:pPr>
      <w:r w:rsidRPr="00085327">
        <w:rPr>
          <w:rFonts w:cs="Times New Roman"/>
          <w:lang w:val="kl-GL"/>
        </w:rPr>
        <w:t>Saqqummiinerni naqissuserneqarpoq nuna allanngutsaaliugaq kalaallit pinngortitamut isiginnittaasiannik tunngaveqartinneqassasoq, uumassusillit assigiinngisitaarnerat uumasoqarfiillu illersorneqarnerat pinngortitami pisuussutit ileqquusumik atorneqaannarsinnaanissaannut ataqatigiissinneqassallutik. Uumasut, uumasoqarfiit, kulturi najukkamilu atuinermut soqutigisat pillugit ilisimasat tunngaviusunut nalunaarusiami katersorneqarput. Pingaartumillu tuttut piaqqiortarfii, qasigissat, kalaallit nerleri qeerlutuullu imarmiut qitiusumik sianiginiarneqartussatut erseqqissaatigineqarput. Paasissutissat nutaat ilaatigut takutippaat tuttut arnavissat ilumittut norraallu sumiiffimmi akulikissusiat annertusoq, tamannalu nunap allanngutsaaliukkap killeqarfilerneranut siunnersuummi nutartikkami ilaatinneqarpoq.</w:t>
      </w:r>
    </w:p>
    <w:p w14:paraId="065A7F5F" w14:textId="77777777" w:rsidR="00BA17AD" w:rsidRPr="00085327" w:rsidRDefault="00BA17AD" w:rsidP="00085327">
      <w:pPr>
        <w:spacing w:line="240" w:lineRule="auto"/>
        <w:rPr>
          <w:rFonts w:cs="Times New Roman"/>
          <w:lang w:val="kl-GL"/>
        </w:rPr>
      </w:pPr>
    </w:p>
    <w:p w14:paraId="58D50AAB" w14:textId="77777777" w:rsidR="00BA17AD" w:rsidRPr="00085327" w:rsidRDefault="00BA17AD" w:rsidP="00085327">
      <w:pPr>
        <w:spacing w:line="240" w:lineRule="auto"/>
        <w:rPr>
          <w:rFonts w:cs="Times New Roman"/>
          <w:lang w:val="kl-GL"/>
        </w:rPr>
      </w:pPr>
      <w:r w:rsidRPr="00085327">
        <w:rPr>
          <w:rFonts w:cs="Times New Roman"/>
          <w:lang w:val="kl-GL"/>
        </w:rPr>
        <w:t>Sisimiuni pingaartumik umimmaqassutsimut, takornariartitsisarnerup inissisimanera sumiiffimmilu saliinissamut pisariaqartitsineq pillugu apeqqutit saqqummiunneqarput. Innuttaasut arlallit isumaqarput umimmaat amerlavallaalerlutik nunamik aserorterilersimasut, allallu pisassiissutit nakkutilliinerullu naleqqussarneqartariaqartut tikkuarpaat. Takornariat – pingaartumik umiarsuarnit takornariartaassuarneersut – piffissap piniarfiusup nalaani akornusersuinernik pilersitsisinnaanerat ernumassutigineqarpoq, aammali nassuerutigineqarluni takornariartitsineq aningaasarsiornermut tapertaasinnaasoq tamanna zonelersuinikkut piumasaqaasersuinikkullu maleruagassiorneqarpat. Innuttaasut arlallit nakkutilliinerup annertunerunissaanik ujartuipput eqqagassallu pillugit ajornartorsiutit isumagineqarnissaannut aningaasassanik aamma ujartuillutik.</w:t>
      </w:r>
    </w:p>
    <w:p w14:paraId="000733F1" w14:textId="77777777" w:rsidR="00BA17AD" w:rsidRPr="00085327" w:rsidRDefault="00BA17AD" w:rsidP="00085327">
      <w:pPr>
        <w:spacing w:line="240" w:lineRule="auto"/>
        <w:rPr>
          <w:rFonts w:cs="Times New Roman"/>
          <w:lang w:val="kl-GL"/>
        </w:rPr>
      </w:pPr>
    </w:p>
    <w:p w14:paraId="2F6054A8" w14:textId="77777777" w:rsidR="00BA17AD" w:rsidRPr="00085327" w:rsidRDefault="00BA17AD" w:rsidP="00085327">
      <w:pPr>
        <w:spacing w:line="240" w:lineRule="auto"/>
        <w:rPr>
          <w:rFonts w:cs="Times New Roman"/>
          <w:lang w:val="kl-GL"/>
        </w:rPr>
      </w:pPr>
      <w:r w:rsidRPr="00085327">
        <w:rPr>
          <w:rFonts w:cs="Times New Roman"/>
          <w:lang w:val="kl-GL"/>
        </w:rPr>
        <w:t>Kangerlussuarmi ingammik tuttut, umimmaqassuseq sumiiffiilli piniarfiunngitsut oqallisigineqarput. Umimmannik kisitsisarnermi periaaserineqartut innuttaasunit qularnartinneqarput tuttullu sumiiffigisatik qimappiarneq ajoraat erseqqissaatigalugu. Aamma sumiiffinni piaqqiorfiusartuni motoorilinnik angallateqarluni piniartoqarnerata ernumanartoqartinneqarpoq. Arlallillu oqaatigaat suliniummut akerliusoqarnera paatsuuisoqarsimaneranik ilaatigut pissuteqartoq – assersuutigalugu sumiiffinnut UNESCO-qarfiusunut taputartuussisoqarluni, taakkunani killilersuinerit sukanganerujussuummata. Nunallu allanngutsaaliukkap takornariartitsinermut maleruagassiorneqanngitsumut najukkami soqutigisanik illersuisinnaanera peqatigisaanillu nakkutilliinermut, saliinermiut siammarterinermullu pitsaanertusunik sinaakkuteqartitsisinnaanera innuttaasunit allanit tikkuarneqarpoq.</w:t>
      </w:r>
    </w:p>
    <w:p w14:paraId="1D9C7C0A" w14:textId="77777777" w:rsidR="00BA17AD" w:rsidRPr="00085327" w:rsidRDefault="00BA17AD" w:rsidP="00085327">
      <w:pPr>
        <w:spacing w:line="240" w:lineRule="auto"/>
        <w:rPr>
          <w:rFonts w:cs="Times New Roman"/>
          <w:lang w:val="kl-GL"/>
        </w:rPr>
      </w:pPr>
    </w:p>
    <w:p w14:paraId="174F45EE" w14:textId="77777777" w:rsidR="00BA17AD" w:rsidRPr="00085327" w:rsidRDefault="00BA17AD" w:rsidP="00085327">
      <w:pPr>
        <w:spacing w:line="240" w:lineRule="auto"/>
        <w:rPr>
          <w:rFonts w:cs="Times New Roman"/>
          <w:lang w:val="kl-GL"/>
        </w:rPr>
      </w:pPr>
      <w:r w:rsidRPr="00085327">
        <w:rPr>
          <w:rFonts w:cs="Times New Roman"/>
          <w:lang w:val="kl-GL"/>
        </w:rPr>
        <w:t>Tupertarnermut, eqqagassalerinermut nakkutilliinissamillu pisariaqartitsinermut malittarisassat siunnersuutigineqartut ataatsimiititsinerni marluusuni apeqquteqarfigineqarput. Pingaartumillu najukkami innuttaasut sumiiffimmik atuinerannik killiliisinnaanera ernumassutigineqarpoq. Naalakkersuisoqarfimmit naqissuserneqarpoq sumiiffiit sunnertiasut piffissani aalajangersimasuni illersorneqarnissaat siunertaasoq, ileqquusumilli atuinerup ingerlatiinnarnissaa periarfissaaginnassasoq.</w:t>
      </w:r>
    </w:p>
    <w:p w14:paraId="3F384088" w14:textId="196A7EA8" w:rsidR="00F742D1" w:rsidRPr="00085327" w:rsidRDefault="00BA17AD" w:rsidP="00085327">
      <w:pPr>
        <w:spacing w:line="240" w:lineRule="auto"/>
        <w:rPr>
          <w:rFonts w:cs="Times New Roman"/>
          <w:lang w:val="kl-GL"/>
        </w:rPr>
      </w:pPr>
      <w:r w:rsidRPr="00085327">
        <w:rPr>
          <w:rFonts w:cs="Times New Roman"/>
          <w:lang w:val="kl-GL"/>
        </w:rPr>
        <w:t xml:space="preserve">Ataatsimut isigalugu ataatsimiititsinerit tapersersuinermik qulartoqarneranillu ersersitsipput: Allanngutsaaliugaq pinngortitamik illersuinerup nukittorsarnissaanut periarfissatut, takornariartitsinikkut nutaamik ineriartortitsinissamut aamma saliinissamut nakkutilliinissamullu aningaasassanik qulakkeerinninnissamut innuttaasorpassuarnit isigineqarpoq. Peqatigisaanillu </w:t>
      </w:r>
      <w:r w:rsidRPr="00085327">
        <w:rPr>
          <w:rFonts w:cs="Times New Roman"/>
          <w:lang w:val="kl-GL"/>
        </w:rPr>
        <w:lastRenderedPageBreak/>
        <w:t xml:space="preserve">piniarsinnaanerup, aalisarsinnaanerup ileqquusumillu atuisinnaanerup killileqarnissaa amerlasuunit ernumassutigineqarpoq. Nalunaarutip 2025-mi tamanut tusarniaassutigineqarnissaata nunallu allanngutsaaliukkap 2026-mi pilersinneqartussatut pilersaarutigineqarnerata tungaanut suliap ingerlaqqinnissaanut </w:t>
      </w:r>
      <w:r w:rsidR="009F002F" w:rsidRPr="00085327">
        <w:rPr>
          <w:rFonts w:cs="Times New Roman"/>
          <w:lang w:val="kl-GL"/>
        </w:rPr>
        <w:t xml:space="preserve">oqaaseqaatigineqartut tamarmik </w:t>
      </w:r>
      <w:r w:rsidRPr="00085327">
        <w:rPr>
          <w:rFonts w:cs="Times New Roman"/>
          <w:lang w:val="kl-GL"/>
        </w:rPr>
        <w:t>ilaatinneqarput</w:t>
      </w:r>
      <w:r w:rsidR="00F742D1" w:rsidRPr="00085327">
        <w:rPr>
          <w:rFonts w:cs="Times New Roman"/>
          <w:lang w:val="kl-GL"/>
        </w:rPr>
        <w:t>.</w:t>
      </w:r>
    </w:p>
    <w:p w14:paraId="4A5F3054" w14:textId="77777777" w:rsidR="005A4D6A" w:rsidRPr="00085327" w:rsidRDefault="005A4D6A" w:rsidP="00085327">
      <w:pPr>
        <w:spacing w:line="240" w:lineRule="auto"/>
        <w:rPr>
          <w:rFonts w:cs="Times New Roman"/>
          <w:lang w:val="kl-GL"/>
        </w:rPr>
      </w:pPr>
    </w:p>
    <w:p w14:paraId="2A49E6C5" w14:textId="6AAEAE3C" w:rsidR="00F742D1" w:rsidRPr="00085327" w:rsidRDefault="00F742D1" w:rsidP="00085327">
      <w:pPr>
        <w:spacing w:line="240" w:lineRule="auto"/>
        <w:rPr>
          <w:rFonts w:cs="Times New Roman"/>
          <w:lang w:val="kl-GL"/>
        </w:rPr>
      </w:pPr>
      <w:r w:rsidRPr="00085327">
        <w:rPr>
          <w:rFonts w:cs="Times New Roman"/>
          <w:lang w:val="kl-GL"/>
        </w:rPr>
        <w:t xml:space="preserve"> </w:t>
      </w:r>
    </w:p>
    <w:p w14:paraId="37B5A103" w14:textId="744A43B6" w:rsidR="00AB029C" w:rsidRPr="00085327" w:rsidRDefault="00842C53" w:rsidP="00085327">
      <w:pPr>
        <w:pStyle w:val="Overskrift1"/>
        <w:spacing w:before="0" w:line="240" w:lineRule="auto"/>
        <w:rPr>
          <w:rFonts w:ascii="Times New Roman" w:hAnsi="Times New Roman" w:cs="Times New Roman"/>
          <w:lang w:val="kl-GL"/>
        </w:rPr>
      </w:pPr>
      <w:bookmarkStart w:id="77" w:name="_Toc207089012"/>
      <w:bookmarkStart w:id="78" w:name="_Toc207098102"/>
      <w:bookmarkStart w:id="79" w:name="_Toc207100376"/>
      <w:bookmarkStart w:id="80" w:name="_Toc207613219"/>
      <w:bookmarkStart w:id="81" w:name="_Toc207613285"/>
      <w:bookmarkStart w:id="82" w:name="_Toc207613350"/>
      <w:bookmarkStart w:id="83" w:name="_Toc215009078"/>
      <w:bookmarkEnd w:id="77"/>
      <w:bookmarkEnd w:id="78"/>
      <w:bookmarkEnd w:id="79"/>
      <w:bookmarkEnd w:id="80"/>
      <w:bookmarkEnd w:id="81"/>
      <w:bookmarkEnd w:id="82"/>
      <w:r w:rsidRPr="00085327">
        <w:rPr>
          <w:rFonts w:ascii="Times New Roman" w:hAnsi="Times New Roman" w:cs="Times New Roman"/>
          <w:lang w:val="kl-GL"/>
        </w:rPr>
        <w:t>Inatsisitigut kingunerisassat</w:t>
      </w:r>
      <w:bookmarkEnd w:id="83"/>
    </w:p>
    <w:p w14:paraId="4469B8A9" w14:textId="77777777" w:rsidR="00800509" w:rsidRPr="00085327" w:rsidRDefault="00800509" w:rsidP="00085327">
      <w:pPr>
        <w:spacing w:line="240" w:lineRule="auto"/>
        <w:rPr>
          <w:rFonts w:cs="Times New Roman"/>
          <w:lang w:val="kl-GL"/>
        </w:rPr>
      </w:pPr>
    </w:p>
    <w:p w14:paraId="4BCEB7F7" w14:textId="0819AEF1" w:rsidR="005A4D6A" w:rsidRPr="00EF6BF8" w:rsidRDefault="005A4D6A" w:rsidP="00085327">
      <w:pPr>
        <w:pStyle w:val="Overskrift2"/>
        <w:tabs>
          <w:tab w:val="left" w:pos="567"/>
        </w:tabs>
        <w:spacing w:line="240" w:lineRule="auto"/>
        <w:rPr>
          <w:rFonts w:ascii="Times New Roman" w:hAnsi="Times New Roman" w:cs="Times New Roman"/>
        </w:rPr>
      </w:pPr>
      <w:bookmarkStart w:id="84" w:name="_Toc215009079"/>
      <w:r w:rsidRPr="00EF6BF8">
        <w:t xml:space="preserve">8.1 </w:t>
      </w:r>
      <w:r w:rsidR="00842C53" w:rsidRPr="00EF6BF8">
        <w:t>Nunaminertamik killiliineq</w:t>
      </w:r>
      <w:bookmarkEnd w:id="84"/>
      <w:r w:rsidR="00AB029C" w:rsidRPr="00EF6BF8">
        <w:rPr>
          <w:rFonts w:ascii="Times New Roman" w:hAnsi="Times New Roman" w:cs="Times New Roman"/>
        </w:rPr>
        <w:t xml:space="preserve"> </w:t>
      </w:r>
    </w:p>
    <w:p w14:paraId="4DEECEB9" w14:textId="71C8DF58" w:rsidR="00AB029C" w:rsidRPr="00085327" w:rsidRDefault="00842C53" w:rsidP="00085327">
      <w:pPr>
        <w:spacing w:line="240" w:lineRule="auto"/>
        <w:rPr>
          <w:rFonts w:cs="Times New Roman"/>
          <w:lang w:val="kl-GL"/>
        </w:rPr>
      </w:pPr>
      <w:r w:rsidRPr="00085327">
        <w:rPr>
          <w:rFonts w:cs="Times New Roman"/>
          <w:lang w:val="kl-GL"/>
        </w:rPr>
        <w:t>Nuna allanngutsaaliukkap kujammut/kujammut-kippasimmut aamma avannamut/avannamut-kippasimmut killiligaanissaanut missingiutip Ramsareqarfiit killeqarfii pioreersut malippai. Killiliinerit allat nunami ilutsit malippaat, ersarissut ilisarnartullu. Sermersuarmi killigititaq ilaatinneqanngilaq, UNESCO Nunarsuarmut kingornussarititaq kujammut-kangimut aamma tamatuma avannaatungaani allorniusat sanimukartut tukimukartullu malinneqarmata. Killiliinerup pineqartup iluani sumiiffiit suussusaat sisamaapput piffissalersukkamik orninneqarsinnaasunik qasigissat, kalaallit nerleri, qeerlutuut imarmiut isasut tuttullu piaqqiortut illersorneqarnissaat qulakkeerniarlugu (Kitaani Nuna allanngutsaaliukkamut nalunaarummut missingiummi § 6, kiisalu ilanngussat)</w:t>
      </w:r>
      <w:r w:rsidR="00AB029C" w:rsidRPr="00085327">
        <w:rPr>
          <w:rFonts w:cs="Times New Roman"/>
          <w:lang w:val="kl-GL"/>
        </w:rPr>
        <w:t>.</w:t>
      </w:r>
    </w:p>
    <w:p w14:paraId="5D7D78DB" w14:textId="77777777" w:rsidR="00AB029C" w:rsidRPr="00085327" w:rsidRDefault="00AB029C" w:rsidP="00085327">
      <w:pPr>
        <w:spacing w:line="240" w:lineRule="auto"/>
        <w:rPr>
          <w:rFonts w:cs="Times New Roman"/>
          <w:lang w:val="kl-GL"/>
        </w:rPr>
      </w:pPr>
    </w:p>
    <w:p w14:paraId="0C42F018" w14:textId="5C5919D5" w:rsidR="005A4D6A" w:rsidRPr="00EF6BF8" w:rsidRDefault="005A4D6A" w:rsidP="00085327">
      <w:pPr>
        <w:pStyle w:val="Overskrift2"/>
        <w:tabs>
          <w:tab w:val="left" w:pos="567"/>
        </w:tabs>
        <w:spacing w:line="240" w:lineRule="auto"/>
      </w:pPr>
      <w:bookmarkStart w:id="85" w:name="_Toc215009080"/>
      <w:r w:rsidRPr="00EF6BF8">
        <w:t xml:space="preserve">8.2 </w:t>
      </w:r>
      <w:r w:rsidR="00842C53" w:rsidRPr="00EF6BF8">
        <w:t>Inatsisiliorneq pisinnaatitaaffiillu</w:t>
      </w:r>
      <w:bookmarkEnd w:id="85"/>
      <w:r w:rsidR="00AB029C" w:rsidRPr="00EF6BF8">
        <w:t xml:space="preserve"> </w:t>
      </w:r>
    </w:p>
    <w:p w14:paraId="02F052D8" w14:textId="77777777" w:rsidR="009F002F" w:rsidRPr="00085327" w:rsidRDefault="00842C53" w:rsidP="00085327">
      <w:pPr>
        <w:spacing w:line="240" w:lineRule="auto"/>
        <w:rPr>
          <w:rFonts w:cs="Times New Roman"/>
          <w:lang w:val="kl-GL"/>
        </w:rPr>
      </w:pPr>
      <w:r w:rsidRPr="00085327">
        <w:rPr>
          <w:rFonts w:cs="Times New Roman"/>
          <w:lang w:val="kl-GL"/>
        </w:rPr>
        <w:t>Nalunaarut inatsisinut pioreersunut tapertaavoq malittarisassallu inatsi</w:t>
      </w:r>
      <w:r w:rsidR="002C62A9" w:rsidRPr="00085327">
        <w:rPr>
          <w:rFonts w:cs="Times New Roman"/>
          <w:lang w:val="kl-GL"/>
        </w:rPr>
        <w:t>si</w:t>
      </w:r>
      <w:r w:rsidRPr="00085327">
        <w:rPr>
          <w:rFonts w:cs="Times New Roman"/>
          <w:lang w:val="kl-GL"/>
        </w:rPr>
        <w:t xml:space="preserve">liornerni allani aalajangersarneqareersut ilaatinneqanngillat, soorlu aalisarnermut piniarnermullu inatsisit, kulturikkut eriagisassanut inatsisit, takornariartitsinermut inatsisit, aatitassarsiornermut inatsisit il.il.. Taamaaliornikkut inatsisinut pioreersunut naleqqussaanissaq qulakkeerneqassaaq. Innuttaasut pisinnaatitaaffii killilimmik sunnerneqassapput, sumiiffiup atorneqarnissaa periarfissaaginnassammat, assersuutigalugu inuussutissarsiutigalugu sunngiffimmilu aalisarnermut piniarnermullu, takornariarnermut (tassunga ilanngullugit inuussutissarsiutigalugu takornariartitsineq, tammajuitsussarsiniarluni piniarneq akiliisitsilluni aalisartitsineq), il.il. </w:t>
      </w:r>
    </w:p>
    <w:p w14:paraId="68F0968D" w14:textId="77777777" w:rsidR="009F002F" w:rsidRPr="00085327" w:rsidRDefault="009F002F" w:rsidP="00085327">
      <w:pPr>
        <w:spacing w:line="240" w:lineRule="auto"/>
        <w:rPr>
          <w:rFonts w:cs="Times New Roman"/>
          <w:lang w:val="kl-GL"/>
        </w:rPr>
      </w:pPr>
    </w:p>
    <w:p w14:paraId="319247BF" w14:textId="2589AB87" w:rsidR="00AB029C" w:rsidRPr="00085327" w:rsidRDefault="00842C53" w:rsidP="00085327">
      <w:pPr>
        <w:spacing w:line="240" w:lineRule="auto"/>
        <w:rPr>
          <w:rFonts w:cs="Times New Roman"/>
          <w:lang w:val="kl-GL"/>
        </w:rPr>
      </w:pPr>
      <w:r w:rsidRPr="00085327">
        <w:rPr>
          <w:rFonts w:cs="Times New Roman"/>
          <w:lang w:val="kl-GL"/>
        </w:rPr>
        <w:t xml:space="preserve">Killilersuutit </w:t>
      </w:r>
      <w:r w:rsidR="009F002F" w:rsidRPr="00085327">
        <w:rPr>
          <w:rFonts w:cs="Times New Roman"/>
          <w:lang w:val="kl-GL"/>
        </w:rPr>
        <w:t xml:space="preserve">pingaartumik </w:t>
      </w:r>
      <w:r w:rsidRPr="00085327">
        <w:rPr>
          <w:rFonts w:cs="Times New Roman"/>
          <w:lang w:val="kl-GL"/>
        </w:rPr>
        <w:t>sumiiffinnut piffissami killilimmi orninneqarsinnaanerinut malittarisassaqartinneqartunut attuumassuteqarput</w:t>
      </w:r>
      <w:r w:rsidR="009F002F" w:rsidRPr="00085327">
        <w:rPr>
          <w:rFonts w:cs="Times New Roman"/>
          <w:lang w:val="kl-GL"/>
        </w:rPr>
        <w:t xml:space="preserve">, A) sumiiffiit sumiiffimmi puisinik qasigissanik peqaleqqissinnaanermut periarfissiiffiusussat, B </w:t>
      </w:r>
      <w:r w:rsidRPr="00085327">
        <w:rPr>
          <w:rFonts w:cs="Times New Roman"/>
          <w:lang w:val="kl-GL"/>
        </w:rPr>
        <w:t xml:space="preserve"> </w:t>
      </w:r>
      <w:r w:rsidR="009F002F" w:rsidRPr="00085327">
        <w:rPr>
          <w:rFonts w:cs="Times New Roman"/>
          <w:lang w:val="kl-GL"/>
        </w:rPr>
        <w:t xml:space="preserve">kalaallit nerlerisa upernisarfii, C) qeerlutuut imarmiut isasut, D) </w:t>
      </w:r>
      <w:r w:rsidRPr="00085327">
        <w:rPr>
          <w:rFonts w:cs="Times New Roman"/>
          <w:lang w:val="kl-GL"/>
        </w:rPr>
        <w:t>tuttut piaqqiortut</w:t>
      </w:r>
      <w:r w:rsidR="009F002F" w:rsidRPr="00085327">
        <w:rPr>
          <w:rFonts w:cs="Times New Roman"/>
          <w:lang w:val="kl-GL"/>
        </w:rPr>
        <w:t xml:space="preserve"> illersorniarlugit</w:t>
      </w:r>
      <w:r w:rsidRPr="00085327">
        <w:rPr>
          <w:rFonts w:cs="Times New Roman"/>
          <w:lang w:val="kl-GL"/>
        </w:rPr>
        <w:t xml:space="preserve"> (K</w:t>
      </w:r>
      <w:r w:rsidR="009F002F" w:rsidRPr="00085327">
        <w:rPr>
          <w:rFonts w:cs="Times New Roman"/>
          <w:lang w:val="kl-GL"/>
        </w:rPr>
        <w:t>alaallit Nunaata k</w:t>
      </w:r>
      <w:r w:rsidRPr="00085327">
        <w:rPr>
          <w:rFonts w:cs="Times New Roman"/>
          <w:lang w:val="kl-GL"/>
        </w:rPr>
        <w:t>itaani Nuna</w:t>
      </w:r>
      <w:r w:rsidR="009F002F" w:rsidRPr="00085327">
        <w:rPr>
          <w:rFonts w:cs="Times New Roman"/>
          <w:lang w:val="kl-GL"/>
        </w:rPr>
        <w:t>mut</w:t>
      </w:r>
      <w:r w:rsidRPr="00085327">
        <w:rPr>
          <w:rFonts w:cs="Times New Roman"/>
          <w:lang w:val="kl-GL"/>
        </w:rPr>
        <w:t xml:space="preserve"> allanngutsaaliukkamut nalunaarummut missingiummi § 6, kiisalu ilanngussat)</w:t>
      </w:r>
      <w:r w:rsidR="00AB029C" w:rsidRPr="00085327">
        <w:rPr>
          <w:rFonts w:cs="Times New Roman"/>
          <w:lang w:val="kl-GL"/>
        </w:rPr>
        <w:t>.</w:t>
      </w:r>
      <w:r w:rsidR="00C52B83" w:rsidRPr="00085327">
        <w:rPr>
          <w:rFonts w:cs="Times New Roman"/>
          <w:lang w:val="kl-GL"/>
        </w:rPr>
        <w:t xml:space="preserve"> Killilersuinerit taakku kissaatit aammalu ilisimasat, innuttaasunit najugaqartunit toqqaannartumik, aammalu tunuliaqutassatut nalunaarusiap suliarineqarneranut atatillugu pissarsiarineqartut inernerisaannik oqaasertalerneqarput</w:t>
      </w:r>
      <w:r w:rsidR="00C52B83" w:rsidRPr="00085327">
        <w:rPr>
          <w:rStyle w:val="Fodnotehenvisning"/>
          <w:rFonts w:cs="Times New Roman"/>
        </w:rPr>
        <w:footnoteReference w:id="37"/>
      </w:r>
      <w:r w:rsidR="00C52B83" w:rsidRPr="00085327">
        <w:rPr>
          <w:rFonts w:cs="Times New Roman"/>
          <w:lang w:val="kl-GL"/>
        </w:rPr>
        <w:t>.</w:t>
      </w:r>
    </w:p>
    <w:p w14:paraId="53D72A3A" w14:textId="77777777" w:rsidR="00AB029C" w:rsidRPr="00085327" w:rsidRDefault="00AB029C" w:rsidP="00085327">
      <w:pPr>
        <w:spacing w:line="240" w:lineRule="auto"/>
        <w:rPr>
          <w:rFonts w:cs="Times New Roman"/>
          <w:lang w:val="kl-GL"/>
        </w:rPr>
      </w:pPr>
    </w:p>
    <w:p w14:paraId="4D1BC324" w14:textId="42502B8F" w:rsidR="005A4D6A" w:rsidRPr="00EF6BF8" w:rsidRDefault="005A4D6A" w:rsidP="00085327">
      <w:pPr>
        <w:pStyle w:val="Overskrift2"/>
        <w:tabs>
          <w:tab w:val="left" w:pos="567"/>
        </w:tabs>
        <w:spacing w:line="240" w:lineRule="auto"/>
      </w:pPr>
      <w:bookmarkStart w:id="86" w:name="_Toc215009081"/>
      <w:r w:rsidRPr="00EF6BF8">
        <w:t xml:space="preserve">8.3 </w:t>
      </w:r>
      <w:proofErr w:type="spellStart"/>
      <w:r w:rsidR="00842C53" w:rsidRPr="00EF6BF8">
        <w:t>Aqutsinerup</w:t>
      </w:r>
      <w:proofErr w:type="spellEnd"/>
      <w:r w:rsidR="00842C53" w:rsidRPr="00EF6BF8">
        <w:t xml:space="preserve"> </w:t>
      </w:r>
      <w:proofErr w:type="spellStart"/>
      <w:r w:rsidR="00842C53" w:rsidRPr="00EF6BF8">
        <w:t>ilusiligaanera</w:t>
      </w:r>
      <w:bookmarkEnd w:id="86"/>
      <w:proofErr w:type="spellEnd"/>
      <w:r w:rsidR="00AB029C" w:rsidRPr="00EF6BF8">
        <w:t xml:space="preserve"> </w:t>
      </w:r>
    </w:p>
    <w:p w14:paraId="59031E3E" w14:textId="250BEA8E" w:rsidR="00AF4B9E" w:rsidRPr="00085327" w:rsidRDefault="00842C53" w:rsidP="00085327">
      <w:pPr>
        <w:spacing w:line="240" w:lineRule="auto"/>
        <w:rPr>
          <w:rFonts w:cs="Times New Roman"/>
          <w:lang w:val="kl-GL"/>
        </w:rPr>
      </w:pPr>
      <w:r w:rsidRPr="00085327">
        <w:rPr>
          <w:rFonts w:cs="Times New Roman"/>
          <w:lang w:val="kl-GL"/>
        </w:rPr>
        <w:t xml:space="preserve">Pinngortitamut Avatangiisinullu Naalakkersuisoqarfik nunap allanngutsaaliukkap aqunneqarneranut </w:t>
      </w:r>
      <w:r w:rsidR="00C52B83" w:rsidRPr="00085327">
        <w:rPr>
          <w:rFonts w:cs="Times New Roman"/>
          <w:lang w:val="kl-GL"/>
        </w:rPr>
        <w:t xml:space="preserve">pingaarnertut </w:t>
      </w:r>
      <w:r w:rsidRPr="00085327">
        <w:rPr>
          <w:rFonts w:cs="Times New Roman"/>
          <w:lang w:val="kl-GL"/>
        </w:rPr>
        <w:t>akisussaasuuvoq</w:t>
      </w:r>
      <w:r w:rsidR="00C52B83" w:rsidRPr="00085327">
        <w:rPr>
          <w:rFonts w:cs="Times New Roman"/>
          <w:lang w:val="kl-GL"/>
        </w:rPr>
        <w:t>. Tamatuma saniatigut</w:t>
      </w:r>
      <w:r w:rsidRPr="00085327">
        <w:rPr>
          <w:rFonts w:cs="Times New Roman"/>
          <w:lang w:val="kl-GL"/>
        </w:rPr>
        <w:t xml:space="preserve"> </w:t>
      </w:r>
      <w:r w:rsidR="00C52B83" w:rsidRPr="00085327">
        <w:rPr>
          <w:rFonts w:cs="Times New Roman"/>
          <w:lang w:val="kl-GL"/>
        </w:rPr>
        <w:t xml:space="preserve">arlalinnik </w:t>
      </w:r>
      <w:r w:rsidRPr="00085327">
        <w:rPr>
          <w:rFonts w:cs="Times New Roman"/>
          <w:lang w:val="kl-GL"/>
        </w:rPr>
        <w:t>malittarisassaqarpo</w:t>
      </w:r>
      <w:r w:rsidR="00C52B83" w:rsidRPr="00085327">
        <w:rPr>
          <w:rFonts w:cs="Times New Roman"/>
          <w:lang w:val="kl-GL"/>
        </w:rPr>
        <w:t>q,</w:t>
      </w:r>
      <w:r w:rsidRPr="00085327">
        <w:rPr>
          <w:rFonts w:cs="Times New Roman"/>
          <w:lang w:val="kl-GL"/>
        </w:rPr>
        <w:t xml:space="preserve"> naalakkersuisoqarfinnit allanit kommuniniillu aqunneqartunik (ilaatigut</w:t>
      </w:r>
      <w:r w:rsidR="00C52B83" w:rsidRPr="00085327">
        <w:rPr>
          <w:rFonts w:cs="Times New Roman"/>
          <w:lang w:val="kl-GL"/>
        </w:rPr>
        <w:t xml:space="preserve"> kapitali 3 Inatsisitigut </w:t>
      </w:r>
      <w:r w:rsidR="00C52B83" w:rsidRPr="00085327">
        <w:rPr>
          <w:rFonts w:cs="Times New Roman"/>
          <w:lang w:val="kl-GL"/>
        </w:rPr>
        <w:lastRenderedPageBreak/>
        <w:t>aqutsinikkullu sinaakkusiussat-ni assersuutit takukkit</w:t>
      </w:r>
      <w:r w:rsidRPr="00085327">
        <w:rPr>
          <w:rFonts w:cs="Times New Roman"/>
          <w:lang w:val="kl-GL"/>
        </w:rPr>
        <w:t xml:space="preserve">). Aqutsisoqatigiit kommuninit, aammalu naalakkersuisoqarfinnit susassaqartunit NGO-nillu peqataaffigineqartut Pinngortitamut </w:t>
      </w:r>
    </w:p>
    <w:p w14:paraId="15DFE5DE" w14:textId="55321616" w:rsidR="00842C53" w:rsidRPr="00085327" w:rsidRDefault="00842C53" w:rsidP="00085327">
      <w:pPr>
        <w:spacing w:line="240" w:lineRule="auto"/>
        <w:rPr>
          <w:rFonts w:cs="Times New Roman"/>
          <w:lang w:val="kl-GL"/>
        </w:rPr>
      </w:pPr>
      <w:r w:rsidRPr="00085327">
        <w:rPr>
          <w:rFonts w:cs="Times New Roman"/>
          <w:lang w:val="kl-GL"/>
        </w:rPr>
        <w:t xml:space="preserve">Avatangiisinullu Naalakkersuisoqarfimmut siunnersuisuupput. </w:t>
      </w:r>
      <w:r w:rsidR="00AF4B9E" w:rsidRPr="00085327">
        <w:rPr>
          <w:rFonts w:cs="Times New Roman"/>
          <w:lang w:val="kl-GL"/>
        </w:rPr>
        <w:t>Aqutsisoqatigiit aalajangiinerit nunami allanngutsaaliukkami siunertaasunut siuarsaataasinnaanissaat qulakkeertussaavaat, aammalu nalunaarummi aalajangersakkat malinneqarnissaat qulakkeertussaallugu</w:t>
      </w:r>
      <w:r w:rsidRPr="00085327">
        <w:rPr>
          <w:rFonts w:cs="Times New Roman"/>
          <w:lang w:val="kl-GL"/>
        </w:rPr>
        <w:t>.</w:t>
      </w:r>
    </w:p>
    <w:p w14:paraId="49823663" w14:textId="77777777" w:rsidR="00842C53" w:rsidRPr="00085327" w:rsidRDefault="00842C53" w:rsidP="00085327">
      <w:pPr>
        <w:spacing w:line="240" w:lineRule="auto"/>
        <w:rPr>
          <w:rFonts w:cs="Times New Roman"/>
          <w:lang w:val="kl-GL"/>
        </w:rPr>
      </w:pPr>
    </w:p>
    <w:p w14:paraId="236D4B69" w14:textId="608762C0" w:rsidR="00842C53" w:rsidRPr="00085327" w:rsidRDefault="00842C53" w:rsidP="00085327">
      <w:pPr>
        <w:spacing w:line="240" w:lineRule="auto"/>
        <w:rPr>
          <w:rFonts w:cs="Times New Roman"/>
          <w:lang w:val="kl-GL"/>
        </w:rPr>
      </w:pPr>
      <w:r w:rsidRPr="00085327">
        <w:rPr>
          <w:rFonts w:cs="Times New Roman"/>
          <w:lang w:val="kl-GL"/>
        </w:rPr>
        <w:t xml:space="preserve">Kommunit iluminni </w:t>
      </w:r>
      <w:r w:rsidR="00AF4B9E" w:rsidRPr="00085327">
        <w:rPr>
          <w:rFonts w:cs="Times New Roman"/>
          <w:lang w:val="kl-GL"/>
        </w:rPr>
        <w:t xml:space="preserve">nuna allanngutsaaliugaq pillugu suliaasa </w:t>
      </w:r>
      <w:r w:rsidRPr="00085327">
        <w:rPr>
          <w:rFonts w:cs="Times New Roman"/>
          <w:lang w:val="kl-GL"/>
        </w:rPr>
        <w:t xml:space="preserve">aaqqissuussaanerat illoqarfinni nunaqarfinnilu aqutsinermi ilusiligaanernik pioreersunik tunngaveqassaaq. </w:t>
      </w:r>
    </w:p>
    <w:p w14:paraId="32F2ADA6" w14:textId="77777777" w:rsidR="00842C53" w:rsidRPr="00085327" w:rsidRDefault="00842C53" w:rsidP="00085327">
      <w:pPr>
        <w:spacing w:line="240" w:lineRule="auto"/>
        <w:rPr>
          <w:rFonts w:cs="Times New Roman"/>
          <w:lang w:val="kl-GL"/>
        </w:rPr>
      </w:pPr>
    </w:p>
    <w:p w14:paraId="0A494251" w14:textId="7D863549" w:rsidR="00AB029C" w:rsidRPr="00085327" w:rsidRDefault="00842C53" w:rsidP="00085327">
      <w:pPr>
        <w:spacing w:line="240" w:lineRule="auto"/>
        <w:rPr>
          <w:rFonts w:cs="Times New Roman"/>
          <w:lang w:val="kl-GL"/>
        </w:rPr>
      </w:pPr>
      <w:r w:rsidRPr="00085327">
        <w:rPr>
          <w:rFonts w:cs="Times New Roman"/>
          <w:lang w:val="kl-GL"/>
        </w:rPr>
        <w:t xml:space="preserve">Pinngortitamut Avatangiisinullu Naalakkersuisoqarfiup sumiiffimmut aqutsinermut pilersaarummik ineriartortitsisinnaavoq (Kitaani Nuna allanngutsaaliukkamut nalunaarummut missingiummi § 20). </w:t>
      </w:r>
      <w:r w:rsidR="00AF4B9E" w:rsidRPr="00085327">
        <w:rPr>
          <w:rFonts w:cs="Times New Roman"/>
          <w:lang w:val="kl-GL"/>
        </w:rPr>
        <w:t xml:space="preserve">Ingerlatsinissamut pilersaarut </w:t>
      </w:r>
      <w:r w:rsidRPr="00085327">
        <w:rPr>
          <w:rFonts w:cs="Times New Roman"/>
          <w:lang w:val="kl-GL"/>
        </w:rPr>
        <w:t>innuttaasunut inatsisitigut pituttuissanngilaq, sumiiffiulli aqunneqarnerata nunamik allanngutsaaliukkamik pilersitsinermi siunertarineqartut naammassineqarnissaannik qulakkeerinnittussaalluni</w:t>
      </w:r>
      <w:r w:rsidR="00AB029C" w:rsidRPr="00085327">
        <w:rPr>
          <w:rFonts w:cs="Times New Roman"/>
          <w:lang w:val="kl-GL"/>
        </w:rPr>
        <w:t xml:space="preserve">. </w:t>
      </w:r>
    </w:p>
    <w:p w14:paraId="3781DA91" w14:textId="77777777" w:rsidR="00AB029C" w:rsidRPr="00085327" w:rsidRDefault="00AB029C" w:rsidP="00085327">
      <w:pPr>
        <w:spacing w:line="240" w:lineRule="auto"/>
        <w:rPr>
          <w:rFonts w:cs="Times New Roman"/>
          <w:lang w:val="kl-GL"/>
        </w:rPr>
      </w:pPr>
    </w:p>
    <w:p w14:paraId="6765225E" w14:textId="275E2866" w:rsidR="005A4D6A" w:rsidRPr="00EF6BF8" w:rsidRDefault="005A4D6A" w:rsidP="00085327">
      <w:pPr>
        <w:pStyle w:val="Overskrift2"/>
        <w:tabs>
          <w:tab w:val="left" w:pos="567"/>
        </w:tabs>
        <w:spacing w:line="240" w:lineRule="auto"/>
      </w:pPr>
      <w:bookmarkStart w:id="87" w:name="_Toc215009082"/>
      <w:r w:rsidRPr="00EF6BF8">
        <w:t xml:space="preserve">8.4 </w:t>
      </w:r>
      <w:proofErr w:type="spellStart"/>
      <w:r w:rsidR="00842C53" w:rsidRPr="00EF6BF8">
        <w:t>Nakkutilliineq</w:t>
      </w:r>
      <w:proofErr w:type="spellEnd"/>
      <w:r w:rsidR="00842C53" w:rsidRPr="00EF6BF8">
        <w:t xml:space="preserve"> </w:t>
      </w:r>
      <w:proofErr w:type="spellStart"/>
      <w:r w:rsidR="00842C53" w:rsidRPr="00EF6BF8">
        <w:t>nalilersuinerlu</w:t>
      </w:r>
      <w:bookmarkEnd w:id="87"/>
      <w:proofErr w:type="spellEnd"/>
    </w:p>
    <w:p w14:paraId="1E10F651" w14:textId="20B735EC" w:rsidR="00842C53" w:rsidRPr="00085327" w:rsidRDefault="00842C53" w:rsidP="00085327">
      <w:pPr>
        <w:spacing w:line="240" w:lineRule="auto"/>
        <w:rPr>
          <w:rFonts w:cs="Times New Roman"/>
          <w:lang w:val="kl-GL"/>
        </w:rPr>
      </w:pPr>
      <w:r w:rsidRPr="00085327">
        <w:rPr>
          <w:rFonts w:cs="Times New Roman"/>
          <w:lang w:val="kl-GL"/>
        </w:rPr>
        <w:t>Nalinginnaasumik nakkutilliineq pisarnermisut ingerlaannassaaq Kalaallit Nunaanni Aalisarnermut Piniarnermullu Nakkutilliisoqarfimmit oqartussaaffigineqarluni. Tamatuma saniatigut kommunit periarfissaqassapput namminneq sumiiffigisaminni inunnik nakkutilliisussanik atorfinitsitsinissaminnut. Aammattaaq Pinngortitamut Avatangiisinullu Naalakkersuisoqarfiup naatsorsuutigaa kommunit suleqatigalugit nuna</w:t>
      </w:r>
      <w:r w:rsidR="00AF4B9E" w:rsidRPr="00085327">
        <w:rPr>
          <w:rFonts w:cs="Times New Roman"/>
          <w:lang w:val="kl-GL"/>
        </w:rPr>
        <w:t>p</w:t>
      </w:r>
      <w:r w:rsidRPr="00085327">
        <w:rPr>
          <w:rFonts w:cs="Times New Roman"/>
          <w:lang w:val="kl-GL"/>
        </w:rPr>
        <w:t xml:space="preserve"> allanngutsaaliukkap qanoq inneranut ilisimasanik ingerlaavartumik katersisarnissamik pilersitsissalluni, tamatumunnga ilanngullugit uumasut nungutaanissaminnut uloriartorsiortut, sumiiffimmi naleqartitanut aarlerinaatit, soqutigisanik aporaattoqaratarsinnaanera, eqqakkat il.il. pillugit. Ilisimasat taakku allaffissornikkut ilusiligaanerit pioreersut aqqutigalugit katersorneqarnissaat naatsorsuutigineqarpoq nunamullu allanngutsaaliukkamut aqutsisoqatigiinni ikinnerpaamik ukiumut ataasiarluni eqqartorneqartassallutik.</w:t>
      </w:r>
    </w:p>
    <w:p w14:paraId="0BC642D7" w14:textId="77777777" w:rsidR="00842C53" w:rsidRPr="00085327" w:rsidRDefault="00842C53" w:rsidP="00085327">
      <w:pPr>
        <w:spacing w:line="240" w:lineRule="auto"/>
        <w:rPr>
          <w:rFonts w:cs="Times New Roman"/>
          <w:lang w:val="kl-GL"/>
        </w:rPr>
      </w:pPr>
    </w:p>
    <w:p w14:paraId="02C43246" w14:textId="2F9C50B6" w:rsidR="00AB029C" w:rsidRPr="00085327" w:rsidRDefault="00842C53" w:rsidP="00085327">
      <w:pPr>
        <w:spacing w:line="240" w:lineRule="auto"/>
        <w:rPr>
          <w:rFonts w:cs="Times New Roman"/>
          <w:lang w:val="kl-GL"/>
        </w:rPr>
      </w:pPr>
      <w:r w:rsidRPr="00085327">
        <w:rPr>
          <w:rFonts w:cs="Times New Roman"/>
          <w:lang w:val="kl-GL"/>
        </w:rPr>
        <w:t>EU-p Mingutsitsinngitsumik Siuariartortitsinissaq pillugu isumaqatigiissutaani ilaatinneqarput timmissanik kisitsinissamut aningaasassat, kiisalu nakkutilliinermut sakkussamik digitaliusumik, sumiiffimmi atuisut (innuttaasut, takornariat) pisunik aalajangersimasunik, assersuutigalugu akornusersuinernik, uumasunik qaqutigoortunik/nungutaanissamut ulorianartorsiortunik il.il. nalunaaruteqartarnissamut periarfissiisussamik, ineriartortitsinissamut aningaasassat. Sumiiffimmi uumasunik nujuartanik kisitsineq Pinngortitaleriffiup uumasoqassutsinik nakkutilliinerata nalinginnaasup pingaarnersiuiffigineqarneranut ilaatinneqassaaq, imaluunniit avataaneersunit aningaasalersorneqarluni, taamaattumillu nunatta karsianut aningaasartuutaanerussanngilaq</w:t>
      </w:r>
      <w:r w:rsidR="00AB029C" w:rsidRPr="00085327">
        <w:rPr>
          <w:rFonts w:cs="Times New Roman"/>
          <w:lang w:val="kl-GL"/>
        </w:rPr>
        <w:t>.</w:t>
      </w:r>
    </w:p>
    <w:p w14:paraId="4B6F9568" w14:textId="77777777" w:rsidR="005A4D6A" w:rsidRPr="00085327" w:rsidRDefault="005A4D6A" w:rsidP="00085327">
      <w:pPr>
        <w:spacing w:line="240" w:lineRule="auto"/>
        <w:rPr>
          <w:rFonts w:cs="Times New Roman"/>
          <w:lang w:val="kl-GL"/>
        </w:rPr>
      </w:pPr>
    </w:p>
    <w:p w14:paraId="7A4A1ED2" w14:textId="77777777" w:rsidR="005A4D6A" w:rsidRPr="00085327" w:rsidRDefault="005A4D6A" w:rsidP="00085327">
      <w:pPr>
        <w:spacing w:line="240" w:lineRule="auto"/>
        <w:rPr>
          <w:rFonts w:cs="Times New Roman"/>
          <w:lang w:val="kl-GL"/>
        </w:rPr>
      </w:pPr>
    </w:p>
    <w:p w14:paraId="3BC952E4" w14:textId="5DB9F0CE" w:rsidR="00AB029C" w:rsidRPr="00085327" w:rsidRDefault="00842C53" w:rsidP="00085327">
      <w:pPr>
        <w:pStyle w:val="Overskrift1"/>
        <w:spacing w:before="0" w:line="240" w:lineRule="auto"/>
        <w:rPr>
          <w:rFonts w:ascii="Times New Roman" w:hAnsi="Times New Roman" w:cs="Times New Roman"/>
          <w:lang w:val="kl-GL"/>
        </w:rPr>
      </w:pPr>
      <w:bookmarkStart w:id="88" w:name="_Toc215009083"/>
      <w:r w:rsidRPr="00085327">
        <w:rPr>
          <w:rFonts w:ascii="Times New Roman" w:hAnsi="Times New Roman" w:cs="Times New Roman"/>
          <w:lang w:val="kl-GL"/>
        </w:rPr>
        <w:t>Aningaasatigut kingunerisassat</w:t>
      </w:r>
      <w:bookmarkEnd w:id="88"/>
    </w:p>
    <w:p w14:paraId="1CD51045" w14:textId="77777777" w:rsidR="00800509" w:rsidRPr="00085327" w:rsidRDefault="00800509" w:rsidP="00085327">
      <w:pPr>
        <w:spacing w:line="240" w:lineRule="auto"/>
        <w:rPr>
          <w:rFonts w:cs="Times New Roman"/>
          <w:lang w:val="kl-GL"/>
        </w:rPr>
      </w:pPr>
    </w:p>
    <w:p w14:paraId="357DB5CB" w14:textId="1B50AD08" w:rsidR="00AB029C" w:rsidRPr="00EF6BF8" w:rsidRDefault="00EF6BF8" w:rsidP="00EF6BF8">
      <w:pPr>
        <w:pStyle w:val="Overskrift2"/>
        <w:tabs>
          <w:tab w:val="left" w:pos="567"/>
        </w:tabs>
        <w:spacing w:line="240" w:lineRule="auto"/>
      </w:pPr>
      <w:bookmarkStart w:id="89" w:name="_Toc215009084"/>
      <w:r>
        <w:t xml:space="preserve">9.1 </w:t>
      </w:r>
      <w:proofErr w:type="spellStart"/>
      <w:r w:rsidR="00842C53" w:rsidRPr="00EF6BF8">
        <w:t>Aalisarneq</w:t>
      </w:r>
      <w:proofErr w:type="spellEnd"/>
      <w:r w:rsidR="00842C53" w:rsidRPr="00EF6BF8">
        <w:t xml:space="preserve"> </w:t>
      </w:r>
      <w:proofErr w:type="spellStart"/>
      <w:r w:rsidR="00842C53" w:rsidRPr="00EF6BF8">
        <w:t>piniarnerlu</w:t>
      </w:r>
      <w:bookmarkEnd w:id="89"/>
      <w:proofErr w:type="spellEnd"/>
    </w:p>
    <w:p w14:paraId="32B409BC" w14:textId="5683FDA8" w:rsidR="00AB029C" w:rsidRPr="00085327" w:rsidRDefault="00842C53" w:rsidP="00085327">
      <w:pPr>
        <w:spacing w:line="240" w:lineRule="auto"/>
        <w:rPr>
          <w:rFonts w:cs="Times New Roman"/>
          <w:lang w:val="kl-GL"/>
        </w:rPr>
      </w:pPr>
      <w:r w:rsidRPr="00085327">
        <w:rPr>
          <w:rFonts w:cs="Times New Roman"/>
          <w:lang w:val="kl-GL"/>
        </w:rPr>
        <w:t>Aalisarneq, piniarneq paarnanillu nunianneq nunami allanngutsaaliukkami ingerlaannassa</w:t>
      </w:r>
      <w:r w:rsidR="00AF4B9E" w:rsidRPr="00085327">
        <w:rPr>
          <w:rFonts w:cs="Times New Roman"/>
          <w:lang w:val="kl-GL"/>
        </w:rPr>
        <w:t>pput.</w:t>
      </w:r>
      <w:r w:rsidRPr="00085327">
        <w:rPr>
          <w:rFonts w:cs="Times New Roman"/>
          <w:lang w:val="kl-GL"/>
        </w:rPr>
        <w:t xml:space="preserve"> </w:t>
      </w:r>
      <w:r w:rsidR="00AF4B9E" w:rsidRPr="00085327">
        <w:rPr>
          <w:rFonts w:cs="Times New Roman"/>
          <w:lang w:val="kl-GL"/>
        </w:rPr>
        <w:t xml:space="preserve">Matuma siuliani kapitali 7-imi allaaserineqartutut, suliat ilaat </w:t>
      </w:r>
      <w:r w:rsidRPr="00085327">
        <w:rPr>
          <w:rFonts w:cs="Times New Roman"/>
          <w:lang w:val="kl-GL"/>
        </w:rPr>
        <w:t>piffissa</w:t>
      </w:r>
      <w:r w:rsidR="00AF4B9E" w:rsidRPr="00085327">
        <w:rPr>
          <w:rFonts w:cs="Times New Roman"/>
          <w:lang w:val="kl-GL"/>
        </w:rPr>
        <w:t>n</w:t>
      </w:r>
      <w:r w:rsidRPr="00085327">
        <w:rPr>
          <w:rFonts w:cs="Times New Roman"/>
          <w:lang w:val="kl-GL"/>
        </w:rPr>
        <w:t>i sunnertiaffiusu</w:t>
      </w:r>
      <w:r w:rsidR="00AF4B9E" w:rsidRPr="00085327">
        <w:rPr>
          <w:rFonts w:cs="Times New Roman"/>
          <w:lang w:val="kl-GL"/>
        </w:rPr>
        <w:t>n</w:t>
      </w:r>
      <w:r w:rsidRPr="00085327">
        <w:rPr>
          <w:rFonts w:cs="Times New Roman"/>
          <w:lang w:val="kl-GL"/>
        </w:rPr>
        <w:t xml:space="preserve">i </w:t>
      </w:r>
      <w:r w:rsidR="00AF4B9E" w:rsidRPr="00085327">
        <w:rPr>
          <w:rFonts w:cs="Times New Roman"/>
          <w:lang w:val="kl-GL"/>
        </w:rPr>
        <w:t xml:space="preserve">ikittunik nutaanillu killilersorneqalissapput </w:t>
      </w:r>
      <w:r w:rsidRPr="00085327">
        <w:rPr>
          <w:rFonts w:cs="Times New Roman"/>
          <w:lang w:val="kl-GL"/>
        </w:rPr>
        <w:t>(K</w:t>
      </w:r>
      <w:r w:rsidR="00AF4B9E" w:rsidRPr="00085327">
        <w:rPr>
          <w:rFonts w:cs="Times New Roman"/>
          <w:lang w:val="kl-GL"/>
        </w:rPr>
        <w:t>alaallit Nunaata k</w:t>
      </w:r>
      <w:r w:rsidRPr="00085327">
        <w:rPr>
          <w:rFonts w:cs="Times New Roman"/>
          <w:lang w:val="kl-GL"/>
        </w:rPr>
        <w:t xml:space="preserve">itaani Nuna allanngutsaaliukkamut nalunaarummut missingiummi § 6, kiisalu ilanngussat). </w:t>
      </w:r>
      <w:r w:rsidR="00AF4B9E" w:rsidRPr="00085327">
        <w:rPr>
          <w:rFonts w:cs="Times New Roman"/>
          <w:lang w:val="kl-GL"/>
        </w:rPr>
        <w:t>N</w:t>
      </w:r>
      <w:r w:rsidRPr="00085327">
        <w:rPr>
          <w:rFonts w:cs="Times New Roman"/>
          <w:lang w:val="kl-GL"/>
        </w:rPr>
        <w:t>alunaarutip aalisarnerm</w:t>
      </w:r>
      <w:r w:rsidR="00AF4B9E" w:rsidRPr="00085327">
        <w:rPr>
          <w:rFonts w:cs="Times New Roman"/>
          <w:lang w:val="kl-GL"/>
        </w:rPr>
        <w:t>ik</w:t>
      </w:r>
      <w:r w:rsidRPr="00085327">
        <w:rPr>
          <w:rFonts w:cs="Times New Roman"/>
          <w:lang w:val="kl-GL"/>
        </w:rPr>
        <w:t xml:space="preserve"> piniarnermillu inuussutissarsiuteqar</w:t>
      </w:r>
      <w:r w:rsidR="00AF4B9E" w:rsidRPr="00085327">
        <w:rPr>
          <w:rFonts w:cs="Times New Roman"/>
          <w:lang w:val="kl-GL"/>
        </w:rPr>
        <w:t xml:space="preserve">tut aningaasaqarnerannut, </w:t>
      </w:r>
      <w:r w:rsidRPr="00085327">
        <w:rPr>
          <w:rFonts w:cs="Times New Roman"/>
          <w:lang w:val="kl-GL"/>
        </w:rPr>
        <w:t xml:space="preserve"> </w:t>
      </w:r>
      <w:r w:rsidR="00AF4B9E" w:rsidRPr="00085327">
        <w:rPr>
          <w:rFonts w:cs="Times New Roman"/>
          <w:lang w:val="kl-GL"/>
        </w:rPr>
        <w:t xml:space="preserve">kiisalu </w:t>
      </w:r>
      <w:r w:rsidRPr="00085327">
        <w:rPr>
          <w:rFonts w:cs="Times New Roman"/>
          <w:lang w:val="kl-GL"/>
        </w:rPr>
        <w:t>sumiiffiup ileqquusumik atorneqarner</w:t>
      </w:r>
      <w:r w:rsidR="00AF4B9E" w:rsidRPr="00085327">
        <w:rPr>
          <w:rFonts w:cs="Times New Roman"/>
          <w:lang w:val="kl-GL"/>
        </w:rPr>
        <w:t>a</w:t>
      </w:r>
      <w:r w:rsidRPr="00085327">
        <w:rPr>
          <w:rFonts w:cs="Times New Roman"/>
          <w:lang w:val="kl-GL"/>
        </w:rPr>
        <w:t>nut sunniutissaa</w:t>
      </w:r>
      <w:r w:rsidR="00AF4B9E" w:rsidRPr="00085327">
        <w:rPr>
          <w:rFonts w:cs="Times New Roman"/>
          <w:lang w:val="kl-GL"/>
        </w:rPr>
        <w:t>t</w:t>
      </w:r>
      <w:r w:rsidRPr="00085327">
        <w:rPr>
          <w:rFonts w:cs="Times New Roman"/>
          <w:lang w:val="kl-GL"/>
        </w:rPr>
        <w:t xml:space="preserve"> killeqartorujussuartut nalil</w:t>
      </w:r>
      <w:r w:rsidR="00AF4B9E" w:rsidRPr="00085327">
        <w:rPr>
          <w:rFonts w:cs="Times New Roman"/>
          <w:lang w:val="kl-GL"/>
        </w:rPr>
        <w:t>iiffigineqarput</w:t>
      </w:r>
      <w:r w:rsidR="00AB029C" w:rsidRPr="00085327">
        <w:rPr>
          <w:rFonts w:cs="Times New Roman"/>
          <w:lang w:val="kl-GL"/>
        </w:rPr>
        <w:t>.</w:t>
      </w:r>
    </w:p>
    <w:p w14:paraId="5F1AE6DC" w14:textId="77777777" w:rsidR="00241FC7" w:rsidRPr="00085327" w:rsidRDefault="00241FC7" w:rsidP="00085327">
      <w:pPr>
        <w:spacing w:line="240" w:lineRule="auto"/>
        <w:rPr>
          <w:rFonts w:cs="Times New Roman"/>
          <w:lang w:val="kl-GL"/>
        </w:rPr>
      </w:pPr>
    </w:p>
    <w:p w14:paraId="3FE634BC" w14:textId="3C851731" w:rsidR="00AB029C" w:rsidRPr="00EF6BF8" w:rsidRDefault="00AB029C">
      <w:pPr>
        <w:pStyle w:val="Overskrift2"/>
        <w:numPr>
          <w:ilvl w:val="1"/>
          <w:numId w:val="15"/>
        </w:numPr>
        <w:tabs>
          <w:tab w:val="left" w:pos="567"/>
        </w:tabs>
        <w:spacing w:line="240" w:lineRule="auto"/>
        <w:ind w:left="0" w:firstLine="0"/>
      </w:pPr>
      <w:bookmarkStart w:id="90" w:name="_Toc215009085"/>
      <w:proofErr w:type="spellStart"/>
      <w:r w:rsidRPr="006E168D">
        <w:rPr>
          <w:rFonts w:ascii="Times New Roman" w:hAnsi="Times New Roman" w:cs="Times New Roman"/>
        </w:rPr>
        <w:lastRenderedPageBreak/>
        <w:t>T</w:t>
      </w:r>
      <w:r w:rsidR="00C83BD8" w:rsidRPr="006E168D">
        <w:rPr>
          <w:rFonts w:ascii="Times New Roman" w:hAnsi="Times New Roman" w:cs="Times New Roman"/>
        </w:rPr>
        <w:t>akornariaqarneq</w:t>
      </w:r>
      <w:bookmarkEnd w:id="90"/>
      <w:proofErr w:type="spellEnd"/>
    </w:p>
    <w:p w14:paraId="4119AD30" w14:textId="77777777" w:rsidR="00800509" w:rsidRPr="00085327" w:rsidRDefault="00800509" w:rsidP="00085327">
      <w:pPr>
        <w:spacing w:line="240" w:lineRule="auto"/>
        <w:rPr>
          <w:rFonts w:cs="Times New Roman"/>
          <w:lang w:val="kl-GL"/>
        </w:rPr>
      </w:pPr>
    </w:p>
    <w:p w14:paraId="7D81D60D" w14:textId="16A85D54" w:rsidR="00AB029C" w:rsidRPr="00EF6BF8" w:rsidRDefault="006E168D" w:rsidP="006E168D">
      <w:pPr>
        <w:pStyle w:val="Overskrift3"/>
        <w:tabs>
          <w:tab w:val="left" w:pos="567"/>
        </w:tabs>
        <w:spacing w:before="0" w:line="240" w:lineRule="auto"/>
        <w:rPr>
          <w:rFonts w:ascii="Times New Roman" w:hAnsi="Times New Roman" w:cs="Times New Roman"/>
          <w:color w:val="1F497D" w:themeColor="text2"/>
        </w:rPr>
      </w:pPr>
      <w:bookmarkStart w:id="91" w:name="_Toc215009086"/>
      <w:r>
        <w:rPr>
          <w:rFonts w:ascii="Times New Roman" w:hAnsi="Times New Roman" w:cs="Times New Roman"/>
          <w:color w:val="1F497D" w:themeColor="text2"/>
        </w:rPr>
        <w:t>9.2.1</w:t>
      </w:r>
      <w:r w:rsidR="00EF6BF8">
        <w:rPr>
          <w:rFonts w:ascii="Times New Roman" w:hAnsi="Times New Roman" w:cs="Times New Roman"/>
          <w:color w:val="1F497D" w:themeColor="text2"/>
        </w:rPr>
        <w:t xml:space="preserve"> </w:t>
      </w:r>
      <w:proofErr w:type="spellStart"/>
      <w:r w:rsidR="00C83BD8" w:rsidRPr="00EF6BF8">
        <w:rPr>
          <w:rFonts w:ascii="Times New Roman" w:hAnsi="Times New Roman" w:cs="Times New Roman"/>
          <w:color w:val="1F497D" w:themeColor="text2"/>
        </w:rPr>
        <w:t>Takornariaqarnerup</w:t>
      </w:r>
      <w:proofErr w:type="spellEnd"/>
      <w:r w:rsidR="00C83BD8" w:rsidRPr="00EF6BF8">
        <w:rPr>
          <w:rFonts w:ascii="Times New Roman" w:hAnsi="Times New Roman" w:cs="Times New Roman"/>
          <w:color w:val="1F497D" w:themeColor="text2"/>
        </w:rPr>
        <w:t xml:space="preserve"> </w:t>
      </w:r>
      <w:proofErr w:type="spellStart"/>
      <w:r w:rsidR="00C83BD8" w:rsidRPr="00EF6BF8">
        <w:rPr>
          <w:rFonts w:ascii="Times New Roman" w:hAnsi="Times New Roman" w:cs="Times New Roman"/>
          <w:color w:val="1F497D" w:themeColor="text2"/>
        </w:rPr>
        <w:t>annertusinissaata</w:t>
      </w:r>
      <w:proofErr w:type="spellEnd"/>
      <w:r w:rsidR="00C83BD8" w:rsidRPr="00EF6BF8">
        <w:rPr>
          <w:rFonts w:ascii="Times New Roman" w:hAnsi="Times New Roman" w:cs="Times New Roman"/>
          <w:color w:val="1F497D" w:themeColor="text2"/>
        </w:rPr>
        <w:t xml:space="preserve"> </w:t>
      </w:r>
      <w:proofErr w:type="spellStart"/>
      <w:r w:rsidR="00C83BD8" w:rsidRPr="00EF6BF8">
        <w:rPr>
          <w:rFonts w:ascii="Times New Roman" w:hAnsi="Times New Roman" w:cs="Times New Roman"/>
          <w:color w:val="1F497D" w:themeColor="text2"/>
        </w:rPr>
        <w:t>periarfissaqarnera</w:t>
      </w:r>
      <w:bookmarkEnd w:id="91"/>
      <w:proofErr w:type="spellEnd"/>
      <w:r w:rsidR="00AB029C" w:rsidRPr="00EF6BF8">
        <w:rPr>
          <w:rFonts w:ascii="Times New Roman" w:hAnsi="Times New Roman" w:cs="Times New Roman"/>
          <w:color w:val="1F497D" w:themeColor="text2"/>
        </w:rPr>
        <w:t xml:space="preserve"> </w:t>
      </w:r>
    </w:p>
    <w:p w14:paraId="5DC73CCF" w14:textId="6629CE1B" w:rsidR="00DB768D" w:rsidRPr="00085327" w:rsidRDefault="00C83BD8" w:rsidP="00085327">
      <w:pPr>
        <w:spacing w:line="240" w:lineRule="auto"/>
        <w:rPr>
          <w:rFonts w:cs="Times New Roman"/>
          <w:lang w:val="kl-GL"/>
        </w:rPr>
      </w:pPr>
      <w:r w:rsidRPr="00085327">
        <w:rPr>
          <w:rFonts w:cs="Times New Roman"/>
          <w:lang w:val="kl-GL"/>
        </w:rPr>
        <w:t>Kitaani takornariartitsineq ukiuni kingullerni 25-ni annertuumik ineriartorfiuvoq, attaveqaasersuutitigut pitsanngorsaateqarneranik UNESCO-miillu toqqaasoqarnera aqqutigalugu nunani tamalaani soqutiginnittoqarnera malunnaataallutik. Kitaanut tikeraartartut unnuisarneri</w:t>
      </w:r>
      <w:r w:rsidR="00AF4B9E" w:rsidRPr="00085327">
        <w:rPr>
          <w:rFonts w:cs="Times New Roman"/>
          <w:lang w:val="kl-GL"/>
        </w:rPr>
        <w:t xml:space="preserve">llu </w:t>
      </w:r>
      <w:r w:rsidRPr="00085327">
        <w:rPr>
          <w:rFonts w:cs="Times New Roman"/>
          <w:lang w:val="kl-GL"/>
        </w:rPr>
        <w:t>patajaatsumik amerliartor</w:t>
      </w:r>
      <w:r w:rsidR="00AF4B9E" w:rsidRPr="00085327">
        <w:rPr>
          <w:rFonts w:cs="Times New Roman"/>
          <w:lang w:val="kl-GL"/>
        </w:rPr>
        <w:t>nerat misigineqarpoq</w:t>
      </w:r>
      <w:r w:rsidRPr="00085327">
        <w:rPr>
          <w:rFonts w:cs="Times New Roman"/>
          <w:lang w:val="kl-GL"/>
        </w:rPr>
        <w:t>, aammal</w:t>
      </w:r>
      <w:r w:rsidR="00AF4B9E" w:rsidRPr="00085327">
        <w:rPr>
          <w:rFonts w:cs="Times New Roman"/>
          <w:lang w:val="kl-GL"/>
        </w:rPr>
        <w:t>u</w:t>
      </w:r>
      <w:r w:rsidRPr="00085327">
        <w:rPr>
          <w:rFonts w:cs="Times New Roman"/>
          <w:lang w:val="kl-GL"/>
        </w:rPr>
        <w:t xml:space="preserve"> nunatsinni</w:t>
      </w:r>
      <w:r w:rsidR="00554E29" w:rsidRPr="00085327">
        <w:rPr>
          <w:rFonts w:cs="Times New Roman"/>
          <w:lang w:val="kl-GL"/>
        </w:rPr>
        <w:t>, taamatullu Kalaallit Nunaata kitaani</w:t>
      </w:r>
      <w:r w:rsidRPr="00085327">
        <w:rPr>
          <w:rFonts w:cs="Times New Roman"/>
          <w:lang w:val="kl-GL"/>
        </w:rPr>
        <w:t xml:space="preserve"> sumiiffinnut eqqissisimatitanut assigiinngitsunut paasisassarsiornissamik qinnuteqaatit, timmisartornissamut akuersissutinik/immikkut akuerineqarnissamik qinnuteqaatit assigisaallu </w:t>
      </w:r>
      <w:r w:rsidR="00554E29" w:rsidRPr="00085327">
        <w:rPr>
          <w:rFonts w:cs="Times New Roman"/>
          <w:lang w:val="kl-GL"/>
        </w:rPr>
        <w:t xml:space="preserve">ataatsimut isigalugit  </w:t>
      </w:r>
      <w:r w:rsidRPr="00085327">
        <w:rPr>
          <w:rFonts w:cs="Times New Roman"/>
          <w:lang w:val="kl-GL"/>
        </w:rPr>
        <w:t>amerleriarujussuarsimallutik. Pingaartumillu sumiiffiit soorlu Ilulissat, Kangerlussuaq aamma Nuuk qitiusoqarfiusimapput</w:t>
      </w:r>
      <w:r w:rsidR="00554E29" w:rsidRPr="00085327">
        <w:rPr>
          <w:rFonts w:cs="Times New Roman"/>
          <w:lang w:val="kl-GL"/>
        </w:rPr>
        <w:t>,</w:t>
      </w:r>
      <w:r w:rsidRPr="00085327">
        <w:rPr>
          <w:rFonts w:cs="Times New Roman"/>
          <w:lang w:val="kl-GL"/>
        </w:rPr>
        <w:t xml:space="preserve"> umiarsuarnillu takornariarnerit </w:t>
      </w:r>
      <w:r w:rsidR="00554E29" w:rsidRPr="00085327">
        <w:rPr>
          <w:rFonts w:cs="Times New Roman"/>
          <w:lang w:val="kl-GL"/>
        </w:rPr>
        <w:t xml:space="preserve">ataatimut isigalugit </w:t>
      </w:r>
      <w:r w:rsidRPr="00085327">
        <w:rPr>
          <w:rFonts w:cs="Times New Roman"/>
          <w:lang w:val="kl-GL"/>
        </w:rPr>
        <w:t>malunnaatilimmik amerlisimallutik</w:t>
      </w:r>
      <w:r w:rsidR="00DB768D" w:rsidRPr="00085327">
        <w:rPr>
          <w:rStyle w:val="Fodnotehenvisning"/>
          <w:rFonts w:cs="Times New Roman"/>
          <w:lang w:val="kl-GL"/>
        </w:rPr>
        <w:footnoteReference w:id="38"/>
      </w:r>
      <w:r w:rsidR="00DB768D" w:rsidRPr="00085327">
        <w:rPr>
          <w:rFonts w:cs="Times New Roman"/>
          <w:lang w:val="kl-GL"/>
        </w:rPr>
        <w:t>.</w:t>
      </w:r>
    </w:p>
    <w:p w14:paraId="77A05481" w14:textId="77777777" w:rsidR="00DB768D" w:rsidRPr="00085327" w:rsidRDefault="00DB768D" w:rsidP="00085327">
      <w:pPr>
        <w:spacing w:line="240" w:lineRule="auto"/>
        <w:rPr>
          <w:rFonts w:cs="Times New Roman"/>
          <w:lang w:val="kl-GL"/>
        </w:rPr>
      </w:pPr>
    </w:p>
    <w:p w14:paraId="3EFFDB46" w14:textId="336C8962" w:rsidR="00DC5A91" w:rsidRPr="00085327" w:rsidRDefault="00C83BD8" w:rsidP="00085327">
      <w:pPr>
        <w:spacing w:line="240" w:lineRule="auto"/>
        <w:rPr>
          <w:rFonts w:cs="Times New Roman"/>
          <w:lang w:val="kl-GL"/>
        </w:rPr>
      </w:pPr>
      <w:r w:rsidRPr="00085327">
        <w:rPr>
          <w:rFonts w:cs="Times New Roman"/>
          <w:lang w:val="kl-GL"/>
        </w:rPr>
        <w:t>Nuummi (2024) aamma Ilulissani (2026) nunanit tamalaanit mittarfissuarnik pilersitsisoqarnera takornariartitsisarnerup siunissaanut pingaaruteqarluinnarpoq. Mittarfiit taakku angalariaatsinik allanngortitsisinnaapput, Kalaallit Nunaat takornarianut nunanit tamalaaneersunut tikikkuminarnerulersissinnaallugu aningaasarsiornikkullu suliffissanillu pilersitsinissamut toqqammavissaqartitsisinnaallutik</w:t>
      </w:r>
      <w:r w:rsidR="00DB768D" w:rsidRPr="00085327">
        <w:rPr>
          <w:rFonts w:cs="Times New Roman"/>
          <w:lang w:val="kl-GL"/>
        </w:rPr>
        <w:t>. </w:t>
      </w:r>
    </w:p>
    <w:p w14:paraId="03A0D58E" w14:textId="77777777" w:rsidR="0031334C" w:rsidRPr="00085327" w:rsidRDefault="0031334C" w:rsidP="00085327">
      <w:pPr>
        <w:spacing w:line="240" w:lineRule="auto"/>
        <w:rPr>
          <w:rFonts w:cs="Times New Roman"/>
          <w:lang w:val="kl-GL"/>
        </w:rPr>
      </w:pPr>
    </w:p>
    <w:p w14:paraId="2FDB3B19" w14:textId="77777777" w:rsidR="00C83BD8" w:rsidRPr="00085327" w:rsidRDefault="00C83BD8" w:rsidP="00085327">
      <w:pPr>
        <w:spacing w:line="240" w:lineRule="auto"/>
        <w:rPr>
          <w:rFonts w:cs="Times New Roman"/>
          <w:u w:val="single"/>
          <w:lang w:val="kl-GL"/>
        </w:rPr>
      </w:pPr>
      <w:r w:rsidRPr="00085327">
        <w:rPr>
          <w:rFonts w:cs="Times New Roman"/>
          <w:u w:val="single"/>
          <w:lang w:val="kl-GL"/>
        </w:rPr>
        <w:t>Nuna allanngutsaaliugaq ussassaarutit</w:t>
      </w:r>
    </w:p>
    <w:p w14:paraId="18861281" w14:textId="6CD4DABE" w:rsidR="00DB768D" w:rsidRPr="00085327" w:rsidRDefault="00C83BD8" w:rsidP="00085327">
      <w:pPr>
        <w:spacing w:line="240" w:lineRule="auto"/>
        <w:rPr>
          <w:rFonts w:cs="Times New Roman"/>
          <w:lang w:val="kl-GL"/>
        </w:rPr>
      </w:pPr>
      <w:r w:rsidRPr="00085327">
        <w:rPr>
          <w:rFonts w:cs="Times New Roman"/>
          <w:lang w:val="kl-GL"/>
        </w:rPr>
        <w:t>Kalaallit Nunaanni sumiiffiit UNESCO-p nunarsuarmiunut kingornussassatut allattorsimaffianut ilanngunneqarsimapput. UNESCO-p ussassaarutigineqarnera Kalaallit Nunaata nunat tamalaat akornanni ersarinnerulersitsivoq nunarsuarmullu pingaaruteqassusilittut tikiffissatut pilerinartunngortillugu</w:t>
      </w:r>
      <w:r w:rsidR="00C0621B" w:rsidRPr="00085327">
        <w:rPr>
          <w:rStyle w:val="Fodnotehenvisning"/>
          <w:rFonts w:cs="Times New Roman"/>
          <w:lang w:val="kl-GL"/>
        </w:rPr>
        <w:footnoteReference w:id="39"/>
      </w:r>
      <w:r w:rsidR="00DC5A91" w:rsidRPr="00085327">
        <w:rPr>
          <w:rFonts w:cs="Times New Roman"/>
          <w:lang w:val="kl-GL"/>
        </w:rPr>
        <w:t xml:space="preserve"> </w:t>
      </w:r>
      <w:r w:rsidRPr="00085327">
        <w:rPr>
          <w:rFonts w:cs="Times New Roman"/>
          <w:lang w:val="kl-GL"/>
        </w:rPr>
        <w:t xml:space="preserve">, tamannalu takornariarnissamik soqutiginninnermik najukkamilu attaveqaasersuutinut siammarterinermullu aningaasaliinissamut annertunerulersitsivoq. Sumiiffiup illersugaasup </w:t>
      </w:r>
      <w:r w:rsidR="00554E29" w:rsidRPr="00085327">
        <w:rPr>
          <w:rFonts w:cs="Times New Roman"/>
          <w:lang w:val="kl-GL"/>
        </w:rPr>
        <w:t>takornariaqarnermik ineriartortitsiffissatut toqqarneqarnerani sunniutissanut, tamatuma</w:t>
      </w:r>
      <w:r w:rsidRPr="00085327">
        <w:rPr>
          <w:rFonts w:cs="Times New Roman"/>
          <w:lang w:val="kl-GL"/>
        </w:rPr>
        <w:t xml:space="preserve"> peqatigisaanik attaveqaasersuutinut aningaasaliisoqarnissaa, nittarsaassisoqarnissaa, tikikkuminassuseqarneq, siammarterinissaq il.il. apeqqutaa</w:t>
      </w:r>
      <w:r w:rsidR="00554E29" w:rsidRPr="00085327">
        <w:rPr>
          <w:rFonts w:cs="Times New Roman"/>
          <w:lang w:val="kl-GL"/>
        </w:rPr>
        <w:t>sussaa</w:t>
      </w:r>
      <w:r w:rsidRPr="00085327">
        <w:rPr>
          <w:rFonts w:cs="Times New Roman"/>
          <w:lang w:val="kl-GL"/>
        </w:rPr>
        <w:t>pput</w:t>
      </w:r>
      <w:r w:rsidR="00C0621B" w:rsidRPr="00085327">
        <w:rPr>
          <w:rFonts w:cs="Times New Roman"/>
          <w:lang w:val="kl-GL"/>
        </w:rPr>
        <w:t xml:space="preserve">. </w:t>
      </w:r>
    </w:p>
    <w:p w14:paraId="2FBBDAF0" w14:textId="77777777" w:rsidR="00C0621B" w:rsidRPr="00085327" w:rsidRDefault="00C0621B" w:rsidP="00085327">
      <w:pPr>
        <w:spacing w:line="240" w:lineRule="auto"/>
        <w:rPr>
          <w:rFonts w:cs="Times New Roman"/>
          <w:lang w:val="kl-GL"/>
        </w:rPr>
      </w:pPr>
    </w:p>
    <w:p w14:paraId="01E5F706" w14:textId="09881821" w:rsidR="00DD5091" w:rsidRPr="00085327" w:rsidRDefault="00C83BD8" w:rsidP="00085327">
      <w:pPr>
        <w:spacing w:line="240" w:lineRule="auto"/>
        <w:rPr>
          <w:rFonts w:cs="Times New Roman"/>
          <w:lang w:val="kl-GL"/>
        </w:rPr>
      </w:pPr>
      <w:r w:rsidRPr="00085327">
        <w:rPr>
          <w:rFonts w:cs="Times New Roman"/>
          <w:lang w:val="kl-GL"/>
        </w:rPr>
        <w:t>Nunat allanngutsaaliukkat pinngortitamut najukkamilu inuiaqatigiinnut pitsaasumik tunniussaqarsinnaanerannut nunarsuaq tamakkerlugu assersuutissaqarpoq, soorlu aamma tamanna ilaatigut USA-mi Yellowstone Nationalparkimi</w:t>
      </w:r>
      <w:r w:rsidR="00241FC7" w:rsidRPr="00085327">
        <w:rPr>
          <w:rStyle w:val="Fodnotehenvisning"/>
          <w:rFonts w:cs="Times New Roman"/>
          <w:lang w:val="kl-GL"/>
        </w:rPr>
        <w:footnoteReference w:id="40"/>
      </w:r>
      <w:r w:rsidR="00241FC7" w:rsidRPr="00085327">
        <w:rPr>
          <w:rFonts w:cs="Times New Roman"/>
          <w:lang w:val="kl-GL"/>
        </w:rPr>
        <w:t xml:space="preserve"> </w:t>
      </w:r>
      <w:r w:rsidRPr="00085327">
        <w:rPr>
          <w:rFonts w:cs="Times New Roman"/>
          <w:lang w:val="kl-GL"/>
        </w:rPr>
        <w:t>aamma Danmarkimi Thy Nationalparkimi</w:t>
      </w:r>
      <w:r w:rsidR="00241FC7" w:rsidRPr="00085327">
        <w:rPr>
          <w:rStyle w:val="Fodnotehenvisning"/>
          <w:rFonts w:cs="Times New Roman"/>
          <w:lang w:val="kl-GL"/>
        </w:rPr>
        <w:footnoteReference w:id="41"/>
      </w:r>
      <w:r w:rsidR="00241FC7" w:rsidRPr="00085327">
        <w:rPr>
          <w:rFonts w:cs="Times New Roman"/>
          <w:lang w:val="kl-GL"/>
        </w:rPr>
        <w:t xml:space="preserve"> </w:t>
      </w:r>
      <w:r w:rsidRPr="00085327">
        <w:rPr>
          <w:rFonts w:cs="Times New Roman"/>
          <w:lang w:val="kl-GL"/>
        </w:rPr>
        <w:t>takuneqarsinnaasoq</w:t>
      </w:r>
      <w:r w:rsidR="00241FC7" w:rsidRPr="00085327">
        <w:rPr>
          <w:rFonts w:cs="Times New Roman"/>
          <w:lang w:val="kl-GL"/>
        </w:rPr>
        <w:t xml:space="preserve">. </w:t>
      </w:r>
      <w:r w:rsidR="00554E29" w:rsidRPr="00085327">
        <w:rPr>
          <w:rFonts w:cs="Times New Roman"/>
          <w:lang w:val="kl-GL"/>
        </w:rPr>
        <w:t>Nunatut allanngutsaaliukkatut taaguut sumiiffimmut nukittunerusumik ilisarnaateqartitsisinnaavoq tikitassatullu immikkuullarissutut nittarsaanneqarsinnaalluni. Ilisimaneqarluarpoq nunat allanngutsaaliukkat ussassaarutissatut naleqarnertik atorlugu sumiiffimmut amerlanerusunik ussagartitsisinnaasut, tamannalu najukkami suliffissanik isertitassanillu pilersitsisinnaalluni.</w:t>
      </w:r>
    </w:p>
    <w:p w14:paraId="45E61C2A" w14:textId="77777777" w:rsidR="00A92AD8" w:rsidRPr="00085327" w:rsidRDefault="00A92AD8" w:rsidP="00085327">
      <w:pPr>
        <w:spacing w:line="240" w:lineRule="auto"/>
        <w:rPr>
          <w:rFonts w:cs="Times New Roman"/>
          <w:lang w:val="kl-GL"/>
        </w:rPr>
      </w:pPr>
    </w:p>
    <w:p w14:paraId="74775E6E" w14:textId="118A3A70" w:rsidR="00A92AD8" w:rsidRPr="00085327" w:rsidRDefault="00C83BD8" w:rsidP="00085327">
      <w:pPr>
        <w:spacing w:line="240" w:lineRule="auto"/>
        <w:rPr>
          <w:rFonts w:cs="Times New Roman"/>
          <w:lang w:val="kl-GL"/>
        </w:rPr>
      </w:pPr>
      <w:r w:rsidRPr="00085327">
        <w:rPr>
          <w:rFonts w:cs="Times New Roman"/>
          <w:lang w:val="kl-GL"/>
        </w:rPr>
        <w:t>Sumiiffiup nunatut allanngutsaaliukkatut toqqarnerata aningaasaqarnikkut qanoq sunniuteqarnissaanik missiliuinissaq suliassaavoq pisariusoq, taamatu</w:t>
      </w:r>
      <w:r w:rsidR="00554E29" w:rsidRPr="00085327">
        <w:rPr>
          <w:rFonts w:cs="Times New Roman"/>
          <w:lang w:val="kl-GL"/>
        </w:rPr>
        <w:t>ma</w:t>
      </w:r>
      <w:r w:rsidRPr="00085327">
        <w:rPr>
          <w:rFonts w:cs="Times New Roman"/>
          <w:lang w:val="kl-GL"/>
        </w:rPr>
        <w:t xml:space="preserve">li sunniuteqarsinnaaneranut sinaakkutissat pigineqarput: Kangerlussuarmi Ilulissanilu nunanit </w:t>
      </w:r>
      <w:r w:rsidRPr="00085327">
        <w:rPr>
          <w:rFonts w:cs="Times New Roman"/>
          <w:lang w:val="kl-GL"/>
        </w:rPr>
        <w:lastRenderedPageBreak/>
        <w:t>tamalaanit mittarfissuit, avannaani kujataanilu tikiffissani najukkami takornarialerisut aamma takornariaqartitsinikkut suliaqarfik sumiiffiit illersugaasut takornariartitsinerup ineriartortinneqarneranut iluaqutaanerannik oqariartuuteqartut</w:t>
      </w:r>
      <w:r w:rsidR="00A92AD8" w:rsidRPr="00085327">
        <w:rPr>
          <w:rStyle w:val="Fodnotehenvisning"/>
          <w:rFonts w:cs="Times New Roman"/>
          <w:lang w:val="kl-GL"/>
        </w:rPr>
        <w:footnoteReference w:id="42"/>
      </w:r>
      <w:r w:rsidR="00A92AD8" w:rsidRPr="00085327">
        <w:rPr>
          <w:rFonts w:cs="Times New Roman"/>
          <w:lang w:val="kl-GL"/>
        </w:rPr>
        <w:t xml:space="preserve">. </w:t>
      </w:r>
    </w:p>
    <w:p w14:paraId="3079F397" w14:textId="77777777" w:rsidR="00735072" w:rsidRPr="00085327" w:rsidRDefault="00735072" w:rsidP="00085327">
      <w:pPr>
        <w:spacing w:line="240" w:lineRule="auto"/>
        <w:rPr>
          <w:rFonts w:cs="Times New Roman"/>
          <w:lang w:val="kl-GL"/>
        </w:rPr>
      </w:pPr>
    </w:p>
    <w:p w14:paraId="00ECA098" w14:textId="7EF09906" w:rsidR="0031334C" w:rsidRPr="00085327" w:rsidRDefault="00C83BD8" w:rsidP="00085327">
      <w:pPr>
        <w:spacing w:line="240" w:lineRule="auto"/>
        <w:rPr>
          <w:rFonts w:cs="Times New Roman"/>
          <w:lang w:val="kl-GL"/>
        </w:rPr>
      </w:pPr>
      <w:r w:rsidRPr="00085327">
        <w:rPr>
          <w:rFonts w:cs="Times New Roman"/>
          <w:lang w:val="kl-GL"/>
        </w:rPr>
        <w:t>Kitaani nunamik allanngutsaaliukkamik pilersitsisoqarnissaanik kissaateqarnermut kommuninit tunngavilersuutigineqartoq tassaavoq</w:t>
      </w:r>
      <w:r w:rsidR="00554E29" w:rsidRPr="00085327">
        <w:rPr>
          <w:rFonts w:cs="Times New Roman"/>
          <w:lang w:val="kl-GL"/>
        </w:rPr>
        <w:t>,</w:t>
      </w:r>
      <w:r w:rsidRPr="00085327">
        <w:rPr>
          <w:rFonts w:cs="Times New Roman"/>
          <w:lang w:val="kl-GL"/>
        </w:rPr>
        <w:t xml:space="preserve"> </w:t>
      </w:r>
      <w:r w:rsidR="00554E29" w:rsidRPr="00085327">
        <w:rPr>
          <w:rFonts w:cs="Times New Roman"/>
          <w:lang w:val="kl-GL"/>
        </w:rPr>
        <w:t xml:space="preserve">ilaatigut takornariartitsinermut inatsit nutaaq aqqutigalugu </w:t>
      </w:r>
      <w:r w:rsidRPr="00085327">
        <w:rPr>
          <w:rFonts w:cs="Times New Roman"/>
          <w:lang w:val="kl-GL"/>
        </w:rPr>
        <w:t>najukkami takornariartitsinermik inuussutissarsiuteqarnerup nukittorsarneqarnissaanik kissaateqarneq, tamatumunngalu peqatigitillugu najukkami illersuinermut iluaquteqarnermullu soqutigisat qulakkeerneqarnissaat,</w:t>
      </w:r>
      <w:r w:rsidR="00A92AD8" w:rsidRPr="00085327">
        <w:rPr>
          <w:rFonts w:cs="Times New Roman"/>
          <w:lang w:val="kl-GL"/>
        </w:rPr>
        <w:t xml:space="preserve">. </w:t>
      </w:r>
    </w:p>
    <w:p w14:paraId="27B1474C" w14:textId="77777777" w:rsidR="0031334C" w:rsidRPr="00085327" w:rsidRDefault="0031334C" w:rsidP="00085327">
      <w:pPr>
        <w:spacing w:line="240" w:lineRule="auto"/>
        <w:rPr>
          <w:rFonts w:cs="Times New Roman"/>
          <w:lang w:val="kl-GL"/>
        </w:rPr>
      </w:pPr>
    </w:p>
    <w:p w14:paraId="52926A3C" w14:textId="77777777" w:rsidR="0067137B" w:rsidRPr="00085327" w:rsidRDefault="0067137B" w:rsidP="00085327">
      <w:pPr>
        <w:spacing w:line="240" w:lineRule="auto"/>
        <w:rPr>
          <w:rFonts w:cs="Times New Roman"/>
          <w:i/>
          <w:iCs/>
          <w:lang w:val="kl-GL"/>
        </w:rPr>
      </w:pPr>
      <w:r w:rsidRPr="00085327">
        <w:rPr>
          <w:rFonts w:cs="Times New Roman"/>
          <w:lang w:val="kl-GL"/>
        </w:rPr>
        <w:t xml:space="preserve">Qeqqata Kommuniata nunamik allanngutsaaliukkamik nutaamik, </w:t>
      </w:r>
      <w:r w:rsidRPr="00085327">
        <w:rPr>
          <w:rFonts w:cs="Times New Roman"/>
          <w:szCs w:val="24"/>
          <w:lang w:val="kl-GL"/>
        </w:rPr>
        <w:t xml:space="preserve">UNESCO-mi nunarsuarmi kingornussassaqarfimmik, takornariartitsinermut akuersissutinik, ATV-nut aqqutissanik il.il. suliaqarnerani anguniagaavoq </w:t>
      </w:r>
      <w:r w:rsidR="0031334C" w:rsidRPr="00085327">
        <w:rPr>
          <w:rFonts w:cs="Times New Roman"/>
          <w:lang w:val="kl-GL"/>
        </w:rPr>
        <w:t>”</w:t>
      </w:r>
      <w:r w:rsidRPr="00085327">
        <w:rPr>
          <w:rFonts w:cs="Times New Roman"/>
          <w:i/>
          <w:iCs/>
          <w:lang w:val="kl-GL"/>
        </w:rPr>
        <w:t xml:space="preserve">takornariat umiarsuarnik takornariartaatinit nunami takornariarnermut nuutsinnissaat, tassani takornariaq ataaseq najukkami aningaasanik atuinerusarmat umiarsuarmi takornariartaammiinnerminut naleqqiullugu </w:t>
      </w:r>
    </w:p>
    <w:p w14:paraId="35AFCACE" w14:textId="61462CD1" w:rsidR="0031334C" w:rsidRPr="00085327" w:rsidRDefault="00B07550" w:rsidP="00085327">
      <w:pPr>
        <w:spacing w:line="240" w:lineRule="auto"/>
        <w:rPr>
          <w:rFonts w:cs="Times New Roman"/>
          <w:i/>
          <w:iCs/>
          <w:lang w:val="kl-GL"/>
        </w:rPr>
      </w:pPr>
      <w:r w:rsidRPr="00085327">
        <w:rPr>
          <w:rFonts w:cs="Times New Roman"/>
          <w:i/>
          <w:iCs/>
          <w:lang w:val="kl-GL"/>
        </w:rPr>
        <w:t>(</w:t>
      </w:r>
      <w:r w:rsidR="0067137B" w:rsidRPr="00085327">
        <w:rPr>
          <w:rFonts w:cs="Times New Roman"/>
          <w:i/>
          <w:iCs/>
          <w:lang w:val="kl-GL"/>
        </w:rPr>
        <w:t xml:space="preserve">takornariamut ataatsimut </w:t>
      </w:r>
      <w:r w:rsidRPr="00085327">
        <w:rPr>
          <w:rFonts w:cs="Times New Roman"/>
          <w:i/>
          <w:iCs/>
          <w:lang w:val="kl-GL"/>
        </w:rPr>
        <w:t>19.000 kr</w:t>
      </w:r>
      <w:r w:rsidR="002C1F6C" w:rsidRPr="00085327">
        <w:rPr>
          <w:rFonts w:cs="Times New Roman"/>
          <w:i/>
          <w:iCs/>
          <w:lang w:val="kl-GL"/>
        </w:rPr>
        <w:t>.</w:t>
      </w:r>
      <w:r w:rsidRPr="00085327">
        <w:rPr>
          <w:rFonts w:cs="Times New Roman"/>
          <w:i/>
          <w:iCs/>
          <w:lang w:val="kl-GL"/>
        </w:rPr>
        <w:t xml:space="preserve"> vs 2.000 kr</w:t>
      </w:r>
      <w:r w:rsidR="002C1F6C" w:rsidRPr="00085327">
        <w:rPr>
          <w:rFonts w:cs="Times New Roman"/>
          <w:i/>
          <w:iCs/>
          <w:lang w:val="kl-GL"/>
        </w:rPr>
        <w:t>.</w:t>
      </w:r>
      <w:r w:rsidRPr="00085327">
        <w:rPr>
          <w:rFonts w:cs="Times New Roman"/>
          <w:i/>
          <w:iCs/>
          <w:lang w:val="kl-GL"/>
        </w:rPr>
        <w:t>)</w:t>
      </w:r>
      <w:r w:rsidR="0031334C" w:rsidRPr="00085327">
        <w:rPr>
          <w:rStyle w:val="Fodnotehenvisning"/>
          <w:rFonts w:cs="Times New Roman"/>
          <w:i/>
          <w:iCs/>
          <w:lang w:val="kl-GL"/>
        </w:rPr>
        <w:footnoteReference w:id="43"/>
      </w:r>
      <w:r w:rsidR="0031334C" w:rsidRPr="00085327">
        <w:rPr>
          <w:rFonts w:cs="Times New Roman"/>
          <w:i/>
          <w:iCs/>
          <w:lang w:val="kl-GL"/>
        </w:rPr>
        <w:t xml:space="preserve">. </w:t>
      </w:r>
      <w:r w:rsidR="0067137B" w:rsidRPr="00085327">
        <w:rPr>
          <w:rFonts w:cs="Times New Roman"/>
          <w:i/>
          <w:iCs/>
          <w:lang w:val="kl-GL"/>
        </w:rPr>
        <w:t>Tamatumunnga peqatigitillugu umiarsuarmik takornariartitsisarneq sivikitsuararsuusarpoq aasap qaammataani 2-3-ni annertuumik ingerlanneqartarluni, nunamilu tunngaveqartumik takornariartitsineq Qeqqata Kommuniani ukioq kaajallallugu ingerlanneqarnerusarluni, najukkami uumasunut pinngortitamullu ornigussinnaane</w:t>
      </w:r>
      <w:r w:rsidR="002A2C14" w:rsidRPr="00085327">
        <w:rPr>
          <w:rFonts w:cs="Times New Roman"/>
          <w:i/>
          <w:iCs/>
          <w:lang w:val="kl-GL"/>
        </w:rPr>
        <w:t>q</w:t>
      </w:r>
      <w:r w:rsidR="0067137B" w:rsidRPr="00085327">
        <w:rPr>
          <w:rFonts w:cs="Times New Roman"/>
          <w:i/>
          <w:iCs/>
          <w:lang w:val="kl-GL"/>
        </w:rPr>
        <w:t xml:space="preserve"> najukkami ukioq kaajallallugu suliffissaqartitsiniar</w:t>
      </w:r>
      <w:r w:rsidR="002A2C14" w:rsidRPr="00085327">
        <w:rPr>
          <w:rFonts w:cs="Times New Roman"/>
          <w:i/>
          <w:iCs/>
          <w:lang w:val="kl-GL"/>
        </w:rPr>
        <w:t>ner</w:t>
      </w:r>
      <w:r w:rsidR="0067137B" w:rsidRPr="00085327">
        <w:rPr>
          <w:rFonts w:cs="Times New Roman"/>
          <w:i/>
          <w:iCs/>
          <w:lang w:val="kl-GL"/>
        </w:rPr>
        <w:t>mik qulakkeerinnissinnaalluni</w:t>
      </w:r>
      <w:r w:rsidR="0031334C" w:rsidRPr="00085327">
        <w:rPr>
          <w:rFonts w:cs="Times New Roman"/>
          <w:i/>
          <w:iCs/>
          <w:lang w:val="kl-GL"/>
        </w:rPr>
        <w:t>.</w:t>
      </w:r>
      <w:r w:rsidRPr="00085327">
        <w:rPr>
          <w:rFonts w:cs="Times New Roman"/>
          <w:i/>
          <w:iCs/>
          <w:lang w:val="kl-GL"/>
        </w:rPr>
        <w:t>”</w:t>
      </w:r>
      <w:r w:rsidRPr="00085327">
        <w:rPr>
          <w:rFonts w:cs="Times New Roman"/>
          <w:lang w:val="kl-GL"/>
        </w:rPr>
        <w:t xml:space="preserve"> </w:t>
      </w:r>
      <w:r w:rsidR="0067137B" w:rsidRPr="00085327">
        <w:rPr>
          <w:rFonts w:cs="Times New Roman"/>
          <w:lang w:val="kl-GL"/>
        </w:rPr>
        <w:t>Kommune Qeqertalimmik assingusumik kissaateqartoqarpoq Visit Greenlandimut naapertuuttumik</w:t>
      </w:r>
      <w:r w:rsidRPr="00085327">
        <w:rPr>
          <w:rFonts w:cs="Times New Roman"/>
          <w:lang w:val="kl-GL"/>
        </w:rPr>
        <w:t>, ”</w:t>
      </w:r>
      <w:r w:rsidR="0067137B" w:rsidRPr="00085327">
        <w:rPr>
          <w:rFonts w:cs="Times New Roman"/>
          <w:i/>
          <w:lang w:val="kl-GL"/>
        </w:rPr>
        <w:t>takornariaqarneq pitsaasoq takornariaqarnermut annertunerusumut naleqqiullugu kissaatigineqarneruvoq</w:t>
      </w:r>
      <w:r w:rsidR="00975B8B" w:rsidRPr="00085327">
        <w:rPr>
          <w:rFonts w:cs="Times New Roman"/>
          <w:i/>
          <w:lang w:val="kl-GL"/>
        </w:rPr>
        <w:t>, takornariaqarneq inuiaqatigiinnut sapinngisamik annertunerpaamik iluaqutaaqqullugu najukkami kissaatigineqartunut naapertuuttumik</w:t>
      </w:r>
      <w:r w:rsidRPr="00085327">
        <w:rPr>
          <w:rFonts w:cs="Times New Roman"/>
          <w:lang w:val="kl-GL"/>
        </w:rPr>
        <w:t>”</w:t>
      </w:r>
      <w:r w:rsidRPr="00085327">
        <w:rPr>
          <w:rStyle w:val="Fodnotehenvisning"/>
          <w:rFonts w:cs="Times New Roman"/>
          <w:lang w:val="kl-GL"/>
        </w:rPr>
        <w:footnoteReference w:id="44"/>
      </w:r>
      <w:r w:rsidRPr="00085327">
        <w:rPr>
          <w:rFonts w:cs="Times New Roman"/>
          <w:lang w:val="kl-GL"/>
        </w:rPr>
        <w:t>.</w:t>
      </w:r>
    </w:p>
    <w:p w14:paraId="6A5030DB" w14:textId="77777777" w:rsidR="0031334C" w:rsidRPr="00085327" w:rsidRDefault="0031334C" w:rsidP="00085327">
      <w:pPr>
        <w:spacing w:line="240" w:lineRule="auto"/>
        <w:rPr>
          <w:rFonts w:cs="Times New Roman"/>
          <w:lang w:val="kl-GL"/>
        </w:rPr>
      </w:pPr>
    </w:p>
    <w:p w14:paraId="78FDB50B" w14:textId="7AF5D9B5" w:rsidR="00AB029C" w:rsidRPr="00085327" w:rsidRDefault="00975B8B" w:rsidP="00085327">
      <w:pPr>
        <w:spacing w:line="240" w:lineRule="auto"/>
        <w:rPr>
          <w:rFonts w:cs="Times New Roman"/>
          <w:lang w:val="kl-GL"/>
        </w:rPr>
      </w:pPr>
      <w:r w:rsidRPr="00085327">
        <w:rPr>
          <w:rFonts w:cs="Times New Roman"/>
          <w:lang w:val="kl-GL"/>
        </w:rPr>
        <w:t>Kommunit taamaalillutik kissaatigaat nalilerlugulu nuna allanngutsaaliugaq najukkami tunng</w:t>
      </w:r>
      <w:r w:rsidR="00DC1209" w:rsidRPr="00085327">
        <w:rPr>
          <w:rFonts w:cs="Times New Roman"/>
          <w:lang w:val="kl-GL"/>
        </w:rPr>
        <w:t>av</w:t>
      </w:r>
      <w:r w:rsidRPr="00085327">
        <w:rPr>
          <w:rFonts w:cs="Times New Roman"/>
          <w:lang w:val="kl-GL"/>
        </w:rPr>
        <w:t>eqartumik takornariartitsinermut iluaqutaassasoq taamaalilluni najukkami isertitaqarne</w:t>
      </w:r>
      <w:r w:rsidR="00DC1209" w:rsidRPr="00085327">
        <w:rPr>
          <w:rFonts w:cs="Times New Roman"/>
          <w:lang w:val="kl-GL"/>
        </w:rPr>
        <w:t>r</w:t>
      </w:r>
      <w:r w:rsidRPr="00085327">
        <w:rPr>
          <w:rFonts w:cs="Times New Roman"/>
          <w:lang w:val="kl-GL"/>
        </w:rPr>
        <w:t>unissamut suliffinnullu amerlanerusunut najukkami tunisassiortunut sullissinermillu inuussutissarsiuteqartunut iluaqutaasussamik, soqutiginninnerup piumaneqarnerullu annertusinera</w:t>
      </w:r>
      <w:r w:rsidR="00DC1209" w:rsidRPr="00085327">
        <w:rPr>
          <w:rFonts w:cs="Times New Roman"/>
          <w:lang w:val="kl-GL"/>
        </w:rPr>
        <w:t>t</w:t>
      </w:r>
      <w:r w:rsidRPr="00085327">
        <w:rPr>
          <w:rFonts w:cs="Times New Roman"/>
          <w:lang w:val="kl-GL"/>
        </w:rPr>
        <w:t xml:space="preserve"> iluaqutigisinnaallugu</w:t>
      </w:r>
      <w:r w:rsidR="00AB029C" w:rsidRPr="00085327">
        <w:rPr>
          <w:rFonts w:cs="Times New Roman"/>
          <w:lang w:val="kl-GL"/>
        </w:rPr>
        <w:t>.</w:t>
      </w:r>
      <w:r w:rsidR="00B07550" w:rsidRPr="00085327">
        <w:rPr>
          <w:rFonts w:cs="Times New Roman"/>
          <w:lang w:val="kl-GL"/>
        </w:rPr>
        <w:t xml:space="preserve"> </w:t>
      </w:r>
    </w:p>
    <w:p w14:paraId="2AB70618" w14:textId="77777777" w:rsidR="004779B3" w:rsidRPr="00085327" w:rsidRDefault="004779B3" w:rsidP="00085327">
      <w:pPr>
        <w:spacing w:line="240" w:lineRule="auto"/>
        <w:rPr>
          <w:rFonts w:cs="Times New Roman"/>
          <w:lang w:val="kl-GL"/>
        </w:rPr>
      </w:pPr>
    </w:p>
    <w:p w14:paraId="5D03ECFA" w14:textId="1687687D" w:rsidR="004779B3" w:rsidRPr="00085327" w:rsidRDefault="009B6FFD" w:rsidP="00085327">
      <w:pPr>
        <w:spacing w:line="240" w:lineRule="auto"/>
        <w:rPr>
          <w:rFonts w:cs="Times New Roman"/>
          <w:lang w:val="kl-GL"/>
        </w:rPr>
      </w:pPr>
      <w:r w:rsidRPr="00085327">
        <w:rPr>
          <w:rFonts w:cs="Times New Roman"/>
          <w:lang w:val="kl-GL"/>
        </w:rPr>
        <w:t>EU-p aamma Kalaallit Nunaata akornanni Mingutsitsinngitsumut Siuariartornissamut aaqqissuussinerup iluani (2024-2027) suliniutinut ataasiakkaanut 29-nut aningaasassanik immikkoortitsisoqarsimavoq, taakkunanngalu arlallit takornariaqarnermik suliaqarfimmut attuumassuteqarput</w:t>
      </w:r>
      <w:r w:rsidR="004779B3" w:rsidRPr="00085327">
        <w:rPr>
          <w:rStyle w:val="Fodnotehenvisning"/>
          <w:rFonts w:cs="Times New Roman"/>
          <w:lang w:val="kl-GL"/>
        </w:rPr>
        <w:footnoteReference w:id="45"/>
      </w:r>
      <w:r w:rsidR="004779B3" w:rsidRPr="00085327">
        <w:rPr>
          <w:rFonts w:cs="Times New Roman"/>
          <w:lang w:val="kl-GL"/>
        </w:rPr>
        <w:t>.</w:t>
      </w:r>
      <w:r w:rsidRPr="00085327">
        <w:rPr>
          <w:rFonts w:cs="Times New Roman"/>
          <w:lang w:val="kl-GL"/>
        </w:rPr>
        <w:t>Takornariartitsinikkut suliniutini ukkatarineqarput</w:t>
      </w:r>
      <w:r w:rsidR="004779B3" w:rsidRPr="00085327">
        <w:rPr>
          <w:rFonts w:cs="Times New Roman"/>
          <w:lang w:val="kl-GL"/>
        </w:rPr>
        <w:t>:</w:t>
      </w:r>
    </w:p>
    <w:p w14:paraId="7AA7084F" w14:textId="1560039F" w:rsidR="004779B3" w:rsidRPr="00085327" w:rsidRDefault="002A2C14">
      <w:pPr>
        <w:numPr>
          <w:ilvl w:val="1"/>
          <w:numId w:val="8"/>
        </w:numPr>
        <w:spacing w:line="240" w:lineRule="auto"/>
        <w:ind w:left="851"/>
        <w:rPr>
          <w:rFonts w:cs="Times New Roman"/>
          <w:lang w:val="kl-GL"/>
        </w:rPr>
      </w:pPr>
      <w:r w:rsidRPr="00085327">
        <w:rPr>
          <w:rFonts w:cs="Times New Roman"/>
          <w:lang w:val="kl-GL"/>
        </w:rPr>
        <w:t>Pinngortitami sumiiffinni sunnertiasuni piujuartitsineq tunngavigalugu takornariartitsinermik ineriartortitsineq</w:t>
      </w:r>
      <w:r w:rsidR="004779B3" w:rsidRPr="00085327">
        <w:rPr>
          <w:rFonts w:cs="Times New Roman"/>
          <w:lang w:val="kl-GL"/>
        </w:rPr>
        <w:t>.</w:t>
      </w:r>
    </w:p>
    <w:p w14:paraId="74F6C890" w14:textId="0808A5AE" w:rsidR="004779B3" w:rsidRPr="00085327" w:rsidRDefault="002A2C14">
      <w:pPr>
        <w:numPr>
          <w:ilvl w:val="1"/>
          <w:numId w:val="8"/>
        </w:numPr>
        <w:spacing w:line="240" w:lineRule="auto"/>
        <w:ind w:left="851"/>
        <w:rPr>
          <w:rFonts w:cs="Times New Roman"/>
          <w:lang w:val="kl-GL"/>
        </w:rPr>
      </w:pPr>
      <w:r w:rsidRPr="00085327">
        <w:rPr>
          <w:rFonts w:cs="Times New Roman"/>
          <w:lang w:val="kl-GL"/>
        </w:rPr>
        <w:t>Najukkami inuiaqatigiinni pisinnaasanik annertusaaneq takornariartitsineq akisussaassuseqartumik isumagineqarsinnaanngorlugu</w:t>
      </w:r>
      <w:r w:rsidR="004779B3" w:rsidRPr="00085327">
        <w:rPr>
          <w:rFonts w:cs="Times New Roman"/>
          <w:lang w:val="kl-GL"/>
        </w:rPr>
        <w:t>.</w:t>
      </w:r>
    </w:p>
    <w:p w14:paraId="3A7944E8" w14:textId="4C2687D9" w:rsidR="004779B3" w:rsidRPr="00085327" w:rsidRDefault="002A2C14">
      <w:pPr>
        <w:numPr>
          <w:ilvl w:val="1"/>
          <w:numId w:val="8"/>
        </w:numPr>
        <w:spacing w:line="240" w:lineRule="auto"/>
        <w:ind w:left="851"/>
        <w:rPr>
          <w:rFonts w:cs="Times New Roman"/>
          <w:lang w:val="kl-GL"/>
        </w:rPr>
      </w:pPr>
      <w:r w:rsidRPr="00085327">
        <w:rPr>
          <w:rFonts w:cs="Times New Roman"/>
          <w:lang w:val="kl-GL"/>
        </w:rPr>
        <w:lastRenderedPageBreak/>
        <w:t>Attaveqaasersuutinik pitsanngorsaaneq najukkanilu ingerlatsisunik tapersersuineq</w:t>
      </w:r>
      <w:r w:rsidR="004779B3" w:rsidRPr="00085327">
        <w:rPr>
          <w:rFonts w:cs="Times New Roman"/>
          <w:lang w:val="kl-GL"/>
        </w:rPr>
        <w:t>.</w:t>
      </w:r>
    </w:p>
    <w:p w14:paraId="1A729C58" w14:textId="77777777" w:rsidR="004779B3" w:rsidRPr="00085327" w:rsidRDefault="004779B3" w:rsidP="00085327">
      <w:pPr>
        <w:spacing w:line="240" w:lineRule="auto"/>
        <w:rPr>
          <w:rFonts w:cs="Times New Roman"/>
          <w:lang w:val="kl-GL"/>
        </w:rPr>
      </w:pPr>
    </w:p>
    <w:p w14:paraId="30D967F4" w14:textId="452B81DB" w:rsidR="00C32DAC" w:rsidRPr="00085327" w:rsidRDefault="002A2C14" w:rsidP="00085327">
      <w:pPr>
        <w:spacing w:line="240" w:lineRule="auto"/>
        <w:rPr>
          <w:rFonts w:cs="Times New Roman"/>
          <w:lang w:val="kl-GL"/>
        </w:rPr>
      </w:pPr>
      <w:r w:rsidRPr="00085327">
        <w:rPr>
          <w:rFonts w:cs="Times New Roman"/>
          <w:lang w:val="kl-GL"/>
        </w:rPr>
        <w:t>Aqutsisoqatigiit naliliipput pineqartut Kalaallit Nunaanni takornariartitsinikkut siua</w:t>
      </w:r>
      <w:r w:rsidR="00253AF8" w:rsidRPr="00085327">
        <w:rPr>
          <w:rFonts w:cs="Times New Roman"/>
          <w:lang w:val="kl-GL"/>
        </w:rPr>
        <w:t>r</w:t>
      </w:r>
      <w:r w:rsidRPr="00085327">
        <w:rPr>
          <w:rFonts w:cs="Times New Roman"/>
          <w:lang w:val="kl-GL"/>
        </w:rPr>
        <w:t>saanissamut suliniutit allat nunap allanngutsaaliukkap toqqarneqarneranut ilanngullugit takornarianik amerlanerusunik sumiiffimmut ussagartitsisinnaasut taamaaliornikkullu najukkami aningaasa</w:t>
      </w:r>
      <w:r w:rsidR="00253AF8" w:rsidRPr="00085327">
        <w:rPr>
          <w:rFonts w:cs="Times New Roman"/>
          <w:lang w:val="kl-GL"/>
        </w:rPr>
        <w:t>rsiornikkut siammasinnerulersitsinissamut</w:t>
      </w:r>
      <w:r w:rsidRPr="00085327">
        <w:rPr>
          <w:rFonts w:cs="Times New Roman"/>
          <w:lang w:val="kl-GL"/>
        </w:rPr>
        <w:t xml:space="preserve"> tapertaalluni kommunit kissaataannut naapertuuttumik</w:t>
      </w:r>
      <w:r w:rsidR="00C32DAC" w:rsidRPr="00085327">
        <w:rPr>
          <w:rFonts w:cs="Times New Roman"/>
          <w:lang w:val="kl-GL"/>
        </w:rPr>
        <w:t>.</w:t>
      </w:r>
    </w:p>
    <w:p w14:paraId="501C18FB" w14:textId="77777777" w:rsidR="00C32DAC" w:rsidRPr="00085327" w:rsidRDefault="00C32DAC" w:rsidP="00085327">
      <w:pPr>
        <w:spacing w:line="240" w:lineRule="auto"/>
        <w:rPr>
          <w:rFonts w:cs="Times New Roman"/>
          <w:lang w:val="kl-GL"/>
        </w:rPr>
      </w:pPr>
    </w:p>
    <w:p w14:paraId="5B32C06F" w14:textId="53B91E5B" w:rsidR="00CA44A0" w:rsidRPr="00085327" w:rsidRDefault="006E168D" w:rsidP="006E168D">
      <w:pPr>
        <w:pStyle w:val="Overskrift3"/>
        <w:tabs>
          <w:tab w:val="left" w:pos="567"/>
        </w:tabs>
        <w:spacing w:before="0" w:line="240" w:lineRule="auto"/>
        <w:rPr>
          <w:rFonts w:ascii="Times New Roman" w:hAnsi="Times New Roman" w:cs="Times New Roman"/>
          <w:lang w:val="kl-GL"/>
        </w:rPr>
      </w:pPr>
      <w:bookmarkStart w:id="92" w:name="_Toc215009087"/>
      <w:r>
        <w:rPr>
          <w:rFonts w:ascii="Times New Roman" w:hAnsi="Times New Roman" w:cs="Times New Roman"/>
          <w:color w:val="1F497D" w:themeColor="text2"/>
        </w:rPr>
        <w:t xml:space="preserve">9.2.2 </w:t>
      </w:r>
      <w:proofErr w:type="spellStart"/>
      <w:r w:rsidR="00CA44A0" w:rsidRPr="00EF6BF8">
        <w:rPr>
          <w:rFonts w:ascii="Times New Roman" w:hAnsi="Times New Roman" w:cs="Times New Roman"/>
          <w:color w:val="1F497D" w:themeColor="text2"/>
        </w:rPr>
        <w:t>I</w:t>
      </w:r>
      <w:r w:rsidR="002A2C14" w:rsidRPr="00EF6BF8">
        <w:rPr>
          <w:rFonts w:ascii="Times New Roman" w:hAnsi="Times New Roman" w:cs="Times New Roman"/>
          <w:color w:val="1F497D" w:themeColor="text2"/>
        </w:rPr>
        <w:t>sertitaqarnissamut</w:t>
      </w:r>
      <w:proofErr w:type="spellEnd"/>
      <w:r w:rsidR="002A2C14" w:rsidRPr="00EF6BF8">
        <w:rPr>
          <w:rFonts w:ascii="Times New Roman" w:hAnsi="Times New Roman" w:cs="Times New Roman"/>
          <w:color w:val="1F497D" w:themeColor="text2"/>
        </w:rPr>
        <w:t xml:space="preserve"> </w:t>
      </w:r>
      <w:proofErr w:type="spellStart"/>
      <w:r w:rsidR="002A2C14" w:rsidRPr="00EF6BF8">
        <w:rPr>
          <w:rFonts w:ascii="Times New Roman" w:hAnsi="Times New Roman" w:cs="Times New Roman"/>
          <w:color w:val="1F497D" w:themeColor="text2"/>
        </w:rPr>
        <w:t>periarfissat</w:t>
      </w:r>
      <w:proofErr w:type="spellEnd"/>
      <w:r w:rsidR="002A2C14" w:rsidRPr="00EF6BF8">
        <w:rPr>
          <w:rFonts w:ascii="Times New Roman" w:hAnsi="Times New Roman" w:cs="Times New Roman"/>
          <w:color w:val="1F497D" w:themeColor="text2"/>
        </w:rPr>
        <w:t xml:space="preserve"> </w:t>
      </w:r>
      <w:proofErr w:type="spellStart"/>
      <w:r w:rsidR="002A2C14" w:rsidRPr="00EF6BF8">
        <w:rPr>
          <w:rFonts w:ascii="Times New Roman" w:hAnsi="Times New Roman" w:cs="Times New Roman"/>
          <w:color w:val="1F497D" w:themeColor="text2"/>
        </w:rPr>
        <w:t>suliffissallu</w:t>
      </w:r>
      <w:bookmarkEnd w:id="92"/>
      <w:proofErr w:type="spellEnd"/>
    </w:p>
    <w:p w14:paraId="5F4BFEE2" w14:textId="444674A9" w:rsidR="00CA44A0" w:rsidRPr="00085327" w:rsidRDefault="00CD4B1A" w:rsidP="00085327">
      <w:pPr>
        <w:spacing w:line="240" w:lineRule="auto"/>
        <w:rPr>
          <w:rFonts w:cs="Times New Roman"/>
          <w:lang w:val="kl-GL"/>
        </w:rPr>
      </w:pPr>
      <w:r w:rsidRPr="00085327">
        <w:rPr>
          <w:rFonts w:cs="Times New Roman"/>
          <w:lang w:val="kl-GL"/>
        </w:rPr>
        <w:t>Takornariaqarnerup kommunini najukkami aningaasarsiornikkut siammasinnerulersitseqataasinnaaneranut pissutsit arlallit apeqqutaapput, qulaani taaneqartutut</w:t>
      </w:r>
      <w:r w:rsidR="00CA44A0" w:rsidRPr="00085327">
        <w:rPr>
          <w:rFonts w:cs="Times New Roman"/>
          <w:lang w:val="kl-GL"/>
        </w:rPr>
        <w:t xml:space="preserve">. </w:t>
      </w:r>
      <w:r w:rsidRPr="00085327">
        <w:rPr>
          <w:rFonts w:cs="Times New Roman"/>
          <w:lang w:val="kl-GL"/>
        </w:rPr>
        <w:t>Periarfissaqarnera maannakkorpiaq nalilersussallugu ajornakusoorpoq, pissutsit arlallit ilisimaneqanngimmata (assersuutigalugu takornarit amerlassusiisa ineriartorfiunerat, takornarialerisut nittarsaassinerminni nunamik allanngutsaaliukkamik atuinerat, takornariaqarnikkut attaveqaasersuutinut aningaasaliinerit, siammarterinissamik suliniutit il.il.</w:t>
      </w:r>
      <w:r w:rsidR="00867D51" w:rsidRPr="00085327">
        <w:rPr>
          <w:rFonts w:cs="Times New Roman"/>
          <w:lang w:val="kl-GL"/>
        </w:rPr>
        <w:t>)</w:t>
      </w:r>
      <w:r w:rsidR="00CA44A0" w:rsidRPr="00085327">
        <w:rPr>
          <w:rFonts w:cs="Times New Roman"/>
          <w:lang w:val="kl-GL"/>
        </w:rPr>
        <w:t>.</w:t>
      </w:r>
    </w:p>
    <w:p w14:paraId="7815009F" w14:textId="77777777" w:rsidR="00CA44A0" w:rsidRPr="00085327" w:rsidRDefault="00CA44A0" w:rsidP="00085327">
      <w:pPr>
        <w:spacing w:line="240" w:lineRule="auto"/>
        <w:rPr>
          <w:rFonts w:cs="Times New Roman"/>
          <w:lang w:val="kl-GL"/>
        </w:rPr>
      </w:pPr>
    </w:p>
    <w:p w14:paraId="76431FEA" w14:textId="7A1418C0" w:rsidR="00CA44A0" w:rsidRPr="00085327" w:rsidRDefault="00CD4B1A" w:rsidP="00085327">
      <w:pPr>
        <w:spacing w:line="240" w:lineRule="auto"/>
        <w:rPr>
          <w:rFonts w:cs="Times New Roman"/>
          <w:lang w:val="kl-GL"/>
        </w:rPr>
      </w:pPr>
      <w:r w:rsidRPr="00085327">
        <w:rPr>
          <w:rFonts w:cs="Times New Roman"/>
          <w:lang w:val="kl-GL"/>
        </w:rPr>
        <w:t>Ilulissat Kangianit misilittakkat takutippaat 2021-mi missiliuinermi</w:t>
      </w:r>
      <w:r w:rsidR="00CA44A0" w:rsidRPr="00085327">
        <w:rPr>
          <w:rFonts w:cs="Times New Roman"/>
          <w:lang w:val="kl-GL"/>
        </w:rPr>
        <w:t xml:space="preserve"> </w:t>
      </w:r>
      <w:r w:rsidR="0019342E" w:rsidRPr="00085327">
        <w:rPr>
          <w:rFonts w:cs="Times New Roman"/>
          <w:lang w:val="kl-GL"/>
        </w:rPr>
        <w:t>”</w:t>
      </w:r>
      <w:r w:rsidRPr="00085327">
        <w:rPr>
          <w:rFonts w:cs="Times New Roman"/>
          <w:i/>
          <w:szCs w:val="24"/>
          <w:lang w:val="kl-GL"/>
        </w:rPr>
        <w:t>nunarsuarmi kingornussassaqarfimmik toqqaasoqarnerata kingorna ukiuni siullerni pingasuni takornariaqarnerup nalinga ukiumut 63,5 mio. koruuninik qaffangaatsiartarsimasoq. Naliusut qaffaqqinnerat 2005-2007-imi, tassalu toqqaanermiit ukiuni siullerni pingasuni Qaasuitsup Kommunerisimasaanut takornariartartut amerleriarnerisa Kalaallit Nunaata sinneranut takornariartartut ineriartornerinut naleqqiunnerisigut missiliorneqarpoq. Periaaseq taanna nalorninartortaqangaatsiarpoq, takornariartartut amerleriarnerannut tunngavissat amerlasuut peqqutaasinnaammata. Ilulissanut takornariartartut kisitsisinngorlugit paasissutissartaat tunngavigalugit 1994-ip kingorna takornariartartut ataatsimut isigalugit amerleriarsimasut takuneqarsinnaavoq, aammalu UNESCO-p toqqaanerata kingorna immikkut amerleriartoqarsimanersoq takuneqarsinnaanngilaq</w:t>
      </w:r>
      <w:r w:rsidR="00CA44A0" w:rsidRPr="00085327">
        <w:rPr>
          <w:rFonts w:cs="Times New Roman"/>
          <w:i/>
          <w:iCs/>
          <w:lang w:val="kl-GL"/>
        </w:rPr>
        <w:t>.</w:t>
      </w:r>
      <w:r w:rsidR="0019342E" w:rsidRPr="00085327">
        <w:rPr>
          <w:rFonts w:cs="Times New Roman"/>
          <w:lang w:val="kl-GL"/>
        </w:rPr>
        <w:t>”</w:t>
      </w:r>
      <w:r w:rsidR="00CA44A0" w:rsidRPr="00085327">
        <w:rPr>
          <w:rFonts w:cs="Times New Roman"/>
          <w:lang w:val="kl-GL"/>
        </w:rPr>
        <w:t xml:space="preserve"> </w:t>
      </w:r>
      <w:r w:rsidRPr="00085327">
        <w:rPr>
          <w:rFonts w:cs="Times New Roman"/>
          <w:lang w:val="kl-GL"/>
        </w:rPr>
        <w:t>Taamaattumik toqqaanerup takornariat amerlassusaannut sunniuteqarneranik, 1994-imiilli qaffakkiartuinnarsimasunut, paatsuugassaanngitsumik takutitsinngilaq</w:t>
      </w:r>
      <w:r w:rsidR="00867D51" w:rsidRPr="00085327">
        <w:rPr>
          <w:rFonts w:cs="Times New Roman"/>
          <w:lang w:val="kl-GL"/>
        </w:rPr>
        <w:t>.</w:t>
      </w:r>
    </w:p>
    <w:p w14:paraId="6C5840C7" w14:textId="77777777" w:rsidR="0019342E" w:rsidRPr="00085327" w:rsidRDefault="0019342E" w:rsidP="00085327">
      <w:pPr>
        <w:spacing w:line="240" w:lineRule="auto"/>
        <w:rPr>
          <w:rFonts w:cs="Times New Roman"/>
          <w:lang w:val="kl-GL"/>
        </w:rPr>
      </w:pPr>
    </w:p>
    <w:p w14:paraId="2886E79D" w14:textId="3FDC6405" w:rsidR="00C2244D" w:rsidRPr="00085327" w:rsidRDefault="00167EA7" w:rsidP="00085327">
      <w:pPr>
        <w:spacing w:line="240" w:lineRule="auto"/>
        <w:rPr>
          <w:rFonts w:cs="Times New Roman"/>
          <w:lang w:val="kl-GL"/>
        </w:rPr>
      </w:pPr>
      <w:r w:rsidRPr="00085327">
        <w:rPr>
          <w:rFonts w:cs="Times New Roman"/>
          <w:lang w:val="kl-GL"/>
        </w:rPr>
        <w:t>Ilulissanut tunngatillugu naammassisaqarsinnaassutsimik misissueqqissaarnerup 2026-2031-p takutippaa mittarfittaassamut takornariaqarnikkullu ineriartornermut naatsorsuutigineqartumut atatillugu Ilulissani unnuiffissatigut naammassisaqarsinnaassuseq 2026-mit amigaateqaleriissasoq</w:t>
      </w:r>
      <w:r w:rsidR="0019342E" w:rsidRPr="00085327">
        <w:rPr>
          <w:rStyle w:val="Fodnotehenvisning"/>
          <w:rFonts w:cs="Times New Roman"/>
          <w:lang w:val="kl-GL"/>
        </w:rPr>
        <w:footnoteReference w:id="46"/>
      </w:r>
      <w:r w:rsidR="0019342E" w:rsidRPr="00085327">
        <w:rPr>
          <w:rFonts w:cs="Times New Roman"/>
          <w:lang w:val="kl-GL"/>
        </w:rPr>
        <w:t xml:space="preserve">. </w:t>
      </w:r>
      <w:r w:rsidRPr="00085327">
        <w:rPr>
          <w:rFonts w:cs="Times New Roman"/>
          <w:lang w:val="kl-GL"/>
        </w:rPr>
        <w:t>Nuna allanngutsaaliugaq tikeraanit ussagartitsinissamut periarfissaqarpoq taamaalilluni Ilulissat tatineqarnerat annikillisillugu nunamilu allanngutsaaliukkami inoqarfinni sumiiffinnilu allani unnuinerit aqqutigalugit takornariaqarnerup ineriartortinneqarneranut iluaqutaalluni</w:t>
      </w:r>
      <w:r w:rsidR="00052C62" w:rsidRPr="00085327">
        <w:rPr>
          <w:rFonts w:cs="Times New Roman"/>
          <w:lang w:val="kl-GL"/>
        </w:rPr>
        <w:t xml:space="preserve">. </w:t>
      </w:r>
      <w:r w:rsidR="00FD00A8" w:rsidRPr="00085327">
        <w:rPr>
          <w:rFonts w:cs="Times New Roman"/>
          <w:lang w:val="kl-GL"/>
        </w:rPr>
        <w:t>Takornariaqarnerup nalinginnaasumik siuariartorfiunera Ilulissanilu mittarfissuup nutaap ammarneqarnera taamaalilluni takornariat amerlinerannik kinguneqartussatut ilimanaateqarpoq, taakkulu nunap allanngutsaaliukkap avannarlersaanut tikeraarsinnaassapput najukkami takornarialerisunut, neriniartarfinnut, pisiniarfinnut il.il. iluaqutaasussamik</w:t>
      </w:r>
      <w:r w:rsidR="00C85186" w:rsidRPr="00085327">
        <w:rPr>
          <w:rStyle w:val="Fodnotehenvisning"/>
          <w:rFonts w:cs="Times New Roman"/>
          <w:lang w:val="kl-GL"/>
        </w:rPr>
        <w:footnoteReference w:id="47"/>
      </w:r>
      <w:r w:rsidR="00C2244D" w:rsidRPr="00085327">
        <w:rPr>
          <w:rFonts w:cs="Times New Roman"/>
          <w:lang w:val="kl-GL"/>
        </w:rPr>
        <w:t>.</w:t>
      </w:r>
    </w:p>
    <w:p w14:paraId="4DBFD401" w14:textId="5A7038C5" w:rsidR="0019342E" w:rsidRPr="00085327" w:rsidRDefault="0019342E" w:rsidP="00085327">
      <w:pPr>
        <w:spacing w:line="240" w:lineRule="auto"/>
        <w:rPr>
          <w:rFonts w:cs="Times New Roman"/>
          <w:lang w:val="kl-GL"/>
        </w:rPr>
      </w:pPr>
    </w:p>
    <w:p w14:paraId="385F016B" w14:textId="6F2B802D" w:rsidR="00CA44A0" w:rsidRPr="00085327" w:rsidRDefault="00402189" w:rsidP="00085327">
      <w:pPr>
        <w:spacing w:line="240" w:lineRule="auto"/>
        <w:rPr>
          <w:rFonts w:cs="Times New Roman"/>
          <w:lang w:val="kl-GL"/>
        </w:rPr>
      </w:pPr>
      <w:r w:rsidRPr="00085327">
        <w:rPr>
          <w:rFonts w:cs="Times New Roman"/>
          <w:lang w:val="kl-GL"/>
        </w:rPr>
        <w:t>Nunamut allanngutsaaliu</w:t>
      </w:r>
      <w:r w:rsidR="002A6D50" w:rsidRPr="00085327">
        <w:rPr>
          <w:rFonts w:cs="Times New Roman"/>
          <w:lang w:val="kl-GL"/>
        </w:rPr>
        <w:t>iffiusumut</w:t>
      </w:r>
      <w:r w:rsidRPr="00085327">
        <w:rPr>
          <w:rFonts w:cs="Times New Roman"/>
          <w:lang w:val="kl-GL"/>
        </w:rPr>
        <w:t xml:space="preserve"> isaavik pingaarneq alla tassaavoq Kangerlussuaq maannakkorpiaq allanngoriartorfiusoq, siunissami inissisimanissaa Kalaallit Nunaannilu takornariaqarnikkut inissisimanera atugassarititaasunut nutaanut naleqqussarneqartussaalluni</w:t>
      </w:r>
      <w:r w:rsidR="0019342E" w:rsidRPr="00085327">
        <w:rPr>
          <w:rFonts w:cs="Times New Roman"/>
          <w:lang w:val="kl-GL"/>
        </w:rPr>
        <w:t xml:space="preserve">. </w:t>
      </w:r>
      <w:r w:rsidRPr="00085327">
        <w:rPr>
          <w:rFonts w:cs="Times New Roman"/>
          <w:lang w:val="kl-GL"/>
        </w:rPr>
        <w:t>Visit Greenlandip nuna tamakkerlugu nunallu immikkoortuini takornariaqarnermut siunnersuisoqatigiiffittut suliap tamatuma ataatsimoorullugu suliassatut pingaarutilittut isigaa – najukkami inuiaqatigiit, najukkami takornarialerisut 15-it ataqqillugit siunissarlu ungasinnerusoq eqqarsaatigalugu Kalaallit Nunaannut tamarmut ilaqutaasussamik naleqarnerulersitsinissaq ukkataralugu</w:t>
      </w:r>
      <w:r w:rsidR="00052C62" w:rsidRPr="00085327">
        <w:rPr>
          <w:rStyle w:val="Fodnotehenvisning"/>
          <w:rFonts w:cs="Times New Roman"/>
          <w:lang w:val="kl-GL"/>
        </w:rPr>
        <w:footnoteReference w:id="48"/>
      </w:r>
      <w:r w:rsidR="0019342E" w:rsidRPr="00085327">
        <w:rPr>
          <w:rFonts w:cs="Times New Roman"/>
          <w:lang w:val="kl-GL"/>
        </w:rPr>
        <w:t>.</w:t>
      </w:r>
      <w:r w:rsidR="00C2244D" w:rsidRPr="00085327">
        <w:rPr>
          <w:rFonts w:cs="Times New Roman"/>
          <w:lang w:val="kl-GL"/>
        </w:rPr>
        <w:t xml:space="preserve"> </w:t>
      </w:r>
      <w:r w:rsidRPr="00085327">
        <w:rPr>
          <w:rFonts w:cs="Times New Roman"/>
          <w:lang w:val="kl-GL"/>
        </w:rPr>
        <w:t>Nunamik allanngutsaaliukkamik pilersitsineq Kangerlussuup illoqarfittut ataannarnissaanut ineriartortinnissaanullu iluaqutaasinnaassaaq Kangerlussuarmi attaveqaasersuutit pioreersut Nuummi mittarfissuup nutaap atulernerata kingorna maannakkorpiaq tamakkiisumik atorneqanngitsut atorneqarnerisa ingerlateqqinneqarnerisigut</w:t>
      </w:r>
      <w:r w:rsidR="00CA44A0" w:rsidRPr="00085327">
        <w:rPr>
          <w:rFonts w:cs="Times New Roman"/>
          <w:lang w:val="kl-GL"/>
        </w:rPr>
        <w:t>.</w:t>
      </w:r>
    </w:p>
    <w:p w14:paraId="2FC62FD4" w14:textId="77777777" w:rsidR="00CA44A0" w:rsidRPr="00085327" w:rsidRDefault="00CA44A0" w:rsidP="00085327">
      <w:pPr>
        <w:spacing w:line="240" w:lineRule="auto"/>
        <w:rPr>
          <w:rFonts w:cs="Times New Roman"/>
          <w:lang w:val="kl-GL"/>
        </w:rPr>
      </w:pPr>
    </w:p>
    <w:p w14:paraId="18E39184" w14:textId="42677EE7" w:rsidR="00822917" w:rsidRPr="00085327" w:rsidRDefault="00402189" w:rsidP="00085327">
      <w:pPr>
        <w:spacing w:line="240" w:lineRule="auto"/>
        <w:rPr>
          <w:rFonts w:cs="Times New Roman"/>
          <w:lang w:val="kl-GL"/>
        </w:rPr>
      </w:pPr>
      <w:r w:rsidRPr="00085327">
        <w:rPr>
          <w:rFonts w:cs="Times New Roman"/>
          <w:lang w:val="kl-GL"/>
        </w:rPr>
        <w:t>Taamaattumik nunap allanngutsaaliukkap takornarianik amerlanerusunik ussagartitseqataasinnaanissaa naatsorsuutigineqarpoq nunallu allanngutsaaliukkap iluani sumiiffinni najukkan</w:t>
      </w:r>
      <w:r w:rsidR="001555ED" w:rsidRPr="00085327">
        <w:rPr>
          <w:rFonts w:cs="Times New Roman"/>
          <w:lang w:val="kl-GL"/>
        </w:rPr>
        <w:t>ut</w:t>
      </w:r>
      <w:r w:rsidRPr="00085327">
        <w:rPr>
          <w:rFonts w:cs="Times New Roman"/>
          <w:lang w:val="kl-GL"/>
        </w:rPr>
        <w:t xml:space="preserve"> aamma takornarialerisun</w:t>
      </w:r>
      <w:r w:rsidR="001555ED" w:rsidRPr="00085327">
        <w:rPr>
          <w:rFonts w:cs="Times New Roman"/>
          <w:lang w:val="kl-GL"/>
        </w:rPr>
        <w:t>ut</w:t>
      </w:r>
      <w:r w:rsidRPr="00085327">
        <w:rPr>
          <w:rFonts w:cs="Times New Roman"/>
          <w:lang w:val="kl-GL"/>
        </w:rPr>
        <w:t xml:space="preserve"> nunap allanngutsaaliukkap iluani sammisassanik neqerooruteqartunut aningaasarsiornikkut siammasinnerulersitseqataalluni</w:t>
      </w:r>
      <w:r w:rsidR="00514F40" w:rsidRPr="00085327">
        <w:rPr>
          <w:rFonts w:cs="Times New Roman"/>
          <w:lang w:val="kl-GL"/>
        </w:rPr>
        <w:t xml:space="preserve">. </w:t>
      </w:r>
      <w:r w:rsidRPr="00085327">
        <w:rPr>
          <w:rFonts w:cs="Times New Roman"/>
          <w:lang w:val="kl-GL"/>
        </w:rPr>
        <w:t>Ilulissanut tunngat</w:t>
      </w:r>
      <w:r w:rsidR="001555ED" w:rsidRPr="00085327">
        <w:rPr>
          <w:rFonts w:cs="Times New Roman"/>
          <w:lang w:val="kl-GL"/>
        </w:rPr>
        <w:t>illugu misissueqqissaarneq assi</w:t>
      </w:r>
      <w:r w:rsidRPr="00085327">
        <w:rPr>
          <w:rFonts w:cs="Times New Roman"/>
          <w:lang w:val="kl-GL"/>
        </w:rPr>
        <w:t>galugu paasissutissat pissarsiarineqarsinnaasut tunngavigalugit nunamik allanngutsaaliukkamik toqqaanerup qanoq naleqartiginissaa nalilersorneqarsinnaanngilaq</w:t>
      </w:r>
      <w:r w:rsidR="00E233EF" w:rsidRPr="00085327">
        <w:rPr>
          <w:rFonts w:cs="Times New Roman"/>
          <w:vertAlign w:val="superscript"/>
          <w:lang w:val="kl-GL"/>
        </w:rPr>
        <w:t>23</w:t>
      </w:r>
      <w:r w:rsidR="00514F40" w:rsidRPr="00085327">
        <w:rPr>
          <w:rFonts w:cs="Times New Roman"/>
          <w:lang w:val="kl-GL"/>
        </w:rPr>
        <w:t>.</w:t>
      </w:r>
    </w:p>
    <w:p w14:paraId="3BB3CC11" w14:textId="55B66021" w:rsidR="00E233EF" w:rsidRPr="00085327" w:rsidRDefault="00514F40" w:rsidP="00085327">
      <w:pPr>
        <w:spacing w:line="240" w:lineRule="auto"/>
        <w:rPr>
          <w:rFonts w:cs="Times New Roman"/>
          <w:lang w:val="kl-GL"/>
        </w:rPr>
      </w:pPr>
      <w:r w:rsidRPr="00085327">
        <w:rPr>
          <w:rFonts w:cs="Times New Roman"/>
          <w:lang w:val="kl-GL"/>
        </w:rPr>
        <w:t xml:space="preserve"> </w:t>
      </w:r>
    </w:p>
    <w:p w14:paraId="1B1B8EAE" w14:textId="4F614A91" w:rsidR="005D08D0" w:rsidRPr="006E168D" w:rsidRDefault="006E168D" w:rsidP="006E168D">
      <w:pPr>
        <w:pStyle w:val="Overskrift3"/>
        <w:tabs>
          <w:tab w:val="left" w:pos="567"/>
        </w:tabs>
        <w:spacing w:before="0" w:line="240" w:lineRule="auto"/>
        <w:rPr>
          <w:rFonts w:ascii="Times New Roman" w:hAnsi="Times New Roman" w:cs="Times New Roman"/>
          <w:color w:val="1F497D" w:themeColor="text2"/>
        </w:rPr>
      </w:pPr>
      <w:bookmarkStart w:id="93" w:name="_Toc215009088"/>
      <w:r>
        <w:rPr>
          <w:rFonts w:ascii="Times New Roman" w:hAnsi="Times New Roman" w:cs="Times New Roman"/>
          <w:color w:val="1F497D" w:themeColor="text2"/>
        </w:rPr>
        <w:t xml:space="preserve">9.2.3 </w:t>
      </w:r>
      <w:proofErr w:type="spellStart"/>
      <w:r w:rsidR="00402189" w:rsidRPr="006E168D">
        <w:rPr>
          <w:rFonts w:ascii="Times New Roman" w:hAnsi="Times New Roman" w:cs="Times New Roman"/>
          <w:color w:val="1F497D" w:themeColor="text2"/>
        </w:rPr>
        <w:t>Peqqissutsikkut</w:t>
      </w:r>
      <w:proofErr w:type="spellEnd"/>
      <w:r w:rsidR="00402189" w:rsidRPr="006E168D">
        <w:rPr>
          <w:rFonts w:ascii="Times New Roman" w:hAnsi="Times New Roman" w:cs="Times New Roman"/>
          <w:color w:val="1F497D" w:themeColor="text2"/>
        </w:rPr>
        <w:t xml:space="preserve"> </w:t>
      </w:r>
      <w:proofErr w:type="spellStart"/>
      <w:r w:rsidR="00402189" w:rsidRPr="006E168D">
        <w:rPr>
          <w:rFonts w:ascii="Times New Roman" w:hAnsi="Times New Roman" w:cs="Times New Roman"/>
          <w:color w:val="1F497D" w:themeColor="text2"/>
        </w:rPr>
        <w:t>upalungaarsimaneq</w:t>
      </w:r>
      <w:proofErr w:type="spellEnd"/>
      <w:r w:rsidR="00402189" w:rsidRPr="006E168D">
        <w:rPr>
          <w:rFonts w:ascii="Times New Roman" w:hAnsi="Times New Roman" w:cs="Times New Roman"/>
          <w:color w:val="1F497D" w:themeColor="text2"/>
        </w:rPr>
        <w:t xml:space="preserve"> </w:t>
      </w:r>
      <w:proofErr w:type="spellStart"/>
      <w:r w:rsidR="00402189" w:rsidRPr="006E168D">
        <w:rPr>
          <w:rFonts w:ascii="Times New Roman" w:hAnsi="Times New Roman" w:cs="Times New Roman"/>
          <w:color w:val="1F497D" w:themeColor="text2"/>
        </w:rPr>
        <w:t>qimagutsitsinissamillu</w:t>
      </w:r>
      <w:proofErr w:type="spellEnd"/>
      <w:r w:rsidR="00402189" w:rsidRPr="006E168D">
        <w:rPr>
          <w:rFonts w:ascii="Times New Roman" w:hAnsi="Times New Roman" w:cs="Times New Roman"/>
          <w:color w:val="1F497D" w:themeColor="text2"/>
        </w:rPr>
        <w:t xml:space="preserve"> </w:t>
      </w:r>
      <w:proofErr w:type="spellStart"/>
      <w:r w:rsidR="00402189" w:rsidRPr="006E168D">
        <w:rPr>
          <w:rFonts w:ascii="Times New Roman" w:hAnsi="Times New Roman" w:cs="Times New Roman"/>
          <w:color w:val="1F497D" w:themeColor="text2"/>
        </w:rPr>
        <w:t>pisariaqartitsineq</w:t>
      </w:r>
      <w:bookmarkEnd w:id="93"/>
      <w:proofErr w:type="spellEnd"/>
      <w:r w:rsidR="005D08D0" w:rsidRPr="006E168D">
        <w:rPr>
          <w:rFonts w:ascii="Times New Roman" w:hAnsi="Times New Roman" w:cs="Times New Roman"/>
          <w:color w:val="1F497D" w:themeColor="text2"/>
        </w:rPr>
        <w:t xml:space="preserve"> </w:t>
      </w:r>
    </w:p>
    <w:p w14:paraId="2D8C3D3F" w14:textId="3DC9B2E0" w:rsidR="00822917" w:rsidRPr="00085327" w:rsidRDefault="005D08D0" w:rsidP="00085327">
      <w:pPr>
        <w:spacing w:line="240" w:lineRule="auto"/>
        <w:ind w:firstLine="567"/>
        <w:rPr>
          <w:rFonts w:cs="Times New Roman"/>
          <w:sz w:val="20"/>
          <w:szCs w:val="18"/>
          <w:lang w:val="kl-GL"/>
        </w:rPr>
      </w:pPr>
      <w:bookmarkStart w:id="94" w:name="_Toc207098114"/>
      <w:r w:rsidRPr="00085327">
        <w:rPr>
          <w:rFonts w:cs="Times New Roman"/>
          <w:sz w:val="20"/>
          <w:szCs w:val="18"/>
          <w:lang w:val="kl-GL"/>
        </w:rPr>
        <w:t>(</w:t>
      </w:r>
      <w:r w:rsidR="00402189" w:rsidRPr="00085327">
        <w:rPr>
          <w:rFonts w:cs="Times New Roman"/>
          <w:sz w:val="20"/>
          <w:szCs w:val="18"/>
          <w:lang w:val="kl-GL"/>
        </w:rPr>
        <w:t>Peqqissutsimut Inunnullu Innarluutilinnut Naalakkersuisoqarfimmit ilanngussaq</w:t>
      </w:r>
      <w:r w:rsidRPr="00085327">
        <w:rPr>
          <w:rFonts w:cs="Times New Roman"/>
          <w:sz w:val="20"/>
          <w:szCs w:val="18"/>
          <w:lang w:val="kl-GL"/>
        </w:rPr>
        <w:t>)</w:t>
      </w:r>
      <w:bookmarkEnd w:id="94"/>
    </w:p>
    <w:p w14:paraId="0992D2FD" w14:textId="513335F4" w:rsidR="005D08D0" w:rsidRPr="00085327" w:rsidRDefault="005D08D0" w:rsidP="00085327">
      <w:pPr>
        <w:spacing w:line="240" w:lineRule="auto"/>
        <w:rPr>
          <w:rFonts w:cs="Times New Roman"/>
          <w:lang w:val="kl-GL"/>
        </w:rPr>
      </w:pPr>
    </w:p>
    <w:p w14:paraId="05CC9953" w14:textId="24BF292E" w:rsidR="00074D93" w:rsidRPr="00085327" w:rsidRDefault="00A2636F" w:rsidP="00085327">
      <w:pPr>
        <w:spacing w:line="240" w:lineRule="auto"/>
        <w:rPr>
          <w:rFonts w:cs="Times New Roman"/>
          <w:lang w:val="kl-GL"/>
        </w:rPr>
      </w:pPr>
      <w:r w:rsidRPr="00085327">
        <w:rPr>
          <w:rFonts w:cs="Times New Roman"/>
          <w:lang w:val="kl-GL"/>
        </w:rPr>
        <w:t>Inuit</w:t>
      </w:r>
      <w:r w:rsidR="002A6D50" w:rsidRPr="00085327">
        <w:rPr>
          <w:rFonts w:cs="Times New Roman"/>
          <w:lang w:val="kl-GL"/>
        </w:rPr>
        <w:t>, taakkununngalu takornariat ilanngullugit,</w:t>
      </w:r>
      <w:r w:rsidRPr="00085327">
        <w:rPr>
          <w:rFonts w:cs="Times New Roman"/>
          <w:lang w:val="kl-GL"/>
        </w:rPr>
        <w:t xml:space="preserve"> sumiiffimmiillutik angalasut amerlissappata, tamanna </w:t>
      </w:r>
      <w:r w:rsidR="002A6D50" w:rsidRPr="00085327">
        <w:rPr>
          <w:rFonts w:cs="Times New Roman"/>
          <w:lang w:val="kl-GL"/>
        </w:rPr>
        <w:t xml:space="preserve">napparsimasoqartillugu, ajutoortoqartillugu assigisaanilluunniit pisoqartillugu qimagussortitsisoqarsinnaaniassammat </w:t>
      </w:r>
      <w:r w:rsidRPr="00085327">
        <w:rPr>
          <w:rFonts w:cs="Times New Roman"/>
          <w:lang w:val="kl-GL"/>
        </w:rPr>
        <w:t>peqqissutsikkut upalungaarsimanermik annertunerusumik pisariaqartitsi</w:t>
      </w:r>
      <w:r w:rsidR="002A6D50" w:rsidRPr="00085327">
        <w:rPr>
          <w:rFonts w:cs="Times New Roman"/>
          <w:lang w:val="kl-GL"/>
        </w:rPr>
        <w:t>viu</w:t>
      </w:r>
      <w:r w:rsidRPr="00085327">
        <w:rPr>
          <w:rFonts w:cs="Times New Roman"/>
          <w:lang w:val="kl-GL"/>
        </w:rPr>
        <w:t>sinnaavoq</w:t>
      </w:r>
      <w:r w:rsidR="00074D93" w:rsidRPr="00085327">
        <w:rPr>
          <w:rFonts w:cs="Times New Roman"/>
          <w:lang w:val="kl-GL"/>
        </w:rPr>
        <w:t xml:space="preserve">. </w:t>
      </w:r>
      <w:r w:rsidRPr="00085327">
        <w:rPr>
          <w:rFonts w:cs="Times New Roman"/>
          <w:lang w:val="kl-GL"/>
        </w:rPr>
        <w:t>Kingunerisassalli suussanersut maannakkorpiaq nalilersorneqarsinnaanngillat qanoq amerlatigisut nunamut allanngutsaaliukkamut tikeraartarnissaannut missiliuinermik misissueqqissaarneq imaqanngimmat</w:t>
      </w:r>
      <w:r w:rsidR="00074D93" w:rsidRPr="00085327">
        <w:rPr>
          <w:rFonts w:cs="Times New Roman"/>
          <w:lang w:val="kl-GL"/>
        </w:rPr>
        <w:t xml:space="preserve">. </w:t>
      </w:r>
      <w:r w:rsidRPr="00085327">
        <w:rPr>
          <w:rFonts w:cs="Times New Roman"/>
          <w:lang w:val="kl-GL"/>
        </w:rPr>
        <w:t>Taamaattumik nunap allanngutsaaliukkap pilersinneqarnera</w:t>
      </w:r>
      <w:r w:rsidR="002A6D50" w:rsidRPr="00085327">
        <w:rPr>
          <w:rFonts w:cs="Times New Roman"/>
          <w:lang w:val="kl-GL"/>
        </w:rPr>
        <w:t>ni</w:t>
      </w:r>
      <w:r w:rsidRPr="00085327">
        <w:rPr>
          <w:rFonts w:cs="Times New Roman"/>
          <w:lang w:val="kl-GL"/>
        </w:rPr>
        <w:t xml:space="preserve"> </w:t>
      </w:r>
      <w:r w:rsidR="002A6D50" w:rsidRPr="00085327">
        <w:rPr>
          <w:rFonts w:cs="Times New Roman"/>
          <w:lang w:val="kl-GL"/>
        </w:rPr>
        <w:t xml:space="preserve">maanna tunngavissat pigineqartut aallaavigalugit </w:t>
      </w:r>
      <w:r w:rsidRPr="00085327">
        <w:rPr>
          <w:rFonts w:cs="Times New Roman"/>
          <w:lang w:val="kl-GL"/>
        </w:rPr>
        <w:t xml:space="preserve">Peqqinnissaqarfimmut </w:t>
      </w:r>
      <w:r w:rsidR="002A6D50" w:rsidRPr="00085327">
        <w:rPr>
          <w:rFonts w:cs="Times New Roman"/>
          <w:lang w:val="kl-GL"/>
        </w:rPr>
        <w:t xml:space="preserve">isumalluutitigut </w:t>
      </w:r>
      <w:r w:rsidRPr="00085327">
        <w:rPr>
          <w:rFonts w:cs="Times New Roman"/>
          <w:lang w:val="kl-GL"/>
        </w:rPr>
        <w:t>kinguneqassaner</w:t>
      </w:r>
      <w:r w:rsidR="002A6D50" w:rsidRPr="00085327">
        <w:rPr>
          <w:rFonts w:cs="Times New Roman"/>
          <w:lang w:val="kl-GL"/>
        </w:rPr>
        <w:t xml:space="preserve">isassat </w:t>
      </w:r>
      <w:r w:rsidRPr="00085327">
        <w:rPr>
          <w:rFonts w:cs="Times New Roman"/>
          <w:lang w:val="kl-GL"/>
        </w:rPr>
        <w:t xml:space="preserve"> </w:t>
      </w:r>
      <w:r w:rsidR="002A6D50" w:rsidRPr="00085327">
        <w:rPr>
          <w:rFonts w:cs="Times New Roman"/>
          <w:lang w:val="kl-GL"/>
        </w:rPr>
        <w:t>naliliiffigineqarsinnaanngillat</w:t>
      </w:r>
      <w:r w:rsidR="00074D93" w:rsidRPr="00085327">
        <w:rPr>
          <w:rFonts w:cs="Times New Roman"/>
          <w:lang w:val="kl-GL"/>
        </w:rPr>
        <w:t>.</w:t>
      </w:r>
    </w:p>
    <w:p w14:paraId="37D7B263" w14:textId="77777777" w:rsidR="00822917" w:rsidRPr="00085327" w:rsidRDefault="00822917" w:rsidP="00085327">
      <w:pPr>
        <w:spacing w:line="240" w:lineRule="auto"/>
        <w:rPr>
          <w:rFonts w:cs="Times New Roman"/>
          <w:lang w:val="kl-GL"/>
        </w:rPr>
      </w:pPr>
    </w:p>
    <w:p w14:paraId="5DADD60E" w14:textId="47411E5A" w:rsidR="005D08D0" w:rsidRPr="006E168D" w:rsidRDefault="006E168D" w:rsidP="006E168D">
      <w:pPr>
        <w:pStyle w:val="Overskrift3"/>
        <w:tabs>
          <w:tab w:val="left" w:pos="567"/>
        </w:tabs>
        <w:spacing w:before="0" w:line="240" w:lineRule="auto"/>
        <w:rPr>
          <w:rFonts w:ascii="Times New Roman" w:hAnsi="Times New Roman" w:cs="Times New Roman"/>
          <w:color w:val="1F497D" w:themeColor="text2"/>
        </w:rPr>
      </w:pPr>
      <w:bookmarkStart w:id="95" w:name="_Toc207089024"/>
      <w:bookmarkStart w:id="96" w:name="_Toc207098115"/>
      <w:bookmarkStart w:id="97" w:name="_Toc207100388"/>
      <w:bookmarkStart w:id="98" w:name="_Toc207613231"/>
      <w:bookmarkStart w:id="99" w:name="_Toc207613297"/>
      <w:bookmarkStart w:id="100" w:name="_Toc207613362"/>
      <w:bookmarkStart w:id="101" w:name="_Toc215009089"/>
      <w:bookmarkEnd w:id="95"/>
      <w:bookmarkEnd w:id="96"/>
      <w:bookmarkEnd w:id="97"/>
      <w:bookmarkEnd w:id="98"/>
      <w:bookmarkEnd w:id="99"/>
      <w:bookmarkEnd w:id="100"/>
      <w:r w:rsidRPr="006E168D">
        <w:rPr>
          <w:rFonts w:ascii="Times New Roman" w:hAnsi="Times New Roman" w:cs="Times New Roman"/>
          <w:color w:val="1F497D" w:themeColor="text2"/>
        </w:rPr>
        <w:t xml:space="preserve">9.2.4 </w:t>
      </w:r>
      <w:r w:rsidR="00A2636F" w:rsidRPr="006E168D">
        <w:rPr>
          <w:rFonts w:ascii="Times New Roman" w:hAnsi="Times New Roman" w:cs="Times New Roman"/>
          <w:color w:val="1F497D" w:themeColor="text2"/>
        </w:rPr>
        <w:t>Attaveqaasersuutinik pisariaqartitsineq piujuartitsinerlu</w:t>
      </w:r>
      <w:bookmarkEnd w:id="101"/>
      <w:r w:rsidR="005D08D0" w:rsidRPr="006E168D">
        <w:rPr>
          <w:rFonts w:ascii="Times New Roman" w:hAnsi="Times New Roman" w:cs="Times New Roman"/>
          <w:color w:val="1F497D" w:themeColor="text2"/>
        </w:rPr>
        <w:t xml:space="preserve"> </w:t>
      </w:r>
    </w:p>
    <w:p w14:paraId="38175ECF" w14:textId="3E70C5D6" w:rsidR="00AB029C" w:rsidRPr="00085327" w:rsidRDefault="005D08D0" w:rsidP="00085327">
      <w:pPr>
        <w:tabs>
          <w:tab w:val="left" w:pos="567"/>
        </w:tabs>
        <w:spacing w:line="240" w:lineRule="auto"/>
        <w:rPr>
          <w:rFonts w:cs="Times New Roman"/>
          <w:sz w:val="20"/>
          <w:szCs w:val="18"/>
          <w:lang w:val="kl-GL"/>
        </w:rPr>
      </w:pPr>
      <w:r w:rsidRPr="00085327">
        <w:rPr>
          <w:rFonts w:cs="Times New Roman"/>
          <w:sz w:val="20"/>
          <w:szCs w:val="18"/>
          <w:lang w:val="kl-GL"/>
        </w:rPr>
        <w:tab/>
      </w:r>
      <w:bookmarkStart w:id="102" w:name="_Toc207098117"/>
      <w:r w:rsidRPr="00085327">
        <w:rPr>
          <w:rFonts w:cs="Times New Roman"/>
          <w:sz w:val="20"/>
          <w:szCs w:val="18"/>
          <w:lang w:val="kl-GL"/>
        </w:rPr>
        <w:t>(</w:t>
      </w:r>
      <w:r w:rsidR="00A2636F" w:rsidRPr="00085327">
        <w:rPr>
          <w:rFonts w:cs="Times New Roman"/>
          <w:sz w:val="20"/>
          <w:szCs w:val="18"/>
          <w:lang w:val="kl-GL"/>
        </w:rPr>
        <w:t>Peqqissutsimut Inunnullu Innarluutilinnut Naalakkersuisoqarfimmit ilanngussaq</w:t>
      </w:r>
      <w:r w:rsidRPr="00085327">
        <w:rPr>
          <w:rFonts w:cs="Times New Roman"/>
          <w:sz w:val="20"/>
          <w:szCs w:val="18"/>
          <w:lang w:val="kl-GL"/>
        </w:rPr>
        <w:t>)</w:t>
      </w:r>
      <w:bookmarkEnd w:id="102"/>
    </w:p>
    <w:p w14:paraId="51C9AFFD" w14:textId="77777777" w:rsidR="005D08D0" w:rsidRPr="00085327" w:rsidRDefault="005D08D0" w:rsidP="00085327">
      <w:pPr>
        <w:spacing w:line="240" w:lineRule="auto"/>
        <w:rPr>
          <w:rFonts w:cs="Times New Roman"/>
          <w:lang w:val="kl-GL"/>
        </w:rPr>
      </w:pPr>
    </w:p>
    <w:p w14:paraId="30505C63" w14:textId="6844A0D5" w:rsidR="00074D93" w:rsidRPr="00085327" w:rsidRDefault="00370315" w:rsidP="00085327">
      <w:pPr>
        <w:spacing w:line="240" w:lineRule="auto"/>
        <w:rPr>
          <w:rFonts w:cs="Times New Roman"/>
          <w:lang w:val="kl-GL"/>
        </w:rPr>
      </w:pPr>
      <w:r w:rsidRPr="00085327">
        <w:rPr>
          <w:rFonts w:cs="Times New Roman"/>
          <w:lang w:val="kl-GL"/>
        </w:rPr>
        <w:t>Pinngortitamut Avatangiisinullu Naalakkersuisoqarfik orniguffiusuni qitiusuni ikittunnguani atortulersuutinik pilersi</w:t>
      </w:r>
      <w:r w:rsidR="008B3677" w:rsidRPr="00085327">
        <w:rPr>
          <w:rFonts w:cs="Times New Roman"/>
          <w:lang w:val="kl-GL"/>
        </w:rPr>
        <w:t>tsi</w:t>
      </w:r>
      <w:r w:rsidRPr="00085327">
        <w:rPr>
          <w:rFonts w:cs="Times New Roman"/>
          <w:lang w:val="kl-GL"/>
        </w:rPr>
        <w:t>nissaq kissaatigaa (paasissutissiisarfiit inuttaqanngitsut, allagartarsuit paasissutissiiviit assigisaaluunniit)</w:t>
      </w:r>
      <w:r w:rsidR="009F1F5D" w:rsidRPr="00085327">
        <w:rPr>
          <w:rFonts w:cs="Times New Roman"/>
          <w:lang w:val="kl-GL"/>
        </w:rPr>
        <w:t xml:space="preserve">. </w:t>
      </w:r>
      <w:r w:rsidR="006723A7" w:rsidRPr="00085327">
        <w:rPr>
          <w:rFonts w:cs="Times New Roman"/>
          <w:lang w:val="kl-GL"/>
        </w:rPr>
        <w:t>Qanoq annertutiginissaannut pilersitsinissamut ingerlatsinermullu avataanit aningaasalersuisoqarnissaa apeqqutaassaaq</w:t>
      </w:r>
      <w:r w:rsidR="00B86479" w:rsidRPr="00085327">
        <w:rPr>
          <w:rFonts w:cs="Times New Roman"/>
          <w:lang w:val="kl-GL"/>
        </w:rPr>
        <w:t xml:space="preserve">. </w:t>
      </w:r>
      <w:r w:rsidR="006723A7" w:rsidRPr="00085327">
        <w:rPr>
          <w:rFonts w:cs="Times New Roman"/>
          <w:lang w:val="kl-GL"/>
        </w:rPr>
        <w:t>Paasissutissiinermut atortulersuutit minnerpaamik sumiiffiup illersugaaneranik, malittarisassanik atuuttunik ileqqorissaarnissamullu kaammattuutinik paasissutissiissapput</w:t>
      </w:r>
      <w:r w:rsidR="009F1F5D" w:rsidRPr="00085327">
        <w:rPr>
          <w:rFonts w:cs="Times New Roman"/>
          <w:lang w:val="kl-GL"/>
        </w:rPr>
        <w:t>.</w:t>
      </w:r>
      <w:r w:rsidR="00074D93" w:rsidRPr="00085327">
        <w:rPr>
          <w:rFonts w:cs="Times New Roman"/>
          <w:lang w:val="kl-GL"/>
        </w:rPr>
        <w:t xml:space="preserve"> </w:t>
      </w:r>
    </w:p>
    <w:p w14:paraId="2E3AEB6D" w14:textId="77777777" w:rsidR="00074D93" w:rsidRPr="00085327" w:rsidRDefault="00074D93" w:rsidP="00085327">
      <w:pPr>
        <w:spacing w:line="240" w:lineRule="auto"/>
        <w:rPr>
          <w:rFonts w:cs="Times New Roman"/>
          <w:lang w:val="kl-GL"/>
        </w:rPr>
      </w:pPr>
    </w:p>
    <w:p w14:paraId="71701842" w14:textId="71543019" w:rsidR="00074D93" w:rsidRPr="00085327" w:rsidRDefault="006723A7" w:rsidP="00085327">
      <w:pPr>
        <w:spacing w:line="240" w:lineRule="auto"/>
        <w:rPr>
          <w:rFonts w:cs="Times New Roman"/>
          <w:lang w:val="kl-GL"/>
        </w:rPr>
      </w:pPr>
      <w:r w:rsidRPr="00085327">
        <w:rPr>
          <w:rFonts w:cs="Times New Roman"/>
          <w:lang w:val="kl-GL"/>
        </w:rPr>
        <w:t>S</w:t>
      </w:r>
      <w:r w:rsidR="002A6D50" w:rsidRPr="00085327">
        <w:rPr>
          <w:rFonts w:cs="Times New Roman"/>
          <w:lang w:val="kl-GL"/>
        </w:rPr>
        <w:t>iunissami ungasinnerusumi s</w:t>
      </w:r>
      <w:r w:rsidRPr="00085327">
        <w:rPr>
          <w:rFonts w:cs="Times New Roman"/>
          <w:lang w:val="kl-GL"/>
        </w:rPr>
        <w:t xml:space="preserve">umiiffimmi takornarianut atortulersuutinik, aqqusinernik, pisulluni aqqutissanik pilersitsisoqassappat, </w:t>
      </w:r>
      <w:r w:rsidR="008B3677" w:rsidRPr="00085327">
        <w:rPr>
          <w:rFonts w:cs="Times New Roman"/>
          <w:lang w:val="kl-GL"/>
        </w:rPr>
        <w:t>aqqusernit inunnut piginnaanikillisimasunut aamma naleqquttuunissaat sapinngisamik annertunerpaamik eqqarsaatigineqassaaq</w:t>
      </w:r>
      <w:r w:rsidR="00074D93" w:rsidRPr="00085327">
        <w:rPr>
          <w:rFonts w:cs="Times New Roman"/>
          <w:lang w:val="kl-GL"/>
        </w:rPr>
        <w:t>.</w:t>
      </w:r>
    </w:p>
    <w:p w14:paraId="41A01E38" w14:textId="77777777" w:rsidR="00B86479" w:rsidRPr="00085327" w:rsidRDefault="00B86479" w:rsidP="00085327">
      <w:pPr>
        <w:spacing w:line="240" w:lineRule="auto"/>
        <w:rPr>
          <w:rFonts w:cs="Times New Roman"/>
          <w:lang w:val="kl-GL"/>
        </w:rPr>
      </w:pPr>
    </w:p>
    <w:p w14:paraId="7527CA6E" w14:textId="5FE58BB2" w:rsidR="00B86479" w:rsidRPr="00085327" w:rsidRDefault="008B3677" w:rsidP="00085327">
      <w:pPr>
        <w:spacing w:line="240" w:lineRule="auto"/>
        <w:rPr>
          <w:rFonts w:cs="Times New Roman"/>
          <w:lang w:val="kl-GL"/>
        </w:rPr>
      </w:pPr>
      <w:r w:rsidRPr="00085327">
        <w:rPr>
          <w:rFonts w:cs="Times New Roman"/>
          <w:lang w:val="kl-GL"/>
        </w:rPr>
        <w:lastRenderedPageBreak/>
        <w:t>Nalunaarut takornariaqarnikkut atortulersuutinik pilersitsinissamut periarfissiivoq, a</w:t>
      </w:r>
      <w:r w:rsidR="002C62A9" w:rsidRPr="00085327">
        <w:rPr>
          <w:rFonts w:cs="Times New Roman"/>
          <w:lang w:val="kl-GL"/>
        </w:rPr>
        <w:t>s</w:t>
      </w:r>
      <w:r w:rsidRPr="00085327">
        <w:rPr>
          <w:rFonts w:cs="Times New Roman"/>
          <w:lang w:val="kl-GL"/>
        </w:rPr>
        <w:t>s</w:t>
      </w:r>
      <w:r w:rsidR="002A6D50" w:rsidRPr="00085327">
        <w:rPr>
          <w:rFonts w:cs="Times New Roman"/>
          <w:lang w:val="kl-GL"/>
        </w:rPr>
        <w:t>ersuutigalugu</w:t>
      </w:r>
      <w:r w:rsidRPr="00085327">
        <w:rPr>
          <w:rFonts w:cs="Times New Roman"/>
          <w:lang w:val="kl-GL"/>
        </w:rPr>
        <w:t xml:space="preserve"> Illuaraqarfiit, inuussutissarsiutigalugu takornariartitsineq, pisulluni aqqutissat, oqquiffissat il.il.</w:t>
      </w:r>
      <w:r w:rsidR="000A4AF3" w:rsidRPr="00085327">
        <w:rPr>
          <w:rFonts w:cs="Times New Roman"/>
          <w:lang w:val="kl-GL"/>
        </w:rPr>
        <w:t xml:space="preserve">. </w:t>
      </w:r>
      <w:r w:rsidRPr="00085327">
        <w:rPr>
          <w:rFonts w:cs="Times New Roman"/>
          <w:lang w:val="kl-GL"/>
        </w:rPr>
        <w:t>Tamatumunnga pisariaqartitsinermut pissutsit amerlasuut apeqqutaassapput</w:t>
      </w:r>
      <w:r w:rsidR="00285459" w:rsidRPr="00085327">
        <w:rPr>
          <w:rFonts w:cs="Times New Roman"/>
          <w:lang w:val="kl-GL"/>
        </w:rPr>
        <w:t xml:space="preserve">: </w:t>
      </w:r>
      <w:r w:rsidRPr="00085327">
        <w:rPr>
          <w:rFonts w:cs="Times New Roman"/>
          <w:lang w:val="kl-GL"/>
        </w:rPr>
        <w:t>takornariaqarnerup ineriartornera, takornariartitsisarnikkut neqeroorutit nutaat ineriartortinneqarnerat, kommunit nunami allanngutsaaliukkami takornariaqarnikkut sammisat maleruagassiornissaannut kissaatigisaat aamma atortulersuutinik nutaanik pilersitsinissamut aningaasassat allallu</w:t>
      </w:r>
      <w:r w:rsidR="00285459" w:rsidRPr="00085327">
        <w:rPr>
          <w:rFonts w:cs="Times New Roman"/>
          <w:lang w:val="kl-GL"/>
        </w:rPr>
        <w:t xml:space="preserve">.  </w:t>
      </w:r>
      <w:r w:rsidR="008D7ECA" w:rsidRPr="00085327">
        <w:rPr>
          <w:rFonts w:cs="Times New Roman"/>
          <w:lang w:val="kl-GL"/>
        </w:rPr>
        <w:t>Nunamut allanngutsaaliukkamut nalunaarut aammalu aqutsinermut pilersaaruteqassappat sumiiffimmi piujuartitsilluni ineriartortitsinissamik atuinissamillu qulakkeerinnissapput, kommunillu inuussutissarsiutigalugu takornariartitsinermut, eqqagassalerinermut allanullu maleruagassiorsinnaanerat piujuartitsinissamik qulakkeerinnissinnaavoq, avatangiisunut tunngatillugu, najukkami iluaquteqarnissamut soqutigisanut aamma inuuniarnikkut aningaasaqarniarnikkullu pissutsinut tunngatillugu</w:t>
      </w:r>
      <w:r w:rsidR="00285459" w:rsidRPr="00085327">
        <w:rPr>
          <w:rFonts w:cs="Times New Roman"/>
          <w:lang w:val="kl-GL"/>
        </w:rPr>
        <w:t>.</w:t>
      </w:r>
      <w:r w:rsidR="009F1F5D" w:rsidRPr="00085327">
        <w:rPr>
          <w:rFonts w:cs="Times New Roman"/>
          <w:lang w:val="kl-GL"/>
        </w:rPr>
        <w:t xml:space="preserve"> </w:t>
      </w:r>
    </w:p>
    <w:p w14:paraId="64A977EA" w14:textId="77777777" w:rsidR="000A4AF3" w:rsidRPr="00085327" w:rsidRDefault="000A4AF3" w:rsidP="00085327">
      <w:pPr>
        <w:spacing w:line="240" w:lineRule="auto"/>
        <w:rPr>
          <w:rFonts w:cs="Times New Roman"/>
          <w:lang w:val="kl-GL"/>
        </w:rPr>
      </w:pPr>
    </w:p>
    <w:p w14:paraId="38DDF5C6" w14:textId="7C2D7F12" w:rsidR="000A4AF3" w:rsidRPr="00085327" w:rsidRDefault="008D7ECA" w:rsidP="00085327">
      <w:pPr>
        <w:spacing w:line="240" w:lineRule="auto"/>
        <w:rPr>
          <w:rFonts w:cs="Times New Roman"/>
          <w:lang w:val="kl-GL"/>
        </w:rPr>
      </w:pPr>
      <w:r w:rsidRPr="00085327">
        <w:rPr>
          <w:rFonts w:cs="Times New Roman"/>
          <w:lang w:val="kl-GL"/>
        </w:rPr>
        <w:t>Nunamut allanngutsaaliukkamut aqutsisoqatigiit ineriartorneq ingerlaavartumik malinnaaffiginiarpaat atortulersuutinillu nutaanik pilersitsinerup illersuinissamut soqutigisanut kommunillu sumiiffiup ileqquusumik atorneqarnerata ingerlaannarnissaanik qulakkeerinninnissamut pingaarnersiuinerannut tunngatillugu akerliunnginnissaat qulakkeerlugu, peqatigisaanillu kommunit takornariartitsinermut inatsimmi zone</w:t>
      </w:r>
      <w:r w:rsidR="005036BE" w:rsidRPr="00085327">
        <w:rPr>
          <w:rFonts w:cs="Times New Roman"/>
          <w:lang w:val="kl-GL"/>
        </w:rPr>
        <w:t>n</w:t>
      </w:r>
      <w:r w:rsidRPr="00085327">
        <w:rPr>
          <w:rFonts w:cs="Times New Roman"/>
          <w:lang w:val="kl-GL"/>
        </w:rPr>
        <w:t>ut immikkoortiterinermut periarfissanik atulersitsinerat tapersersorlugu</w:t>
      </w:r>
      <w:r w:rsidR="000A4AF3" w:rsidRPr="00085327">
        <w:rPr>
          <w:rFonts w:cs="Times New Roman"/>
          <w:lang w:val="kl-GL"/>
        </w:rPr>
        <w:t>.</w:t>
      </w:r>
    </w:p>
    <w:p w14:paraId="615F5E3D" w14:textId="258DC430" w:rsidR="00AB029C" w:rsidRPr="00085327" w:rsidRDefault="000A4AF3" w:rsidP="00085327">
      <w:pPr>
        <w:spacing w:line="240" w:lineRule="auto"/>
        <w:rPr>
          <w:rFonts w:cs="Times New Roman"/>
          <w:lang w:val="kl-GL"/>
        </w:rPr>
      </w:pPr>
      <w:r w:rsidRPr="00085327">
        <w:rPr>
          <w:rFonts w:cs="Times New Roman"/>
          <w:lang w:val="kl-GL"/>
        </w:rPr>
        <w:t xml:space="preserve"> </w:t>
      </w:r>
    </w:p>
    <w:p w14:paraId="22AF2919" w14:textId="07918055" w:rsidR="00AB029C" w:rsidRPr="00085327" w:rsidRDefault="008D7ECA" w:rsidP="00085327">
      <w:pPr>
        <w:pStyle w:val="Overskrift2"/>
        <w:numPr>
          <w:ilvl w:val="1"/>
          <w:numId w:val="1"/>
        </w:numPr>
        <w:spacing w:line="240" w:lineRule="auto"/>
        <w:ind w:left="357" w:hanging="357"/>
        <w:rPr>
          <w:rFonts w:ascii="Times New Roman" w:hAnsi="Times New Roman" w:cs="Times New Roman"/>
          <w:lang w:val="kl-GL"/>
        </w:rPr>
      </w:pPr>
      <w:bookmarkStart w:id="103" w:name="_Toc215009090"/>
      <w:r w:rsidRPr="00085327">
        <w:rPr>
          <w:rFonts w:ascii="Times New Roman" w:hAnsi="Times New Roman" w:cs="Times New Roman"/>
          <w:lang w:val="kl-GL"/>
        </w:rPr>
        <w:t>Aatsitassarsiorneq</w:t>
      </w:r>
      <w:bookmarkEnd w:id="103"/>
      <w:r w:rsidR="00AB029C" w:rsidRPr="00085327">
        <w:rPr>
          <w:rFonts w:ascii="Times New Roman" w:hAnsi="Times New Roman" w:cs="Times New Roman"/>
          <w:lang w:val="kl-GL"/>
        </w:rPr>
        <w:t xml:space="preserve">  </w:t>
      </w:r>
    </w:p>
    <w:p w14:paraId="34C85CE1" w14:textId="37DBDCAF" w:rsidR="00AB029C" w:rsidRPr="00085327" w:rsidRDefault="008D7ECA" w:rsidP="00085327">
      <w:pPr>
        <w:spacing w:line="240" w:lineRule="auto"/>
        <w:rPr>
          <w:rFonts w:cs="Times New Roman"/>
          <w:lang w:val="kl-GL"/>
        </w:rPr>
      </w:pPr>
      <w:r w:rsidRPr="00085327">
        <w:rPr>
          <w:rFonts w:cs="Times New Roman"/>
          <w:lang w:val="kl-GL"/>
        </w:rPr>
        <w:t>Aatsitassarsiornermik ingerlatat nalunaarummut ilaatinneqanngillat (aatsitassarsiornermut suliassaqarfiup pinngortitap eriaginissaanut inatsimmi ilaatinneqannginnera naapertorlugu</w:t>
      </w:r>
      <w:r w:rsidR="00AB029C" w:rsidRPr="00085327">
        <w:rPr>
          <w:rFonts w:cs="Times New Roman"/>
          <w:lang w:val="kl-GL"/>
        </w:rPr>
        <w:t>).</w:t>
      </w:r>
    </w:p>
    <w:p w14:paraId="5279C6BE" w14:textId="77777777" w:rsidR="00800509" w:rsidRPr="00085327" w:rsidRDefault="00800509" w:rsidP="00085327">
      <w:pPr>
        <w:spacing w:line="240" w:lineRule="auto"/>
        <w:rPr>
          <w:rFonts w:cs="Times New Roman"/>
          <w:lang w:val="kl-GL"/>
        </w:rPr>
      </w:pPr>
    </w:p>
    <w:p w14:paraId="059FF171" w14:textId="2D9B52EC" w:rsidR="00AB029C" w:rsidRPr="006E168D" w:rsidRDefault="006E168D" w:rsidP="006E168D">
      <w:pPr>
        <w:pStyle w:val="Overskrift3"/>
        <w:numPr>
          <w:ilvl w:val="2"/>
          <w:numId w:val="1"/>
        </w:numPr>
        <w:tabs>
          <w:tab w:val="left" w:pos="567"/>
        </w:tabs>
        <w:spacing w:before="0" w:line="240" w:lineRule="auto"/>
        <w:ind w:left="0" w:firstLine="0"/>
        <w:rPr>
          <w:rFonts w:ascii="Times New Roman" w:hAnsi="Times New Roman" w:cs="Times New Roman"/>
          <w:color w:val="1F497D" w:themeColor="text2"/>
        </w:rPr>
      </w:pPr>
      <w:r>
        <w:rPr>
          <w:rFonts w:ascii="Times New Roman" w:hAnsi="Times New Roman" w:cs="Times New Roman"/>
          <w:color w:val="1F497D" w:themeColor="text2"/>
        </w:rPr>
        <w:t xml:space="preserve"> </w:t>
      </w:r>
      <w:bookmarkStart w:id="104" w:name="_Toc215009091"/>
      <w:proofErr w:type="spellStart"/>
      <w:r w:rsidR="009A2F49" w:rsidRPr="006E168D">
        <w:rPr>
          <w:rFonts w:ascii="Times New Roman" w:hAnsi="Times New Roman" w:cs="Times New Roman"/>
          <w:color w:val="1F497D" w:themeColor="text2"/>
        </w:rPr>
        <w:t>Suliniutit</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pioreersut</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suliniutaaratarsinnaasullu</w:t>
      </w:r>
      <w:bookmarkEnd w:id="104"/>
      <w:proofErr w:type="spellEnd"/>
    </w:p>
    <w:p w14:paraId="63FE3D63" w14:textId="6F46A522" w:rsidR="00AB029C" w:rsidRPr="00085327" w:rsidRDefault="009A2F49" w:rsidP="00085327">
      <w:pPr>
        <w:spacing w:line="240" w:lineRule="auto"/>
        <w:rPr>
          <w:rFonts w:cs="Times New Roman"/>
          <w:lang w:val="kl-GL"/>
        </w:rPr>
      </w:pPr>
      <w:r w:rsidRPr="00085327">
        <w:rPr>
          <w:rFonts w:cs="Times New Roman"/>
          <w:lang w:val="kl-GL"/>
        </w:rPr>
        <w:t>Nunap allanngutsaaliukkap avannarpasinnerusortaani Ramsareqarfiup pioreersup iluani sumiiffimmi (Naternaq) ’Mineral Exploration License’-mik (M-MLSA-410) maannakkorpiaq qinnuteqaateqarpoq</w:t>
      </w:r>
      <w:r w:rsidR="00AB029C" w:rsidRPr="00085327">
        <w:rPr>
          <w:rFonts w:cs="Times New Roman"/>
          <w:lang w:val="kl-GL"/>
        </w:rPr>
        <w:t xml:space="preserve">. </w:t>
      </w:r>
      <w:r w:rsidRPr="00085327">
        <w:rPr>
          <w:rFonts w:cs="Times New Roman"/>
          <w:lang w:val="kl-GL"/>
        </w:rPr>
        <w:t>Qinnuteqaat Inuussutissarsiornermut, Aatsitassanut, Inatsisinik Atuutitsinermut Naligiissitaanermullu Naalakkersuisoqarfimmi suliarineqarpoq</w:t>
      </w:r>
      <w:r w:rsidR="005D08D0" w:rsidRPr="00085327">
        <w:rPr>
          <w:rStyle w:val="Fodnotehenvisning"/>
          <w:rFonts w:cs="Times New Roman"/>
          <w:lang w:val="kl-GL"/>
        </w:rPr>
        <w:footnoteReference w:id="49"/>
      </w:r>
      <w:r w:rsidR="00AB029C" w:rsidRPr="00085327">
        <w:rPr>
          <w:rFonts w:cs="Times New Roman"/>
          <w:lang w:val="kl-GL"/>
        </w:rPr>
        <w:t xml:space="preserve">. </w:t>
      </w:r>
      <w:r w:rsidRPr="00085327">
        <w:rPr>
          <w:rFonts w:cs="Times New Roman"/>
          <w:lang w:val="kl-GL"/>
        </w:rPr>
        <w:t>Sumiiffimmi aatsitassarsiornermik ingerlatanik allanik peqarnersoq maannakkorpiaq ilisimaneqanngilaq</w:t>
      </w:r>
      <w:r w:rsidR="00AB029C" w:rsidRPr="00085327">
        <w:rPr>
          <w:rFonts w:cs="Times New Roman"/>
          <w:lang w:val="kl-GL"/>
        </w:rPr>
        <w:t>.</w:t>
      </w:r>
    </w:p>
    <w:p w14:paraId="7DA213B5" w14:textId="77777777" w:rsidR="00241FC7" w:rsidRPr="00085327" w:rsidRDefault="00241FC7" w:rsidP="00085327">
      <w:pPr>
        <w:spacing w:line="240" w:lineRule="auto"/>
        <w:rPr>
          <w:rFonts w:cs="Times New Roman"/>
          <w:lang w:val="kl-GL"/>
        </w:rPr>
      </w:pPr>
    </w:p>
    <w:p w14:paraId="2B85E7CB" w14:textId="3AC8EA32" w:rsidR="00AB029C" w:rsidRPr="006E168D" w:rsidRDefault="006E168D" w:rsidP="006E168D">
      <w:pPr>
        <w:pStyle w:val="Overskrift3"/>
        <w:numPr>
          <w:ilvl w:val="2"/>
          <w:numId w:val="1"/>
        </w:numPr>
        <w:tabs>
          <w:tab w:val="left" w:pos="567"/>
        </w:tabs>
        <w:spacing w:before="0" w:line="240" w:lineRule="auto"/>
        <w:ind w:left="0" w:firstLine="0"/>
        <w:rPr>
          <w:rFonts w:ascii="Times New Roman" w:hAnsi="Times New Roman" w:cs="Times New Roman"/>
          <w:color w:val="1F497D" w:themeColor="text2"/>
        </w:rPr>
      </w:pPr>
      <w:r>
        <w:rPr>
          <w:rFonts w:ascii="Times New Roman" w:hAnsi="Times New Roman" w:cs="Times New Roman"/>
          <w:color w:val="1F497D" w:themeColor="text2"/>
        </w:rPr>
        <w:t xml:space="preserve"> </w:t>
      </w:r>
      <w:bookmarkStart w:id="105" w:name="_Toc215009092"/>
      <w:proofErr w:type="spellStart"/>
      <w:r w:rsidR="009A2F49" w:rsidRPr="006E168D">
        <w:rPr>
          <w:rFonts w:ascii="Times New Roman" w:hAnsi="Times New Roman" w:cs="Times New Roman"/>
          <w:color w:val="1F497D" w:themeColor="text2"/>
        </w:rPr>
        <w:t>Eriaginninnerup</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aatsitassarsiornerullu</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akornanni</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akerleriissuteqarnerit</w:t>
      </w:r>
      <w:bookmarkEnd w:id="105"/>
      <w:proofErr w:type="spellEnd"/>
    </w:p>
    <w:p w14:paraId="4B1A0EA4" w14:textId="2BEC817E" w:rsidR="00AB029C" w:rsidRPr="00085327" w:rsidRDefault="009A2F49" w:rsidP="00085327">
      <w:pPr>
        <w:spacing w:line="240" w:lineRule="auto"/>
        <w:rPr>
          <w:rFonts w:cs="Times New Roman"/>
          <w:lang w:val="kl-GL"/>
        </w:rPr>
      </w:pPr>
      <w:r w:rsidRPr="00085327">
        <w:rPr>
          <w:rFonts w:cs="Times New Roman"/>
          <w:lang w:val="kl-GL"/>
        </w:rPr>
        <w:t>Aatsitassanut suliassaqarfik pinngortitamik illersuineq pillugu inatsimmut nalunaarutinullu tassunga attuumassuteqartunut ilaatinneqanngilaq</w:t>
      </w:r>
      <w:r w:rsidR="00E867CD" w:rsidRPr="00085327">
        <w:rPr>
          <w:rFonts w:cs="Times New Roman"/>
          <w:lang w:val="kl-GL"/>
        </w:rPr>
        <w:t xml:space="preserve">. </w:t>
      </w:r>
      <w:r w:rsidRPr="00085327">
        <w:rPr>
          <w:rFonts w:cs="Times New Roman"/>
          <w:lang w:val="kl-GL"/>
        </w:rPr>
        <w:t>Ramsareqarfimmi aatsitassarsiornermut suliniuteqartoqassappat tamanna Ramsareqarfiit pillugit nunani tamalaani isumaqatigiissut naapertorlugu allatigut illersuinissamut pisariaqartitsinernik pilersitsisinnaavoq, ingerlatat Ramsareqarfittut toqqaanermi illersuinissamut soqutigisanut pitsaanngitsumik annertuumik sunniuteqartussatut nalilerneqarpoq (ilaatigut Kalaallit nerliaannut mitinullu</w:t>
      </w:r>
      <w:r w:rsidR="00AB029C" w:rsidRPr="00085327">
        <w:rPr>
          <w:rFonts w:cs="Times New Roman"/>
          <w:lang w:val="kl-GL"/>
        </w:rPr>
        <w:t>).</w:t>
      </w:r>
      <w:r w:rsidR="00E867CD" w:rsidRPr="00085327">
        <w:rPr>
          <w:rFonts w:cs="Times New Roman"/>
          <w:lang w:val="kl-GL"/>
        </w:rPr>
        <w:t xml:space="preserve"> </w:t>
      </w:r>
      <w:r w:rsidRPr="00085327">
        <w:rPr>
          <w:rFonts w:cs="Times New Roman"/>
          <w:lang w:val="kl-GL"/>
        </w:rPr>
        <w:t>Sumiiffimmi nunamik allanngutsaaliukkamik pilersitsineq Ramsareqarfiit pillugit nunani tamalaani isumaqatigiissummi eqqarsaatigisassanut sunniuteqassanngilaq allannguuteqartitsinanilu</w:t>
      </w:r>
      <w:r w:rsidR="00E867CD" w:rsidRPr="00085327">
        <w:rPr>
          <w:rFonts w:cs="Times New Roman"/>
          <w:lang w:val="kl-GL"/>
        </w:rPr>
        <w:t>.</w:t>
      </w:r>
    </w:p>
    <w:p w14:paraId="681F45E2" w14:textId="77777777" w:rsidR="00241FC7" w:rsidRPr="00085327" w:rsidRDefault="00241FC7" w:rsidP="00085327">
      <w:pPr>
        <w:spacing w:line="240" w:lineRule="auto"/>
        <w:rPr>
          <w:rFonts w:cs="Times New Roman"/>
          <w:lang w:val="kl-GL"/>
        </w:rPr>
      </w:pPr>
    </w:p>
    <w:p w14:paraId="41B096C0" w14:textId="32D11252" w:rsidR="00AB029C" w:rsidRPr="006E168D" w:rsidRDefault="006E168D" w:rsidP="006E168D">
      <w:pPr>
        <w:pStyle w:val="Overskrift3"/>
        <w:numPr>
          <w:ilvl w:val="2"/>
          <w:numId w:val="1"/>
        </w:numPr>
        <w:tabs>
          <w:tab w:val="left" w:pos="567"/>
        </w:tabs>
        <w:spacing w:before="0" w:line="240" w:lineRule="auto"/>
        <w:ind w:left="0" w:firstLine="0"/>
        <w:rPr>
          <w:rFonts w:ascii="Times New Roman" w:hAnsi="Times New Roman" w:cs="Times New Roman"/>
          <w:color w:val="1F497D" w:themeColor="text2"/>
        </w:rPr>
      </w:pPr>
      <w:r>
        <w:rPr>
          <w:rFonts w:ascii="Times New Roman" w:hAnsi="Times New Roman" w:cs="Times New Roman"/>
          <w:color w:val="1F497D" w:themeColor="text2"/>
        </w:rPr>
        <w:t xml:space="preserve"> </w:t>
      </w:r>
      <w:bookmarkStart w:id="106" w:name="_Toc215009093"/>
      <w:proofErr w:type="spellStart"/>
      <w:r w:rsidR="009A2F49" w:rsidRPr="006E168D">
        <w:rPr>
          <w:rFonts w:ascii="Times New Roman" w:hAnsi="Times New Roman" w:cs="Times New Roman"/>
          <w:color w:val="1F497D" w:themeColor="text2"/>
        </w:rPr>
        <w:t>Aningaasaqarnermut</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pingaaruteqassusia</w:t>
      </w:r>
      <w:proofErr w:type="spellEnd"/>
      <w:r w:rsidR="009A2F49" w:rsidRPr="006E168D">
        <w:rPr>
          <w:rFonts w:ascii="Times New Roman" w:hAnsi="Times New Roman" w:cs="Times New Roman"/>
          <w:color w:val="1F497D" w:themeColor="text2"/>
        </w:rPr>
        <w:t xml:space="preserve"> </w:t>
      </w:r>
      <w:proofErr w:type="spellStart"/>
      <w:r w:rsidR="009A2F49" w:rsidRPr="006E168D">
        <w:rPr>
          <w:rFonts w:ascii="Times New Roman" w:hAnsi="Times New Roman" w:cs="Times New Roman"/>
          <w:color w:val="1F497D" w:themeColor="text2"/>
        </w:rPr>
        <w:t>nalilersuinerlu</w:t>
      </w:r>
      <w:bookmarkEnd w:id="106"/>
      <w:proofErr w:type="spellEnd"/>
    </w:p>
    <w:p w14:paraId="79AFCD70" w14:textId="6D337BB6" w:rsidR="00A26952" w:rsidRPr="00085327" w:rsidRDefault="006F3956" w:rsidP="00085327">
      <w:pPr>
        <w:spacing w:line="240" w:lineRule="auto"/>
        <w:rPr>
          <w:rFonts w:cs="Times New Roman"/>
          <w:lang w:val="kl-GL"/>
        </w:rPr>
      </w:pPr>
      <w:r w:rsidRPr="00085327">
        <w:rPr>
          <w:rFonts w:cs="Times New Roman"/>
          <w:lang w:val="kl-GL"/>
        </w:rPr>
        <w:t>Kitaani sumiiffiup nuna allanngutsaaliugassatut siunnersuutigineqartup ilarujussua Ramsareqarfiuvoq masarsoqarfiit nunat tamalaat akornanni pingaarutillit illersorneqarnissaat pillugu Ramsareqarfiit pillugit nunani tamalaani isumaqatigiissut malillugu</w:t>
      </w:r>
      <w:r w:rsidR="00A26952" w:rsidRPr="00085327">
        <w:rPr>
          <w:rFonts w:cs="Times New Roman"/>
          <w:lang w:val="kl-GL"/>
        </w:rPr>
        <w:t xml:space="preserve">. </w:t>
      </w:r>
      <w:r w:rsidRPr="00085327">
        <w:rPr>
          <w:rFonts w:cs="Times New Roman"/>
          <w:lang w:val="kl-GL"/>
        </w:rPr>
        <w:t xml:space="preserve">Nunami allanngutsaaliugassatut siunnersuutigineqartumi Ramasareqarfinnut maleruagassiornerit pioreersut </w:t>
      </w:r>
      <w:r w:rsidRPr="00085327">
        <w:rPr>
          <w:rFonts w:cs="Times New Roman"/>
          <w:lang w:val="kl-GL"/>
        </w:rPr>
        <w:lastRenderedPageBreak/>
        <w:t>Ramsareqarfiit pillugit nunani tamalaani isumaqatigiissummit aallaaveqarput taamatullu nunani tamalaani pisussaaffiliillutik</w:t>
      </w:r>
      <w:r w:rsidR="00A26952" w:rsidRPr="00085327">
        <w:rPr>
          <w:rFonts w:cs="Times New Roman"/>
          <w:lang w:val="kl-GL"/>
        </w:rPr>
        <w:t xml:space="preserve">. </w:t>
      </w:r>
      <w:r w:rsidRPr="00085327">
        <w:rPr>
          <w:rFonts w:cs="Times New Roman"/>
          <w:lang w:val="kl-GL"/>
        </w:rPr>
        <w:t>Ima paasillugu sumiiffimmi nunamik allanngutsaaliukkamik pilersitsisoqarnissaanut apeqqutaatinneqanngillat</w:t>
      </w:r>
      <w:r w:rsidR="00A26952" w:rsidRPr="00085327">
        <w:rPr>
          <w:rFonts w:cs="Times New Roman"/>
          <w:lang w:val="kl-GL"/>
        </w:rPr>
        <w:t>.</w:t>
      </w:r>
    </w:p>
    <w:p w14:paraId="3447E049" w14:textId="77777777" w:rsidR="00A26952" w:rsidRPr="00085327" w:rsidRDefault="00A26952" w:rsidP="00085327">
      <w:pPr>
        <w:spacing w:line="240" w:lineRule="auto"/>
        <w:rPr>
          <w:rFonts w:cs="Times New Roman"/>
          <w:lang w:val="kl-GL"/>
        </w:rPr>
      </w:pPr>
    </w:p>
    <w:p w14:paraId="298683E8" w14:textId="042D0DF9" w:rsidR="00A45E91" w:rsidRPr="00085327" w:rsidRDefault="006F3956" w:rsidP="00085327">
      <w:pPr>
        <w:spacing w:line="240" w:lineRule="auto"/>
        <w:rPr>
          <w:rFonts w:cs="Times New Roman"/>
          <w:lang w:val="kl-GL"/>
        </w:rPr>
      </w:pPr>
      <w:r w:rsidRPr="00085327">
        <w:rPr>
          <w:rFonts w:cs="Times New Roman"/>
          <w:lang w:val="kl-GL"/>
        </w:rPr>
        <w:t>Sumiiffiup illersugaa</w:t>
      </w:r>
      <w:r w:rsidR="00045B48" w:rsidRPr="00085327">
        <w:rPr>
          <w:rFonts w:cs="Times New Roman"/>
          <w:lang w:val="kl-GL"/>
        </w:rPr>
        <w:t>sutut inissisimanera</w:t>
      </w:r>
      <w:r w:rsidRPr="00085327">
        <w:rPr>
          <w:rFonts w:cs="Times New Roman"/>
          <w:lang w:val="kl-GL"/>
        </w:rPr>
        <w:t xml:space="preserve"> aningaasaliisartut aatsitassanik ingerlatanut soqutiginninnerannut sunniuteqarsinnaavoq, </w:t>
      </w:r>
      <w:r w:rsidR="002A6D50" w:rsidRPr="00085327">
        <w:rPr>
          <w:rFonts w:cs="Times New Roman"/>
          <w:lang w:val="kl-GL"/>
        </w:rPr>
        <w:t xml:space="preserve">assersuutigalugu </w:t>
      </w:r>
      <w:r w:rsidRPr="00085327">
        <w:rPr>
          <w:rFonts w:cs="Times New Roman"/>
          <w:lang w:val="kl-GL"/>
        </w:rPr>
        <w:t>aamma aatsitassanik ingerlatat assersuutigalugu takornariat soqutiginninnerannut sunniuteqarsinnaasut</w:t>
      </w:r>
      <w:r w:rsidR="00AB029C" w:rsidRPr="00085327">
        <w:rPr>
          <w:rFonts w:cs="Times New Roman"/>
          <w:lang w:val="kl-GL"/>
        </w:rPr>
        <w:t xml:space="preserve">. </w:t>
      </w:r>
    </w:p>
    <w:p w14:paraId="59D9E93E" w14:textId="77777777" w:rsidR="00A45E91" w:rsidRPr="00085327" w:rsidRDefault="00A45E91" w:rsidP="00085327">
      <w:pPr>
        <w:spacing w:line="240" w:lineRule="auto"/>
        <w:rPr>
          <w:rFonts w:cs="Times New Roman"/>
          <w:lang w:val="kl-GL"/>
        </w:rPr>
      </w:pPr>
    </w:p>
    <w:p w14:paraId="427ABE61" w14:textId="4F7DC8EC" w:rsidR="00831613" w:rsidRPr="00085327" w:rsidRDefault="00045B48" w:rsidP="00085327">
      <w:pPr>
        <w:spacing w:line="240" w:lineRule="auto"/>
        <w:rPr>
          <w:rFonts w:cs="Times New Roman"/>
          <w:lang w:val="kl-GL"/>
        </w:rPr>
      </w:pPr>
      <w:r w:rsidRPr="00085327">
        <w:rPr>
          <w:rFonts w:cs="Times New Roman"/>
          <w:lang w:val="kl-GL"/>
        </w:rPr>
        <w:t xml:space="preserve">Aatsitassarsiornermik ingerlatat suulluunniit pinngortitamik illersuineq pillugu inatsimmut ilaatinneqanngillat, </w:t>
      </w:r>
      <w:r w:rsidR="00E37A6E" w:rsidRPr="00085327">
        <w:rPr>
          <w:rFonts w:cs="Times New Roman"/>
          <w:lang w:val="kl-GL"/>
        </w:rPr>
        <w:t xml:space="preserve">taamaattumillu sumiiffinni pinngortitamik illersuinermut inatsit naapertorlugu illersugaasuni aatsitassarsiornissamut akuersissuteqarnissamut </w:t>
      </w:r>
      <w:r w:rsidRPr="00085327">
        <w:rPr>
          <w:rFonts w:cs="Times New Roman"/>
          <w:lang w:val="kl-GL"/>
        </w:rPr>
        <w:t>inatsisitigut tunngavissa</w:t>
      </w:r>
      <w:r w:rsidR="00E37A6E" w:rsidRPr="00085327">
        <w:rPr>
          <w:rFonts w:cs="Times New Roman"/>
          <w:lang w:val="kl-GL"/>
        </w:rPr>
        <w:t>mik ersarissumik pe</w:t>
      </w:r>
      <w:r w:rsidRPr="00085327">
        <w:rPr>
          <w:rFonts w:cs="Times New Roman"/>
          <w:lang w:val="kl-GL"/>
        </w:rPr>
        <w:t>qarpoq</w:t>
      </w:r>
      <w:r w:rsidR="00831613" w:rsidRPr="00085327">
        <w:rPr>
          <w:rFonts w:cs="Times New Roman"/>
          <w:lang w:val="kl-GL"/>
        </w:rPr>
        <w:t xml:space="preserve">. </w:t>
      </w:r>
      <w:r w:rsidRPr="00085327">
        <w:rPr>
          <w:rFonts w:cs="Times New Roman"/>
          <w:lang w:val="kl-GL"/>
        </w:rPr>
        <w:t>Pinngortitamut Avatangiisinullu Naalakkersuisoqarfiup tassunga atatillugu innersuussutigissavaa Tunup avannaarsuani Nunami allanngutsaaliukkami aatsitassarsiornermik ingerlatanut akuersissutinik ullumikkut tunniussisoqarsimammat</w:t>
      </w:r>
      <w:r w:rsidR="00831613" w:rsidRPr="00085327">
        <w:rPr>
          <w:rFonts w:cs="Times New Roman"/>
          <w:lang w:val="kl-GL"/>
        </w:rPr>
        <w:t xml:space="preserve">. </w:t>
      </w:r>
      <w:r w:rsidRPr="00085327">
        <w:rPr>
          <w:rFonts w:cs="Times New Roman"/>
          <w:lang w:val="kl-GL"/>
        </w:rPr>
        <w:t>Sumiiffiup nunatut allanngutsaaliukkatut inissisimanerat aningaasaliisartut aatsitassarsiornermik ingerlatanut aningaasaleerusussusiannut qanoq sunniuteqarneranut paasissutissat pigineqanngillat</w:t>
      </w:r>
      <w:r w:rsidR="00831613" w:rsidRPr="00085327">
        <w:rPr>
          <w:rFonts w:cs="Times New Roman"/>
          <w:lang w:val="kl-GL"/>
        </w:rPr>
        <w:t>.</w:t>
      </w:r>
    </w:p>
    <w:p w14:paraId="0B39ED2F" w14:textId="77777777" w:rsidR="00831613" w:rsidRPr="00085327" w:rsidRDefault="00831613" w:rsidP="00085327">
      <w:pPr>
        <w:spacing w:line="240" w:lineRule="auto"/>
        <w:rPr>
          <w:rFonts w:cs="Times New Roman"/>
          <w:lang w:val="kl-GL"/>
        </w:rPr>
      </w:pPr>
    </w:p>
    <w:p w14:paraId="2D653901" w14:textId="2791D9CE" w:rsidR="00AB029C" w:rsidRPr="00085327" w:rsidRDefault="00145660" w:rsidP="00085327">
      <w:pPr>
        <w:spacing w:line="240" w:lineRule="auto"/>
        <w:rPr>
          <w:rFonts w:cs="Times New Roman"/>
          <w:lang w:val="kl-GL"/>
        </w:rPr>
      </w:pPr>
      <w:r w:rsidRPr="00085327">
        <w:rPr>
          <w:rFonts w:cs="Times New Roman"/>
          <w:lang w:val="kl-GL"/>
        </w:rPr>
        <w:t xml:space="preserve">Pinngortitamut Avatangiisinullu Naalakkersuisoqarfik </w:t>
      </w:r>
      <w:r w:rsidR="00D7713A" w:rsidRPr="00085327">
        <w:rPr>
          <w:rFonts w:cs="Times New Roman"/>
          <w:lang w:val="kl-GL"/>
        </w:rPr>
        <w:t>Tunup avann</w:t>
      </w:r>
      <w:r w:rsidR="002C62A9" w:rsidRPr="00085327">
        <w:rPr>
          <w:rFonts w:cs="Times New Roman"/>
          <w:lang w:val="kl-GL"/>
        </w:rPr>
        <w:t>a</w:t>
      </w:r>
      <w:r w:rsidR="00D7713A" w:rsidRPr="00085327">
        <w:rPr>
          <w:rFonts w:cs="Times New Roman"/>
          <w:lang w:val="kl-GL"/>
        </w:rPr>
        <w:t xml:space="preserve">arsuarni Nunami allanngutsaaliukkami </w:t>
      </w:r>
      <w:r w:rsidR="00E37A6E" w:rsidRPr="00085327">
        <w:rPr>
          <w:rFonts w:cs="Times New Roman"/>
          <w:lang w:val="kl-GL"/>
        </w:rPr>
        <w:t xml:space="preserve">aammalu </w:t>
      </w:r>
      <w:r w:rsidR="00D7713A" w:rsidRPr="00085327">
        <w:rPr>
          <w:rFonts w:cs="Times New Roman"/>
          <w:lang w:val="kl-GL"/>
        </w:rPr>
        <w:t xml:space="preserve">Kalaallit Nunaanni sumiiffinni </w:t>
      </w:r>
      <w:r w:rsidR="00E37A6E" w:rsidRPr="00085327">
        <w:rPr>
          <w:rFonts w:cs="Times New Roman"/>
          <w:lang w:val="kl-GL"/>
        </w:rPr>
        <w:t xml:space="preserve">illersugaasuni </w:t>
      </w:r>
      <w:r w:rsidR="00D7713A" w:rsidRPr="00085327">
        <w:rPr>
          <w:rFonts w:cs="Times New Roman"/>
          <w:lang w:val="kl-GL"/>
        </w:rPr>
        <w:t>eqqissisimatitani</w:t>
      </w:r>
      <w:r w:rsidR="00E37A6E" w:rsidRPr="00085327">
        <w:rPr>
          <w:rFonts w:cs="Times New Roman"/>
          <w:lang w:val="kl-GL"/>
        </w:rPr>
        <w:t>lu</w:t>
      </w:r>
      <w:r w:rsidR="00D7713A" w:rsidRPr="00085327">
        <w:rPr>
          <w:rFonts w:cs="Times New Roman"/>
          <w:lang w:val="kl-GL"/>
        </w:rPr>
        <w:t xml:space="preserve"> allani takornariaqarnikkut ilisimatuussutsikkullu ingerlatat pillugit paasisassarsiornissamik immikkullu akuerineqarnissamik qinnuteqaatinik amerlasuupilussuarnik </w:t>
      </w:r>
      <w:r w:rsidRPr="00085327">
        <w:rPr>
          <w:rFonts w:cs="Times New Roman"/>
          <w:lang w:val="kl-GL"/>
        </w:rPr>
        <w:t xml:space="preserve">ukiuni makkunani </w:t>
      </w:r>
      <w:r w:rsidR="00D7713A" w:rsidRPr="00085327">
        <w:rPr>
          <w:rFonts w:cs="Times New Roman"/>
          <w:lang w:val="kl-GL"/>
        </w:rPr>
        <w:t>tigusaqartarpoq</w:t>
      </w:r>
      <w:r w:rsidR="00AB029C" w:rsidRPr="00085327">
        <w:rPr>
          <w:rFonts w:cs="Times New Roman"/>
          <w:lang w:val="kl-GL"/>
        </w:rPr>
        <w:t xml:space="preserve">. </w:t>
      </w:r>
      <w:r w:rsidR="00D7713A" w:rsidRPr="00085327">
        <w:rPr>
          <w:rFonts w:cs="Times New Roman"/>
          <w:lang w:val="kl-GL"/>
        </w:rPr>
        <w:t>Aatsitassarsiorluni ingerlatat takornariat soqutiginninnerannut sunniuteqarneranik erseqqissaataasinnaasunik Kalaallit Nunaanni paasissutissanik peqartoqarneranik ilisimasaqanngilaq, aatsitassarsiornermilli ingerlatat nunami allan</w:t>
      </w:r>
      <w:r w:rsidR="002C62A9" w:rsidRPr="00085327">
        <w:rPr>
          <w:rFonts w:cs="Times New Roman"/>
          <w:lang w:val="kl-GL"/>
        </w:rPr>
        <w:t>n</w:t>
      </w:r>
      <w:r w:rsidR="00D7713A" w:rsidRPr="00085327">
        <w:rPr>
          <w:rFonts w:cs="Times New Roman"/>
          <w:lang w:val="kl-GL"/>
        </w:rPr>
        <w:t>gutsaaliukkami ornigarneqartartunut naleqqiullugit inissisimaffigisaat apeqqutaassasoq ilisimanarpoq</w:t>
      </w:r>
      <w:r w:rsidR="00AB029C" w:rsidRPr="00085327">
        <w:rPr>
          <w:rFonts w:cs="Times New Roman"/>
          <w:lang w:val="kl-GL"/>
        </w:rPr>
        <w:t xml:space="preserve">. </w:t>
      </w:r>
    </w:p>
    <w:p w14:paraId="65CD1499" w14:textId="77777777" w:rsidR="00800509" w:rsidRPr="00085327" w:rsidRDefault="00800509" w:rsidP="00085327">
      <w:pPr>
        <w:spacing w:line="240" w:lineRule="auto"/>
        <w:rPr>
          <w:rFonts w:cs="Times New Roman"/>
          <w:lang w:val="kl-GL"/>
        </w:rPr>
      </w:pPr>
    </w:p>
    <w:p w14:paraId="1A05D19F" w14:textId="5828AC35" w:rsidR="00AB029C" w:rsidRPr="006E168D" w:rsidRDefault="005D3DA4" w:rsidP="005D3DA4">
      <w:pPr>
        <w:pStyle w:val="Overskrift2"/>
        <w:tabs>
          <w:tab w:val="left" w:pos="567"/>
        </w:tabs>
        <w:spacing w:line="240" w:lineRule="auto"/>
        <w:rPr>
          <w:rFonts w:ascii="Times New Roman" w:hAnsi="Times New Roman" w:cs="Times New Roman"/>
        </w:rPr>
      </w:pPr>
      <w:bookmarkStart w:id="107" w:name="_Toc215009094"/>
      <w:r>
        <w:rPr>
          <w:rFonts w:ascii="Times New Roman" w:hAnsi="Times New Roman" w:cs="Times New Roman"/>
        </w:rPr>
        <w:t xml:space="preserve">9.4 </w:t>
      </w:r>
      <w:proofErr w:type="spellStart"/>
      <w:r w:rsidR="00AB029C" w:rsidRPr="006E168D">
        <w:rPr>
          <w:rFonts w:ascii="Times New Roman" w:hAnsi="Times New Roman" w:cs="Times New Roman"/>
        </w:rPr>
        <w:t>Kommun</w:t>
      </w:r>
      <w:r w:rsidR="00D7713A" w:rsidRPr="006E168D">
        <w:rPr>
          <w:rFonts w:ascii="Times New Roman" w:hAnsi="Times New Roman" w:cs="Times New Roman"/>
        </w:rPr>
        <w:t>it</w:t>
      </w:r>
      <w:bookmarkEnd w:id="107"/>
      <w:proofErr w:type="spellEnd"/>
    </w:p>
    <w:p w14:paraId="088BBE9E" w14:textId="583F7194" w:rsidR="00800509" w:rsidRPr="00085327" w:rsidRDefault="004A138F" w:rsidP="00085327">
      <w:pPr>
        <w:spacing w:line="240" w:lineRule="auto"/>
        <w:rPr>
          <w:rFonts w:cs="Times New Roman"/>
          <w:lang w:val="kl-GL"/>
        </w:rPr>
      </w:pPr>
      <w:r w:rsidRPr="00085327">
        <w:rPr>
          <w:rFonts w:cs="Times New Roman"/>
          <w:lang w:val="kl-GL"/>
        </w:rPr>
        <w:t>Kommunit nunamik allanngutsaaliukkamik pilersitsinissamut aallarniisutut aqutsisoqatigiinni ilaapput, taamaalillutillu aqutsinikkut sinaakkusiussanik kommunit malitassaannik ineriartortitseqataallutik</w:t>
      </w:r>
      <w:r w:rsidR="00A3154D" w:rsidRPr="00085327">
        <w:rPr>
          <w:rFonts w:cs="Times New Roman"/>
          <w:lang w:val="kl-GL"/>
        </w:rPr>
        <w:t xml:space="preserve">. </w:t>
      </w:r>
      <w:r w:rsidRPr="00085327">
        <w:rPr>
          <w:rFonts w:cs="Times New Roman"/>
          <w:lang w:val="kl-GL"/>
        </w:rPr>
        <w:t>Aqutsisoqatigiinni peqataanissamut aqutsinermullu pilersaarutissap ataani iliuusissanik atulersitsinissamut kommunini allaffissornikkut nukinnik pisariaqartitsissaaq</w:t>
      </w:r>
      <w:r w:rsidR="00A3154D" w:rsidRPr="00085327">
        <w:rPr>
          <w:rFonts w:cs="Times New Roman"/>
          <w:lang w:val="kl-GL"/>
        </w:rPr>
        <w:t xml:space="preserve">. </w:t>
      </w:r>
      <w:r w:rsidRPr="00085327">
        <w:rPr>
          <w:rFonts w:cs="Times New Roman"/>
          <w:lang w:val="kl-GL"/>
        </w:rPr>
        <w:t>Taakku kommunit aningaasatigut sinaakkusiussaasa pioreersut iluanni isumagineqassapput.</w:t>
      </w:r>
      <w:r w:rsidR="00A3154D" w:rsidRPr="00085327">
        <w:rPr>
          <w:rFonts w:cs="Times New Roman"/>
          <w:lang w:val="kl-GL"/>
        </w:rPr>
        <w:t xml:space="preserve"> </w:t>
      </w:r>
    </w:p>
    <w:p w14:paraId="22C3EDAD" w14:textId="77777777" w:rsidR="00A3154D" w:rsidRPr="00085327" w:rsidRDefault="00A3154D" w:rsidP="00085327">
      <w:pPr>
        <w:spacing w:line="240" w:lineRule="auto"/>
        <w:rPr>
          <w:rFonts w:cs="Times New Roman"/>
          <w:lang w:val="kl-GL"/>
        </w:rPr>
      </w:pPr>
    </w:p>
    <w:p w14:paraId="5D133ECD" w14:textId="54DA81B5" w:rsidR="00A3154D" w:rsidRPr="00085327" w:rsidRDefault="004A138F" w:rsidP="00085327">
      <w:pPr>
        <w:spacing w:line="240" w:lineRule="auto"/>
        <w:rPr>
          <w:rFonts w:cs="Times New Roman"/>
          <w:lang w:val="kl-GL"/>
        </w:rPr>
      </w:pPr>
      <w:r w:rsidRPr="00085327">
        <w:rPr>
          <w:rFonts w:cs="Times New Roman"/>
          <w:lang w:val="kl-GL"/>
        </w:rPr>
        <w:t xml:space="preserve">Nuna allanngutsaaliugaq maleruagassanik </w:t>
      </w:r>
      <w:r w:rsidR="00E37A6E" w:rsidRPr="00085327">
        <w:rPr>
          <w:rFonts w:cs="Times New Roman"/>
          <w:lang w:val="kl-GL"/>
        </w:rPr>
        <w:t xml:space="preserve">ikittunik atuutsitsilerfiussaaq, </w:t>
      </w:r>
      <w:r w:rsidRPr="00085327">
        <w:rPr>
          <w:rFonts w:cs="Times New Roman"/>
          <w:lang w:val="kl-GL"/>
        </w:rPr>
        <w:t>innuttaasut takornariartitsisartullu periarfissaannut, taamatullu aningaasarsiornermut periarfissanut killeqartupilussuarmik sunniuteqartussanik</w:t>
      </w:r>
      <w:r w:rsidR="00A3154D" w:rsidRPr="00085327">
        <w:rPr>
          <w:rFonts w:cs="Times New Roman"/>
          <w:lang w:val="kl-GL"/>
        </w:rPr>
        <w:t xml:space="preserve">. </w:t>
      </w:r>
      <w:r w:rsidRPr="00085327">
        <w:rPr>
          <w:rFonts w:cs="Times New Roman"/>
          <w:lang w:val="kl-GL"/>
        </w:rPr>
        <w:t>Nuna allanngutsaaliugaq ussassaarutitut takornariartitsinerup annertusineranik kommuninilu najukkami aningaasarsiornerup siammasinnerulerneranik nukittorsarneranillu kinguneqarsinnaavoq. Ataatsimut isigalugu kommuninit nalilerne</w:t>
      </w:r>
      <w:r w:rsidR="000C4755" w:rsidRPr="00085327">
        <w:rPr>
          <w:rFonts w:cs="Times New Roman"/>
          <w:lang w:val="kl-GL"/>
        </w:rPr>
        <w:t>q</w:t>
      </w:r>
      <w:r w:rsidRPr="00085327">
        <w:rPr>
          <w:rFonts w:cs="Times New Roman"/>
          <w:lang w:val="kl-GL"/>
        </w:rPr>
        <w:t>arpoq</w:t>
      </w:r>
      <w:r w:rsidR="00547578" w:rsidRPr="00085327">
        <w:rPr>
          <w:rFonts w:cs="Times New Roman"/>
          <w:lang w:val="kl-GL"/>
        </w:rPr>
        <w:t>,</w:t>
      </w:r>
      <w:r w:rsidRPr="00085327">
        <w:rPr>
          <w:rFonts w:cs="Times New Roman"/>
          <w:lang w:val="kl-GL"/>
        </w:rPr>
        <w:t xml:space="preserve"> nuna allanngutsaaliugaq kommuni</w:t>
      </w:r>
      <w:r w:rsidR="00547578" w:rsidRPr="00085327">
        <w:rPr>
          <w:rFonts w:cs="Times New Roman"/>
          <w:lang w:val="kl-GL"/>
        </w:rPr>
        <w:t>mi suliffeqarnermut</w:t>
      </w:r>
      <w:r w:rsidRPr="00085327">
        <w:rPr>
          <w:rFonts w:cs="Times New Roman"/>
          <w:lang w:val="kl-GL"/>
        </w:rPr>
        <w:t xml:space="preserve"> aningaasaqarner</w:t>
      </w:r>
      <w:r w:rsidR="00547578" w:rsidRPr="00085327">
        <w:rPr>
          <w:rFonts w:cs="Times New Roman"/>
          <w:lang w:val="kl-GL"/>
        </w:rPr>
        <w:t>mullu</w:t>
      </w:r>
      <w:r w:rsidRPr="00085327">
        <w:rPr>
          <w:rFonts w:cs="Times New Roman"/>
          <w:lang w:val="kl-GL"/>
        </w:rPr>
        <w:t xml:space="preserve"> pitsaasumik tunniussaqassasoq</w:t>
      </w:r>
      <w:r w:rsidR="00547578" w:rsidRPr="00085327">
        <w:rPr>
          <w:rFonts w:cs="Times New Roman"/>
          <w:lang w:val="kl-GL"/>
        </w:rPr>
        <w:t>,</w:t>
      </w:r>
      <w:r w:rsidRPr="00085327">
        <w:rPr>
          <w:rFonts w:cs="Times New Roman"/>
          <w:lang w:val="kl-GL"/>
        </w:rPr>
        <w:t xml:space="preserve"> sumiiffimmi takornariartitsinerup ineriartortinneqarnera ilutigalugu</w:t>
      </w:r>
      <w:r w:rsidR="00C77428" w:rsidRPr="00085327">
        <w:rPr>
          <w:rFonts w:cs="Times New Roman"/>
          <w:lang w:val="kl-GL"/>
        </w:rPr>
        <w:t>.</w:t>
      </w:r>
    </w:p>
    <w:p w14:paraId="3B9C2FCE" w14:textId="77777777" w:rsidR="00A45E91" w:rsidRPr="00085327" w:rsidRDefault="00A45E91" w:rsidP="00085327">
      <w:pPr>
        <w:spacing w:line="240" w:lineRule="auto"/>
        <w:rPr>
          <w:rFonts w:cs="Times New Roman"/>
          <w:lang w:val="kl-GL"/>
        </w:rPr>
      </w:pPr>
    </w:p>
    <w:p w14:paraId="6C4772A9" w14:textId="05365533" w:rsidR="00AB029C" w:rsidRPr="00085327" w:rsidRDefault="005D3DA4" w:rsidP="005D3DA4">
      <w:pPr>
        <w:pStyle w:val="Overskrift2"/>
        <w:tabs>
          <w:tab w:val="left" w:pos="567"/>
        </w:tabs>
        <w:spacing w:line="240" w:lineRule="auto"/>
        <w:rPr>
          <w:rFonts w:ascii="Times New Roman" w:hAnsi="Times New Roman" w:cs="Times New Roman"/>
          <w:lang w:val="kl-GL"/>
        </w:rPr>
      </w:pPr>
      <w:bookmarkStart w:id="108" w:name="_Toc215009095"/>
      <w:r>
        <w:rPr>
          <w:rFonts w:ascii="Times New Roman" w:hAnsi="Times New Roman" w:cs="Times New Roman"/>
          <w:lang w:val="kl-GL"/>
        </w:rPr>
        <w:t xml:space="preserve">9.5 </w:t>
      </w:r>
      <w:r w:rsidR="004A138F" w:rsidRPr="00085327">
        <w:rPr>
          <w:rFonts w:ascii="Times New Roman" w:hAnsi="Times New Roman" w:cs="Times New Roman"/>
          <w:lang w:val="kl-GL"/>
        </w:rPr>
        <w:t>Namminersorlutik Oqartussat</w:t>
      </w:r>
      <w:bookmarkEnd w:id="108"/>
    </w:p>
    <w:p w14:paraId="27DACA48" w14:textId="77777777" w:rsidR="005D08D0" w:rsidRPr="00085327" w:rsidRDefault="005D08D0" w:rsidP="00085327">
      <w:pPr>
        <w:spacing w:line="240" w:lineRule="auto"/>
        <w:rPr>
          <w:rFonts w:cs="Times New Roman"/>
          <w:lang w:val="kl-GL"/>
        </w:rPr>
      </w:pPr>
    </w:p>
    <w:p w14:paraId="66169017" w14:textId="253FE3DB" w:rsidR="005A4D6A" w:rsidRPr="00085327" w:rsidRDefault="005A4D6A" w:rsidP="005D3DA4">
      <w:pPr>
        <w:pStyle w:val="Overskrift3"/>
        <w:tabs>
          <w:tab w:val="left" w:pos="567"/>
        </w:tabs>
        <w:spacing w:before="0" w:line="240" w:lineRule="auto"/>
        <w:rPr>
          <w:rFonts w:ascii="Times New Roman" w:hAnsi="Times New Roman" w:cs="Times New Roman"/>
          <w:lang w:val="kl-GL"/>
        </w:rPr>
      </w:pPr>
      <w:bookmarkStart w:id="109" w:name="_Toc215009096"/>
      <w:r w:rsidRPr="005D3DA4">
        <w:rPr>
          <w:rFonts w:ascii="Times New Roman" w:hAnsi="Times New Roman" w:cs="Times New Roman"/>
          <w:color w:val="1F497D" w:themeColor="text2"/>
          <w:lang w:val="nb-NO"/>
        </w:rPr>
        <w:t xml:space="preserve">9.5.1 </w:t>
      </w:r>
      <w:r w:rsidR="000C4755" w:rsidRPr="005D3DA4">
        <w:rPr>
          <w:rFonts w:ascii="Times New Roman" w:hAnsi="Times New Roman" w:cs="Times New Roman"/>
          <w:color w:val="1F497D" w:themeColor="text2"/>
          <w:lang w:val="nb-NO"/>
        </w:rPr>
        <w:t>Aningaasalersuineq</w:t>
      </w:r>
      <w:r w:rsidR="00AB029C" w:rsidRPr="005D3DA4">
        <w:rPr>
          <w:color w:val="1F497D" w:themeColor="text2"/>
          <w:lang w:val="nb-NO"/>
        </w:rPr>
        <w:t xml:space="preserve"> – </w:t>
      </w:r>
      <w:r w:rsidR="000C4755" w:rsidRPr="005D3DA4">
        <w:rPr>
          <w:color w:val="1F497D" w:themeColor="text2"/>
          <w:lang w:val="nb-NO"/>
        </w:rPr>
        <w:t>pilersitsineq, ingerlatsineq atortulersuutillu</w:t>
      </w:r>
      <w:bookmarkEnd w:id="109"/>
      <w:r w:rsidR="00AB029C" w:rsidRPr="005D3DA4">
        <w:rPr>
          <w:rFonts w:ascii="Times New Roman" w:hAnsi="Times New Roman" w:cs="Times New Roman"/>
          <w:color w:val="1F497D" w:themeColor="text2"/>
          <w:lang w:val="nb-NO"/>
        </w:rPr>
        <w:t xml:space="preserve"> </w:t>
      </w:r>
    </w:p>
    <w:p w14:paraId="0C06BC8D" w14:textId="588C46D8" w:rsidR="00AB029C" w:rsidRPr="00085327" w:rsidRDefault="000C4755" w:rsidP="00085327">
      <w:pPr>
        <w:spacing w:line="240" w:lineRule="auto"/>
        <w:rPr>
          <w:rFonts w:cs="Times New Roman"/>
          <w:lang w:val="kl-GL"/>
        </w:rPr>
      </w:pPr>
      <w:r w:rsidRPr="00085327">
        <w:rPr>
          <w:rFonts w:cs="Times New Roman"/>
          <w:lang w:val="kl-GL"/>
        </w:rPr>
        <w:t>Pinngortitamut Avatangiisinullu Naalakkersuisoqarfiup nunamik allanngutsaaliukkamik ineriartortitsinera EU-p Mingutsitsinngitsumik Siuariartortitsiner</w:t>
      </w:r>
      <w:r w:rsidR="00547578" w:rsidRPr="00085327">
        <w:rPr>
          <w:rFonts w:cs="Times New Roman"/>
          <w:lang w:val="kl-GL"/>
        </w:rPr>
        <w:t>anit</w:t>
      </w:r>
      <w:r w:rsidRPr="00085327">
        <w:rPr>
          <w:rFonts w:cs="Times New Roman"/>
          <w:lang w:val="kl-GL"/>
        </w:rPr>
        <w:t xml:space="preserve"> aningaasalersorneqa</w:t>
      </w:r>
      <w:r w:rsidR="00547578" w:rsidRPr="00085327">
        <w:rPr>
          <w:rFonts w:cs="Times New Roman"/>
          <w:lang w:val="kl-GL"/>
        </w:rPr>
        <w:t>ssaaq</w:t>
      </w:r>
      <w:r w:rsidRPr="00085327">
        <w:rPr>
          <w:rFonts w:cs="Times New Roman"/>
          <w:lang w:val="kl-GL"/>
        </w:rPr>
        <w:t xml:space="preserve">, </w:t>
      </w:r>
      <w:r w:rsidR="00547578" w:rsidRPr="00085327">
        <w:rPr>
          <w:rFonts w:cs="Times New Roman"/>
          <w:lang w:val="kl-GL"/>
        </w:rPr>
        <w:lastRenderedPageBreak/>
        <w:t>kiisalu kommunit naalakkersuisoqarfiillu allat peqataanerat sullissiviit missingersuutaat pioreersut aqqutigalugit matussuserneqassalluni</w:t>
      </w:r>
      <w:r w:rsidR="00AB029C" w:rsidRPr="00085327">
        <w:rPr>
          <w:rFonts w:cs="Times New Roman"/>
          <w:lang w:val="kl-GL"/>
        </w:rPr>
        <w:t>.</w:t>
      </w:r>
    </w:p>
    <w:p w14:paraId="71D566A6" w14:textId="77777777" w:rsidR="00A35890" w:rsidRPr="00085327" w:rsidRDefault="00A35890" w:rsidP="00085327">
      <w:pPr>
        <w:spacing w:line="240" w:lineRule="auto"/>
        <w:rPr>
          <w:rFonts w:cs="Times New Roman"/>
          <w:lang w:val="kl-GL"/>
        </w:rPr>
      </w:pPr>
    </w:p>
    <w:p w14:paraId="797C2A23" w14:textId="1DE575B9" w:rsidR="00AB029C" w:rsidRPr="00085327" w:rsidRDefault="000C4755" w:rsidP="00085327">
      <w:pPr>
        <w:spacing w:line="240" w:lineRule="auto"/>
        <w:rPr>
          <w:rFonts w:cs="Times New Roman"/>
          <w:lang w:val="kl-GL"/>
        </w:rPr>
      </w:pPr>
      <w:r w:rsidRPr="00085327">
        <w:rPr>
          <w:rFonts w:cs="Times New Roman"/>
          <w:lang w:val="kl-GL"/>
        </w:rPr>
        <w:t>Nunamik allanngutsaaliukkamik ingerlatsineq naalakkersuisoqarfinni kommuninilu aqutsinikkut ilusiligaanerit pioreersut atorlugit sanarfineqassaaq taamaalillunilu sullissiviit maannakkut sinaakkusiussaasa iluanni isumagineqarsinnaasussatut naatsorsuutigineqarluni</w:t>
      </w:r>
      <w:r w:rsidR="00AB029C" w:rsidRPr="00085327">
        <w:rPr>
          <w:rFonts w:cs="Times New Roman"/>
          <w:lang w:val="kl-GL"/>
        </w:rPr>
        <w:t xml:space="preserve">. </w:t>
      </w:r>
      <w:r w:rsidRPr="00085327">
        <w:rPr>
          <w:rFonts w:cs="Times New Roman"/>
          <w:lang w:val="kl-GL"/>
        </w:rPr>
        <w:t>Siammarterinissamut atortulersuutit aamma ornigunnissamut attaveqaasersuutit EU-p Mingutsitsinngitsumik Siuariartortitsinermut isumaqatigiissutaata immikkoortuata aappaanut ilaatinneqarsinnaapput aamma/imaluunniit avataanit aningaasaliisartunit allanit, taamaattumillu nunatta karsianut nanertuutaassanatik</w:t>
      </w:r>
      <w:r w:rsidR="00AB029C" w:rsidRPr="00085327">
        <w:rPr>
          <w:rFonts w:cs="Times New Roman"/>
          <w:lang w:val="kl-GL"/>
        </w:rPr>
        <w:t>.</w:t>
      </w:r>
    </w:p>
    <w:p w14:paraId="136EF13B" w14:textId="77777777" w:rsidR="00A35890" w:rsidRPr="00085327" w:rsidRDefault="00A35890" w:rsidP="00085327">
      <w:pPr>
        <w:spacing w:line="240" w:lineRule="auto"/>
        <w:rPr>
          <w:rFonts w:cs="Times New Roman"/>
          <w:lang w:val="kl-GL"/>
        </w:rPr>
      </w:pPr>
    </w:p>
    <w:p w14:paraId="2B697468" w14:textId="59F3B104" w:rsidR="00AB029C" w:rsidRPr="00085327" w:rsidRDefault="000C4755" w:rsidP="00085327">
      <w:pPr>
        <w:spacing w:line="240" w:lineRule="auto"/>
        <w:rPr>
          <w:rFonts w:cs="Times New Roman"/>
          <w:lang w:val="kl-GL"/>
        </w:rPr>
      </w:pPr>
      <w:r w:rsidRPr="00085327">
        <w:rPr>
          <w:rFonts w:cs="Times New Roman"/>
          <w:lang w:val="kl-GL"/>
        </w:rPr>
        <w:t>Kommunit arlaat parkrangerimik atorfinitsitsinissamik kissaateqassagaluarpat tamanna kommunimit pineqartumit matussuseqartussaassaaq imaluunniit</w:t>
      </w:r>
      <w:r w:rsidR="003F746B" w:rsidRPr="00085327">
        <w:rPr>
          <w:rFonts w:cs="Times New Roman"/>
          <w:lang w:val="kl-GL"/>
        </w:rPr>
        <w:t xml:space="preserve"> EU-p Mingutsitsinngitsumik Siuariartortitsinermut isumaqatigiissutaata immikkoortuata aappaanut ilaatinneqarluni aamma/imaluunniit avataanit aningaasaliisartunit allanit</w:t>
      </w:r>
      <w:r w:rsidR="00AB029C" w:rsidRPr="00085327">
        <w:rPr>
          <w:rFonts w:cs="Times New Roman"/>
          <w:lang w:val="kl-GL"/>
        </w:rPr>
        <w:t>.</w:t>
      </w:r>
    </w:p>
    <w:p w14:paraId="1C8FB0F5" w14:textId="77777777" w:rsidR="00253BD3" w:rsidRPr="00085327" w:rsidRDefault="00253BD3" w:rsidP="00085327">
      <w:pPr>
        <w:spacing w:line="240" w:lineRule="auto"/>
        <w:rPr>
          <w:rFonts w:cs="Times New Roman"/>
          <w:lang w:val="kl-GL"/>
        </w:rPr>
      </w:pPr>
    </w:p>
    <w:p w14:paraId="1FC1F7FD" w14:textId="6F0C3C86" w:rsidR="00C77428" w:rsidRPr="00085327" w:rsidRDefault="005A4D6A" w:rsidP="005D3DA4">
      <w:pPr>
        <w:pStyle w:val="Overskrift3"/>
        <w:tabs>
          <w:tab w:val="left" w:pos="567"/>
        </w:tabs>
        <w:spacing w:before="0" w:line="240" w:lineRule="auto"/>
        <w:rPr>
          <w:rFonts w:ascii="Times New Roman" w:hAnsi="Times New Roman" w:cs="Times New Roman"/>
          <w:lang w:val="kl-GL"/>
        </w:rPr>
      </w:pPr>
      <w:bookmarkStart w:id="110" w:name="_Toc215009097"/>
      <w:r w:rsidRPr="005D3DA4">
        <w:rPr>
          <w:rFonts w:ascii="Times New Roman" w:hAnsi="Times New Roman" w:cs="Times New Roman"/>
          <w:color w:val="1F497D" w:themeColor="text2"/>
          <w:lang w:val="nb-NO"/>
        </w:rPr>
        <w:t xml:space="preserve">9.5.2 </w:t>
      </w:r>
      <w:r w:rsidR="003F746B" w:rsidRPr="005D3DA4">
        <w:rPr>
          <w:rFonts w:ascii="Times New Roman" w:hAnsi="Times New Roman" w:cs="Times New Roman"/>
          <w:color w:val="1F497D" w:themeColor="text2"/>
          <w:lang w:val="nb-NO"/>
        </w:rPr>
        <w:t>Aningaasaliinerit avataaneersut</w:t>
      </w:r>
      <w:bookmarkEnd w:id="110"/>
    </w:p>
    <w:p w14:paraId="07A37EA5" w14:textId="1BB04F42" w:rsidR="00AB029C" w:rsidRPr="00085327" w:rsidRDefault="00C76E9A" w:rsidP="00085327">
      <w:pPr>
        <w:spacing w:line="240" w:lineRule="auto"/>
        <w:rPr>
          <w:rFonts w:eastAsiaTheme="majorEastAsia" w:cs="Times New Roman"/>
          <w:color w:val="365F91" w:themeColor="accent1" w:themeShade="BF"/>
          <w:sz w:val="32"/>
          <w:szCs w:val="32"/>
          <w:lang w:val="kl-GL"/>
        </w:rPr>
      </w:pPr>
      <w:r w:rsidRPr="00085327">
        <w:rPr>
          <w:rFonts w:cs="Times New Roman"/>
          <w:lang w:val="kl-GL"/>
        </w:rPr>
        <w:t>Nalunaarut sumiiffimmi takornariartitsinermut atortulersuutinik pilersitsinissamut periarfissaqartitsivoq</w:t>
      </w:r>
      <w:r w:rsidR="00C77428" w:rsidRPr="00085327">
        <w:rPr>
          <w:rFonts w:cs="Times New Roman"/>
          <w:lang w:val="kl-GL"/>
        </w:rPr>
        <w:t xml:space="preserve">. </w:t>
      </w:r>
      <w:r w:rsidRPr="00085327">
        <w:rPr>
          <w:rFonts w:cs="Times New Roman"/>
          <w:lang w:val="kl-GL"/>
        </w:rPr>
        <w:t>Atortulersuutinut taama ittunut qanoq annertutigisumik aningaasaliisoqarnissaa pillugu maannakkorpiaq naliliisoqarsinnaanngilaq</w:t>
      </w:r>
      <w:r w:rsidR="00C77428" w:rsidRPr="00085327">
        <w:rPr>
          <w:rFonts w:cs="Times New Roman"/>
          <w:lang w:val="kl-GL"/>
        </w:rPr>
        <w:t>.</w:t>
      </w:r>
      <w:r w:rsidR="00253BD3" w:rsidRPr="00085327">
        <w:rPr>
          <w:rFonts w:cs="Times New Roman"/>
          <w:lang w:val="kl-GL"/>
        </w:rPr>
        <w:t xml:space="preserve"> </w:t>
      </w:r>
    </w:p>
    <w:p w14:paraId="6A445253" w14:textId="77777777" w:rsidR="005D08D0" w:rsidRPr="00085327" w:rsidRDefault="005D08D0" w:rsidP="00085327">
      <w:pPr>
        <w:spacing w:line="240" w:lineRule="auto"/>
        <w:rPr>
          <w:rFonts w:eastAsiaTheme="majorEastAsia" w:cs="Times New Roman"/>
          <w:color w:val="365F91" w:themeColor="accent1" w:themeShade="BF"/>
          <w:szCs w:val="24"/>
          <w:lang w:val="kl-GL"/>
        </w:rPr>
      </w:pPr>
    </w:p>
    <w:p w14:paraId="74377378" w14:textId="77777777" w:rsidR="005D08D0" w:rsidRPr="00085327" w:rsidRDefault="005D08D0" w:rsidP="00085327">
      <w:pPr>
        <w:spacing w:line="240" w:lineRule="auto"/>
        <w:rPr>
          <w:rFonts w:eastAsiaTheme="majorEastAsia" w:cs="Times New Roman"/>
          <w:color w:val="365F91" w:themeColor="accent1" w:themeShade="BF"/>
          <w:szCs w:val="24"/>
          <w:lang w:val="kl-GL"/>
        </w:rPr>
      </w:pPr>
    </w:p>
    <w:p w14:paraId="3ADD0654" w14:textId="7229E8CF" w:rsidR="00AB029C" w:rsidRPr="00085327" w:rsidRDefault="00A8392B" w:rsidP="00085327">
      <w:pPr>
        <w:pStyle w:val="Overskrift1"/>
        <w:tabs>
          <w:tab w:val="left" w:pos="567"/>
        </w:tabs>
        <w:spacing w:before="0" w:line="240" w:lineRule="auto"/>
        <w:rPr>
          <w:rFonts w:ascii="Times New Roman" w:hAnsi="Times New Roman" w:cs="Times New Roman"/>
          <w:lang w:val="kl-GL"/>
        </w:rPr>
      </w:pPr>
      <w:bookmarkStart w:id="111" w:name="_Toc201741109"/>
      <w:bookmarkStart w:id="112" w:name="_Toc215009098"/>
      <w:bookmarkEnd w:id="111"/>
      <w:r w:rsidRPr="00085327">
        <w:rPr>
          <w:rFonts w:ascii="Times New Roman" w:hAnsi="Times New Roman" w:cs="Times New Roman"/>
          <w:lang w:val="kl-GL"/>
        </w:rPr>
        <w:t>Eqikkaaneq</w:t>
      </w:r>
      <w:bookmarkEnd w:id="112"/>
    </w:p>
    <w:p w14:paraId="709AC7BC" w14:textId="1886C1A9" w:rsidR="00DD0DD5" w:rsidRPr="00085327" w:rsidRDefault="00C76E9A" w:rsidP="00085327">
      <w:pPr>
        <w:tabs>
          <w:tab w:val="left" w:pos="567"/>
        </w:tabs>
        <w:spacing w:line="240" w:lineRule="auto"/>
        <w:rPr>
          <w:rFonts w:cs="Times New Roman"/>
          <w:lang w:val="kl-GL"/>
        </w:rPr>
      </w:pPr>
      <w:r w:rsidRPr="00085327">
        <w:rPr>
          <w:rFonts w:cs="Times New Roman"/>
          <w:lang w:val="kl-GL"/>
        </w:rPr>
        <w:t>Matumani kingunerisassanik misissueqqissaarnerugallarneq Kitaani Nunamik allanngutsaaliukkamik pilersitsinissamut piareersaatit atatillugu suliarineqarpoq</w:t>
      </w:r>
      <w:r w:rsidR="00DD0DD5" w:rsidRPr="00085327">
        <w:rPr>
          <w:rFonts w:cs="Times New Roman"/>
          <w:lang w:val="kl-GL"/>
        </w:rPr>
        <w:t xml:space="preserve">. </w:t>
      </w:r>
      <w:r w:rsidRPr="00085327">
        <w:rPr>
          <w:rFonts w:cs="Times New Roman"/>
          <w:lang w:val="kl-GL"/>
        </w:rPr>
        <w:t>Pinngortitamut, inuiaqatigiinnut inuussutissarsiornermullu sunniutaasinnaasut nalilersuiffigineqarnissaat siunertaavoq</w:t>
      </w:r>
      <w:r w:rsidR="00DD0DD5" w:rsidRPr="00085327">
        <w:rPr>
          <w:rFonts w:cs="Times New Roman"/>
          <w:lang w:val="kl-GL"/>
        </w:rPr>
        <w:t xml:space="preserve">. </w:t>
      </w:r>
      <w:r w:rsidRPr="00085327">
        <w:rPr>
          <w:rFonts w:cs="Times New Roman"/>
          <w:lang w:val="kl-GL"/>
        </w:rPr>
        <w:t xml:space="preserve">Misissueqqissaarnermi nalunaarusiat pioreersut, allaatigisat, uumassusilinnik misissuinerit, kommunit ilanngussaat aammalu Qeqqata aamma Qeqertaliup kommuniini 2025-mi upernaakkut innuttaasunik ataatsimiititsinerni suliniummilu aqutsisoqatigiinni </w:t>
      </w:r>
      <w:r w:rsidR="00547578" w:rsidRPr="00085327">
        <w:rPr>
          <w:rFonts w:cs="Times New Roman"/>
          <w:lang w:val="kl-GL"/>
        </w:rPr>
        <w:t xml:space="preserve">tapiliussat </w:t>
      </w:r>
      <w:r w:rsidRPr="00085327">
        <w:rPr>
          <w:rFonts w:cs="Times New Roman"/>
          <w:lang w:val="kl-GL"/>
        </w:rPr>
        <w:t>oqaluuserineqartu</w:t>
      </w:r>
      <w:r w:rsidR="00547578" w:rsidRPr="00085327">
        <w:rPr>
          <w:rFonts w:cs="Times New Roman"/>
          <w:lang w:val="kl-GL"/>
        </w:rPr>
        <w:t>llu</w:t>
      </w:r>
      <w:r w:rsidRPr="00085327">
        <w:rPr>
          <w:rFonts w:cs="Times New Roman"/>
          <w:lang w:val="kl-GL"/>
        </w:rPr>
        <w:t xml:space="preserve"> tunngavigineqarput</w:t>
      </w:r>
      <w:r w:rsidR="00DD0DD5" w:rsidRPr="00085327">
        <w:rPr>
          <w:rFonts w:cs="Times New Roman"/>
          <w:lang w:val="kl-GL"/>
        </w:rPr>
        <w:t>.</w:t>
      </w:r>
    </w:p>
    <w:p w14:paraId="05AEFF7B" w14:textId="77777777" w:rsidR="00DD0DD5" w:rsidRPr="00085327" w:rsidRDefault="00DD0DD5" w:rsidP="00085327">
      <w:pPr>
        <w:spacing w:line="240" w:lineRule="auto"/>
        <w:rPr>
          <w:rFonts w:cs="Times New Roman"/>
          <w:lang w:val="kl-GL"/>
        </w:rPr>
      </w:pPr>
    </w:p>
    <w:p w14:paraId="01C7F817" w14:textId="7DA78D26" w:rsidR="00DD0DD5" w:rsidRPr="00085327" w:rsidRDefault="00C76E9A" w:rsidP="00085327">
      <w:pPr>
        <w:spacing w:line="240" w:lineRule="auto"/>
        <w:rPr>
          <w:rFonts w:cs="Times New Roman"/>
          <w:lang w:val="kl-GL"/>
        </w:rPr>
      </w:pPr>
      <w:r w:rsidRPr="00085327">
        <w:rPr>
          <w:rFonts w:cs="Times New Roman"/>
          <w:lang w:val="kl-GL"/>
        </w:rPr>
        <w:t>Nunap allanngutsaaliukkap sumiiffigisaa ullumikkut inatsi</w:t>
      </w:r>
      <w:r w:rsidR="00547578" w:rsidRPr="00085327">
        <w:rPr>
          <w:rFonts w:cs="Times New Roman"/>
          <w:lang w:val="kl-GL"/>
        </w:rPr>
        <w:t xml:space="preserve">tigut tunngavissanut amerlasuunut </w:t>
      </w:r>
      <w:r w:rsidRPr="00085327">
        <w:rPr>
          <w:rFonts w:cs="Times New Roman"/>
          <w:lang w:val="kl-GL"/>
        </w:rPr>
        <w:t>ilaatinneqareerpoq, sumiiffimmi ingerlatanut amerlasoorpassuarnut maleruagassaqarluni, tassunga ilanngullugit pinngortitamik illersuineq, takornariaqarneq, asimi pilersaarusiorneq, angallannermut ileqqoreqqusat il.il.</w:t>
      </w:r>
      <w:r w:rsidR="00DD0DD5" w:rsidRPr="00085327">
        <w:rPr>
          <w:rFonts w:cs="Times New Roman"/>
          <w:lang w:val="kl-GL"/>
        </w:rPr>
        <w:t xml:space="preserve">. </w:t>
      </w:r>
      <w:r w:rsidRPr="00085327">
        <w:rPr>
          <w:rFonts w:cs="Times New Roman"/>
          <w:lang w:val="kl-GL"/>
        </w:rPr>
        <w:t xml:space="preserve">Taamaattumik nunamut allanngutsaaliukkamut nalunaarummi killilersuutissatut siunnersuutigineqartut </w:t>
      </w:r>
      <w:r w:rsidR="00547578" w:rsidRPr="00085327">
        <w:rPr>
          <w:rFonts w:cs="Times New Roman"/>
          <w:lang w:val="kl-GL"/>
        </w:rPr>
        <w:t xml:space="preserve">ikingaatsiartutut </w:t>
      </w:r>
      <w:r w:rsidRPr="00085327">
        <w:rPr>
          <w:rFonts w:cs="Times New Roman"/>
          <w:lang w:val="kl-GL"/>
        </w:rPr>
        <w:t>oqaatigineqarsinnaapput, taamaattumillu innuttaasut sumiiffimmik atuiinnarsinnaanerannut killilimmik sunniuteqartussaassallutik</w:t>
      </w:r>
      <w:r w:rsidR="00DD0DD5" w:rsidRPr="00085327">
        <w:rPr>
          <w:rFonts w:cs="Times New Roman"/>
          <w:lang w:val="kl-GL"/>
        </w:rPr>
        <w:t xml:space="preserve">. </w:t>
      </w:r>
      <w:r w:rsidR="00D57E78" w:rsidRPr="00085327">
        <w:rPr>
          <w:rFonts w:cs="Times New Roman"/>
          <w:lang w:val="kl-GL"/>
        </w:rPr>
        <w:t>Pingaartumillu takornariartitsinermut inatsit kommuninut periarfi</w:t>
      </w:r>
      <w:r w:rsidR="000450E1" w:rsidRPr="00085327">
        <w:rPr>
          <w:rFonts w:cs="Times New Roman"/>
          <w:lang w:val="kl-GL"/>
        </w:rPr>
        <w:t>ssi</w:t>
      </w:r>
      <w:r w:rsidR="00D57E78" w:rsidRPr="00085327">
        <w:rPr>
          <w:rFonts w:cs="Times New Roman"/>
          <w:lang w:val="kl-GL"/>
        </w:rPr>
        <w:t>ivoq inuussutissarsiutigalugu takornariartitsinerup maleruagassiornissaanut, taamaaliornikkut najukkami atuineq takornariartitsinikkullu ineriartortitsineq kommunip tamatumunnga nammineq kissaatigisai malillugit</w:t>
      </w:r>
      <w:r w:rsidR="00547578" w:rsidRPr="00085327">
        <w:rPr>
          <w:rFonts w:cs="Times New Roman"/>
          <w:lang w:val="kl-GL"/>
        </w:rPr>
        <w:t xml:space="preserve"> aammalu nunamut allanngutsaaliukkamut</w:t>
      </w:r>
      <w:r w:rsidR="00D57E78" w:rsidRPr="00085327">
        <w:rPr>
          <w:rFonts w:cs="Times New Roman"/>
          <w:lang w:val="kl-GL"/>
        </w:rPr>
        <w:t xml:space="preserve"> nalunaarumm</w:t>
      </w:r>
      <w:r w:rsidR="00547578" w:rsidRPr="00085327">
        <w:rPr>
          <w:rFonts w:cs="Times New Roman"/>
          <w:lang w:val="kl-GL"/>
        </w:rPr>
        <w:t>i</w:t>
      </w:r>
      <w:r w:rsidR="00D57E78" w:rsidRPr="00085327">
        <w:rPr>
          <w:rFonts w:cs="Times New Roman"/>
          <w:lang w:val="kl-GL"/>
        </w:rPr>
        <w:t xml:space="preserve"> sinaakkusiussat aalajangersarneqartut iluanni</w:t>
      </w:r>
      <w:r w:rsidR="000450E1" w:rsidRPr="00085327">
        <w:rPr>
          <w:rFonts w:cs="Times New Roman"/>
          <w:lang w:val="kl-GL"/>
        </w:rPr>
        <w:t xml:space="preserve"> pisinnaallutik</w:t>
      </w:r>
      <w:r w:rsidR="00DD0DD5" w:rsidRPr="00085327">
        <w:rPr>
          <w:rFonts w:cs="Times New Roman"/>
          <w:lang w:val="kl-GL"/>
        </w:rPr>
        <w:t>.</w:t>
      </w:r>
    </w:p>
    <w:p w14:paraId="54B19280" w14:textId="77777777" w:rsidR="00DD0DD5" w:rsidRPr="00085327" w:rsidRDefault="00DD0DD5" w:rsidP="00085327">
      <w:pPr>
        <w:spacing w:line="240" w:lineRule="auto"/>
        <w:rPr>
          <w:rFonts w:cs="Times New Roman"/>
          <w:lang w:val="kl-GL"/>
        </w:rPr>
      </w:pPr>
    </w:p>
    <w:p w14:paraId="33A8E34F" w14:textId="77777777" w:rsidR="008D5D1F" w:rsidRPr="00085327" w:rsidRDefault="008D5D1F" w:rsidP="00085327">
      <w:pPr>
        <w:spacing w:line="240" w:lineRule="auto"/>
        <w:rPr>
          <w:rFonts w:cs="Times New Roman"/>
          <w:lang w:val="kl-GL"/>
        </w:rPr>
      </w:pPr>
      <w:r w:rsidRPr="00085327">
        <w:rPr>
          <w:rFonts w:cs="Times New Roman"/>
          <w:lang w:val="kl-GL"/>
        </w:rPr>
        <w:t xml:space="preserve">Kitaani nuna allanngutsaaliugaq uumassusillit assigiinngisitaarnerisa illersorneqarnerannik nukittorsaasinnaavoq aqutsinermullu toqqammavissamut ataatsimut isiginnittumut qulakkeerinnilluni, pinngortitamillu uumassusillillu assigiinngisitaarnerannik illersuinissamik, sumiiffiup ileqquusumik atorneqarnerata pisuussutaatalu iluaqutiginerisa ingerlatiinnarnissaannik takornariartitsinerullu ineriartortinneqarneranik tapersersuinissamik pingasoqiusamik </w:t>
      </w:r>
      <w:r w:rsidRPr="00085327">
        <w:rPr>
          <w:rFonts w:cs="Times New Roman"/>
          <w:lang w:val="kl-GL"/>
        </w:rPr>
        <w:lastRenderedPageBreak/>
        <w:t>siunertarineqartumut tapersersuilluni. Nuna allanngutsaaliugaq taamaalilluni kalaallit kulturikkut kingornussaannik attassinissamut, tassunga ilanngullugu pinngortitap ileqquusumik atorneqarnissaanut iluaqutaassaaq, peqatigisaanillu takornariartitsinikkut ineriartortitsinissamut periarfissanik najukkamilu inuussutissarsiutitigut siammasinnerulersitsinissamut, tassunga ilanngullugu suliffinnik pilersitsinissamut aningaasaliinissamullu pilerinarsaanissamut iluaqutaasinnaavoq. Aammattaaq nuna allanngutsaaliugaq ilisimatusarnermik, nakkutilliinermik Kalaallit Nunaata piujuartitsinissaq tunngavigalugu pinngortitamik aqutsinerup iluani maligassiuisutut nunanit tamalaanit isigineqarneranik nukittorsaasinnaavoq.</w:t>
      </w:r>
    </w:p>
    <w:p w14:paraId="71250F69" w14:textId="77777777" w:rsidR="008D5D1F" w:rsidRPr="00085327" w:rsidRDefault="008D5D1F" w:rsidP="00085327">
      <w:pPr>
        <w:spacing w:line="240" w:lineRule="auto"/>
        <w:rPr>
          <w:rFonts w:cs="Times New Roman"/>
          <w:lang w:val="kl-GL"/>
        </w:rPr>
      </w:pPr>
    </w:p>
    <w:p w14:paraId="35CD1473" w14:textId="77777777" w:rsidR="008D5D1F" w:rsidRPr="00085327" w:rsidRDefault="008D5D1F" w:rsidP="00085327">
      <w:pPr>
        <w:spacing w:line="240" w:lineRule="auto"/>
        <w:rPr>
          <w:rFonts w:cs="Times New Roman"/>
          <w:lang w:val="kl-GL"/>
        </w:rPr>
      </w:pPr>
      <w:r w:rsidRPr="00085327">
        <w:rPr>
          <w:rFonts w:cs="Times New Roman"/>
          <w:lang w:val="kl-GL"/>
        </w:rPr>
        <w:t>Tamatumunngalu ilanngullugu killilersuinerit nutaat piniarnermut, aalisarnermut paarnanillu nuniannermut killilersuisutut isigineqarsinnaanerinut aarlerinaateqarnera misissueqqissaarnermi tikkuarneqarpoq. Kulturikkut kissaatigineqanngitsumik naleqqussarnissaq aamma takornariartitsinerup piniarnerullu akornanni akerleriittoqarnissaa ernumassutigineqarpoq, pingaartumik piffissani sunnertiaffiusuni soorlu tuttut piaqqiornerisa nalaanni timmissallu isanerisa nalaani. Aammattaaq pilersitsineq nakkutilliinissamut, eqqagassalerinermut ataqatigiissaarinermullu sulisussanik amerlanerusunik kinguneqarsinnaavoq, tamannalu avataanit aningaasaliisoqarnissaanik naammassisaqarsinnaassutsimillu annertusaanissamik pisariaqartitsissaaq.</w:t>
      </w:r>
    </w:p>
    <w:p w14:paraId="1796496F" w14:textId="77777777" w:rsidR="008D5D1F" w:rsidRPr="00085327" w:rsidRDefault="008D5D1F" w:rsidP="00085327">
      <w:pPr>
        <w:spacing w:line="240" w:lineRule="auto"/>
        <w:rPr>
          <w:rFonts w:cs="Times New Roman"/>
          <w:lang w:val="kl-GL"/>
        </w:rPr>
      </w:pPr>
    </w:p>
    <w:p w14:paraId="7B8BF000" w14:textId="46A554FE" w:rsidR="008D5D1F" w:rsidRPr="00085327" w:rsidRDefault="008D5D1F" w:rsidP="00085327">
      <w:pPr>
        <w:spacing w:line="240" w:lineRule="auto"/>
        <w:rPr>
          <w:rFonts w:cs="Times New Roman"/>
          <w:lang w:val="kl-GL"/>
        </w:rPr>
      </w:pPr>
      <w:r w:rsidRPr="00085327">
        <w:rPr>
          <w:rFonts w:cs="Times New Roman"/>
          <w:lang w:val="kl-GL"/>
        </w:rPr>
        <w:t xml:space="preserve">Tunuliaqutissatut atortussat annertuut pigineqaraluartut, suliassaqarfinni arlalinni ilisimasat killeqarnerannik misissueqqissaarnermi tikkuarneqarpoq. Uumasoqatigiinnut arlalinnut paasissutissat nutarternissaat pisariaqartinneqarpoq, tassunga ilanngullugit umimmaqassutsimut tuttoqassutsimullu (pingaartumik sumiiffinnut piaqqiorfiusartunut tunngatillugu), timmissanut imarmiunut naasunullu uumasunullu eriagisassat allattorsimaffianniittunut allanut , kiisalu qasigissap sumiiffimmut uteqqissinnaaneranut tunngatillugu. Tassungalu ilanngullugu silap pissusiata allannguutaata uumasoqarfinnut pinngortitamilu pisuussutit pissarsiarineqarsinnaanerinut sunniuteqarneranik piffissaq ungasinnerusoq eqqarsaatigalugu nalilersuinerit amigaatigineqarput. Aamma </w:t>
      </w:r>
      <w:r w:rsidR="00547578" w:rsidRPr="00085327">
        <w:rPr>
          <w:rFonts w:cs="Times New Roman"/>
          <w:lang w:val="kl-GL"/>
        </w:rPr>
        <w:t xml:space="preserve">paasissutissat misissueqqissaarnerillu, </w:t>
      </w:r>
      <w:r w:rsidRPr="00085327">
        <w:rPr>
          <w:rFonts w:cs="Times New Roman"/>
          <w:lang w:val="kl-GL"/>
        </w:rPr>
        <w:t>sumiiffimmi takornariartitsinikkut ineriartortitsiner</w:t>
      </w:r>
      <w:r w:rsidR="00547578" w:rsidRPr="00085327">
        <w:rPr>
          <w:rFonts w:cs="Times New Roman"/>
          <w:lang w:val="kl-GL"/>
        </w:rPr>
        <w:t>up</w:t>
      </w:r>
      <w:r w:rsidRPr="00085327">
        <w:rPr>
          <w:rFonts w:cs="Times New Roman"/>
          <w:lang w:val="kl-GL"/>
        </w:rPr>
        <w:t xml:space="preserve"> qanoq sunniuteqarsinnaaneranut</w:t>
      </w:r>
      <w:r w:rsidR="00547578" w:rsidRPr="00085327">
        <w:rPr>
          <w:rFonts w:cs="Times New Roman"/>
          <w:lang w:val="kl-GL"/>
        </w:rPr>
        <w:t xml:space="preserve"> </w:t>
      </w:r>
      <w:r w:rsidR="006F6C05" w:rsidRPr="00085327">
        <w:rPr>
          <w:rFonts w:cs="Times New Roman"/>
          <w:lang w:val="kl-GL"/>
        </w:rPr>
        <w:t xml:space="preserve">aammalu takornariaqarnerup najukkami inuiaqatigiinnut tamarmiusunut (kulturikkut, inooqataanikkut, inatsisitigut aningaasaqarnikkullu) sunniuteqarsinnaanerannut </w:t>
      </w:r>
      <w:r w:rsidR="00547578" w:rsidRPr="00085327">
        <w:rPr>
          <w:rFonts w:cs="Times New Roman"/>
          <w:lang w:val="kl-GL"/>
        </w:rPr>
        <w:t>paasissutissiisinnaasut</w:t>
      </w:r>
      <w:r w:rsidR="006F6C05" w:rsidRPr="00085327">
        <w:rPr>
          <w:rFonts w:cs="Times New Roman"/>
          <w:lang w:val="kl-GL"/>
        </w:rPr>
        <w:t xml:space="preserve"> amigaatigineqarput.</w:t>
      </w:r>
    </w:p>
    <w:p w14:paraId="4283378C" w14:textId="77777777" w:rsidR="008D5D1F" w:rsidRPr="00085327" w:rsidRDefault="008D5D1F" w:rsidP="00085327">
      <w:pPr>
        <w:spacing w:line="240" w:lineRule="auto"/>
        <w:rPr>
          <w:rFonts w:cs="Times New Roman"/>
          <w:lang w:val="kl-GL"/>
        </w:rPr>
      </w:pPr>
    </w:p>
    <w:p w14:paraId="3EF6BFF7" w14:textId="3E27BFD2" w:rsidR="008D5D1F" w:rsidRPr="00085327" w:rsidRDefault="008D5D1F" w:rsidP="00085327">
      <w:pPr>
        <w:spacing w:line="240" w:lineRule="auto"/>
        <w:rPr>
          <w:rFonts w:cs="Times New Roman"/>
          <w:lang w:val="kl-GL"/>
        </w:rPr>
      </w:pPr>
      <w:r w:rsidRPr="00085327">
        <w:rPr>
          <w:rFonts w:cs="Times New Roman"/>
          <w:lang w:val="kl-GL"/>
        </w:rPr>
        <w:t>Kingunerisassanilli misissueqqissaarnerup takutippaa nuna allanngutsaaliugaq pinngortitamik illersuinermik, najukkami atuinermik inuussutissarsiornikkullu ineriartortitsinermik ataqatigiissitsinissamut sakkugineqarsinnaasoq pingaarutilik. Nuna allanngutsaaliukkap ineriartortinneqarneranut atatillugu aqutsinermut aaqqissuussaanermik pilersitsisoqassaaq</w:t>
      </w:r>
      <w:r w:rsidR="006F6C05" w:rsidRPr="00085327">
        <w:rPr>
          <w:rFonts w:cs="Times New Roman"/>
          <w:lang w:val="kl-GL"/>
        </w:rPr>
        <w:t>,</w:t>
      </w:r>
      <w:r w:rsidRPr="00085327">
        <w:rPr>
          <w:rFonts w:cs="Times New Roman"/>
          <w:lang w:val="kl-GL"/>
        </w:rPr>
        <w:t xml:space="preserve"> naalakkersuisoqarfiit arlallit, aammalu kommunit taakkunanilu </w:t>
      </w:r>
      <w:r w:rsidR="006F6C05" w:rsidRPr="00085327">
        <w:rPr>
          <w:rFonts w:cs="Times New Roman"/>
          <w:lang w:val="kl-GL"/>
        </w:rPr>
        <w:t>inoqarfiit</w:t>
      </w:r>
      <w:r w:rsidRPr="00085327">
        <w:rPr>
          <w:rFonts w:cs="Times New Roman"/>
          <w:lang w:val="kl-GL"/>
        </w:rPr>
        <w:t xml:space="preserve"> peqataaffigisaannik. Aqutsinerup ilusiligaanera pineqartoq nunap allanngutsaaliukkap ineriartortinneqarnerata ileqquusumik atuinerup ingerlatiinnarnissaanik aamma takornariartitsinermik inuussutissarsiuteqarnerup ineriartortinneqarneranut najukkani kissaatigineqartunut ataqatigiissinneqarnissaanut iluaqutaassaaq sinaakkusiussat pingaarnerit Naalakkersuisunit aalajangersarneqartut iluanni.</w:t>
      </w:r>
    </w:p>
    <w:p w14:paraId="1B2F32DC" w14:textId="77777777" w:rsidR="008D5D1F" w:rsidRPr="00085327" w:rsidRDefault="008D5D1F" w:rsidP="00085327">
      <w:pPr>
        <w:spacing w:line="240" w:lineRule="auto"/>
        <w:rPr>
          <w:rFonts w:cs="Times New Roman"/>
          <w:lang w:val="kl-GL"/>
        </w:rPr>
      </w:pPr>
    </w:p>
    <w:p w14:paraId="7CBEEA60" w14:textId="0CAF4C57" w:rsidR="008D5D1F" w:rsidRPr="00085327" w:rsidRDefault="008D5D1F" w:rsidP="00085327">
      <w:pPr>
        <w:spacing w:line="240" w:lineRule="auto"/>
        <w:rPr>
          <w:rFonts w:cs="Times New Roman"/>
          <w:lang w:val="kl-GL"/>
        </w:rPr>
      </w:pPr>
      <w:r w:rsidRPr="00085327">
        <w:rPr>
          <w:rFonts w:cs="Times New Roman"/>
          <w:lang w:val="kl-GL"/>
        </w:rPr>
        <w:t>Nunamik allanngutsaaliukkamik pilersitsin</w:t>
      </w:r>
      <w:r w:rsidR="006F6C05" w:rsidRPr="00085327">
        <w:rPr>
          <w:rFonts w:cs="Times New Roman"/>
          <w:lang w:val="kl-GL"/>
        </w:rPr>
        <w:t>issa</w:t>
      </w:r>
      <w:r w:rsidRPr="00085327">
        <w:rPr>
          <w:rFonts w:cs="Times New Roman"/>
          <w:lang w:val="kl-GL"/>
        </w:rPr>
        <w:t xml:space="preserve">q Naalakkersuisut </w:t>
      </w:r>
      <w:r w:rsidR="006F6C05" w:rsidRPr="00085327">
        <w:rPr>
          <w:rFonts w:cs="Times New Roman"/>
          <w:lang w:val="kl-GL"/>
        </w:rPr>
        <w:t xml:space="preserve">qitiusumik </w:t>
      </w:r>
      <w:r w:rsidRPr="00085327">
        <w:rPr>
          <w:rFonts w:cs="Times New Roman"/>
          <w:lang w:val="kl-GL"/>
        </w:rPr>
        <w:t>periusissiaann</w:t>
      </w:r>
      <w:r w:rsidR="006F6C05" w:rsidRPr="00085327">
        <w:rPr>
          <w:rFonts w:cs="Times New Roman"/>
          <w:lang w:val="kl-GL"/>
        </w:rPr>
        <w:t>ut aalajangiinerinullu</w:t>
      </w:r>
      <w:r w:rsidRPr="00085327">
        <w:rPr>
          <w:rFonts w:cs="Times New Roman"/>
          <w:lang w:val="kl-GL"/>
        </w:rPr>
        <w:t xml:space="preserve"> arlalinn</w:t>
      </w:r>
      <w:r w:rsidR="006F6C05" w:rsidRPr="00085327">
        <w:rPr>
          <w:rFonts w:cs="Times New Roman"/>
          <w:lang w:val="kl-GL"/>
        </w:rPr>
        <w:t>ut</w:t>
      </w:r>
      <w:r w:rsidRPr="00085327">
        <w:rPr>
          <w:rFonts w:cs="Times New Roman"/>
          <w:lang w:val="kl-GL"/>
        </w:rPr>
        <w:t xml:space="preserve"> taper</w:t>
      </w:r>
      <w:r w:rsidR="006F6C05" w:rsidRPr="00085327">
        <w:rPr>
          <w:rFonts w:cs="Times New Roman"/>
          <w:lang w:val="kl-GL"/>
        </w:rPr>
        <w:t>taassaaq</w:t>
      </w:r>
      <w:r w:rsidRPr="00085327">
        <w:rPr>
          <w:rFonts w:cs="Times New Roman"/>
          <w:lang w:val="kl-GL"/>
        </w:rPr>
        <w:t xml:space="preserve">. </w:t>
      </w:r>
      <w:r w:rsidR="001E7F0D" w:rsidRPr="00085327">
        <w:rPr>
          <w:rFonts w:cs="Times New Roman"/>
          <w:lang w:val="kl-GL"/>
        </w:rPr>
        <w:t xml:space="preserve">Taamaalilluni </w:t>
      </w:r>
      <w:r w:rsidRPr="00085327">
        <w:rPr>
          <w:rFonts w:cs="Times New Roman"/>
          <w:lang w:val="kl-GL"/>
        </w:rPr>
        <w:t>Kalaallit Nunaanni uumassusillit assigiinngisitaarnerinut periusissiamut Naalagaaffiillu Peqatigiit uummassusillit assigiinngisitaarnerannut nunani tamalaani isumaqatigiissummi pisussaaff</w:t>
      </w:r>
      <w:r w:rsidR="001E7F0D" w:rsidRPr="00085327">
        <w:rPr>
          <w:rFonts w:cs="Times New Roman"/>
          <w:lang w:val="kl-GL"/>
        </w:rPr>
        <w:t xml:space="preserve">eqarnermut </w:t>
      </w:r>
      <w:r w:rsidRPr="00085327">
        <w:rPr>
          <w:rFonts w:cs="Times New Roman"/>
          <w:lang w:val="kl-GL"/>
        </w:rPr>
        <w:t xml:space="preserve"> </w:t>
      </w:r>
      <w:r w:rsidR="001E7F0D" w:rsidRPr="00085327">
        <w:rPr>
          <w:rFonts w:cs="Times New Roman"/>
          <w:lang w:val="kl-GL"/>
        </w:rPr>
        <w:t>tapertaassaaq</w:t>
      </w:r>
      <w:r w:rsidRPr="00085327">
        <w:rPr>
          <w:rFonts w:cs="Times New Roman"/>
          <w:lang w:val="kl-GL"/>
        </w:rPr>
        <w:t xml:space="preserve">. Aammattaaq Kalaallit Nunaata </w:t>
      </w:r>
      <w:r w:rsidR="001E7F0D" w:rsidRPr="00085327">
        <w:rPr>
          <w:rFonts w:cs="Times New Roman"/>
          <w:lang w:val="kl-GL"/>
        </w:rPr>
        <w:t xml:space="preserve">takornariaqarnermut </w:t>
      </w:r>
      <w:r w:rsidRPr="00085327">
        <w:rPr>
          <w:rFonts w:cs="Times New Roman"/>
          <w:lang w:val="kl-GL"/>
        </w:rPr>
        <w:t>periusissiaanut naapertuuppoq, ta</w:t>
      </w:r>
      <w:r w:rsidR="001E7F0D" w:rsidRPr="00085327">
        <w:rPr>
          <w:rFonts w:cs="Times New Roman"/>
          <w:lang w:val="kl-GL"/>
        </w:rPr>
        <w:t>ssani</w:t>
      </w:r>
      <w:r w:rsidRPr="00085327">
        <w:rPr>
          <w:rFonts w:cs="Times New Roman"/>
          <w:lang w:val="kl-GL"/>
        </w:rPr>
        <w:t xml:space="preserve"> ineriartortitsinerup piujuartitsinerullu oqimaaqatigiissinneqarnissaat erseqqissarneqar</w:t>
      </w:r>
      <w:r w:rsidR="001E7F0D" w:rsidRPr="00085327">
        <w:rPr>
          <w:rFonts w:cs="Times New Roman"/>
          <w:lang w:val="kl-GL"/>
        </w:rPr>
        <w:t xml:space="preserve">mat, </w:t>
      </w:r>
      <w:r w:rsidR="001E7F0D" w:rsidRPr="00085327">
        <w:rPr>
          <w:rFonts w:cs="Times New Roman"/>
          <w:lang w:val="kl-GL"/>
        </w:rPr>
        <w:lastRenderedPageBreak/>
        <w:t>tamannalu aamma Parisimi isumaqatigiissummut ilaalernermik, ilaatigut nunami namminermi silap pissusianut periusissiamik ineriartortitsinermik suliaqarnermillu kinguneqartussamik atuutsitsilernissamut pilersaarummut 2024-meersumut atuuppoq.</w:t>
      </w:r>
    </w:p>
    <w:p w14:paraId="43325784" w14:textId="77777777" w:rsidR="008D5D1F" w:rsidRPr="00085327" w:rsidRDefault="008D5D1F" w:rsidP="00085327">
      <w:pPr>
        <w:spacing w:line="240" w:lineRule="auto"/>
        <w:rPr>
          <w:rFonts w:cs="Times New Roman"/>
          <w:lang w:val="kl-GL"/>
        </w:rPr>
      </w:pPr>
    </w:p>
    <w:p w14:paraId="7D54397E" w14:textId="2321A36A" w:rsidR="008D5D1F" w:rsidRPr="00085327" w:rsidRDefault="008D5D1F" w:rsidP="00085327">
      <w:pPr>
        <w:spacing w:line="240" w:lineRule="auto"/>
        <w:rPr>
          <w:rFonts w:cs="Times New Roman"/>
          <w:lang w:val="kl-GL"/>
        </w:rPr>
      </w:pPr>
      <w:r w:rsidRPr="00085327">
        <w:rPr>
          <w:rFonts w:cs="Times New Roman"/>
          <w:lang w:val="kl-GL"/>
        </w:rPr>
        <w:t>Ilisimasat pissarsiarineqarsinnaasut tunngavigalugit</w:t>
      </w:r>
      <w:r w:rsidR="001E7F0D" w:rsidRPr="00085327">
        <w:rPr>
          <w:rFonts w:cs="Times New Roman"/>
          <w:lang w:val="kl-GL"/>
        </w:rPr>
        <w:t xml:space="preserve"> Pinngortitamut Avatangiisinullu Nalaakkersuisoqarfik naliliivoq, Kalaallit Nunaata k</w:t>
      </w:r>
      <w:r w:rsidRPr="00085327">
        <w:rPr>
          <w:rFonts w:cs="Times New Roman"/>
          <w:lang w:val="kl-GL"/>
        </w:rPr>
        <w:t>itaani nunamik allanngutsaaliukkamik pilersitsineq sumiiffimmi nunap allanngutsaaliukkap inissisimaffigisassaatut siunnersuutigineqartumi pinngortitamut najukkanilu inuiaqatigiinnut taper</w:t>
      </w:r>
      <w:r w:rsidR="001E7F0D" w:rsidRPr="00085327">
        <w:rPr>
          <w:rFonts w:cs="Times New Roman"/>
          <w:lang w:val="kl-GL"/>
        </w:rPr>
        <w:t>taassasoq</w:t>
      </w:r>
      <w:r w:rsidRPr="00085327">
        <w:rPr>
          <w:rFonts w:cs="Times New Roman"/>
          <w:lang w:val="kl-GL"/>
        </w:rPr>
        <w:t xml:space="preserve">, tassunga ilanngullugit siunertarineqartunut pingasunut kommunit aallavissatut tikkuarsimasaat (illersuineq annertunerusoq, ileqquusumik atuinerup ingerlaannarnissaa najukkamilu aningaasarsiornikkut siammasinnerulersitsinissaq). Kingunerisassat pitsaanngitsut inatsisiliornikkut immikkoortunilu allani periusissianit ilaatigut aaqqiissuteqarfigineqarsinnaapput (tassunga ilanngullugu takornariartitsinermut immikkoortoq) kiisalu siunnerfilimmik siammarterinermik suliniuteqarnikkut, aatsitassarsiornermilli ingerlatat sunniuteqarnissaat ilisimaneqarani. Peqatigisaanillu nuna allanngutsaaliugaq nunatta uumassusillit assigiinngisitaarnerinut periusissiaata aamma takornartitsinermut periusissiap atulersinnissaannut tapersersuissaaq, nunanilu tamalaani suleqatigiinnerni Kalaallit Nunaata peqataaffigisaani nunani tamalaani anguniakkat iliuuseqarfiginissaannut aamma tapersersuissalluni. </w:t>
      </w:r>
    </w:p>
    <w:p w14:paraId="232E8F1C" w14:textId="77777777" w:rsidR="008D5D1F" w:rsidRPr="00085327" w:rsidRDefault="008D5D1F" w:rsidP="00085327">
      <w:pPr>
        <w:spacing w:line="240" w:lineRule="auto"/>
        <w:rPr>
          <w:rFonts w:cs="Times New Roman"/>
          <w:lang w:val="kl-GL"/>
        </w:rPr>
      </w:pPr>
    </w:p>
    <w:p w14:paraId="6D6F7D7A" w14:textId="62AAA80A" w:rsidR="009E2C16" w:rsidRDefault="008D5D1F" w:rsidP="00085327">
      <w:pPr>
        <w:spacing w:line="240" w:lineRule="auto"/>
        <w:rPr>
          <w:rFonts w:eastAsiaTheme="majorEastAsia" w:cs="Times New Roman"/>
          <w:color w:val="1F497D" w:themeColor="text2"/>
          <w:szCs w:val="24"/>
          <w:lang w:val="nb-NO"/>
        </w:rPr>
      </w:pPr>
      <w:r w:rsidRPr="00085327">
        <w:rPr>
          <w:rFonts w:cs="Times New Roman"/>
          <w:lang w:val="kl-GL"/>
        </w:rPr>
        <w:t>Kitaani nunamik allanngutsaaliukkamik kommunit kissaateqarnerisa naammassineqarneratigut kingunerisassanik misissueqqissaarnermi iluaqutissat ajoqutissallu ilisimaneqartut erseqqissarneqarput. Mingutsitsinngitsumik Siuariartorneq pillugu isumaqatigiissut naapertorlugu Kitaani nunamik allanngutsaaliukkamik pilersitsinissamut tunngatillugu  politikkikkut suleriaqqinnermi aalajangiinissamilu kingunerisassanik misissueqqissaarneq ilaatinneqassaaq</w:t>
      </w:r>
      <w:r w:rsidR="00D32C6C" w:rsidRPr="00085327">
        <w:rPr>
          <w:rFonts w:cs="Times New Roman"/>
          <w:lang w:val="kl-GL"/>
        </w:rPr>
        <w:t>.</w:t>
      </w:r>
    </w:p>
    <w:p w14:paraId="6AF7A5EB" w14:textId="77777777" w:rsidR="009D086B" w:rsidRPr="009D086B" w:rsidRDefault="009D086B" w:rsidP="009D086B">
      <w:pPr>
        <w:rPr>
          <w:rFonts w:cs="Times New Roman"/>
          <w:lang w:val="kl-GL"/>
        </w:rPr>
      </w:pPr>
    </w:p>
    <w:p w14:paraId="0BA2F429" w14:textId="77777777" w:rsidR="009D086B" w:rsidRPr="009D086B" w:rsidRDefault="009D086B" w:rsidP="009D086B">
      <w:pPr>
        <w:rPr>
          <w:rFonts w:cs="Times New Roman"/>
          <w:lang w:val="kl-GL"/>
        </w:rPr>
      </w:pPr>
    </w:p>
    <w:p w14:paraId="3C831E61" w14:textId="77777777" w:rsidR="009D086B" w:rsidRDefault="009D086B" w:rsidP="009D086B">
      <w:pPr>
        <w:rPr>
          <w:rFonts w:eastAsiaTheme="majorEastAsia" w:cs="Times New Roman"/>
          <w:color w:val="1F497D" w:themeColor="text2"/>
          <w:szCs w:val="24"/>
          <w:lang w:val="nb-NO"/>
        </w:rPr>
      </w:pPr>
    </w:p>
    <w:p w14:paraId="362F3D0D" w14:textId="4D45F197" w:rsidR="009D086B" w:rsidRPr="009D086B" w:rsidRDefault="009D086B" w:rsidP="009D086B">
      <w:pPr>
        <w:tabs>
          <w:tab w:val="left" w:pos="7164"/>
        </w:tabs>
        <w:rPr>
          <w:rFonts w:cs="Times New Roman"/>
          <w:lang w:val="kl-GL"/>
        </w:rPr>
      </w:pPr>
      <w:r>
        <w:rPr>
          <w:rFonts w:cs="Times New Roman"/>
          <w:lang w:val="kl-GL"/>
        </w:rPr>
        <w:tab/>
      </w:r>
    </w:p>
    <w:sectPr w:rsidR="009D086B" w:rsidRPr="009D086B">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8D2BE" w14:textId="77777777" w:rsidR="00BE3173" w:rsidRDefault="00BE3173" w:rsidP="00FE5802">
      <w:pPr>
        <w:spacing w:line="240" w:lineRule="auto"/>
      </w:pPr>
      <w:r>
        <w:separator/>
      </w:r>
    </w:p>
  </w:endnote>
  <w:endnote w:type="continuationSeparator" w:id="0">
    <w:p w14:paraId="201BFF82" w14:textId="77777777" w:rsidR="00BE3173" w:rsidRDefault="00BE3173" w:rsidP="00FE5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53AE" w14:textId="77777777" w:rsidR="00D57E78" w:rsidRDefault="00D57E7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543884"/>
      <w:docPartObj>
        <w:docPartGallery w:val="Page Numbers (Bottom of Page)"/>
        <w:docPartUnique/>
      </w:docPartObj>
    </w:sdtPr>
    <w:sdtContent>
      <w:p w14:paraId="26AE2FE6" w14:textId="436A07EC" w:rsidR="00D57E78" w:rsidRDefault="00D57E78">
        <w:pPr>
          <w:pStyle w:val="Sidefod"/>
          <w:jc w:val="right"/>
        </w:pPr>
        <w:r>
          <w:fldChar w:fldCharType="begin"/>
        </w:r>
        <w:r>
          <w:instrText>PAGE   \* MERGEFORMAT</w:instrText>
        </w:r>
        <w:r>
          <w:fldChar w:fldCharType="separate"/>
        </w:r>
        <w:r w:rsidR="002C62A9">
          <w:rPr>
            <w:noProof/>
          </w:rPr>
          <w:t>31</w:t>
        </w:r>
        <w:r>
          <w:fldChar w:fldCharType="end"/>
        </w:r>
      </w:p>
    </w:sdtContent>
  </w:sdt>
  <w:p w14:paraId="455012BE" w14:textId="77777777" w:rsidR="00D57E78" w:rsidRDefault="00D57E7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C8EF" w14:textId="77777777" w:rsidR="00D57E78" w:rsidRDefault="00D57E7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2E0D4" w14:textId="77777777" w:rsidR="00BE3173" w:rsidRDefault="00BE3173" w:rsidP="00FE5802">
      <w:pPr>
        <w:spacing w:line="240" w:lineRule="auto"/>
      </w:pPr>
      <w:r>
        <w:separator/>
      </w:r>
    </w:p>
  </w:footnote>
  <w:footnote w:type="continuationSeparator" w:id="0">
    <w:p w14:paraId="10CDE621" w14:textId="77777777" w:rsidR="00BE3173" w:rsidRDefault="00BE3173" w:rsidP="00FE5802">
      <w:pPr>
        <w:spacing w:line="240" w:lineRule="auto"/>
      </w:pPr>
      <w:r>
        <w:continuationSeparator/>
      </w:r>
    </w:p>
  </w:footnote>
  <w:footnote w:id="1">
    <w:p w14:paraId="7182AD33" w14:textId="024B1AFB"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https://www.unep.org/topics/nature-action/conservation-restoration-and-sustainable-use/species-conservation</w:t>
      </w:r>
    </w:p>
  </w:footnote>
  <w:footnote w:id="2">
    <w:p w14:paraId="230CD0DC" w14:textId="751A82A2"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Dudley, N.; University of Queensland, School of Earth and Environmental Sciences; Ali, N.; Kettunen, M.; MacKinnon, K. Protected Areas and the Sustainable Development Goals. Parks 2017, 23, 9–12.</w:t>
      </w:r>
    </w:p>
  </w:footnote>
  <w:footnote w:id="3">
    <w:p w14:paraId="44D4D7E1" w14:textId="1900DAD2"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Ramírez, F., Santana, J. (2019). National Parks and Biodiversity Conservation. In: Environmental Education and Ecotourism. SpringerBriefs in Environmental Science. Springer, Cham. </w:t>
      </w:r>
      <w:hyperlink r:id="rId1" w:history="1">
        <w:r w:rsidRPr="00085327">
          <w:rPr>
            <w:rStyle w:val="Hyperlink"/>
            <w:rFonts w:cs="Times New Roman"/>
            <w:lang w:val="kl-GL"/>
          </w:rPr>
          <w:t>https://doi.org/10.1007/978-3-030-01968-6_6</w:t>
        </w:r>
      </w:hyperlink>
      <w:r w:rsidRPr="00085327">
        <w:rPr>
          <w:rFonts w:cs="Times New Roman"/>
          <w:lang w:val="kl-GL"/>
        </w:rPr>
        <w:t xml:space="preserve"> </w:t>
      </w:r>
    </w:p>
  </w:footnote>
  <w:footnote w:id="4">
    <w:p w14:paraId="67B46C8B" w14:textId="47988427"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https://www.worldbank.org/en/topic/environment/brief/nature-based-tourism</w:t>
      </w:r>
    </w:p>
  </w:footnote>
  <w:footnote w:id="5">
    <w:p w14:paraId="05CCB477" w14:textId="680E1A18" w:rsidR="00890A31" w:rsidRPr="00085327" w:rsidRDefault="00890A31" w:rsidP="00890A31">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Masarsoqarfiit nunanut tamalaanut isumallit, pingaartumik immap timmisaasa uumaffigisaat. Taaguut Ramsareqarfik Iran-imi illoqarfiup atia – Ramsar – pinngorfigaa, tassani 1971-imio isumaqatigiissut akuersissutigineqarmat.</w:t>
      </w:r>
    </w:p>
  </w:footnote>
  <w:footnote w:id="6">
    <w:p w14:paraId="79120342" w14:textId="73FBB801" w:rsidR="00855F05" w:rsidRPr="00085327" w:rsidRDefault="00855F05" w:rsidP="00855F05">
      <w:pPr>
        <w:pStyle w:val="Fodnotetekst"/>
        <w:rPr>
          <w:rFonts w:cs="Times New Roman"/>
          <w:lang w:val="kl-GL"/>
        </w:rPr>
      </w:pPr>
      <w:r w:rsidRPr="00085327">
        <w:rPr>
          <w:rStyle w:val="Fodnotehenvisning"/>
          <w:rFonts w:cs="Times New Roman"/>
        </w:rPr>
        <w:footnoteRef/>
      </w:r>
      <w:r w:rsidRPr="00085327">
        <w:rPr>
          <w:rFonts w:cs="Times New Roman"/>
          <w:lang w:val="kl-GL"/>
        </w:rPr>
        <w:t xml:space="preserve"> Innersuussutaagallartutut sulinermullu taaguutitut ”Kalaallit Nunaata kitaani Nuna Allanngutsaaliugaq” atorneqarpoq. Nunap allanngutsaaliukkap inaarutaasumik atissaa/taaguutissaa atermik unammisitsineq, Kommune Qeqertalimmit aamma Qeqqata Kommunianit ingerlanneqartussaq aqqutigalugu toqqarneqassaaq.</w:t>
      </w:r>
    </w:p>
  </w:footnote>
  <w:footnote w:id="7">
    <w:p w14:paraId="1B9B58FA" w14:textId="44250225" w:rsidR="00D57E78" w:rsidRPr="00085327" w:rsidRDefault="00D57E78" w:rsidP="00633113">
      <w:pPr>
        <w:rPr>
          <w:rFonts w:cs="Times New Roman"/>
          <w:sz w:val="20"/>
          <w:szCs w:val="20"/>
          <w:lang w:val="kl-GL"/>
        </w:rPr>
      </w:pPr>
      <w:r w:rsidRPr="00085327">
        <w:rPr>
          <w:rStyle w:val="Fodnotehenvisning"/>
          <w:rFonts w:cs="Times New Roman"/>
          <w:sz w:val="20"/>
          <w:szCs w:val="20"/>
          <w:lang w:val="kl-GL"/>
        </w:rPr>
        <w:footnoteRef/>
      </w:r>
      <w:r w:rsidRPr="00085327">
        <w:rPr>
          <w:rFonts w:cs="Times New Roman"/>
          <w:sz w:val="20"/>
          <w:szCs w:val="20"/>
          <w:lang w:val="kl-GL"/>
        </w:rPr>
        <w:t xml:space="preserve"> Pinngortitaleriffik/Grønlands Naturinstitut: </w:t>
      </w:r>
      <w:r w:rsidR="002C62A9" w:rsidRPr="00085327">
        <w:rPr>
          <w:rFonts w:cs="Times New Roman"/>
          <w:sz w:val="20"/>
          <w:szCs w:val="20"/>
          <w:lang w:val="kl-GL"/>
        </w:rPr>
        <w:t>Kalaallit Nunaata kitaani nunamik allanngutsaaliukkamik pilersitsinissaq sioqqullugu tunngaviusunut nalunaarusiaq, Teknikkikkut nalunaarusiaq</w:t>
      </w:r>
      <w:r w:rsidRPr="00085327">
        <w:rPr>
          <w:rFonts w:cs="Times New Roman"/>
          <w:sz w:val="20"/>
          <w:szCs w:val="20"/>
          <w:lang w:val="kl-GL"/>
        </w:rPr>
        <w:t xml:space="preserve"> nr. 135, 2025 </w:t>
      </w:r>
    </w:p>
    <w:p w14:paraId="6D6BC07A" w14:textId="248232D3" w:rsidR="00D57E78" w:rsidRPr="00085327" w:rsidRDefault="00D57E78" w:rsidP="00085327">
      <w:pPr>
        <w:rPr>
          <w:rFonts w:cs="Times New Roman"/>
          <w:sz w:val="20"/>
          <w:szCs w:val="20"/>
          <w:lang w:val="kl-GL"/>
        </w:rPr>
      </w:pPr>
      <w:hyperlink r:id="rId2" w:history="1">
        <w:r w:rsidRPr="00085327">
          <w:rPr>
            <w:rStyle w:val="Hyperlink"/>
            <w:rFonts w:cs="Times New Roman"/>
            <w:sz w:val="20"/>
            <w:szCs w:val="20"/>
            <w:lang w:val="kl-GL"/>
          </w:rPr>
          <w:t>https://natur.gl/wp-content/uploads/2025/05/Baggrundsrapport-forud-for-etablering-af-nationalpark-i-Vestgroenland_20250520.pdf</w:t>
        </w:r>
      </w:hyperlink>
      <w:r w:rsidRPr="00085327">
        <w:rPr>
          <w:rFonts w:cs="Times New Roman"/>
          <w:sz w:val="20"/>
          <w:szCs w:val="20"/>
          <w:lang w:val="kl-GL"/>
        </w:rPr>
        <w:t xml:space="preserve"> </w:t>
      </w:r>
    </w:p>
  </w:footnote>
  <w:footnote w:id="8">
    <w:p w14:paraId="157F5B74" w14:textId="0B174ADF" w:rsidR="00E83E78" w:rsidRPr="00085327" w:rsidRDefault="00E83E78" w:rsidP="00E83E78">
      <w:pPr>
        <w:pStyle w:val="Fodnotetekst"/>
        <w:rPr>
          <w:rFonts w:cs="Times New Roman"/>
          <w:lang w:val="kl-GL"/>
        </w:rPr>
      </w:pPr>
      <w:r w:rsidRPr="00085327">
        <w:rPr>
          <w:rStyle w:val="Fodnotehenvisning"/>
          <w:rFonts w:cs="Times New Roman"/>
        </w:rPr>
        <w:footnoteRef/>
      </w:r>
      <w:r w:rsidRPr="00085327">
        <w:rPr>
          <w:rFonts w:cs="Times New Roman"/>
          <w:lang w:val="kl-GL"/>
        </w:rPr>
        <w:t xml:space="preserve"> Timmissat, taamaallaat sumiiffimmi minnerusumi killilimmiluunniit siaruarsimasut.</w:t>
      </w:r>
    </w:p>
  </w:footnote>
  <w:footnote w:id="9">
    <w:p w14:paraId="6C40BA69" w14:textId="77777777" w:rsidR="00D57E78" w:rsidRPr="00085327" w:rsidRDefault="00D57E78" w:rsidP="00633113">
      <w:pPr>
        <w:rPr>
          <w:rFonts w:cs="Times New Roman"/>
          <w:sz w:val="20"/>
          <w:szCs w:val="20"/>
          <w:lang w:val="kl-GL"/>
        </w:rPr>
      </w:pPr>
      <w:r w:rsidRPr="00085327">
        <w:rPr>
          <w:rStyle w:val="Fodnotehenvisning"/>
          <w:rFonts w:cs="Times New Roman"/>
          <w:sz w:val="20"/>
          <w:szCs w:val="20"/>
          <w:lang w:val="kl-GL"/>
        </w:rPr>
        <w:footnoteRef/>
      </w:r>
      <w:r w:rsidRPr="00085327">
        <w:rPr>
          <w:rFonts w:cs="Times New Roman"/>
          <w:sz w:val="20"/>
          <w:szCs w:val="20"/>
          <w:lang w:val="kl-GL"/>
        </w:rPr>
        <w:t xml:space="preserve"> Christensen, T., et al. 2016. Biologiske interesseområder i Vest- og Sydøstgrønland. Kortlægning af vigtige biologiske områder. Aarhus Universitet, DCE – Nationalt Center for Miljø og Energi, 210 s. - Teknisk rapport fra DCE – Nationalt Center for Miljø og Energi nr. 89.</w:t>
      </w:r>
    </w:p>
    <w:p w14:paraId="0A3C3EB1" w14:textId="77777777" w:rsidR="00D57E78" w:rsidRPr="00085327" w:rsidRDefault="00D57E78" w:rsidP="00633113">
      <w:pPr>
        <w:rPr>
          <w:rFonts w:cs="Times New Roman"/>
          <w:sz w:val="20"/>
          <w:szCs w:val="20"/>
          <w:lang w:val="kl-GL"/>
        </w:rPr>
      </w:pPr>
      <w:hyperlink r:id="rId3" w:history="1">
        <w:r w:rsidRPr="00085327">
          <w:rPr>
            <w:rStyle w:val="Hyperlink"/>
            <w:rFonts w:cs="Times New Roman"/>
            <w:sz w:val="20"/>
            <w:szCs w:val="20"/>
            <w:lang w:val="kl-GL"/>
          </w:rPr>
          <w:t>http://dce2.au.dk/pub/TR89.pdf</w:t>
        </w:r>
      </w:hyperlink>
      <w:r w:rsidRPr="00085327">
        <w:rPr>
          <w:rFonts w:cs="Times New Roman"/>
          <w:sz w:val="20"/>
          <w:szCs w:val="20"/>
          <w:lang w:val="kl-GL"/>
        </w:rPr>
        <w:t xml:space="preserve"> </w:t>
      </w:r>
    </w:p>
    <w:p w14:paraId="11C04BD0" w14:textId="443DB92F" w:rsidR="00D57E78" w:rsidRPr="00085327" w:rsidRDefault="00D57E78">
      <w:pPr>
        <w:pStyle w:val="Fodnotetekst"/>
        <w:rPr>
          <w:rFonts w:cs="Times New Roman"/>
          <w:lang w:val="kl-GL"/>
        </w:rPr>
      </w:pPr>
    </w:p>
  </w:footnote>
  <w:footnote w:id="10">
    <w:p w14:paraId="75DE57E0" w14:textId="51E59F0C" w:rsidR="00420DFA" w:rsidRPr="00085327" w:rsidRDefault="00420DFA" w:rsidP="00420DFA">
      <w:pPr>
        <w:pStyle w:val="Fodnotetekst"/>
        <w:rPr>
          <w:rFonts w:cs="Times New Roman"/>
          <w:lang w:val="kl-GL"/>
        </w:rPr>
      </w:pPr>
      <w:r w:rsidRPr="00085327">
        <w:rPr>
          <w:rStyle w:val="Fodnotehenvisning"/>
          <w:rFonts w:cs="Times New Roman"/>
        </w:rPr>
        <w:footnoteRef/>
      </w:r>
      <w:r w:rsidRPr="00085327">
        <w:rPr>
          <w:rFonts w:cs="Times New Roman"/>
          <w:lang w:val="kl-GL"/>
        </w:rPr>
        <w:t xml:space="preserve"> Pinngortitamut Avatangiisinullu Naalakkersuisoqarfiup oqaaseq piujuartitsineq atorpaa, siunissami kinguaariit tulliuttussat pisariaqartitaat innarlernagit ullutsinni pisariaqartitat naammassineqarnissaannik isumaqartillugu.</w:t>
      </w:r>
    </w:p>
  </w:footnote>
  <w:footnote w:id="11">
    <w:p w14:paraId="2E10A9EE" w14:textId="2114BAE6"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The UNESCO World Heritage Convention - </w:t>
      </w:r>
      <w:hyperlink r:id="rId4" w:history="1">
        <w:r w:rsidRPr="00085327">
          <w:rPr>
            <w:rStyle w:val="Hyperlink"/>
            <w:rFonts w:cs="Times New Roman"/>
            <w:lang w:val="kl-GL"/>
          </w:rPr>
          <w:t>https://whc.unesco.org/en/convention/</w:t>
        </w:r>
      </w:hyperlink>
      <w:r w:rsidRPr="00085327">
        <w:rPr>
          <w:rFonts w:cs="Times New Roman"/>
          <w:lang w:val="kl-GL"/>
        </w:rPr>
        <w:t xml:space="preserve"> </w:t>
      </w:r>
    </w:p>
  </w:footnote>
  <w:footnote w:id="12">
    <w:p w14:paraId="632F65E6" w14:textId="77777777" w:rsidR="00DF57FB" w:rsidRPr="00085327" w:rsidRDefault="00DF57FB" w:rsidP="00DF57FB">
      <w:pPr>
        <w:pStyle w:val="Fodnotetekst"/>
        <w:rPr>
          <w:rFonts w:cs="Times New Roman"/>
          <w:lang w:val="en-US"/>
        </w:rPr>
      </w:pPr>
      <w:r w:rsidRPr="00085327">
        <w:rPr>
          <w:rStyle w:val="Fodnotehenvisning"/>
          <w:rFonts w:cs="Times New Roman"/>
        </w:rPr>
        <w:footnoteRef/>
      </w:r>
      <w:r w:rsidRPr="00085327">
        <w:rPr>
          <w:rFonts w:cs="Times New Roman"/>
          <w:lang w:val="en-US"/>
        </w:rPr>
        <w:t xml:space="preserve"> </w:t>
      </w:r>
      <w:hyperlink r:id="rId5" w:history="1">
        <w:r w:rsidRPr="00085327">
          <w:rPr>
            <w:rStyle w:val="Hyperlink"/>
            <w:rFonts w:cs="Times New Roman"/>
            <w:lang w:val="en-US"/>
          </w:rPr>
          <w:t>IUCN-Protected-Areas-Categories-.pdf</w:t>
        </w:r>
      </w:hyperlink>
    </w:p>
  </w:footnote>
  <w:footnote w:id="13">
    <w:p w14:paraId="72BAFED9" w14:textId="77777777" w:rsidR="00D57E78" w:rsidRPr="00085327" w:rsidRDefault="00D57E78" w:rsidP="005C2263">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Rigsrevisionen 2013. Beretning til Statsrevisorerne om etableringen af nationalparker i Danmark. </w:t>
      </w:r>
      <w:hyperlink r:id="rId6" w:history="1">
        <w:r w:rsidRPr="00085327">
          <w:rPr>
            <w:rStyle w:val="Hyperlink"/>
            <w:rFonts w:cs="Times New Roman"/>
            <w:lang w:val="kl-GL"/>
          </w:rPr>
          <w:t>https://www.rigsrevisionen.dk/Media/3/6/etableringen-af-nationalparker-i-danmark.pdf</w:t>
        </w:r>
      </w:hyperlink>
      <w:r w:rsidRPr="00085327">
        <w:rPr>
          <w:rFonts w:cs="Times New Roman"/>
          <w:lang w:val="kl-GL"/>
        </w:rPr>
        <w:t xml:space="preserve">  </w:t>
      </w:r>
    </w:p>
  </w:footnote>
  <w:footnote w:id="14">
    <w:p w14:paraId="0ACFB2C3" w14:textId="77777777" w:rsidR="00D57E78" w:rsidRPr="00085327" w:rsidRDefault="00D57E78" w:rsidP="005C2263">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Zdenek Dvorak 2025. MSc Thesis: Bærekraftig turisme i Arktis? En studie av utviklingen på Svalbard. </w:t>
      </w:r>
      <w:hyperlink r:id="rId7" w:anchor=":~:text=Kan%20%C3%B8kningen%20i%20turisme%20til%20et%20sted%20som,han%20begrepet%20b%C3%A6rekraftig%20turisme%20og%20bes%C3%B8ksforvaltning%20p%C3%A5%20%C3%B8ygruppen" w:history="1">
        <w:r w:rsidRPr="00085327">
          <w:rPr>
            <w:rStyle w:val="Hyperlink"/>
            <w:rFonts w:cs="Times New Roman"/>
            <w:lang w:val="kl-GL"/>
          </w:rPr>
          <w:t>https://www.nfk.no/reiseliv/temaside/besoksforvaltning/delprosjekter/rapporter-og-foredrag/masteroppgave-om-barekraftig-turisme-i-arktis.31930.aspx#:~:text=Kan%20%C3%B8kningen%20i%20turisme%20til%20et%20sted%20som,han%20begrepet%20b%C3%A6rekraftig%20turisme%20og%20bes%C3%B8ksforvaltning%20p%C3%A5%20%C3%B8ygruppen</w:t>
        </w:r>
      </w:hyperlink>
      <w:r w:rsidRPr="00085327">
        <w:rPr>
          <w:rFonts w:cs="Times New Roman"/>
          <w:lang w:val="kl-GL"/>
        </w:rPr>
        <w:t xml:space="preserve">. </w:t>
      </w:r>
    </w:p>
  </w:footnote>
  <w:footnote w:id="15">
    <w:p w14:paraId="3AB79B2C" w14:textId="6A49F8C6"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w:t>
      </w:r>
      <w:r w:rsidRPr="00085327">
        <w:rPr>
          <w:rFonts w:cs="Times New Roman"/>
          <w:color w:val="000000"/>
          <w:shd w:val="clear" w:color="auto" w:fill="FFFFFF"/>
          <w:lang w:val="kl-GL"/>
        </w:rPr>
        <w:t xml:space="preserve">United Nations World Tourism Organization (2023). Climate Action in the Tourism Sector - An overview of methodologies and tools to measure greenhouse gas emissions. Published by the World Tourism Organization ( UNWTO ), Madrid, Spain. </w:t>
      </w:r>
      <w:hyperlink r:id="rId8" w:history="1">
        <w:r w:rsidRPr="00085327">
          <w:rPr>
            <w:rStyle w:val="Hyperlink"/>
            <w:rFonts w:cs="Times New Roman"/>
            <w:lang w:val="kl-GL"/>
          </w:rPr>
          <w:t>https://www.e-unwto.org/doi/epdf/10.18111/9789284423927</w:t>
        </w:r>
      </w:hyperlink>
    </w:p>
  </w:footnote>
  <w:footnote w:id="16">
    <w:p w14:paraId="6E77490F" w14:textId="52A976CB" w:rsidR="00A1540F" w:rsidRPr="00085327" w:rsidRDefault="00A1540F" w:rsidP="00A1540F">
      <w:pPr>
        <w:pStyle w:val="Fodnotetekst"/>
        <w:rPr>
          <w:rFonts w:cs="Times New Roman"/>
        </w:rPr>
      </w:pPr>
      <w:r w:rsidRPr="00085327">
        <w:rPr>
          <w:rStyle w:val="Fodnotehenvisning"/>
          <w:rFonts w:cs="Times New Roman"/>
        </w:rPr>
        <w:footnoteRef/>
      </w:r>
      <w:r w:rsidRPr="00085327">
        <w:rPr>
          <w:rFonts w:cs="Times New Roman"/>
          <w:lang w:val="kl-GL"/>
        </w:rPr>
        <w:t xml:space="preserve"> Assersuutigalugu Nunalerinermut, Imminut Pilersornermut, Nukissiutinut Avatangiisinullu Naalakkersuisoqarfik (2023) takuneqarsinnaavoq. UNESCO-qarfiup annertussusiani iluaqutissanik annertusititsinissamut akornutissanillu annikillisitsinissamut periarfissat, Ilulissat Kangiat. </w:t>
      </w:r>
      <w:hyperlink r:id="rId9" w:history="1">
        <w:r w:rsidRPr="00085327">
          <w:rPr>
            <w:rStyle w:val="Hyperlink"/>
            <w:rFonts w:cs="Times New Roman"/>
          </w:rPr>
          <w:t>https://www.google.com/url?sa=t&amp;source=web&amp;rct=j&amp;opi=89978449&amp;url=https://naalakkersuisut.gl/-/media/horinger/2023/08/unesco-redegrelse-da.pdf&amp;ved=2ahUKEwj6pK_x3ZuPAxXenf0HHQYeB8YQFnoECBkQAQ&amp;usg=AOvVaw3okbxzTffJU7xvMOt3DBLr</w:t>
        </w:r>
      </w:hyperlink>
    </w:p>
  </w:footnote>
  <w:footnote w:id="17">
    <w:p w14:paraId="334645CA" w14:textId="3325886D"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https://traveltrade.visitgreenland.com/da/seneste-nyt/baeredygtig-turisme-vinder-frem-i-gronland/</w:t>
      </w:r>
    </w:p>
  </w:footnote>
  <w:footnote w:id="18">
    <w:p w14:paraId="156E779D" w14:textId="2DD9E0EC"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https://traveltrade.visitgreenland.com/da/seneste-nyt/hvad-er-baeredygtig-turisme-i-groenland/</w:t>
      </w:r>
    </w:p>
  </w:footnote>
  <w:footnote w:id="19">
    <w:p w14:paraId="537A97CF" w14:textId="3ECC7C2E"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https://www.kultur.aau.dk/klog-turismeudvikling-kan-gavne-gronland-n28799</w:t>
      </w:r>
    </w:p>
  </w:footnote>
  <w:footnote w:id="20">
    <w:p w14:paraId="4988E370" w14:textId="3FB6BC9A"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https://worldheritageoutlook.iucn.org/explore-sites/ilulissat-icefjord</w:t>
      </w:r>
    </w:p>
  </w:footnote>
  <w:footnote w:id="21">
    <w:p w14:paraId="5197CF89" w14:textId="0AB46E51"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https://flightemissionmap.org/</w:t>
      </w:r>
    </w:p>
  </w:footnote>
  <w:footnote w:id="22">
    <w:p w14:paraId="2A694B0D" w14:textId="535D87A6" w:rsidR="00D57E78" w:rsidRPr="00085327" w:rsidRDefault="00D57E78" w:rsidP="00A02775">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IPCC, 2007: Climate Change 2007: Mitigation. Contribution of Working Group III to the Fourth Assessment Report of the Intergovernmental Panel on Climate Change [B. Metz, O.R. Davidson, P.R. Bosch, R. Dave, L.A. Meyer (eds)], Cambridge University Press, Cambridge, United Kingdom and New York, NY, USA., XXX pp </w:t>
      </w:r>
      <w:hyperlink r:id="rId10" w:history="1">
        <w:r w:rsidRPr="00085327">
          <w:rPr>
            <w:rStyle w:val="Hyperlink"/>
            <w:rFonts w:cs="Times New Roman"/>
            <w:lang w:val="kl-GL"/>
          </w:rPr>
          <w:t>https://www.ipcc.ch/site/assets/uploads/2018/03/ar4_wg3_full_report-1.pdf</w:t>
        </w:r>
      </w:hyperlink>
      <w:r w:rsidRPr="00085327">
        <w:rPr>
          <w:rFonts w:cs="Times New Roman"/>
          <w:lang w:val="kl-GL"/>
        </w:rPr>
        <w:t xml:space="preserve"> </w:t>
      </w:r>
    </w:p>
  </w:footnote>
  <w:footnote w:id="23">
    <w:p w14:paraId="052F8128" w14:textId="7920D80D"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Energy Transformed (tilgået 15 August 2025): https://rmi.org/aviation-contrails-what-we-know-and-what-we-dont-about-this-warming-phenomenon/</w:t>
      </w:r>
    </w:p>
  </w:footnote>
  <w:footnote w:id="24">
    <w:p w14:paraId="64EE17B9" w14:textId="787AE4C8"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Visit Greenland website (tilgået 15 August 2025): </w:t>
      </w:r>
      <w:hyperlink r:id="rId11" w:history="1">
        <w:r w:rsidRPr="00085327">
          <w:rPr>
            <w:rStyle w:val="Hyperlink"/>
            <w:rFonts w:cs="Times New Roman"/>
            <w:lang w:val="kl-GL"/>
          </w:rPr>
          <w:t>Krydstogtsanløbsliste - ankomster - Traveltrade - Visit Greenland</w:t>
        </w:r>
      </w:hyperlink>
    </w:p>
  </w:footnote>
  <w:footnote w:id="25">
    <w:p w14:paraId="1800A025" w14:textId="1AD8E44A"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AECO, Anders La Cour Vahl, Pers. Comm. (2025).</w:t>
      </w:r>
    </w:p>
  </w:footnote>
  <w:footnote w:id="26">
    <w:p w14:paraId="3E080AB5" w14:textId="78BA328C" w:rsidR="00D57E78" w:rsidRPr="00085327" w:rsidRDefault="00D57E78" w:rsidP="009542A0">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Naalakkersuisut (2024). </w:t>
      </w:r>
      <w:hyperlink r:id="rId12" w:history="1">
        <w:r w:rsidRPr="00085327">
          <w:rPr>
            <w:rStyle w:val="Hyperlink"/>
            <w:rFonts w:cs="Times New Roman"/>
            <w:bdr w:val="single" w:sz="2" w:space="0" w:color="E5E7EB" w:frame="1"/>
            <w:shd w:val="clear" w:color="auto" w:fill="FFFFFF"/>
            <w:lang w:val="kl-GL"/>
          </w:rPr>
          <w:t>Overgangsstrategi på turismeområdet 2023-2024</w:t>
        </w:r>
      </w:hyperlink>
      <w:r w:rsidRPr="00085327">
        <w:rPr>
          <w:rFonts w:cs="Times New Roman"/>
          <w:color w:val="374151"/>
          <w:shd w:val="clear" w:color="auto" w:fill="FFFFFF"/>
          <w:lang w:val="kl-GL"/>
        </w:rPr>
        <w:t xml:space="preserve">. </w:t>
      </w:r>
      <w:r w:rsidRPr="00085327">
        <w:rPr>
          <w:rFonts w:cs="Times New Roman"/>
          <w:lang w:val="kl-GL"/>
        </w:rPr>
        <w:t>https://naalakkersuisut.gl/Publikationer?sc_lang=da</w:t>
      </w:r>
    </w:p>
  </w:footnote>
  <w:footnote w:id="27">
    <w:p w14:paraId="51834F83" w14:textId="77777777" w:rsidR="00D57E78" w:rsidRPr="00085327" w:rsidRDefault="00D57E78" w:rsidP="000B26ED">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Lloret et al (2021). Environmental and human health impacts of cruise tourism: A review. Marine Pollution Bulletin, Volume 173, Part A. </w:t>
      </w:r>
      <w:hyperlink r:id="rId13" w:history="1">
        <w:r w:rsidRPr="00085327">
          <w:rPr>
            <w:rStyle w:val="Hyperlink"/>
            <w:rFonts w:cs="Times New Roman"/>
            <w:lang w:val="kl-GL"/>
          </w:rPr>
          <w:t>https://doi.org/10.1016/j.marpolbul.2021.112979</w:t>
        </w:r>
      </w:hyperlink>
      <w:r w:rsidRPr="00085327">
        <w:rPr>
          <w:rFonts w:cs="Times New Roman"/>
          <w:lang w:val="kl-GL"/>
        </w:rPr>
        <w:t xml:space="preserve"> </w:t>
      </w:r>
    </w:p>
  </w:footnote>
  <w:footnote w:id="28">
    <w:p w14:paraId="358E2ECE" w14:textId="77777777" w:rsidR="00D57E78" w:rsidRPr="00085327" w:rsidRDefault="00D57E78" w:rsidP="000B26ED">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WWF website: tilgået 15 August 2025): https://www.arcticwwf.org/the-circle/stories/ensuring-cruise-tourism-doesnt-hurt-the-arctic/</w:t>
      </w:r>
    </w:p>
  </w:footnote>
  <w:footnote w:id="29">
    <w:p w14:paraId="5022AA17" w14:textId="0C508027" w:rsidR="000802D4" w:rsidRPr="00085327" w:rsidRDefault="000802D4" w:rsidP="00AA0827">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Naqinneq ”e” “equivalent”-imut, danskisut ækvivalent-imut imaluunniit ”assigisaannut” tunngasuuvoq. CO</w:t>
      </w:r>
      <w:r w:rsidRPr="00085327">
        <w:rPr>
          <w:rFonts w:cs="Times New Roman"/>
          <w:vertAlign w:val="subscript"/>
          <w:lang w:val="kl-GL"/>
        </w:rPr>
        <w:t>2</w:t>
      </w:r>
      <w:r w:rsidRPr="00085327">
        <w:rPr>
          <w:rFonts w:cs="Times New Roman"/>
          <w:lang w:val="kl-GL"/>
        </w:rPr>
        <w:t>-p saniatigut gassinik silaannarmik kissakkiartortitsisunik taaneqartartut arlaqarput. CO</w:t>
      </w:r>
      <w:r w:rsidRPr="00085327">
        <w:rPr>
          <w:rFonts w:cs="Times New Roman"/>
          <w:vertAlign w:val="subscript"/>
          <w:lang w:val="kl-GL"/>
        </w:rPr>
        <w:t>2</w:t>
      </w:r>
      <w:r w:rsidRPr="00085327">
        <w:rPr>
          <w:rFonts w:cs="Times New Roman"/>
          <w:lang w:val="kl-GL"/>
        </w:rPr>
        <w:t>e-lu tassaavoq gassinik silaannarmik kissakkiartortitsisartunik aniatitsinernut allanut tunngadsoq, , nunarsuarmi kissakkiartornermut naatsorsuutigisat</w:t>
      </w:r>
      <w:r w:rsidR="00AA0827" w:rsidRPr="00085327">
        <w:rPr>
          <w:rFonts w:cs="Times New Roman"/>
          <w:lang w:val="kl-GL"/>
        </w:rPr>
        <w:t xml:space="preserve"> (GWP)</w:t>
      </w:r>
      <w:r w:rsidRPr="00085327">
        <w:rPr>
          <w:rFonts w:cs="Times New Roman"/>
          <w:lang w:val="kl-GL"/>
        </w:rPr>
        <w:t xml:space="preserve"> tunngavigalugit CO</w:t>
      </w:r>
      <w:r w:rsidRPr="00085327">
        <w:rPr>
          <w:rFonts w:cs="Times New Roman"/>
          <w:vertAlign w:val="subscript"/>
          <w:lang w:val="kl-GL"/>
        </w:rPr>
        <w:t>2</w:t>
      </w:r>
      <w:r w:rsidRPr="00085327">
        <w:rPr>
          <w:rFonts w:cs="Times New Roman"/>
          <w:lang w:val="kl-GL"/>
        </w:rPr>
        <w:t>e-</w:t>
      </w:r>
      <w:r w:rsidR="00AA0827" w:rsidRPr="00085327">
        <w:rPr>
          <w:rFonts w:cs="Times New Roman"/>
          <w:lang w:val="kl-GL"/>
        </w:rPr>
        <w:t>tut taaneqarsinnaasut</w:t>
      </w:r>
      <w:r w:rsidRPr="00085327">
        <w:rPr>
          <w:rFonts w:cs="Times New Roman"/>
          <w:lang w:val="kl-GL"/>
        </w:rPr>
        <w:t>.</w:t>
      </w:r>
    </w:p>
  </w:footnote>
  <w:footnote w:id="30">
    <w:p w14:paraId="0799C37D" w14:textId="77777777" w:rsidR="00D57E78" w:rsidRPr="00085327" w:rsidRDefault="00D57E78" w:rsidP="002842CF">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https://denstoreklimadatabase.dk/</w:t>
      </w:r>
    </w:p>
  </w:footnote>
  <w:footnote w:id="31">
    <w:p w14:paraId="1513B258" w14:textId="77777777" w:rsidR="00AA0827" w:rsidRPr="00085327" w:rsidRDefault="00AA0827" w:rsidP="00AA0827">
      <w:pPr>
        <w:pStyle w:val="Fodnotetekst"/>
        <w:rPr>
          <w:rFonts w:cs="Times New Roman"/>
        </w:rPr>
      </w:pPr>
      <w:r w:rsidRPr="00085327">
        <w:rPr>
          <w:rStyle w:val="Fodnotehenvisning"/>
          <w:rFonts w:cs="Times New Roman"/>
        </w:rPr>
        <w:footnoteRef/>
      </w:r>
      <w:r w:rsidRPr="00085327">
        <w:rPr>
          <w:rFonts w:cs="Times New Roman"/>
          <w:lang w:val="en-US"/>
        </w:rPr>
        <w:t xml:space="preserve"> GEM Annual report Card 2022. </w:t>
      </w:r>
      <w:hyperlink r:id="rId14" w:history="1">
        <w:r w:rsidRPr="00085327">
          <w:rPr>
            <w:rStyle w:val="Hyperlink"/>
            <w:rFonts w:cs="Times New Roman"/>
          </w:rPr>
          <w:t>https://g-e-m.dk/fileadmin/g-e-m/GEM/Report_Cards_2022_21_Aug.pdf</w:t>
        </w:r>
      </w:hyperlink>
      <w:r w:rsidRPr="00085327">
        <w:rPr>
          <w:rFonts w:cs="Times New Roman"/>
        </w:rPr>
        <w:t xml:space="preserve"> </w:t>
      </w:r>
    </w:p>
  </w:footnote>
  <w:footnote w:id="32">
    <w:p w14:paraId="7632FBBC" w14:textId="3CE9C96C"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Global Terrestrial Network for Permafrost website (tilgået 15 August 2025): </w:t>
      </w:r>
      <w:hyperlink r:id="rId15" w:history="1">
        <w:r w:rsidRPr="00085327">
          <w:rPr>
            <w:rStyle w:val="Hyperlink"/>
            <w:rFonts w:cs="Times New Roman"/>
            <w:lang w:val="kl-GL"/>
          </w:rPr>
          <w:t>Global Terrestrial Network for Permafrost (GTN-P) - Maps and Graphics</w:t>
        </w:r>
      </w:hyperlink>
    </w:p>
  </w:footnote>
  <w:footnote w:id="33">
    <w:p w14:paraId="369D618B" w14:textId="77777777" w:rsidR="00D57E78" w:rsidRPr="00085327" w:rsidRDefault="00D57E78" w:rsidP="00C375D7">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https://traveltrade.visitgreenland.com/da/seneste-nyt/det-store-skifte-fra-mere-til-bedre-turisme/</w:t>
      </w:r>
    </w:p>
  </w:footnote>
  <w:footnote w:id="34">
    <w:p w14:paraId="4EB3DD53" w14:textId="77777777" w:rsidR="00D57E78" w:rsidRPr="00085327" w:rsidRDefault="00D57E78" w:rsidP="00C375D7">
      <w:pPr>
        <w:rPr>
          <w:rFonts w:cs="Times New Roman"/>
          <w:sz w:val="20"/>
          <w:szCs w:val="20"/>
          <w:lang w:val="kl-GL"/>
        </w:rPr>
      </w:pPr>
      <w:r w:rsidRPr="00085327">
        <w:rPr>
          <w:rStyle w:val="Fodnotehenvisning"/>
          <w:rFonts w:cs="Times New Roman"/>
          <w:sz w:val="20"/>
          <w:szCs w:val="20"/>
          <w:lang w:val="kl-GL"/>
        </w:rPr>
        <w:footnoteRef/>
      </w:r>
      <w:r w:rsidRPr="00085327">
        <w:rPr>
          <w:rFonts w:cs="Times New Roman"/>
          <w:sz w:val="20"/>
          <w:szCs w:val="20"/>
          <w:lang w:val="kl-GL"/>
        </w:rPr>
        <w:t xml:space="preserve"> https://www.kultur.aau.dk/klog-turismeudvikling-kan-gavne-gronland-n28799</w:t>
      </w:r>
    </w:p>
  </w:footnote>
  <w:footnote w:id="35">
    <w:p w14:paraId="653E8C19" w14:textId="77777777" w:rsidR="00D57E78" w:rsidRPr="00085327" w:rsidRDefault="00D57E78" w:rsidP="00C375D7">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https://traveltrade.visitgreenland.com/da/strategi/</w:t>
      </w:r>
    </w:p>
  </w:footnote>
  <w:footnote w:id="36">
    <w:p w14:paraId="3999702C" w14:textId="227F0CB9" w:rsidR="00B90CDF" w:rsidRPr="00085327" w:rsidRDefault="00B90CDF" w:rsidP="00B90CDF">
      <w:pPr>
        <w:pStyle w:val="Fodnotetekst"/>
        <w:rPr>
          <w:rFonts w:cs="Times New Roman"/>
          <w:lang w:val="kl-GL"/>
        </w:rPr>
      </w:pPr>
      <w:r w:rsidRPr="00085327">
        <w:rPr>
          <w:rStyle w:val="Fodnotehenvisning"/>
          <w:rFonts w:cs="Times New Roman"/>
        </w:rPr>
        <w:footnoteRef/>
      </w:r>
      <w:r w:rsidRPr="00085327">
        <w:rPr>
          <w:rFonts w:cs="Times New Roman"/>
          <w:lang w:val="kl-GL"/>
        </w:rPr>
        <w:t xml:space="preserve"> Tunup Avannaarsuani Nuna Allanngutsaaliugaq 1974-imi Danmarkimi Eqqissisimatitsinermut Aqutsisoqarfimmit toqqarneqarneqarsimavoq.</w:t>
      </w:r>
    </w:p>
  </w:footnote>
  <w:footnote w:id="37">
    <w:p w14:paraId="6C305244" w14:textId="4F0231A7" w:rsidR="00C52B83" w:rsidRPr="00085327" w:rsidRDefault="00C52B83" w:rsidP="00C52B83">
      <w:pPr>
        <w:pStyle w:val="Fodnotetekst"/>
        <w:rPr>
          <w:rFonts w:cs="Times New Roman"/>
          <w:lang w:val="kl-GL"/>
        </w:rPr>
      </w:pPr>
      <w:r w:rsidRPr="00085327">
        <w:rPr>
          <w:rStyle w:val="Fodnotehenvisning"/>
          <w:rFonts w:cs="Times New Roman"/>
        </w:rPr>
        <w:footnoteRef/>
      </w:r>
      <w:r w:rsidRPr="00085327">
        <w:rPr>
          <w:rFonts w:cs="Times New Roman"/>
          <w:lang w:val="kl-GL"/>
        </w:rPr>
        <w:t xml:space="preserve"> Pinngortitaleriffik/Grønlands Naturinstitut: Kalaallit Nunaata kitaani nunamik allanngutsaaliukkamik pilersitsinissaq sioqqullugu tunuliaqutassatut nalunaarusiaq, Teknikkimut tunngasumik nalunaarusiaq nr. 135, 2025 </w:t>
      </w:r>
    </w:p>
    <w:p w14:paraId="14D0EB8C" w14:textId="77777777" w:rsidR="00C52B83" w:rsidRPr="00085327" w:rsidRDefault="00C52B83" w:rsidP="00C52B83">
      <w:pPr>
        <w:pStyle w:val="Fodnotetekst"/>
        <w:rPr>
          <w:rFonts w:cs="Times New Roman"/>
          <w:lang w:val="kl-GL"/>
        </w:rPr>
      </w:pPr>
      <w:hyperlink r:id="rId16" w:history="1">
        <w:r w:rsidRPr="00085327">
          <w:rPr>
            <w:rStyle w:val="Hyperlink"/>
            <w:rFonts w:cs="Times New Roman"/>
            <w:lang w:val="kl-GL"/>
          </w:rPr>
          <w:t>https://natur.gl/wp-content/uploads/2025/05/Baggrundsrapport-forud-for-etablering-af-nationalpark-i-Vestgroenland_20250520.pdf</w:t>
        </w:r>
      </w:hyperlink>
      <w:r w:rsidRPr="00085327">
        <w:rPr>
          <w:rFonts w:cs="Times New Roman"/>
          <w:lang w:val="kl-GL"/>
        </w:rPr>
        <w:t xml:space="preserve"> </w:t>
      </w:r>
    </w:p>
  </w:footnote>
  <w:footnote w:id="38">
    <w:p w14:paraId="7257B646" w14:textId="4A41ADEE"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Visit Greenland (2024). Takornariaqarnermut kisitsi</w:t>
      </w:r>
      <w:r w:rsidR="002C62A9" w:rsidRPr="00085327">
        <w:rPr>
          <w:rFonts w:cs="Times New Roman"/>
          <w:lang w:val="kl-GL"/>
        </w:rPr>
        <w:t>si</w:t>
      </w:r>
      <w:r w:rsidRPr="00085327">
        <w:rPr>
          <w:rFonts w:cs="Times New Roman"/>
          <w:lang w:val="kl-GL"/>
        </w:rPr>
        <w:t xml:space="preserve">tigut paasissutissat 2024. </w:t>
      </w:r>
      <w:hyperlink r:id="rId17" w:history="1">
        <w:r w:rsidRPr="00085327">
          <w:rPr>
            <w:rStyle w:val="Hyperlink"/>
            <w:rFonts w:cs="Times New Roman"/>
            <w:lang w:val="kl-GL"/>
          </w:rPr>
          <w:t>Turismestatistikrapport-2024.pdf</w:t>
        </w:r>
      </w:hyperlink>
    </w:p>
  </w:footnote>
  <w:footnote w:id="39">
    <w:p w14:paraId="5E8152B2" w14:textId="77777777" w:rsidR="00D57E78" w:rsidRPr="00085327" w:rsidRDefault="00D57E78" w:rsidP="00C0621B">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F. eks. </w:t>
      </w:r>
      <w:hyperlink r:id="rId18" w:history="1">
        <w:r w:rsidRPr="00085327">
          <w:rPr>
            <w:rStyle w:val="Hyperlink"/>
            <w:rFonts w:cs="Times New Roman"/>
            <w:lang w:val="kl-GL"/>
          </w:rPr>
          <w:t>Grønlands UNESCO Verdensarv | Greenland Travel DK</w:t>
        </w:r>
      </w:hyperlink>
    </w:p>
  </w:footnote>
  <w:footnote w:id="40">
    <w:p w14:paraId="79AEC941" w14:textId="77777777" w:rsidR="00D57E78" w:rsidRPr="00085327" w:rsidRDefault="00D57E78" w:rsidP="00241FC7">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”Tradeoffs and win-wins between large landscape conservation and wildlife viewing in protected areas” </w:t>
      </w:r>
      <w:hyperlink r:id="rId19" w:history="1">
        <w:r w:rsidRPr="00085327">
          <w:rPr>
            <w:rStyle w:val="Hyperlink"/>
            <w:rFonts w:cs="Times New Roman"/>
            <w:lang w:val="kl-GL"/>
          </w:rPr>
          <w:t>https://pubs.usgs.gov/publication/70268088</w:t>
        </w:r>
      </w:hyperlink>
      <w:r w:rsidRPr="00085327">
        <w:rPr>
          <w:rFonts w:cs="Times New Roman"/>
          <w:lang w:val="kl-GL"/>
        </w:rPr>
        <w:t xml:space="preserve"> </w:t>
      </w:r>
    </w:p>
  </w:footnote>
  <w:footnote w:id="41">
    <w:p w14:paraId="416BCA9C" w14:textId="77777777" w:rsidR="00D57E78" w:rsidRPr="00085327" w:rsidRDefault="00D57E78" w:rsidP="00241FC7">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”Ny forskning fastslår: Thy har omfavnet sine naturværdier og er blevet et stærkt brand” </w:t>
      </w:r>
      <w:hyperlink r:id="rId20" w:history="1">
        <w:r w:rsidRPr="00085327">
          <w:rPr>
            <w:rStyle w:val="Hyperlink"/>
            <w:rFonts w:cs="Times New Roman"/>
            <w:lang w:val="kl-GL"/>
          </w:rPr>
          <w:t>https://nationalparkthy.dk/om-os/nyheder/2023/ny-forskning-fastslaar-thy-har-omfavnet-sine-naturvaerdier-og-er-blevet-et-staerkt-brand</w:t>
        </w:r>
      </w:hyperlink>
      <w:r w:rsidRPr="00085327">
        <w:rPr>
          <w:rFonts w:cs="Times New Roman"/>
          <w:lang w:val="kl-GL"/>
        </w:rPr>
        <w:t xml:space="preserve"> </w:t>
      </w:r>
    </w:p>
  </w:footnote>
  <w:footnote w:id="42">
    <w:p w14:paraId="226E9E32" w14:textId="77777777" w:rsidR="00D57E78" w:rsidRPr="00085327" w:rsidRDefault="00D57E78" w:rsidP="00A92AD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Departement for Landbrug, Selvforsyning, Energi og Miljø (2023). Mulighed for at øge fordele og mindske ulemper ved UNESCO-områdets omfang, Ilulissat Fjorden. https://www.google.com/url?sa=t&amp;source=web&amp;rct=j&amp;opi=89978449&amp;url=https://naalakkersuisut.gl/-/media/horinger/2023/08/unesco-redegrelse-da.pdf&amp;ved=2ahUKEwj6pK_x3ZuPAxXenf0HHQYeB8YQFnoECBkQAQ&amp;usg=AOvVaw3okbxzTffJU7xvMOt3DBLr</w:t>
      </w:r>
    </w:p>
  </w:footnote>
  <w:footnote w:id="43">
    <w:p w14:paraId="02D109AF" w14:textId="33F20E2B"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https://tourismstat.gl/wp-content/uploads/2024/04/FINAL_Den-Okonomiske-betydning-af-Udenlandsk-Turisme-i-Gronland.pdf</w:t>
      </w:r>
    </w:p>
  </w:footnote>
  <w:footnote w:id="44">
    <w:p w14:paraId="2CA30C2A" w14:textId="77777777" w:rsidR="00D57E78" w:rsidRPr="00085327" w:rsidRDefault="00D57E78" w:rsidP="00B07550">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https://traveltrade.visitgreenland.com/da/seneste-nyt/det-store-skifte-fra-mere-til-bedre-turisme/</w:t>
      </w:r>
    </w:p>
  </w:footnote>
  <w:footnote w:id="45">
    <w:p w14:paraId="1E14C397" w14:textId="0F345368"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w:t>
      </w:r>
      <w:hyperlink r:id="rId21" w:history="1">
        <w:r w:rsidRPr="00085327">
          <w:rPr>
            <w:rStyle w:val="Hyperlink"/>
            <w:rFonts w:cs="Times New Roman"/>
            <w:lang w:val="kl-GL"/>
          </w:rPr>
          <w:t>https://international-partnerships.ec.europa.eu/countries/greenland_en</w:t>
        </w:r>
      </w:hyperlink>
      <w:r w:rsidRPr="00085327">
        <w:rPr>
          <w:rFonts w:cs="Times New Roman"/>
          <w:lang w:val="kl-GL"/>
        </w:rPr>
        <w:t xml:space="preserve"> </w:t>
      </w:r>
    </w:p>
  </w:footnote>
  <w:footnote w:id="46">
    <w:p w14:paraId="47F4AF1B" w14:textId="7FAE4385" w:rsidR="00D57E78" w:rsidRPr="00085327" w:rsidRDefault="00D57E78" w:rsidP="005D08D0">
      <w:pPr>
        <w:rPr>
          <w:rFonts w:cs="Times New Roman"/>
          <w:sz w:val="20"/>
          <w:szCs w:val="20"/>
          <w:lang w:val="kl-GL"/>
        </w:rPr>
      </w:pPr>
      <w:r w:rsidRPr="00085327">
        <w:rPr>
          <w:rStyle w:val="Fodnotehenvisning"/>
          <w:rFonts w:cs="Times New Roman"/>
          <w:sz w:val="20"/>
          <w:szCs w:val="20"/>
          <w:lang w:val="kl-GL"/>
        </w:rPr>
        <w:footnoteRef/>
      </w:r>
      <w:r w:rsidRPr="00085327">
        <w:rPr>
          <w:rFonts w:cs="Times New Roman"/>
          <w:sz w:val="20"/>
          <w:szCs w:val="20"/>
          <w:lang w:val="kl-GL"/>
        </w:rPr>
        <w:t xml:space="preserve"> </w:t>
      </w:r>
      <w:hyperlink r:id="rId22" w:history="1">
        <w:r w:rsidRPr="00085327">
          <w:rPr>
            <w:rStyle w:val="Hyperlink"/>
            <w:rFonts w:cs="Times New Roman"/>
            <w:sz w:val="20"/>
            <w:szCs w:val="20"/>
            <w:lang w:val="kl-GL"/>
          </w:rPr>
          <w:t>https://www.google.com/url?sa=t&amp;source=web&amp;rct=j&amp;opi=89978449&amp;url=https://tourismstat.gl/wp-content/uploads/2024/10/Kapacitetsanalyse-for-Ilulissat-2026-2031-updated-compressed.pdf&amp;ved=2ahUKEwi4o7v45p2PAxUaVfEDHcAnIaMQFnoECBgQAQ&amp;usg=AOvVaw1lX7jCQBSMZTkbGsSrM768</w:t>
        </w:r>
      </w:hyperlink>
      <w:r w:rsidRPr="00085327">
        <w:rPr>
          <w:rFonts w:cs="Times New Roman"/>
          <w:sz w:val="20"/>
          <w:szCs w:val="20"/>
          <w:lang w:val="kl-GL"/>
        </w:rPr>
        <w:t xml:space="preserve">  </w:t>
      </w:r>
    </w:p>
  </w:footnote>
  <w:footnote w:id="47">
    <w:p w14:paraId="3105FC2F" w14:textId="4EA158FA"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w:t>
      </w:r>
      <w:hyperlink r:id="rId23" w:history="1">
        <w:r w:rsidRPr="00085327">
          <w:rPr>
            <w:rStyle w:val="Hyperlink"/>
            <w:rFonts w:cs="Times New Roman"/>
            <w:lang w:val="kl-GL"/>
          </w:rPr>
          <w:t>https://crtdk.sharepoint.com/sites/hjemmeside-indhold/Delte%20dokumenter/Forms/AllItems.aspx?id=%2Fsites%2Fhjemmeside%2Dindhold%2FDelte%20dokumenter%2FPublications%2FTurisme%5FIlulissat%5Frapport%5Ffebruar2013%2Epdf&amp;parent=%2Fsites%2Fhjemmeside%2Dindhold%2FDelte%20dokumenter%2FPublications&amp;p=true&amp;ga=1</w:t>
        </w:r>
      </w:hyperlink>
      <w:r w:rsidRPr="00085327">
        <w:rPr>
          <w:rFonts w:cs="Times New Roman"/>
          <w:lang w:val="kl-GL"/>
        </w:rPr>
        <w:t xml:space="preserve"> </w:t>
      </w:r>
    </w:p>
  </w:footnote>
  <w:footnote w:id="48">
    <w:p w14:paraId="56349472" w14:textId="520B0CC6"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w:t>
      </w:r>
      <w:hyperlink r:id="rId24" w:history="1">
        <w:r w:rsidRPr="00085327">
          <w:rPr>
            <w:rStyle w:val="Hyperlink"/>
            <w:rFonts w:cs="Times New Roman"/>
            <w:lang w:val="kl-GL"/>
          </w:rPr>
          <w:t>https://traveltrade.visitgreenland.com/da/seneste-nyt/kangerlussuaq-stadig-en-vigtig-del-af-groenlands-turismelandskab/</w:t>
        </w:r>
      </w:hyperlink>
      <w:r w:rsidRPr="00085327">
        <w:rPr>
          <w:rFonts w:cs="Times New Roman"/>
          <w:lang w:val="kl-GL"/>
        </w:rPr>
        <w:t xml:space="preserve"> </w:t>
      </w:r>
    </w:p>
  </w:footnote>
  <w:footnote w:id="49">
    <w:p w14:paraId="13A48227" w14:textId="4D39CC45" w:rsidR="00D57E78" w:rsidRPr="00085327" w:rsidRDefault="00D57E78">
      <w:pPr>
        <w:pStyle w:val="Fodnotetekst"/>
        <w:rPr>
          <w:rFonts w:cs="Times New Roman"/>
          <w:lang w:val="kl-GL"/>
        </w:rPr>
      </w:pPr>
      <w:r w:rsidRPr="00085327">
        <w:rPr>
          <w:rStyle w:val="Fodnotehenvisning"/>
          <w:rFonts w:cs="Times New Roman"/>
          <w:lang w:val="kl-GL"/>
        </w:rPr>
        <w:footnoteRef/>
      </w:r>
      <w:r w:rsidRPr="00085327">
        <w:rPr>
          <w:rFonts w:cs="Times New Roman"/>
          <w:lang w:val="kl-GL"/>
        </w:rPr>
        <w:t xml:space="preserve"> </w:t>
      </w:r>
      <w:hyperlink r:id="rId25" w:history="1">
        <w:r w:rsidRPr="00085327">
          <w:rPr>
            <w:rStyle w:val="Hyperlink"/>
            <w:rFonts w:cs="Times New Roman"/>
            <w:lang w:val="kl-GL"/>
          </w:rPr>
          <w:t>http://www.nunagis.gl/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0ECB" w14:textId="77777777" w:rsidR="00D57E78" w:rsidRDefault="00D57E7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5101" w14:textId="77777777" w:rsidR="00D57E78" w:rsidRDefault="00D57E7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7761" w14:textId="77777777" w:rsidR="00D57E78" w:rsidRDefault="00D57E7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24341"/>
    <w:multiLevelType w:val="hybridMultilevel"/>
    <w:tmpl w:val="8A88FBBE"/>
    <w:lvl w:ilvl="0" w:tplc="7DC441E4">
      <w:numFmt w:val="bullet"/>
      <w:lvlText w:val="-"/>
      <w:lvlJc w:val="left"/>
      <w:pPr>
        <w:ind w:left="720" w:hanging="360"/>
      </w:pPr>
      <w:rPr>
        <w:rFonts w:ascii="Calibri" w:eastAsiaTheme="minorHAnsi" w:hAnsi="Calibri" w:cs="Calibr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172542E"/>
    <w:multiLevelType w:val="hybridMultilevel"/>
    <w:tmpl w:val="4ED4B466"/>
    <w:lvl w:ilvl="0" w:tplc="7DC441E4">
      <w:numFmt w:val="bullet"/>
      <w:lvlText w:val="-"/>
      <w:lvlJc w:val="left"/>
      <w:pPr>
        <w:ind w:left="720" w:hanging="360"/>
      </w:pPr>
      <w:rPr>
        <w:rFonts w:ascii="Calibri" w:eastAsiaTheme="minorHAnsi" w:hAnsi="Calibri" w:cs="Calibri"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22BB06DF"/>
    <w:multiLevelType w:val="multilevel"/>
    <w:tmpl w:val="41B29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8C1DAE"/>
    <w:multiLevelType w:val="multilevel"/>
    <w:tmpl w:val="A49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580F6A"/>
    <w:multiLevelType w:val="hybridMultilevel"/>
    <w:tmpl w:val="A792FFDA"/>
    <w:lvl w:ilvl="0" w:tplc="20000003">
      <w:start w:val="1"/>
      <w:numFmt w:val="bullet"/>
      <w:lvlText w:val="o"/>
      <w:lvlJc w:val="left"/>
      <w:pPr>
        <w:ind w:left="720" w:hanging="360"/>
      </w:pPr>
      <w:rPr>
        <w:rFonts w:ascii="Courier New" w:hAnsi="Courier New" w:cs="Courier New"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38E901AB"/>
    <w:multiLevelType w:val="hybridMultilevel"/>
    <w:tmpl w:val="5C50C05E"/>
    <w:lvl w:ilvl="0" w:tplc="7DC441E4">
      <w:numFmt w:val="bullet"/>
      <w:lvlText w:val="-"/>
      <w:lvlJc w:val="left"/>
      <w:pPr>
        <w:ind w:left="720" w:hanging="360"/>
      </w:pPr>
      <w:rPr>
        <w:rFonts w:ascii="Calibri" w:eastAsiaTheme="minorHAnsi" w:hAnsi="Calibri" w:cs="Calibri"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498B179F"/>
    <w:multiLevelType w:val="hybridMultilevel"/>
    <w:tmpl w:val="28DC0ABC"/>
    <w:lvl w:ilvl="0" w:tplc="04060005">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50325E76"/>
    <w:multiLevelType w:val="hybridMultilevel"/>
    <w:tmpl w:val="6BD4054E"/>
    <w:lvl w:ilvl="0" w:tplc="04060005">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3FF293C"/>
    <w:multiLevelType w:val="hybridMultilevel"/>
    <w:tmpl w:val="1C9AABF4"/>
    <w:lvl w:ilvl="0" w:tplc="55146A62">
      <w:start w:val="21"/>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47A068D"/>
    <w:multiLevelType w:val="hybridMultilevel"/>
    <w:tmpl w:val="1F4CF2B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494750D"/>
    <w:multiLevelType w:val="multilevel"/>
    <w:tmpl w:val="CAC214CC"/>
    <w:lvl w:ilvl="0">
      <w:start w:val="1"/>
      <w:numFmt w:val="decimal"/>
      <w:pStyle w:val="Overskrift1"/>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15:restartNumberingAfterBreak="0">
    <w:nsid w:val="5CC11540"/>
    <w:multiLevelType w:val="hybridMultilevel"/>
    <w:tmpl w:val="EB04AE2E"/>
    <w:lvl w:ilvl="0" w:tplc="7DC441E4">
      <w:numFmt w:val="bullet"/>
      <w:lvlText w:val="-"/>
      <w:lvlJc w:val="left"/>
      <w:pPr>
        <w:ind w:left="720" w:hanging="360"/>
      </w:pPr>
      <w:rPr>
        <w:rFonts w:ascii="Calibri" w:eastAsiaTheme="minorHAnsi" w:hAnsi="Calibri" w:cs="Calibri"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EE208E3"/>
    <w:multiLevelType w:val="hybridMultilevel"/>
    <w:tmpl w:val="5EEC12A8"/>
    <w:lvl w:ilvl="0" w:tplc="08C83574">
      <w:start w:val="1"/>
      <w:numFmt w:val="lowerRoman"/>
      <w:lvlText w:val="%1)"/>
      <w:lvlJc w:val="left"/>
      <w:pPr>
        <w:ind w:left="720" w:hanging="360"/>
      </w:pPr>
      <w:rPr>
        <w:rFonts w:ascii="Times New Roman" w:eastAsiaTheme="minorHAnsi" w:hAnsi="Times New Roman" w:cstheme="minorBidi"/>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6934600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7276128">
    <w:abstractNumId w:val="12"/>
    <w:lvlOverride w:ilvl="0">
      <w:startOverride w:val="1"/>
    </w:lvlOverride>
    <w:lvlOverride w:ilvl="1"/>
    <w:lvlOverride w:ilvl="2"/>
    <w:lvlOverride w:ilvl="3"/>
    <w:lvlOverride w:ilvl="4"/>
    <w:lvlOverride w:ilvl="5"/>
    <w:lvlOverride w:ilvl="6"/>
    <w:lvlOverride w:ilvl="7"/>
    <w:lvlOverride w:ilvl="8"/>
  </w:num>
  <w:num w:numId="3" w16cid:durableId="1365012641">
    <w:abstractNumId w:val="5"/>
  </w:num>
  <w:num w:numId="4" w16cid:durableId="769396376">
    <w:abstractNumId w:val="1"/>
  </w:num>
  <w:num w:numId="5" w16cid:durableId="1084036007">
    <w:abstractNumId w:val="9"/>
  </w:num>
  <w:num w:numId="6" w16cid:durableId="1425877504">
    <w:abstractNumId w:val="0"/>
  </w:num>
  <w:num w:numId="7" w16cid:durableId="394855665">
    <w:abstractNumId w:val="11"/>
  </w:num>
  <w:num w:numId="8" w16cid:durableId="41633901">
    <w:abstractNumId w:val="2"/>
  </w:num>
  <w:num w:numId="9" w16cid:durableId="2111854646">
    <w:abstractNumId w:val="6"/>
  </w:num>
  <w:num w:numId="10" w16cid:durableId="541865717">
    <w:abstractNumId w:val="7"/>
  </w:num>
  <w:num w:numId="11" w16cid:durableId="1175536784">
    <w:abstractNumId w:val="8"/>
  </w:num>
  <w:num w:numId="12" w16cid:durableId="367805410">
    <w:abstractNumId w:val="3"/>
  </w:num>
  <w:num w:numId="13" w16cid:durableId="1538002689">
    <w:abstractNumId w:val="1"/>
  </w:num>
  <w:num w:numId="14" w16cid:durableId="361244589">
    <w:abstractNumId w:val="4"/>
  </w:num>
  <w:num w:numId="15" w16cid:durableId="2041122727">
    <w:abstractNumId w:val="10"/>
    <w:lvlOverride w:ilvl="0">
      <w:startOverride w:val="9"/>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A0F"/>
    <w:rsid w:val="00003456"/>
    <w:rsid w:val="00006530"/>
    <w:rsid w:val="000068E7"/>
    <w:rsid w:val="0000792D"/>
    <w:rsid w:val="00013968"/>
    <w:rsid w:val="00014979"/>
    <w:rsid w:val="000179B5"/>
    <w:rsid w:val="00033DC7"/>
    <w:rsid w:val="00036AC2"/>
    <w:rsid w:val="00036C6C"/>
    <w:rsid w:val="000450E1"/>
    <w:rsid w:val="00045B48"/>
    <w:rsid w:val="000519EA"/>
    <w:rsid w:val="00052C62"/>
    <w:rsid w:val="0005392A"/>
    <w:rsid w:val="000619F7"/>
    <w:rsid w:val="000624F3"/>
    <w:rsid w:val="00065F95"/>
    <w:rsid w:val="000711F4"/>
    <w:rsid w:val="00074D93"/>
    <w:rsid w:val="00076257"/>
    <w:rsid w:val="000802D4"/>
    <w:rsid w:val="00083FA8"/>
    <w:rsid w:val="00085327"/>
    <w:rsid w:val="0008793D"/>
    <w:rsid w:val="00087E32"/>
    <w:rsid w:val="000A4898"/>
    <w:rsid w:val="000A4AF3"/>
    <w:rsid w:val="000A4EF7"/>
    <w:rsid w:val="000B26ED"/>
    <w:rsid w:val="000C1418"/>
    <w:rsid w:val="000C2402"/>
    <w:rsid w:val="000C36F4"/>
    <w:rsid w:val="000C4755"/>
    <w:rsid w:val="000D0B10"/>
    <w:rsid w:val="000D195D"/>
    <w:rsid w:val="000D33EB"/>
    <w:rsid w:val="000E3CEA"/>
    <w:rsid w:val="000E49EE"/>
    <w:rsid w:val="000F067D"/>
    <w:rsid w:val="000F6196"/>
    <w:rsid w:val="000F63B5"/>
    <w:rsid w:val="00111ACC"/>
    <w:rsid w:val="00124E18"/>
    <w:rsid w:val="00127E1A"/>
    <w:rsid w:val="00143F98"/>
    <w:rsid w:val="00145660"/>
    <w:rsid w:val="001468DB"/>
    <w:rsid w:val="00147594"/>
    <w:rsid w:val="001555ED"/>
    <w:rsid w:val="00160D65"/>
    <w:rsid w:val="00161FDC"/>
    <w:rsid w:val="001628A3"/>
    <w:rsid w:val="00165C10"/>
    <w:rsid w:val="00167EA7"/>
    <w:rsid w:val="00172622"/>
    <w:rsid w:val="00173655"/>
    <w:rsid w:val="001744C3"/>
    <w:rsid w:val="001767F6"/>
    <w:rsid w:val="0019342E"/>
    <w:rsid w:val="00193860"/>
    <w:rsid w:val="00193E2D"/>
    <w:rsid w:val="001A2599"/>
    <w:rsid w:val="001A3EDB"/>
    <w:rsid w:val="001A4CD8"/>
    <w:rsid w:val="001A7C05"/>
    <w:rsid w:val="001B16C6"/>
    <w:rsid w:val="001B1A72"/>
    <w:rsid w:val="001B35F6"/>
    <w:rsid w:val="001B66E5"/>
    <w:rsid w:val="001B7125"/>
    <w:rsid w:val="001B78BC"/>
    <w:rsid w:val="001C6CE2"/>
    <w:rsid w:val="001E1819"/>
    <w:rsid w:val="001E7F0D"/>
    <w:rsid w:val="001F2D69"/>
    <w:rsid w:val="001F5582"/>
    <w:rsid w:val="001F58C7"/>
    <w:rsid w:val="001F6852"/>
    <w:rsid w:val="002077A1"/>
    <w:rsid w:val="0021109D"/>
    <w:rsid w:val="002159A6"/>
    <w:rsid w:val="002175FC"/>
    <w:rsid w:val="00217790"/>
    <w:rsid w:val="00222529"/>
    <w:rsid w:val="002231AC"/>
    <w:rsid w:val="00223720"/>
    <w:rsid w:val="0022648A"/>
    <w:rsid w:val="00227812"/>
    <w:rsid w:val="00231F8E"/>
    <w:rsid w:val="0023567A"/>
    <w:rsid w:val="00241FC7"/>
    <w:rsid w:val="00253AF8"/>
    <w:rsid w:val="00253BD3"/>
    <w:rsid w:val="002667EE"/>
    <w:rsid w:val="0027355E"/>
    <w:rsid w:val="002842CF"/>
    <w:rsid w:val="00285459"/>
    <w:rsid w:val="0029675C"/>
    <w:rsid w:val="0029701D"/>
    <w:rsid w:val="002A2C14"/>
    <w:rsid w:val="002A6D50"/>
    <w:rsid w:val="002A72DB"/>
    <w:rsid w:val="002A791B"/>
    <w:rsid w:val="002C1F6C"/>
    <w:rsid w:val="002C5610"/>
    <w:rsid w:val="002C62A9"/>
    <w:rsid w:val="002C7BF4"/>
    <w:rsid w:val="0030275C"/>
    <w:rsid w:val="00304E7E"/>
    <w:rsid w:val="00310883"/>
    <w:rsid w:val="00310F68"/>
    <w:rsid w:val="0031334C"/>
    <w:rsid w:val="00317B5E"/>
    <w:rsid w:val="00320B78"/>
    <w:rsid w:val="00323EF3"/>
    <w:rsid w:val="003328FB"/>
    <w:rsid w:val="00345054"/>
    <w:rsid w:val="0035206D"/>
    <w:rsid w:val="00353EC3"/>
    <w:rsid w:val="00354715"/>
    <w:rsid w:val="00360313"/>
    <w:rsid w:val="00370315"/>
    <w:rsid w:val="00374ECC"/>
    <w:rsid w:val="0037663F"/>
    <w:rsid w:val="0038138A"/>
    <w:rsid w:val="00396ECE"/>
    <w:rsid w:val="003A22F8"/>
    <w:rsid w:val="003C258A"/>
    <w:rsid w:val="003C4B48"/>
    <w:rsid w:val="003C56DB"/>
    <w:rsid w:val="003D0761"/>
    <w:rsid w:val="003D1B43"/>
    <w:rsid w:val="003D28C7"/>
    <w:rsid w:val="003E0DC4"/>
    <w:rsid w:val="003E488A"/>
    <w:rsid w:val="003E4B24"/>
    <w:rsid w:val="003E5C41"/>
    <w:rsid w:val="003F69A9"/>
    <w:rsid w:val="003F746B"/>
    <w:rsid w:val="00402189"/>
    <w:rsid w:val="00404049"/>
    <w:rsid w:val="004043EF"/>
    <w:rsid w:val="00405804"/>
    <w:rsid w:val="00406781"/>
    <w:rsid w:val="00407A92"/>
    <w:rsid w:val="00417573"/>
    <w:rsid w:val="00420DFA"/>
    <w:rsid w:val="00432BEF"/>
    <w:rsid w:val="00433D95"/>
    <w:rsid w:val="004348FA"/>
    <w:rsid w:val="0043748B"/>
    <w:rsid w:val="00443445"/>
    <w:rsid w:val="00444202"/>
    <w:rsid w:val="004446FB"/>
    <w:rsid w:val="00450911"/>
    <w:rsid w:val="00450A37"/>
    <w:rsid w:val="0046086D"/>
    <w:rsid w:val="00462007"/>
    <w:rsid w:val="00462D60"/>
    <w:rsid w:val="00474370"/>
    <w:rsid w:val="00477491"/>
    <w:rsid w:val="004779B3"/>
    <w:rsid w:val="004824E1"/>
    <w:rsid w:val="0048397E"/>
    <w:rsid w:val="00496BFB"/>
    <w:rsid w:val="004A138F"/>
    <w:rsid w:val="004A2D71"/>
    <w:rsid w:val="004B2879"/>
    <w:rsid w:val="004B2E07"/>
    <w:rsid w:val="004C1E2D"/>
    <w:rsid w:val="004C6927"/>
    <w:rsid w:val="004D1F67"/>
    <w:rsid w:val="004E3726"/>
    <w:rsid w:val="004F14DF"/>
    <w:rsid w:val="004F43F0"/>
    <w:rsid w:val="004F4C55"/>
    <w:rsid w:val="005036BE"/>
    <w:rsid w:val="0050675C"/>
    <w:rsid w:val="00511D7C"/>
    <w:rsid w:val="00514F40"/>
    <w:rsid w:val="00515822"/>
    <w:rsid w:val="00520B4A"/>
    <w:rsid w:val="005328A6"/>
    <w:rsid w:val="00532E65"/>
    <w:rsid w:val="00535657"/>
    <w:rsid w:val="005364E8"/>
    <w:rsid w:val="00541279"/>
    <w:rsid w:val="00543442"/>
    <w:rsid w:val="00547578"/>
    <w:rsid w:val="00550490"/>
    <w:rsid w:val="00554E29"/>
    <w:rsid w:val="00564B01"/>
    <w:rsid w:val="0057341F"/>
    <w:rsid w:val="00575741"/>
    <w:rsid w:val="00576D27"/>
    <w:rsid w:val="005843E9"/>
    <w:rsid w:val="005849EC"/>
    <w:rsid w:val="00587CD2"/>
    <w:rsid w:val="005909F2"/>
    <w:rsid w:val="00593C79"/>
    <w:rsid w:val="00594E13"/>
    <w:rsid w:val="00596D31"/>
    <w:rsid w:val="005A4D6A"/>
    <w:rsid w:val="005C0103"/>
    <w:rsid w:val="005C01D1"/>
    <w:rsid w:val="005C2263"/>
    <w:rsid w:val="005C7A9A"/>
    <w:rsid w:val="005D08D0"/>
    <w:rsid w:val="005D3530"/>
    <w:rsid w:val="005D3DA4"/>
    <w:rsid w:val="005D5B45"/>
    <w:rsid w:val="005E2EC3"/>
    <w:rsid w:val="005E6C24"/>
    <w:rsid w:val="00610492"/>
    <w:rsid w:val="006164BB"/>
    <w:rsid w:val="006167DA"/>
    <w:rsid w:val="00623B3F"/>
    <w:rsid w:val="0062515D"/>
    <w:rsid w:val="00630F4B"/>
    <w:rsid w:val="00633113"/>
    <w:rsid w:val="0063393F"/>
    <w:rsid w:val="00640169"/>
    <w:rsid w:val="00640A5C"/>
    <w:rsid w:val="00641DED"/>
    <w:rsid w:val="0064322A"/>
    <w:rsid w:val="00647F26"/>
    <w:rsid w:val="00652BEA"/>
    <w:rsid w:val="00653385"/>
    <w:rsid w:val="00670396"/>
    <w:rsid w:val="00670AA6"/>
    <w:rsid w:val="0067137B"/>
    <w:rsid w:val="006723A7"/>
    <w:rsid w:val="006762E1"/>
    <w:rsid w:val="00676D29"/>
    <w:rsid w:val="00677253"/>
    <w:rsid w:val="00682922"/>
    <w:rsid w:val="00682BA1"/>
    <w:rsid w:val="0068713D"/>
    <w:rsid w:val="00693832"/>
    <w:rsid w:val="00695B83"/>
    <w:rsid w:val="006A1039"/>
    <w:rsid w:val="006B09B6"/>
    <w:rsid w:val="006B17BD"/>
    <w:rsid w:val="006B30D0"/>
    <w:rsid w:val="006B3FD2"/>
    <w:rsid w:val="006B61AB"/>
    <w:rsid w:val="006C264B"/>
    <w:rsid w:val="006D0B49"/>
    <w:rsid w:val="006D32A7"/>
    <w:rsid w:val="006D4E5C"/>
    <w:rsid w:val="006D6649"/>
    <w:rsid w:val="006E03FC"/>
    <w:rsid w:val="006E12AA"/>
    <w:rsid w:val="006E168D"/>
    <w:rsid w:val="006E1BE3"/>
    <w:rsid w:val="006E292D"/>
    <w:rsid w:val="006F1AE0"/>
    <w:rsid w:val="006F3956"/>
    <w:rsid w:val="006F6C05"/>
    <w:rsid w:val="00701A12"/>
    <w:rsid w:val="00702543"/>
    <w:rsid w:val="007032A5"/>
    <w:rsid w:val="00711D3D"/>
    <w:rsid w:val="007175F0"/>
    <w:rsid w:val="007177A3"/>
    <w:rsid w:val="007232B8"/>
    <w:rsid w:val="0072706D"/>
    <w:rsid w:val="00732B1E"/>
    <w:rsid w:val="00735072"/>
    <w:rsid w:val="00743DE9"/>
    <w:rsid w:val="00750FAC"/>
    <w:rsid w:val="00752BA5"/>
    <w:rsid w:val="00753648"/>
    <w:rsid w:val="00762D83"/>
    <w:rsid w:val="0077582C"/>
    <w:rsid w:val="007839D4"/>
    <w:rsid w:val="007903C8"/>
    <w:rsid w:val="007A2802"/>
    <w:rsid w:val="007A3BF7"/>
    <w:rsid w:val="007A6174"/>
    <w:rsid w:val="007B03F5"/>
    <w:rsid w:val="007B0798"/>
    <w:rsid w:val="007D26FF"/>
    <w:rsid w:val="007D4EA7"/>
    <w:rsid w:val="007D6262"/>
    <w:rsid w:val="007E2545"/>
    <w:rsid w:val="007E3B0F"/>
    <w:rsid w:val="007E6F74"/>
    <w:rsid w:val="007F10AE"/>
    <w:rsid w:val="007F3553"/>
    <w:rsid w:val="00800509"/>
    <w:rsid w:val="008009EC"/>
    <w:rsid w:val="00810CB7"/>
    <w:rsid w:val="00822917"/>
    <w:rsid w:val="00823464"/>
    <w:rsid w:val="00825E26"/>
    <w:rsid w:val="00831613"/>
    <w:rsid w:val="00833C0C"/>
    <w:rsid w:val="00836AFE"/>
    <w:rsid w:val="00842419"/>
    <w:rsid w:val="00842C53"/>
    <w:rsid w:val="00843364"/>
    <w:rsid w:val="00843950"/>
    <w:rsid w:val="008554EE"/>
    <w:rsid w:val="00855F05"/>
    <w:rsid w:val="00856960"/>
    <w:rsid w:val="0085708C"/>
    <w:rsid w:val="008606F7"/>
    <w:rsid w:val="0086664B"/>
    <w:rsid w:val="00867D51"/>
    <w:rsid w:val="00880C8E"/>
    <w:rsid w:val="00890A31"/>
    <w:rsid w:val="008978C0"/>
    <w:rsid w:val="00897E9A"/>
    <w:rsid w:val="008A2DD5"/>
    <w:rsid w:val="008A56DC"/>
    <w:rsid w:val="008B0899"/>
    <w:rsid w:val="008B3677"/>
    <w:rsid w:val="008C00C6"/>
    <w:rsid w:val="008D5D1F"/>
    <w:rsid w:val="008D672F"/>
    <w:rsid w:val="008D7ECA"/>
    <w:rsid w:val="008E4399"/>
    <w:rsid w:val="008F2E12"/>
    <w:rsid w:val="00904462"/>
    <w:rsid w:val="00916FDB"/>
    <w:rsid w:val="009213D2"/>
    <w:rsid w:val="00937A05"/>
    <w:rsid w:val="009444FA"/>
    <w:rsid w:val="009517B7"/>
    <w:rsid w:val="00952BC8"/>
    <w:rsid w:val="009542A0"/>
    <w:rsid w:val="0096432C"/>
    <w:rsid w:val="00964B1F"/>
    <w:rsid w:val="009668ED"/>
    <w:rsid w:val="00972EB5"/>
    <w:rsid w:val="00975B8B"/>
    <w:rsid w:val="00982A42"/>
    <w:rsid w:val="00984ACB"/>
    <w:rsid w:val="00991C98"/>
    <w:rsid w:val="009A2F49"/>
    <w:rsid w:val="009A3418"/>
    <w:rsid w:val="009A3584"/>
    <w:rsid w:val="009B0990"/>
    <w:rsid w:val="009B4B9F"/>
    <w:rsid w:val="009B6FFD"/>
    <w:rsid w:val="009C0980"/>
    <w:rsid w:val="009C66A5"/>
    <w:rsid w:val="009D0222"/>
    <w:rsid w:val="009D086B"/>
    <w:rsid w:val="009E0443"/>
    <w:rsid w:val="009E2205"/>
    <w:rsid w:val="009E2C16"/>
    <w:rsid w:val="009E50B3"/>
    <w:rsid w:val="009E672A"/>
    <w:rsid w:val="009F002F"/>
    <w:rsid w:val="009F1C4E"/>
    <w:rsid w:val="009F1F5D"/>
    <w:rsid w:val="00A02775"/>
    <w:rsid w:val="00A1540F"/>
    <w:rsid w:val="00A2636F"/>
    <w:rsid w:val="00A26952"/>
    <w:rsid w:val="00A2783F"/>
    <w:rsid w:val="00A3154D"/>
    <w:rsid w:val="00A35285"/>
    <w:rsid w:val="00A35890"/>
    <w:rsid w:val="00A42203"/>
    <w:rsid w:val="00A44991"/>
    <w:rsid w:val="00A45E91"/>
    <w:rsid w:val="00A45FB4"/>
    <w:rsid w:val="00A57208"/>
    <w:rsid w:val="00A647B6"/>
    <w:rsid w:val="00A677EC"/>
    <w:rsid w:val="00A77C8D"/>
    <w:rsid w:val="00A8392B"/>
    <w:rsid w:val="00A83D02"/>
    <w:rsid w:val="00A92AD8"/>
    <w:rsid w:val="00AA0827"/>
    <w:rsid w:val="00AB029C"/>
    <w:rsid w:val="00AB1FB1"/>
    <w:rsid w:val="00AB3474"/>
    <w:rsid w:val="00AC10E6"/>
    <w:rsid w:val="00AC1EBC"/>
    <w:rsid w:val="00AD0442"/>
    <w:rsid w:val="00AD2788"/>
    <w:rsid w:val="00AD6D76"/>
    <w:rsid w:val="00AD7F1F"/>
    <w:rsid w:val="00AE7C5B"/>
    <w:rsid w:val="00AF4687"/>
    <w:rsid w:val="00AF4B9E"/>
    <w:rsid w:val="00B00372"/>
    <w:rsid w:val="00B00A3A"/>
    <w:rsid w:val="00B01307"/>
    <w:rsid w:val="00B02759"/>
    <w:rsid w:val="00B02D7E"/>
    <w:rsid w:val="00B030A5"/>
    <w:rsid w:val="00B05232"/>
    <w:rsid w:val="00B07550"/>
    <w:rsid w:val="00B07F75"/>
    <w:rsid w:val="00B10ABF"/>
    <w:rsid w:val="00B10D2B"/>
    <w:rsid w:val="00B24FDC"/>
    <w:rsid w:val="00B2571E"/>
    <w:rsid w:val="00B261A3"/>
    <w:rsid w:val="00B32277"/>
    <w:rsid w:val="00B32D17"/>
    <w:rsid w:val="00B34F25"/>
    <w:rsid w:val="00B41AC2"/>
    <w:rsid w:val="00B52516"/>
    <w:rsid w:val="00B56EE4"/>
    <w:rsid w:val="00B573F0"/>
    <w:rsid w:val="00B66A3A"/>
    <w:rsid w:val="00B67E9C"/>
    <w:rsid w:val="00B715B0"/>
    <w:rsid w:val="00B85056"/>
    <w:rsid w:val="00B86479"/>
    <w:rsid w:val="00B90CDF"/>
    <w:rsid w:val="00B933CF"/>
    <w:rsid w:val="00B93EA8"/>
    <w:rsid w:val="00B94D5F"/>
    <w:rsid w:val="00B94DE9"/>
    <w:rsid w:val="00B95D03"/>
    <w:rsid w:val="00BA17AD"/>
    <w:rsid w:val="00BA1EF7"/>
    <w:rsid w:val="00BA2814"/>
    <w:rsid w:val="00BB36E7"/>
    <w:rsid w:val="00BB679C"/>
    <w:rsid w:val="00BB7FA6"/>
    <w:rsid w:val="00BC3EAE"/>
    <w:rsid w:val="00BD2A0F"/>
    <w:rsid w:val="00BD7ED9"/>
    <w:rsid w:val="00BE3173"/>
    <w:rsid w:val="00BF0789"/>
    <w:rsid w:val="00C007C6"/>
    <w:rsid w:val="00C03027"/>
    <w:rsid w:val="00C0621B"/>
    <w:rsid w:val="00C116B9"/>
    <w:rsid w:val="00C2244D"/>
    <w:rsid w:val="00C27E92"/>
    <w:rsid w:val="00C30795"/>
    <w:rsid w:val="00C32DAC"/>
    <w:rsid w:val="00C37247"/>
    <w:rsid w:val="00C375D7"/>
    <w:rsid w:val="00C52B83"/>
    <w:rsid w:val="00C52EAB"/>
    <w:rsid w:val="00C57244"/>
    <w:rsid w:val="00C6026F"/>
    <w:rsid w:val="00C61207"/>
    <w:rsid w:val="00C62426"/>
    <w:rsid w:val="00C62C1A"/>
    <w:rsid w:val="00C63BB9"/>
    <w:rsid w:val="00C7001B"/>
    <w:rsid w:val="00C76E9A"/>
    <w:rsid w:val="00C77428"/>
    <w:rsid w:val="00C8223F"/>
    <w:rsid w:val="00C832BA"/>
    <w:rsid w:val="00C83BD8"/>
    <w:rsid w:val="00C85186"/>
    <w:rsid w:val="00C905E4"/>
    <w:rsid w:val="00C9488D"/>
    <w:rsid w:val="00C956D8"/>
    <w:rsid w:val="00CA44A0"/>
    <w:rsid w:val="00CB58A9"/>
    <w:rsid w:val="00CC27D8"/>
    <w:rsid w:val="00CC4F27"/>
    <w:rsid w:val="00CC59CA"/>
    <w:rsid w:val="00CD0117"/>
    <w:rsid w:val="00CD4B1A"/>
    <w:rsid w:val="00CD4E5C"/>
    <w:rsid w:val="00CE1E6F"/>
    <w:rsid w:val="00CE7225"/>
    <w:rsid w:val="00CE768F"/>
    <w:rsid w:val="00CF1813"/>
    <w:rsid w:val="00CF3621"/>
    <w:rsid w:val="00CF4C75"/>
    <w:rsid w:val="00CF58C1"/>
    <w:rsid w:val="00CF70ED"/>
    <w:rsid w:val="00D001AB"/>
    <w:rsid w:val="00D0224C"/>
    <w:rsid w:val="00D0429B"/>
    <w:rsid w:val="00D11A08"/>
    <w:rsid w:val="00D1534D"/>
    <w:rsid w:val="00D16FFA"/>
    <w:rsid w:val="00D243B3"/>
    <w:rsid w:val="00D24F39"/>
    <w:rsid w:val="00D32A22"/>
    <w:rsid w:val="00D32C6C"/>
    <w:rsid w:val="00D3350E"/>
    <w:rsid w:val="00D344A1"/>
    <w:rsid w:val="00D41164"/>
    <w:rsid w:val="00D41520"/>
    <w:rsid w:val="00D41C76"/>
    <w:rsid w:val="00D437B1"/>
    <w:rsid w:val="00D5648C"/>
    <w:rsid w:val="00D57E78"/>
    <w:rsid w:val="00D57EB5"/>
    <w:rsid w:val="00D6020D"/>
    <w:rsid w:val="00D70DEF"/>
    <w:rsid w:val="00D7713A"/>
    <w:rsid w:val="00D81F02"/>
    <w:rsid w:val="00D908E2"/>
    <w:rsid w:val="00D9199F"/>
    <w:rsid w:val="00D92845"/>
    <w:rsid w:val="00D93C21"/>
    <w:rsid w:val="00DA2111"/>
    <w:rsid w:val="00DB0696"/>
    <w:rsid w:val="00DB19C2"/>
    <w:rsid w:val="00DB768D"/>
    <w:rsid w:val="00DC1209"/>
    <w:rsid w:val="00DC5A91"/>
    <w:rsid w:val="00DD0DD5"/>
    <w:rsid w:val="00DD3118"/>
    <w:rsid w:val="00DD5091"/>
    <w:rsid w:val="00DD5BE5"/>
    <w:rsid w:val="00DE5AD3"/>
    <w:rsid w:val="00DF20C1"/>
    <w:rsid w:val="00DF38CC"/>
    <w:rsid w:val="00DF57FB"/>
    <w:rsid w:val="00DF6076"/>
    <w:rsid w:val="00E01825"/>
    <w:rsid w:val="00E0436A"/>
    <w:rsid w:val="00E1124B"/>
    <w:rsid w:val="00E13056"/>
    <w:rsid w:val="00E1366E"/>
    <w:rsid w:val="00E13A0A"/>
    <w:rsid w:val="00E15D4C"/>
    <w:rsid w:val="00E15DCD"/>
    <w:rsid w:val="00E233EF"/>
    <w:rsid w:val="00E23D00"/>
    <w:rsid w:val="00E33A7B"/>
    <w:rsid w:val="00E37A6E"/>
    <w:rsid w:val="00E40402"/>
    <w:rsid w:val="00E52283"/>
    <w:rsid w:val="00E5386C"/>
    <w:rsid w:val="00E632E6"/>
    <w:rsid w:val="00E65701"/>
    <w:rsid w:val="00E723D7"/>
    <w:rsid w:val="00E83E78"/>
    <w:rsid w:val="00E867CD"/>
    <w:rsid w:val="00EA5BD1"/>
    <w:rsid w:val="00EB1979"/>
    <w:rsid w:val="00EC076F"/>
    <w:rsid w:val="00EE756D"/>
    <w:rsid w:val="00EE7D86"/>
    <w:rsid w:val="00EF508E"/>
    <w:rsid w:val="00EF6BF8"/>
    <w:rsid w:val="00F0087B"/>
    <w:rsid w:val="00F05501"/>
    <w:rsid w:val="00F14165"/>
    <w:rsid w:val="00F142B8"/>
    <w:rsid w:val="00F14924"/>
    <w:rsid w:val="00F165D0"/>
    <w:rsid w:val="00F20121"/>
    <w:rsid w:val="00F22BFB"/>
    <w:rsid w:val="00F25C6F"/>
    <w:rsid w:val="00F26C39"/>
    <w:rsid w:val="00F26FEC"/>
    <w:rsid w:val="00F413FD"/>
    <w:rsid w:val="00F4277D"/>
    <w:rsid w:val="00F44C20"/>
    <w:rsid w:val="00F55454"/>
    <w:rsid w:val="00F579CA"/>
    <w:rsid w:val="00F62ADB"/>
    <w:rsid w:val="00F65E4A"/>
    <w:rsid w:val="00F71E9C"/>
    <w:rsid w:val="00F73263"/>
    <w:rsid w:val="00F742D1"/>
    <w:rsid w:val="00F762CA"/>
    <w:rsid w:val="00F77AC7"/>
    <w:rsid w:val="00F806BE"/>
    <w:rsid w:val="00F871D6"/>
    <w:rsid w:val="00F913A5"/>
    <w:rsid w:val="00F94D7C"/>
    <w:rsid w:val="00FA0C99"/>
    <w:rsid w:val="00FA40EC"/>
    <w:rsid w:val="00FA4454"/>
    <w:rsid w:val="00FA5045"/>
    <w:rsid w:val="00FB628E"/>
    <w:rsid w:val="00FC1239"/>
    <w:rsid w:val="00FD00A8"/>
    <w:rsid w:val="00FD3D45"/>
    <w:rsid w:val="00FE05AB"/>
    <w:rsid w:val="00FE07A3"/>
    <w:rsid w:val="00FE58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B97E1"/>
  <w15:docId w15:val="{15093ECF-35DD-4579-B15F-FE810DC1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898"/>
    <w:pPr>
      <w:spacing w:after="0" w:line="252" w:lineRule="auto"/>
    </w:pPr>
    <w:rPr>
      <w:rFonts w:ascii="Times New Roman" w:hAnsi="Times New Roman"/>
      <w:kern w:val="2"/>
      <w:sz w:val="24"/>
      <w14:ligatures w14:val="standardContextual"/>
    </w:rPr>
  </w:style>
  <w:style w:type="paragraph" w:styleId="Overskrift1">
    <w:name w:val="heading 1"/>
    <w:basedOn w:val="Normal"/>
    <w:next w:val="Normal"/>
    <w:link w:val="Overskrift1Tegn"/>
    <w:uiPriority w:val="9"/>
    <w:qFormat/>
    <w:rsid w:val="005D08D0"/>
    <w:pPr>
      <w:keepNext/>
      <w:keepLines/>
      <w:numPr>
        <w:numId w:val="1"/>
      </w:numPr>
      <w:spacing w:before="240"/>
      <w:ind w:left="357" w:hanging="357"/>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5D08D0"/>
    <w:pPr>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5A4D6A"/>
    <w:pPr>
      <w:keepNext/>
      <w:keepLines/>
      <w:spacing w:before="40"/>
      <w:outlineLvl w:val="2"/>
    </w:pPr>
    <w:rPr>
      <w:rFonts w:asciiTheme="majorHAnsi" w:eastAsiaTheme="majorEastAsia" w:hAnsiTheme="majorHAnsi" w:cstheme="majorBidi"/>
      <w:color w:val="00B0F0"/>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D08D0"/>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Overskrift2Tegn">
    <w:name w:val="Overskrift 2 Tegn"/>
    <w:basedOn w:val="Standardskrifttypeiafsnit"/>
    <w:link w:val="Overskrift2"/>
    <w:uiPriority w:val="9"/>
    <w:rsid w:val="005D08D0"/>
    <w:rPr>
      <w:rFonts w:asciiTheme="majorHAnsi" w:eastAsiaTheme="majorEastAsia" w:hAnsiTheme="majorHAnsi" w:cstheme="majorBidi"/>
      <w:color w:val="365F91" w:themeColor="accent1" w:themeShade="BF"/>
      <w:kern w:val="2"/>
      <w:sz w:val="26"/>
      <w:szCs w:val="26"/>
      <w14:ligatures w14:val="standardContextual"/>
    </w:rPr>
  </w:style>
  <w:style w:type="character" w:customStyle="1" w:styleId="Overskrift3Tegn">
    <w:name w:val="Overskrift 3 Tegn"/>
    <w:basedOn w:val="Standardskrifttypeiafsnit"/>
    <w:link w:val="Overskrift3"/>
    <w:uiPriority w:val="9"/>
    <w:rsid w:val="005A4D6A"/>
    <w:rPr>
      <w:rFonts w:asciiTheme="majorHAnsi" w:eastAsiaTheme="majorEastAsia" w:hAnsiTheme="majorHAnsi" w:cstheme="majorBidi"/>
      <w:color w:val="00B0F0"/>
      <w:kern w:val="2"/>
      <w:sz w:val="24"/>
      <w:szCs w:val="24"/>
      <w14:ligatures w14:val="standardContextual"/>
    </w:rPr>
  </w:style>
  <w:style w:type="character" w:styleId="Hyperlink">
    <w:name w:val="Hyperlink"/>
    <w:basedOn w:val="Standardskrifttypeiafsnit"/>
    <w:uiPriority w:val="99"/>
    <w:unhideWhenUsed/>
    <w:rsid w:val="00AB029C"/>
    <w:rPr>
      <w:color w:val="0000FF" w:themeColor="hyperlink"/>
      <w:u w:val="single"/>
    </w:rPr>
  </w:style>
  <w:style w:type="paragraph" w:styleId="Indholdsfortegnelse1">
    <w:name w:val="toc 1"/>
    <w:basedOn w:val="Normal"/>
    <w:next w:val="Normal"/>
    <w:autoRedefine/>
    <w:uiPriority w:val="39"/>
    <w:unhideWhenUsed/>
    <w:rsid w:val="00AB029C"/>
    <w:pPr>
      <w:spacing w:after="100"/>
    </w:pPr>
  </w:style>
  <w:style w:type="paragraph" w:styleId="Indholdsfortegnelse2">
    <w:name w:val="toc 2"/>
    <w:basedOn w:val="Normal"/>
    <w:next w:val="Normal"/>
    <w:autoRedefine/>
    <w:uiPriority w:val="39"/>
    <w:unhideWhenUsed/>
    <w:rsid w:val="00AB029C"/>
    <w:pPr>
      <w:spacing w:after="100"/>
      <w:ind w:left="240"/>
    </w:pPr>
  </w:style>
  <w:style w:type="paragraph" w:styleId="Indholdsfortegnelse3">
    <w:name w:val="toc 3"/>
    <w:basedOn w:val="Normal"/>
    <w:next w:val="Normal"/>
    <w:autoRedefine/>
    <w:uiPriority w:val="39"/>
    <w:unhideWhenUsed/>
    <w:rsid w:val="00AB029C"/>
    <w:pPr>
      <w:spacing w:after="100"/>
      <w:ind w:left="480"/>
    </w:pPr>
  </w:style>
  <w:style w:type="paragraph" w:styleId="Listeafsnit">
    <w:name w:val="List Paragraph"/>
    <w:basedOn w:val="Normal"/>
    <w:uiPriority w:val="34"/>
    <w:qFormat/>
    <w:rsid w:val="00AB029C"/>
    <w:pPr>
      <w:ind w:left="720"/>
      <w:contextualSpacing/>
    </w:pPr>
  </w:style>
  <w:style w:type="paragraph" w:styleId="Overskrift">
    <w:name w:val="TOC Heading"/>
    <w:basedOn w:val="Overskrift1"/>
    <w:next w:val="Normal"/>
    <w:uiPriority w:val="39"/>
    <w:semiHidden/>
    <w:unhideWhenUsed/>
    <w:qFormat/>
    <w:rsid w:val="00AB029C"/>
    <w:pPr>
      <w:numPr>
        <w:numId w:val="0"/>
      </w:numPr>
      <w:spacing w:line="256" w:lineRule="auto"/>
      <w:outlineLvl w:val="9"/>
    </w:pPr>
    <w:rPr>
      <w:kern w:val="0"/>
      <w:lang w:eastAsia="da-DK"/>
      <w14:ligatures w14:val="none"/>
    </w:rPr>
  </w:style>
  <w:style w:type="character" w:customStyle="1" w:styleId="Ulstomtale1">
    <w:name w:val="Uløst omtale1"/>
    <w:basedOn w:val="Standardskrifttypeiafsnit"/>
    <w:uiPriority w:val="99"/>
    <w:semiHidden/>
    <w:unhideWhenUsed/>
    <w:rsid w:val="00E01825"/>
    <w:rPr>
      <w:color w:val="605E5C"/>
      <w:shd w:val="clear" w:color="auto" w:fill="E1DFDD"/>
    </w:rPr>
  </w:style>
  <w:style w:type="paragraph" w:styleId="Korrektur">
    <w:name w:val="Revision"/>
    <w:hidden/>
    <w:uiPriority w:val="99"/>
    <w:semiHidden/>
    <w:rsid w:val="00610492"/>
    <w:pPr>
      <w:spacing w:after="0" w:line="240" w:lineRule="auto"/>
    </w:pPr>
    <w:rPr>
      <w:rFonts w:ascii="Times New Roman" w:hAnsi="Times New Roman"/>
      <w:kern w:val="2"/>
      <w:sz w:val="24"/>
      <w14:ligatures w14:val="standardContextual"/>
    </w:rPr>
  </w:style>
  <w:style w:type="character" w:styleId="Kommentarhenvisning">
    <w:name w:val="annotation reference"/>
    <w:basedOn w:val="Standardskrifttypeiafsnit"/>
    <w:uiPriority w:val="99"/>
    <w:semiHidden/>
    <w:unhideWhenUsed/>
    <w:rsid w:val="00610492"/>
    <w:rPr>
      <w:sz w:val="16"/>
      <w:szCs w:val="16"/>
    </w:rPr>
  </w:style>
  <w:style w:type="paragraph" w:styleId="Kommentartekst">
    <w:name w:val="annotation text"/>
    <w:basedOn w:val="Normal"/>
    <w:link w:val="KommentartekstTegn"/>
    <w:uiPriority w:val="99"/>
    <w:unhideWhenUsed/>
    <w:rsid w:val="00610492"/>
    <w:pPr>
      <w:spacing w:line="240" w:lineRule="auto"/>
    </w:pPr>
    <w:rPr>
      <w:sz w:val="20"/>
      <w:szCs w:val="20"/>
    </w:rPr>
  </w:style>
  <w:style w:type="character" w:customStyle="1" w:styleId="KommentartekstTegn">
    <w:name w:val="Kommentartekst Tegn"/>
    <w:basedOn w:val="Standardskrifttypeiafsnit"/>
    <w:link w:val="Kommentartekst"/>
    <w:uiPriority w:val="99"/>
    <w:rsid w:val="00610492"/>
    <w:rPr>
      <w:rFonts w:ascii="Times New Roman" w:hAnsi="Times New Roman"/>
      <w:kern w:val="2"/>
      <w:sz w:val="20"/>
      <w:szCs w:val="20"/>
      <w14:ligatures w14:val="standardContextual"/>
    </w:rPr>
  </w:style>
  <w:style w:type="paragraph" w:styleId="Kommentaremne">
    <w:name w:val="annotation subject"/>
    <w:basedOn w:val="Kommentartekst"/>
    <w:next w:val="Kommentartekst"/>
    <w:link w:val="KommentaremneTegn"/>
    <w:uiPriority w:val="99"/>
    <w:semiHidden/>
    <w:unhideWhenUsed/>
    <w:rsid w:val="00610492"/>
    <w:rPr>
      <w:b/>
      <w:bCs/>
    </w:rPr>
  </w:style>
  <w:style w:type="character" w:customStyle="1" w:styleId="KommentaremneTegn">
    <w:name w:val="Kommentaremne Tegn"/>
    <w:basedOn w:val="KommentartekstTegn"/>
    <w:link w:val="Kommentaremne"/>
    <w:uiPriority w:val="99"/>
    <w:semiHidden/>
    <w:rsid w:val="00610492"/>
    <w:rPr>
      <w:rFonts w:ascii="Times New Roman" w:hAnsi="Times New Roman"/>
      <w:b/>
      <w:bCs/>
      <w:kern w:val="2"/>
      <w:sz w:val="20"/>
      <w:szCs w:val="20"/>
      <w14:ligatures w14:val="standardContextual"/>
    </w:rPr>
  </w:style>
  <w:style w:type="paragraph" w:styleId="Fodnotetekst">
    <w:name w:val="footnote text"/>
    <w:basedOn w:val="Normal"/>
    <w:link w:val="FodnotetekstTegn"/>
    <w:unhideWhenUsed/>
    <w:rsid w:val="00FE5802"/>
    <w:pPr>
      <w:spacing w:line="240" w:lineRule="auto"/>
    </w:pPr>
    <w:rPr>
      <w:sz w:val="20"/>
      <w:szCs w:val="20"/>
    </w:rPr>
  </w:style>
  <w:style w:type="character" w:customStyle="1" w:styleId="FodnotetekstTegn">
    <w:name w:val="Fodnotetekst Tegn"/>
    <w:basedOn w:val="Standardskrifttypeiafsnit"/>
    <w:link w:val="Fodnotetekst"/>
    <w:rsid w:val="00FE5802"/>
    <w:rPr>
      <w:rFonts w:ascii="Times New Roman" w:hAnsi="Times New Roman"/>
      <w:kern w:val="2"/>
      <w:sz w:val="20"/>
      <w:szCs w:val="20"/>
      <w14:ligatures w14:val="standardContextual"/>
    </w:rPr>
  </w:style>
  <w:style w:type="character" w:styleId="Fodnotehenvisning">
    <w:name w:val="footnote reference"/>
    <w:basedOn w:val="Standardskrifttypeiafsnit"/>
    <w:semiHidden/>
    <w:unhideWhenUsed/>
    <w:rsid w:val="00FE5802"/>
    <w:rPr>
      <w:vertAlign w:val="superscript"/>
    </w:rPr>
  </w:style>
  <w:style w:type="character" w:styleId="BesgtLink">
    <w:name w:val="FollowedHyperlink"/>
    <w:basedOn w:val="Standardskrifttypeiafsnit"/>
    <w:uiPriority w:val="99"/>
    <w:semiHidden/>
    <w:unhideWhenUsed/>
    <w:rsid w:val="00193E2D"/>
    <w:rPr>
      <w:color w:val="800080" w:themeColor="followedHyperlink"/>
      <w:u w:val="single"/>
    </w:rPr>
  </w:style>
  <w:style w:type="paragraph" w:styleId="Sidehoved">
    <w:name w:val="header"/>
    <w:basedOn w:val="Normal"/>
    <w:link w:val="SidehovedTegn"/>
    <w:uiPriority w:val="99"/>
    <w:unhideWhenUsed/>
    <w:rsid w:val="00353EC3"/>
    <w:pPr>
      <w:tabs>
        <w:tab w:val="center" w:pos="4513"/>
        <w:tab w:val="right" w:pos="9026"/>
      </w:tabs>
      <w:spacing w:line="240" w:lineRule="auto"/>
    </w:pPr>
  </w:style>
  <w:style w:type="character" w:customStyle="1" w:styleId="SidehovedTegn">
    <w:name w:val="Sidehoved Tegn"/>
    <w:basedOn w:val="Standardskrifttypeiafsnit"/>
    <w:link w:val="Sidehoved"/>
    <w:uiPriority w:val="99"/>
    <w:rsid w:val="00353EC3"/>
    <w:rPr>
      <w:rFonts w:ascii="Times New Roman" w:hAnsi="Times New Roman"/>
      <w:kern w:val="2"/>
      <w:sz w:val="24"/>
      <w14:ligatures w14:val="standardContextual"/>
    </w:rPr>
  </w:style>
  <w:style w:type="paragraph" w:styleId="Sidefod">
    <w:name w:val="footer"/>
    <w:basedOn w:val="Normal"/>
    <w:link w:val="SidefodTegn"/>
    <w:uiPriority w:val="99"/>
    <w:unhideWhenUsed/>
    <w:rsid w:val="00353EC3"/>
    <w:pPr>
      <w:tabs>
        <w:tab w:val="center" w:pos="4513"/>
        <w:tab w:val="right" w:pos="9026"/>
      </w:tabs>
      <w:spacing w:line="240" w:lineRule="auto"/>
    </w:pPr>
  </w:style>
  <w:style w:type="character" w:customStyle="1" w:styleId="SidefodTegn">
    <w:name w:val="Sidefod Tegn"/>
    <w:basedOn w:val="Standardskrifttypeiafsnit"/>
    <w:link w:val="Sidefod"/>
    <w:uiPriority w:val="99"/>
    <w:rsid w:val="00353EC3"/>
    <w:rPr>
      <w:rFonts w:ascii="Times New Roman" w:hAnsi="Times New Roman"/>
      <w:kern w:val="2"/>
      <w:sz w:val="24"/>
      <w14:ligatures w14:val="standardContextual"/>
    </w:rPr>
  </w:style>
  <w:style w:type="character" w:customStyle="1" w:styleId="cf01">
    <w:name w:val="cf01"/>
    <w:basedOn w:val="Standardskrifttypeiafsnit"/>
    <w:rsid w:val="00033DC7"/>
    <w:rPr>
      <w:rFonts w:ascii="Segoe UI" w:hAnsi="Segoe UI" w:cs="Segoe UI" w:hint="default"/>
      <w:sz w:val="18"/>
      <w:szCs w:val="18"/>
    </w:rPr>
  </w:style>
  <w:style w:type="paragraph" w:styleId="NormalWeb">
    <w:name w:val="Normal (Web)"/>
    <w:basedOn w:val="Normal"/>
    <w:uiPriority w:val="99"/>
    <w:semiHidden/>
    <w:unhideWhenUsed/>
    <w:rsid w:val="00DC5A91"/>
    <w:rPr>
      <w:rFonts w:cs="Times New Roman"/>
      <w:szCs w:val="24"/>
    </w:rPr>
  </w:style>
  <w:style w:type="character" w:styleId="Strk">
    <w:name w:val="Strong"/>
    <w:basedOn w:val="Standardskrifttypeiafsnit"/>
    <w:uiPriority w:val="22"/>
    <w:qFormat/>
    <w:rsid w:val="008D7E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5333">
      <w:bodyDiv w:val="1"/>
      <w:marLeft w:val="0"/>
      <w:marRight w:val="0"/>
      <w:marTop w:val="0"/>
      <w:marBottom w:val="0"/>
      <w:divBdr>
        <w:top w:val="none" w:sz="0" w:space="0" w:color="auto"/>
        <w:left w:val="none" w:sz="0" w:space="0" w:color="auto"/>
        <w:bottom w:val="none" w:sz="0" w:space="0" w:color="auto"/>
        <w:right w:val="none" w:sz="0" w:space="0" w:color="auto"/>
      </w:divBdr>
    </w:div>
    <w:div w:id="174922233">
      <w:bodyDiv w:val="1"/>
      <w:marLeft w:val="0"/>
      <w:marRight w:val="0"/>
      <w:marTop w:val="0"/>
      <w:marBottom w:val="0"/>
      <w:divBdr>
        <w:top w:val="none" w:sz="0" w:space="0" w:color="auto"/>
        <w:left w:val="none" w:sz="0" w:space="0" w:color="auto"/>
        <w:bottom w:val="none" w:sz="0" w:space="0" w:color="auto"/>
        <w:right w:val="none" w:sz="0" w:space="0" w:color="auto"/>
      </w:divBdr>
    </w:div>
    <w:div w:id="367534850">
      <w:bodyDiv w:val="1"/>
      <w:marLeft w:val="0"/>
      <w:marRight w:val="0"/>
      <w:marTop w:val="0"/>
      <w:marBottom w:val="0"/>
      <w:divBdr>
        <w:top w:val="none" w:sz="0" w:space="0" w:color="auto"/>
        <w:left w:val="none" w:sz="0" w:space="0" w:color="auto"/>
        <w:bottom w:val="none" w:sz="0" w:space="0" w:color="auto"/>
        <w:right w:val="none" w:sz="0" w:space="0" w:color="auto"/>
      </w:divBdr>
    </w:div>
    <w:div w:id="415513996">
      <w:bodyDiv w:val="1"/>
      <w:marLeft w:val="0"/>
      <w:marRight w:val="0"/>
      <w:marTop w:val="0"/>
      <w:marBottom w:val="0"/>
      <w:divBdr>
        <w:top w:val="none" w:sz="0" w:space="0" w:color="auto"/>
        <w:left w:val="none" w:sz="0" w:space="0" w:color="auto"/>
        <w:bottom w:val="none" w:sz="0" w:space="0" w:color="auto"/>
        <w:right w:val="none" w:sz="0" w:space="0" w:color="auto"/>
      </w:divBdr>
    </w:div>
    <w:div w:id="491876912">
      <w:bodyDiv w:val="1"/>
      <w:marLeft w:val="0"/>
      <w:marRight w:val="0"/>
      <w:marTop w:val="0"/>
      <w:marBottom w:val="0"/>
      <w:divBdr>
        <w:top w:val="none" w:sz="0" w:space="0" w:color="auto"/>
        <w:left w:val="none" w:sz="0" w:space="0" w:color="auto"/>
        <w:bottom w:val="none" w:sz="0" w:space="0" w:color="auto"/>
        <w:right w:val="none" w:sz="0" w:space="0" w:color="auto"/>
      </w:divBdr>
    </w:div>
    <w:div w:id="515002166">
      <w:bodyDiv w:val="1"/>
      <w:marLeft w:val="0"/>
      <w:marRight w:val="0"/>
      <w:marTop w:val="0"/>
      <w:marBottom w:val="0"/>
      <w:divBdr>
        <w:top w:val="none" w:sz="0" w:space="0" w:color="auto"/>
        <w:left w:val="none" w:sz="0" w:space="0" w:color="auto"/>
        <w:bottom w:val="none" w:sz="0" w:space="0" w:color="auto"/>
        <w:right w:val="none" w:sz="0" w:space="0" w:color="auto"/>
      </w:divBdr>
    </w:div>
    <w:div w:id="574364968">
      <w:bodyDiv w:val="1"/>
      <w:marLeft w:val="0"/>
      <w:marRight w:val="0"/>
      <w:marTop w:val="0"/>
      <w:marBottom w:val="0"/>
      <w:divBdr>
        <w:top w:val="none" w:sz="0" w:space="0" w:color="auto"/>
        <w:left w:val="none" w:sz="0" w:space="0" w:color="auto"/>
        <w:bottom w:val="none" w:sz="0" w:space="0" w:color="auto"/>
        <w:right w:val="none" w:sz="0" w:space="0" w:color="auto"/>
      </w:divBdr>
    </w:div>
    <w:div w:id="680623546">
      <w:bodyDiv w:val="1"/>
      <w:marLeft w:val="0"/>
      <w:marRight w:val="0"/>
      <w:marTop w:val="0"/>
      <w:marBottom w:val="0"/>
      <w:divBdr>
        <w:top w:val="none" w:sz="0" w:space="0" w:color="auto"/>
        <w:left w:val="none" w:sz="0" w:space="0" w:color="auto"/>
        <w:bottom w:val="none" w:sz="0" w:space="0" w:color="auto"/>
        <w:right w:val="none" w:sz="0" w:space="0" w:color="auto"/>
      </w:divBdr>
    </w:div>
    <w:div w:id="1074469502">
      <w:bodyDiv w:val="1"/>
      <w:marLeft w:val="0"/>
      <w:marRight w:val="0"/>
      <w:marTop w:val="0"/>
      <w:marBottom w:val="0"/>
      <w:divBdr>
        <w:top w:val="none" w:sz="0" w:space="0" w:color="auto"/>
        <w:left w:val="none" w:sz="0" w:space="0" w:color="auto"/>
        <w:bottom w:val="none" w:sz="0" w:space="0" w:color="auto"/>
        <w:right w:val="none" w:sz="0" w:space="0" w:color="auto"/>
      </w:divBdr>
    </w:div>
    <w:div w:id="1177381427">
      <w:bodyDiv w:val="1"/>
      <w:marLeft w:val="0"/>
      <w:marRight w:val="0"/>
      <w:marTop w:val="0"/>
      <w:marBottom w:val="0"/>
      <w:divBdr>
        <w:top w:val="none" w:sz="0" w:space="0" w:color="auto"/>
        <w:left w:val="none" w:sz="0" w:space="0" w:color="auto"/>
        <w:bottom w:val="none" w:sz="0" w:space="0" w:color="auto"/>
        <w:right w:val="none" w:sz="0" w:space="0" w:color="auto"/>
      </w:divBdr>
    </w:div>
    <w:div w:id="1247424843">
      <w:bodyDiv w:val="1"/>
      <w:marLeft w:val="0"/>
      <w:marRight w:val="0"/>
      <w:marTop w:val="0"/>
      <w:marBottom w:val="0"/>
      <w:divBdr>
        <w:top w:val="none" w:sz="0" w:space="0" w:color="auto"/>
        <w:left w:val="none" w:sz="0" w:space="0" w:color="auto"/>
        <w:bottom w:val="none" w:sz="0" w:space="0" w:color="auto"/>
        <w:right w:val="none" w:sz="0" w:space="0" w:color="auto"/>
      </w:divBdr>
    </w:div>
    <w:div w:id="1301031253">
      <w:bodyDiv w:val="1"/>
      <w:marLeft w:val="0"/>
      <w:marRight w:val="0"/>
      <w:marTop w:val="0"/>
      <w:marBottom w:val="0"/>
      <w:divBdr>
        <w:top w:val="none" w:sz="0" w:space="0" w:color="auto"/>
        <w:left w:val="none" w:sz="0" w:space="0" w:color="auto"/>
        <w:bottom w:val="none" w:sz="0" w:space="0" w:color="auto"/>
        <w:right w:val="none" w:sz="0" w:space="0" w:color="auto"/>
      </w:divBdr>
    </w:div>
    <w:div w:id="1375345260">
      <w:bodyDiv w:val="1"/>
      <w:marLeft w:val="0"/>
      <w:marRight w:val="0"/>
      <w:marTop w:val="0"/>
      <w:marBottom w:val="0"/>
      <w:divBdr>
        <w:top w:val="none" w:sz="0" w:space="0" w:color="auto"/>
        <w:left w:val="none" w:sz="0" w:space="0" w:color="auto"/>
        <w:bottom w:val="none" w:sz="0" w:space="0" w:color="auto"/>
        <w:right w:val="none" w:sz="0" w:space="0" w:color="auto"/>
      </w:divBdr>
    </w:div>
    <w:div w:id="1413892938">
      <w:bodyDiv w:val="1"/>
      <w:marLeft w:val="0"/>
      <w:marRight w:val="0"/>
      <w:marTop w:val="0"/>
      <w:marBottom w:val="0"/>
      <w:divBdr>
        <w:top w:val="none" w:sz="0" w:space="0" w:color="auto"/>
        <w:left w:val="none" w:sz="0" w:space="0" w:color="auto"/>
        <w:bottom w:val="none" w:sz="0" w:space="0" w:color="auto"/>
        <w:right w:val="none" w:sz="0" w:space="0" w:color="auto"/>
      </w:divBdr>
    </w:div>
    <w:div w:id="1414278083">
      <w:bodyDiv w:val="1"/>
      <w:marLeft w:val="0"/>
      <w:marRight w:val="0"/>
      <w:marTop w:val="0"/>
      <w:marBottom w:val="0"/>
      <w:divBdr>
        <w:top w:val="none" w:sz="0" w:space="0" w:color="auto"/>
        <w:left w:val="none" w:sz="0" w:space="0" w:color="auto"/>
        <w:bottom w:val="none" w:sz="0" w:space="0" w:color="auto"/>
        <w:right w:val="none" w:sz="0" w:space="0" w:color="auto"/>
      </w:divBdr>
    </w:div>
    <w:div w:id="1472941165">
      <w:bodyDiv w:val="1"/>
      <w:marLeft w:val="0"/>
      <w:marRight w:val="0"/>
      <w:marTop w:val="0"/>
      <w:marBottom w:val="0"/>
      <w:divBdr>
        <w:top w:val="none" w:sz="0" w:space="0" w:color="auto"/>
        <w:left w:val="none" w:sz="0" w:space="0" w:color="auto"/>
        <w:bottom w:val="none" w:sz="0" w:space="0" w:color="auto"/>
        <w:right w:val="none" w:sz="0" w:space="0" w:color="auto"/>
      </w:divBdr>
    </w:div>
    <w:div w:id="1920404539">
      <w:bodyDiv w:val="1"/>
      <w:marLeft w:val="0"/>
      <w:marRight w:val="0"/>
      <w:marTop w:val="0"/>
      <w:marBottom w:val="0"/>
      <w:divBdr>
        <w:top w:val="none" w:sz="0" w:space="0" w:color="auto"/>
        <w:left w:val="none" w:sz="0" w:space="0" w:color="auto"/>
        <w:bottom w:val="none" w:sz="0" w:space="0" w:color="auto"/>
        <w:right w:val="none" w:sz="0" w:space="0" w:color="auto"/>
      </w:divBdr>
    </w:div>
    <w:div w:id="2117669501">
      <w:bodyDiv w:val="1"/>
      <w:marLeft w:val="0"/>
      <w:marRight w:val="0"/>
      <w:marTop w:val="0"/>
      <w:marBottom w:val="0"/>
      <w:divBdr>
        <w:top w:val="none" w:sz="0" w:space="0" w:color="auto"/>
        <w:left w:val="none" w:sz="0" w:space="0" w:color="auto"/>
        <w:bottom w:val="none" w:sz="0" w:space="0" w:color="auto"/>
        <w:right w:val="none" w:sz="0" w:space="0" w:color="auto"/>
      </w:divBdr>
    </w:div>
    <w:div w:id="2120296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ur.gl/wp-content/uploads/2025/05/Baggrundsrapport-forud-for-etablering-af-nationalpark-i-Vestgroenland_20250218-KAL.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unwto.org/doi/epdf/10.18111/9789284423927" TargetMode="External"/><Relationship Id="rId13" Type="http://schemas.openxmlformats.org/officeDocument/2006/relationships/hyperlink" Target="https://doi.org/10.1016/j.marpolbul.2021.112979" TargetMode="External"/><Relationship Id="rId18" Type="http://schemas.openxmlformats.org/officeDocument/2006/relationships/hyperlink" Target="https://www.greenland-travel.dk/inspiration/steder-at-besoege/unesco-verdensarv/" TargetMode="External"/><Relationship Id="rId3" Type="http://schemas.openxmlformats.org/officeDocument/2006/relationships/hyperlink" Target="http://dce2.au.dk/pub/TR89.pdf" TargetMode="External"/><Relationship Id="rId21" Type="http://schemas.openxmlformats.org/officeDocument/2006/relationships/hyperlink" Target="https://international-partnerships.ec.europa.eu/countries/greenland_en" TargetMode="External"/><Relationship Id="rId7" Type="http://schemas.openxmlformats.org/officeDocument/2006/relationships/hyperlink" Target="https://www.nfk.no/reiseliv/temaside/besoksforvaltning/delprosjekter/rapporter-og-foredrag/masteroppgave-om-barekraftig-turisme-i-arktis.31930.aspx" TargetMode="External"/><Relationship Id="rId12" Type="http://schemas.openxmlformats.org/officeDocument/2006/relationships/hyperlink" Target="file:///C:\Elmer\NATUR\VG%20Nationalpark\Konsekvensvurdering\Tilrettet%20efter%20h&#248;ring%20-%20Bilag%204%20Konsekvensvurdering\Overgangsstrategi%20p&#229;%20turismeomr&#229;det%202023-2024" TargetMode="External"/><Relationship Id="rId17" Type="http://schemas.openxmlformats.org/officeDocument/2006/relationships/hyperlink" Target="https://tourismstat.gl/wp-content/uploads/2025/08/Turismestatistikrapport-2024.pdf" TargetMode="External"/><Relationship Id="rId25" Type="http://schemas.openxmlformats.org/officeDocument/2006/relationships/hyperlink" Target="http://www.nunagis.gl/" TargetMode="External"/><Relationship Id="rId2" Type="http://schemas.openxmlformats.org/officeDocument/2006/relationships/hyperlink" Target="https://natur.gl/wp-content/uploads/2025/05/Baggrundsrapport-forud-for-etablering-af-nationalpark-i-Vestgroenland_20250520.pdf" TargetMode="External"/><Relationship Id="rId16" Type="http://schemas.openxmlformats.org/officeDocument/2006/relationships/hyperlink" Target="https://natur.gl/wp-content/uploads/2025/05/Baggrundsrapport-forud-for-etablering-af-nationalpark-i-Vestgroenland_20250520.pdf" TargetMode="External"/><Relationship Id="rId20" Type="http://schemas.openxmlformats.org/officeDocument/2006/relationships/hyperlink" Target="https://nationalparkthy.dk/om-os/nyheder/2023/ny-forskning-fastslaar-thy-har-omfavnet-sine-naturvaerdier-og-er-blevet-et-staerkt-brand" TargetMode="External"/><Relationship Id="rId1" Type="http://schemas.openxmlformats.org/officeDocument/2006/relationships/hyperlink" Target="https://doi.org/10.1007/978-3-030-01968-6_6" TargetMode="External"/><Relationship Id="rId6" Type="http://schemas.openxmlformats.org/officeDocument/2006/relationships/hyperlink" Target="https://www.rigsrevisionen.dk/Media/3/6/etableringen-af-nationalparker-i-danmark.pdf" TargetMode="External"/><Relationship Id="rId11" Type="http://schemas.openxmlformats.org/officeDocument/2006/relationships/hyperlink" Target="https://traveltrade.visitgreenland.com/da/krydstogtsanlobsliste-2/" TargetMode="External"/><Relationship Id="rId24" Type="http://schemas.openxmlformats.org/officeDocument/2006/relationships/hyperlink" Target="https://traveltrade.visitgreenland.com/da/seneste-nyt/kangerlussuaq-stadig-en-vigtig-del-af-groenlands-turismelandskab/" TargetMode="External"/><Relationship Id="rId5" Type="http://schemas.openxmlformats.org/officeDocument/2006/relationships/hyperlink" Target="https://mpg.eurosite.org/wp-content/uploads/IUCN-Protected-Areas-Categories-.pdf" TargetMode="External"/><Relationship Id="rId15" Type="http://schemas.openxmlformats.org/officeDocument/2006/relationships/hyperlink" Target="https://gtnp.arcticportal.org/resources/maps" TargetMode="External"/><Relationship Id="rId23" Type="http://schemas.openxmlformats.org/officeDocument/2006/relationships/hyperlink" Target="https://crtdk.sharepoint.com/sites/hjemmeside-indhold/Delte%20dokumenter/Forms/AllItems.aspx?id=%2Fsites%2Fhjemmeside%2Dindhold%2FDelte%20dokumenter%2FPublications%2FTurisme%5FIlulissat%5Frapport%5Ffebruar2013%2Epdf&amp;parent=%2Fsites%2Fhjemmeside%2Dindhold%2FDelte%20dokumenter%2FPublications&amp;p=true&amp;ga=1" TargetMode="External"/><Relationship Id="rId10" Type="http://schemas.openxmlformats.org/officeDocument/2006/relationships/hyperlink" Target="https://www.ipcc.ch/site/assets/uploads/2018/03/ar4_wg3_full_report-1.pdf" TargetMode="External"/><Relationship Id="rId19" Type="http://schemas.openxmlformats.org/officeDocument/2006/relationships/hyperlink" Target="https://pubs.usgs.gov/publication/70268088" TargetMode="External"/><Relationship Id="rId4" Type="http://schemas.openxmlformats.org/officeDocument/2006/relationships/hyperlink" Target="https://whc.unesco.org/en/convention/" TargetMode="External"/><Relationship Id="rId9" Type="http://schemas.openxmlformats.org/officeDocument/2006/relationships/hyperlink" Target="https://www.google.com/url?sa=t&amp;source=web&amp;rct=j&amp;opi=89978449&amp;url=https://naalakkersuisut.gl/-/media/horinger/2023/08/unesco-redegrelse-da.pdf&amp;ved=2ahUKEwj6pK_x3ZuPAxXenf0HHQYeB8YQFnoECBkQAQ&amp;usg=AOvVaw3okbxzTffJU7xvMOt3DBLr" TargetMode="External"/><Relationship Id="rId14" Type="http://schemas.openxmlformats.org/officeDocument/2006/relationships/hyperlink" Target="https://g-e-m.dk/fileadmin/g-e-m/GEM/Report_Cards_2022_21_Aug.pdf" TargetMode="External"/><Relationship Id="rId22" Type="http://schemas.openxmlformats.org/officeDocument/2006/relationships/hyperlink" Target="https://www.google.com/url?sa=t&amp;source=web&amp;rct=j&amp;opi=89978449&amp;url=https://tourismstat.gl/wp-content/uploads/2024/10/Kapacitetsanalyse-for-Ilulissat-2026-2031-updated-compressed.pdf&amp;ved=2ahUKEwi4o7v45p2PAxUaVfEDHcAnIaMQFnoECBgQAQ&amp;usg=AOvVaw1lX7jCQBSMZTkbGsSrM76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tj\AppData\Local\cBrain\F2\.tmp\047d48949ee0497fb44d5cb4625b62c3.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218F2-7826-42F0-A276-3A134517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047d48949ee0497fb44d5cb4625b62c3</Template>
  <TotalTime>43</TotalTime>
  <Pages>1</Pages>
  <Words>19994</Words>
  <Characters>113966</Characters>
  <Application>Microsoft Office Word</Application>
  <DocSecurity>0</DocSecurity>
  <Lines>949</Lines>
  <Paragraphs>267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133693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Elmer Topp-Jørgensen</dc:creator>
  <cp:keywords/>
  <dc:description/>
  <cp:lastModifiedBy>Mettelise Hansen</cp:lastModifiedBy>
  <cp:revision>17</cp:revision>
  <dcterms:created xsi:type="dcterms:W3CDTF">2025-11-25T17:35:00Z</dcterms:created>
  <dcterms:modified xsi:type="dcterms:W3CDTF">2025-11-26T02:25:00Z</dcterms:modified>
</cp:coreProperties>
</file>