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7722FA" w14:textId="13C17E07" w:rsidR="00AB029C" w:rsidRPr="001468CC" w:rsidRDefault="001B5DB3" w:rsidP="009A265E">
      <w:pPr>
        <w:spacing w:line="240" w:lineRule="auto"/>
        <w:jc w:val="center"/>
        <w:rPr>
          <w:rFonts w:cs="Times New Roman"/>
          <w:b/>
          <w:bCs/>
          <w:sz w:val="36"/>
          <w:szCs w:val="32"/>
        </w:rPr>
      </w:pPr>
      <w:bookmarkStart w:id="0" w:name="_Toc201315435"/>
      <w:bookmarkStart w:id="1" w:name="_Toc201324682"/>
      <w:bookmarkStart w:id="2" w:name="_Toc201324945"/>
      <w:bookmarkStart w:id="3" w:name="_Toc201325209"/>
      <w:bookmarkStart w:id="4" w:name="_Toc201741056"/>
      <w:bookmarkStart w:id="5" w:name="_Toc201820476"/>
      <w:bookmarkStart w:id="6" w:name="_Toc201820909"/>
      <w:bookmarkStart w:id="7" w:name="_Toc207088970"/>
      <w:bookmarkStart w:id="8" w:name="_Toc207098058"/>
      <w:bookmarkStart w:id="9" w:name="_Toc207100334"/>
      <w:r w:rsidRPr="001468CC">
        <w:rPr>
          <w:rFonts w:cs="Times New Roman"/>
          <w:b/>
          <w:bCs/>
          <w:sz w:val="36"/>
          <w:szCs w:val="32"/>
        </w:rPr>
        <w:t>F</w:t>
      </w:r>
      <w:r w:rsidR="00AB029C" w:rsidRPr="001468CC">
        <w:rPr>
          <w:rFonts w:cs="Times New Roman"/>
          <w:b/>
          <w:bCs/>
          <w:sz w:val="36"/>
          <w:szCs w:val="32"/>
        </w:rPr>
        <w:t>oreløbig konsekvensanalyse af etableringen af en ny nationalpark i Vest</w:t>
      </w:r>
      <w:r w:rsidR="00610492" w:rsidRPr="001468CC">
        <w:rPr>
          <w:rFonts w:cs="Times New Roman"/>
          <w:b/>
          <w:bCs/>
          <w:sz w:val="36"/>
          <w:szCs w:val="32"/>
        </w:rPr>
        <w:t>g</w:t>
      </w:r>
      <w:r w:rsidR="00AB029C" w:rsidRPr="001468CC">
        <w:rPr>
          <w:rFonts w:cs="Times New Roman"/>
          <w:b/>
          <w:bCs/>
          <w:sz w:val="36"/>
          <w:szCs w:val="32"/>
        </w:rPr>
        <w:t>rønland</w:t>
      </w:r>
      <w:bookmarkEnd w:id="0"/>
      <w:bookmarkEnd w:id="1"/>
      <w:bookmarkEnd w:id="2"/>
      <w:bookmarkEnd w:id="3"/>
      <w:bookmarkEnd w:id="4"/>
      <w:bookmarkEnd w:id="5"/>
      <w:bookmarkEnd w:id="6"/>
      <w:bookmarkEnd w:id="7"/>
      <w:bookmarkEnd w:id="8"/>
      <w:bookmarkEnd w:id="9"/>
      <w:r w:rsidRPr="001468CC">
        <w:rPr>
          <w:rFonts w:cs="Times New Roman"/>
          <w:b/>
          <w:bCs/>
          <w:sz w:val="36"/>
          <w:szCs w:val="32"/>
        </w:rPr>
        <w:t>, foretaget af projektets Styregruppe</w:t>
      </w:r>
    </w:p>
    <w:p w14:paraId="1B85C124" w14:textId="77777777" w:rsidR="00AB029C" w:rsidRPr="001468CC" w:rsidRDefault="00AB029C" w:rsidP="009A265E">
      <w:pPr>
        <w:pStyle w:val="Overskrift1"/>
        <w:numPr>
          <w:ilvl w:val="0"/>
          <w:numId w:val="0"/>
        </w:numPr>
        <w:spacing w:before="0" w:line="240" w:lineRule="auto"/>
        <w:ind w:left="360"/>
        <w:jc w:val="center"/>
        <w:rPr>
          <w:rFonts w:ascii="Times New Roman" w:hAnsi="Times New Roman" w:cs="Times New Roman"/>
        </w:rPr>
      </w:pPr>
    </w:p>
    <w:p w14:paraId="6A5C7467" w14:textId="77777777" w:rsidR="004B2879" w:rsidRPr="001468CC" w:rsidRDefault="004B2879" w:rsidP="009A265E">
      <w:pPr>
        <w:spacing w:line="240" w:lineRule="auto"/>
        <w:rPr>
          <w:rFonts w:cs="Times New Roman"/>
        </w:rPr>
      </w:pPr>
    </w:p>
    <w:sdt>
      <w:sdtPr>
        <w:rPr>
          <w:rFonts w:ascii="Times New Roman" w:eastAsiaTheme="minorHAnsi" w:hAnsi="Times New Roman" w:cs="Times New Roman"/>
          <w:color w:val="auto"/>
          <w:kern w:val="2"/>
          <w:sz w:val="24"/>
          <w:szCs w:val="22"/>
          <w:lang w:eastAsia="en-US"/>
          <w14:ligatures w14:val="standardContextual"/>
        </w:rPr>
        <w:id w:val="-581752504"/>
        <w:docPartObj>
          <w:docPartGallery w:val="Table of Contents"/>
          <w:docPartUnique/>
        </w:docPartObj>
      </w:sdtPr>
      <w:sdtContent>
        <w:p w14:paraId="7C6167C3" w14:textId="5C7A6442" w:rsidR="00AB029C" w:rsidRPr="001468CC" w:rsidRDefault="00AB029C" w:rsidP="009A265E">
          <w:pPr>
            <w:pStyle w:val="Overskrift"/>
            <w:spacing w:before="0" w:line="240" w:lineRule="auto"/>
            <w:rPr>
              <w:rFonts w:ascii="Times New Roman" w:hAnsi="Times New Roman" w:cs="Times New Roman"/>
            </w:rPr>
          </w:pPr>
          <w:r w:rsidRPr="001468CC">
            <w:rPr>
              <w:rFonts w:ascii="Times New Roman" w:hAnsi="Times New Roman" w:cs="Times New Roman"/>
            </w:rPr>
            <w:t>Indhold</w:t>
          </w:r>
          <w:r w:rsidR="00B02D7E" w:rsidRPr="001468CC">
            <w:rPr>
              <w:rFonts w:ascii="Times New Roman" w:hAnsi="Times New Roman" w:cs="Times New Roman"/>
            </w:rPr>
            <w:t>sfortegnelse</w:t>
          </w:r>
        </w:p>
        <w:p w14:paraId="44D9D6EB" w14:textId="77777777" w:rsidR="004B2879" w:rsidRPr="001468CC" w:rsidRDefault="004B2879" w:rsidP="009A265E">
          <w:pPr>
            <w:pStyle w:val="Indholdsfortegnelse1"/>
            <w:tabs>
              <w:tab w:val="right" w:leader="dot" w:pos="9628"/>
            </w:tabs>
            <w:spacing w:after="0" w:line="240" w:lineRule="auto"/>
            <w:rPr>
              <w:rFonts w:cs="Times New Roman"/>
            </w:rPr>
          </w:pPr>
        </w:p>
        <w:p w14:paraId="2F8AE5BB" w14:textId="6CD75C8C" w:rsidR="00B57F91" w:rsidRDefault="00AB029C">
          <w:pPr>
            <w:pStyle w:val="Indholdsfortegnelse1"/>
            <w:tabs>
              <w:tab w:val="right" w:leader="dot" w:pos="9628"/>
            </w:tabs>
            <w:rPr>
              <w:rFonts w:asciiTheme="minorHAnsi" w:eastAsiaTheme="minorEastAsia" w:hAnsiTheme="minorHAnsi"/>
              <w:noProof/>
              <w:szCs w:val="24"/>
              <w:lang w:val="kl-GL" w:eastAsia="kl-GL"/>
            </w:rPr>
          </w:pPr>
          <w:r w:rsidRPr="001468CC">
            <w:rPr>
              <w:rFonts w:cs="Times New Roman"/>
            </w:rPr>
            <w:fldChar w:fldCharType="begin"/>
          </w:r>
          <w:r w:rsidRPr="001468CC">
            <w:rPr>
              <w:rFonts w:cs="Times New Roman"/>
            </w:rPr>
            <w:instrText xml:space="preserve"> TOC \o "1-3" \h \z \u </w:instrText>
          </w:r>
          <w:r w:rsidRPr="001468CC">
            <w:rPr>
              <w:rFonts w:cs="Times New Roman"/>
            </w:rPr>
            <w:fldChar w:fldCharType="separate"/>
          </w:r>
          <w:hyperlink w:anchor="_Toc215008963" w:history="1">
            <w:r w:rsidR="00B57F91" w:rsidRPr="00B11A80">
              <w:rPr>
                <w:rStyle w:val="Hyperlink"/>
                <w:rFonts w:cs="Times New Roman"/>
                <w:noProof/>
              </w:rPr>
              <w:t>Indledning</w:t>
            </w:r>
            <w:r w:rsidR="00B57F91">
              <w:rPr>
                <w:noProof/>
                <w:webHidden/>
              </w:rPr>
              <w:tab/>
            </w:r>
            <w:r w:rsidR="00B57F91">
              <w:rPr>
                <w:noProof/>
                <w:webHidden/>
              </w:rPr>
              <w:fldChar w:fldCharType="begin"/>
            </w:r>
            <w:r w:rsidR="00B57F91">
              <w:rPr>
                <w:noProof/>
                <w:webHidden/>
              </w:rPr>
              <w:instrText xml:space="preserve"> PAGEREF _Toc215008963 \h </w:instrText>
            </w:r>
            <w:r w:rsidR="00B57F91">
              <w:rPr>
                <w:noProof/>
                <w:webHidden/>
              </w:rPr>
            </w:r>
            <w:r w:rsidR="00B57F91">
              <w:rPr>
                <w:noProof/>
                <w:webHidden/>
              </w:rPr>
              <w:fldChar w:fldCharType="separate"/>
            </w:r>
            <w:r w:rsidR="00B57F91">
              <w:rPr>
                <w:noProof/>
                <w:webHidden/>
              </w:rPr>
              <w:t>4</w:t>
            </w:r>
            <w:r w:rsidR="00B57F91">
              <w:rPr>
                <w:noProof/>
                <w:webHidden/>
              </w:rPr>
              <w:fldChar w:fldCharType="end"/>
            </w:r>
          </w:hyperlink>
        </w:p>
        <w:p w14:paraId="7E9C0E12" w14:textId="18A9EE34"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8964" w:history="1">
            <w:r w:rsidRPr="00B11A80">
              <w:rPr>
                <w:rStyle w:val="Hyperlink"/>
                <w:noProof/>
              </w:rPr>
              <w:t>1.</w:t>
            </w:r>
            <w:r>
              <w:rPr>
                <w:rFonts w:asciiTheme="minorHAnsi" w:eastAsiaTheme="minorEastAsia" w:hAnsiTheme="minorHAnsi"/>
                <w:noProof/>
                <w:szCs w:val="24"/>
                <w:lang w:val="kl-GL" w:eastAsia="kl-GL"/>
              </w:rPr>
              <w:tab/>
            </w:r>
            <w:r w:rsidRPr="00B11A80">
              <w:rPr>
                <w:rStyle w:val="Hyperlink"/>
                <w:rFonts w:cs="Times New Roman"/>
                <w:noProof/>
              </w:rPr>
              <w:t>Baggrund for etableringen af nationalparken</w:t>
            </w:r>
            <w:r>
              <w:rPr>
                <w:noProof/>
                <w:webHidden/>
              </w:rPr>
              <w:tab/>
            </w:r>
            <w:r>
              <w:rPr>
                <w:noProof/>
                <w:webHidden/>
              </w:rPr>
              <w:fldChar w:fldCharType="begin"/>
            </w:r>
            <w:r>
              <w:rPr>
                <w:noProof/>
                <w:webHidden/>
              </w:rPr>
              <w:instrText xml:space="preserve"> PAGEREF _Toc215008964 \h </w:instrText>
            </w:r>
            <w:r>
              <w:rPr>
                <w:noProof/>
                <w:webHidden/>
              </w:rPr>
            </w:r>
            <w:r>
              <w:rPr>
                <w:noProof/>
                <w:webHidden/>
              </w:rPr>
              <w:fldChar w:fldCharType="separate"/>
            </w:r>
            <w:r>
              <w:rPr>
                <w:noProof/>
                <w:webHidden/>
              </w:rPr>
              <w:t>4</w:t>
            </w:r>
            <w:r>
              <w:rPr>
                <w:noProof/>
                <w:webHidden/>
              </w:rPr>
              <w:fldChar w:fldCharType="end"/>
            </w:r>
          </w:hyperlink>
        </w:p>
        <w:p w14:paraId="43D4D242" w14:textId="5F73F68D"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65" w:history="1">
            <w:r w:rsidRPr="00B11A80">
              <w:rPr>
                <w:rStyle w:val="Hyperlink"/>
                <w:rFonts w:cs="Times New Roman"/>
                <w:noProof/>
              </w:rPr>
              <w:t xml:space="preserve">1.1 </w:t>
            </w:r>
            <w:r>
              <w:rPr>
                <w:rFonts w:asciiTheme="minorHAnsi" w:eastAsiaTheme="minorEastAsia" w:hAnsiTheme="minorHAnsi"/>
                <w:noProof/>
                <w:szCs w:val="24"/>
                <w:lang w:val="kl-GL" w:eastAsia="kl-GL"/>
              </w:rPr>
              <w:tab/>
            </w:r>
            <w:r w:rsidRPr="00B11A80">
              <w:rPr>
                <w:rStyle w:val="Hyperlink"/>
                <w:rFonts w:cs="Times New Roman"/>
                <w:noProof/>
              </w:rPr>
              <w:t>Formål med konsekvensanalysen</w:t>
            </w:r>
            <w:r>
              <w:rPr>
                <w:noProof/>
                <w:webHidden/>
              </w:rPr>
              <w:tab/>
            </w:r>
            <w:r>
              <w:rPr>
                <w:noProof/>
                <w:webHidden/>
              </w:rPr>
              <w:fldChar w:fldCharType="begin"/>
            </w:r>
            <w:r>
              <w:rPr>
                <w:noProof/>
                <w:webHidden/>
              </w:rPr>
              <w:instrText xml:space="preserve"> PAGEREF _Toc215008965 \h </w:instrText>
            </w:r>
            <w:r>
              <w:rPr>
                <w:noProof/>
                <w:webHidden/>
              </w:rPr>
            </w:r>
            <w:r>
              <w:rPr>
                <w:noProof/>
                <w:webHidden/>
              </w:rPr>
              <w:fldChar w:fldCharType="separate"/>
            </w:r>
            <w:r>
              <w:rPr>
                <w:noProof/>
                <w:webHidden/>
              </w:rPr>
              <w:t>5</w:t>
            </w:r>
            <w:r>
              <w:rPr>
                <w:noProof/>
                <w:webHidden/>
              </w:rPr>
              <w:fldChar w:fldCharType="end"/>
            </w:r>
          </w:hyperlink>
        </w:p>
        <w:p w14:paraId="5693026B" w14:textId="1F86709C"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66" w:history="1">
            <w:r w:rsidRPr="00B11A80">
              <w:rPr>
                <w:rStyle w:val="Hyperlink"/>
                <w:rFonts w:cs="Times New Roman"/>
                <w:noProof/>
              </w:rPr>
              <w:t xml:space="preserve">1.2 </w:t>
            </w:r>
            <w:r>
              <w:rPr>
                <w:rFonts w:asciiTheme="minorHAnsi" w:eastAsiaTheme="minorEastAsia" w:hAnsiTheme="minorHAnsi"/>
                <w:noProof/>
                <w:szCs w:val="24"/>
                <w:lang w:val="kl-GL" w:eastAsia="kl-GL"/>
              </w:rPr>
              <w:tab/>
            </w:r>
            <w:r w:rsidRPr="00B11A80">
              <w:rPr>
                <w:rStyle w:val="Hyperlink"/>
                <w:rFonts w:cs="Times New Roman"/>
                <w:noProof/>
              </w:rPr>
              <w:t>Metodisk tilgang</w:t>
            </w:r>
            <w:r>
              <w:rPr>
                <w:noProof/>
                <w:webHidden/>
              </w:rPr>
              <w:tab/>
            </w:r>
            <w:r>
              <w:rPr>
                <w:noProof/>
                <w:webHidden/>
              </w:rPr>
              <w:fldChar w:fldCharType="begin"/>
            </w:r>
            <w:r>
              <w:rPr>
                <w:noProof/>
                <w:webHidden/>
              </w:rPr>
              <w:instrText xml:space="preserve"> PAGEREF _Toc215008966 \h </w:instrText>
            </w:r>
            <w:r>
              <w:rPr>
                <w:noProof/>
                <w:webHidden/>
              </w:rPr>
            </w:r>
            <w:r>
              <w:rPr>
                <w:noProof/>
                <w:webHidden/>
              </w:rPr>
              <w:fldChar w:fldCharType="separate"/>
            </w:r>
            <w:r>
              <w:rPr>
                <w:noProof/>
                <w:webHidden/>
              </w:rPr>
              <w:t>5</w:t>
            </w:r>
            <w:r>
              <w:rPr>
                <w:noProof/>
                <w:webHidden/>
              </w:rPr>
              <w:fldChar w:fldCharType="end"/>
            </w:r>
          </w:hyperlink>
        </w:p>
        <w:p w14:paraId="60D0B7E8" w14:textId="64D966AA"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8967" w:history="1">
            <w:r w:rsidRPr="00B11A80">
              <w:rPr>
                <w:rStyle w:val="Hyperlink"/>
                <w:noProof/>
              </w:rPr>
              <w:t>2.</w:t>
            </w:r>
            <w:r>
              <w:rPr>
                <w:rFonts w:asciiTheme="minorHAnsi" w:eastAsiaTheme="minorEastAsia" w:hAnsiTheme="minorHAnsi"/>
                <w:noProof/>
                <w:szCs w:val="24"/>
                <w:lang w:val="kl-GL" w:eastAsia="kl-GL"/>
              </w:rPr>
              <w:tab/>
            </w:r>
            <w:r w:rsidRPr="00B11A80">
              <w:rPr>
                <w:rStyle w:val="Hyperlink"/>
                <w:rFonts w:cs="Times New Roman"/>
                <w:noProof/>
              </w:rPr>
              <w:t>Områdebeskrivelse</w:t>
            </w:r>
            <w:r>
              <w:rPr>
                <w:noProof/>
                <w:webHidden/>
              </w:rPr>
              <w:tab/>
            </w:r>
            <w:r>
              <w:rPr>
                <w:noProof/>
                <w:webHidden/>
              </w:rPr>
              <w:fldChar w:fldCharType="begin"/>
            </w:r>
            <w:r>
              <w:rPr>
                <w:noProof/>
                <w:webHidden/>
              </w:rPr>
              <w:instrText xml:space="preserve"> PAGEREF _Toc215008967 \h </w:instrText>
            </w:r>
            <w:r>
              <w:rPr>
                <w:noProof/>
                <w:webHidden/>
              </w:rPr>
            </w:r>
            <w:r>
              <w:rPr>
                <w:noProof/>
                <w:webHidden/>
              </w:rPr>
              <w:fldChar w:fldCharType="separate"/>
            </w:r>
            <w:r>
              <w:rPr>
                <w:noProof/>
                <w:webHidden/>
              </w:rPr>
              <w:t>6</w:t>
            </w:r>
            <w:r>
              <w:rPr>
                <w:noProof/>
                <w:webHidden/>
              </w:rPr>
              <w:fldChar w:fldCharType="end"/>
            </w:r>
          </w:hyperlink>
        </w:p>
        <w:p w14:paraId="422C34D8" w14:textId="71837AB3"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68" w:history="1">
            <w:r w:rsidRPr="00B11A80">
              <w:rPr>
                <w:rStyle w:val="Hyperlink"/>
                <w:rFonts w:cs="Times New Roman"/>
                <w:noProof/>
              </w:rPr>
              <w:t xml:space="preserve">2.1 </w:t>
            </w:r>
            <w:r>
              <w:rPr>
                <w:rFonts w:asciiTheme="minorHAnsi" w:eastAsiaTheme="minorEastAsia" w:hAnsiTheme="minorHAnsi"/>
                <w:noProof/>
                <w:szCs w:val="24"/>
                <w:lang w:val="kl-GL" w:eastAsia="kl-GL"/>
              </w:rPr>
              <w:tab/>
            </w:r>
            <w:r w:rsidRPr="00B11A80">
              <w:rPr>
                <w:rStyle w:val="Hyperlink"/>
                <w:rFonts w:cs="Times New Roman"/>
                <w:noProof/>
              </w:rPr>
              <w:t>Geografisk afgrænsning</w:t>
            </w:r>
            <w:r>
              <w:rPr>
                <w:noProof/>
                <w:webHidden/>
              </w:rPr>
              <w:tab/>
            </w:r>
            <w:r>
              <w:rPr>
                <w:noProof/>
                <w:webHidden/>
              </w:rPr>
              <w:fldChar w:fldCharType="begin"/>
            </w:r>
            <w:r>
              <w:rPr>
                <w:noProof/>
                <w:webHidden/>
              </w:rPr>
              <w:instrText xml:space="preserve"> PAGEREF _Toc215008968 \h </w:instrText>
            </w:r>
            <w:r>
              <w:rPr>
                <w:noProof/>
                <w:webHidden/>
              </w:rPr>
            </w:r>
            <w:r>
              <w:rPr>
                <w:noProof/>
                <w:webHidden/>
              </w:rPr>
              <w:fldChar w:fldCharType="separate"/>
            </w:r>
            <w:r>
              <w:rPr>
                <w:noProof/>
                <w:webHidden/>
              </w:rPr>
              <w:t>6</w:t>
            </w:r>
            <w:r>
              <w:rPr>
                <w:noProof/>
                <w:webHidden/>
              </w:rPr>
              <w:fldChar w:fldCharType="end"/>
            </w:r>
          </w:hyperlink>
        </w:p>
        <w:p w14:paraId="34F41C16" w14:textId="17718507"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69" w:history="1">
            <w:r w:rsidRPr="00B11A80">
              <w:rPr>
                <w:rStyle w:val="Hyperlink"/>
                <w:rFonts w:cs="Times New Roman"/>
                <w:noProof/>
              </w:rPr>
              <w:t xml:space="preserve">2.2 </w:t>
            </w:r>
            <w:r>
              <w:rPr>
                <w:rFonts w:asciiTheme="minorHAnsi" w:eastAsiaTheme="minorEastAsia" w:hAnsiTheme="minorHAnsi"/>
                <w:noProof/>
                <w:szCs w:val="24"/>
                <w:lang w:val="kl-GL" w:eastAsia="kl-GL"/>
              </w:rPr>
              <w:tab/>
            </w:r>
            <w:r w:rsidRPr="00B11A80">
              <w:rPr>
                <w:rStyle w:val="Hyperlink"/>
                <w:rFonts w:cs="Times New Roman"/>
                <w:noProof/>
              </w:rPr>
              <w:t>Økologiske og landskabsmæssige karakteristika</w:t>
            </w:r>
            <w:r>
              <w:rPr>
                <w:noProof/>
                <w:webHidden/>
              </w:rPr>
              <w:tab/>
            </w:r>
            <w:r>
              <w:rPr>
                <w:noProof/>
                <w:webHidden/>
              </w:rPr>
              <w:fldChar w:fldCharType="begin"/>
            </w:r>
            <w:r>
              <w:rPr>
                <w:noProof/>
                <w:webHidden/>
              </w:rPr>
              <w:instrText xml:space="preserve"> PAGEREF _Toc215008969 \h </w:instrText>
            </w:r>
            <w:r>
              <w:rPr>
                <w:noProof/>
                <w:webHidden/>
              </w:rPr>
            </w:r>
            <w:r>
              <w:rPr>
                <w:noProof/>
                <w:webHidden/>
              </w:rPr>
              <w:fldChar w:fldCharType="separate"/>
            </w:r>
            <w:r>
              <w:rPr>
                <w:noProof/>
                <w:webHidden/>
              </w:rPr>
              <w:t>6</w:t>
            </w:r>
            <w:r>
              <w:rPr>
                <w:noProof/>
                <w:webHidden/>
              </w:rPr>
              <w:fldChar w:fldCharType="end"/>
            </w:r>
          </w:hyperlink>
        </w:p>
        <w:p w14:paraId="13E634C3" w14:textId="6D90CAF5"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0" w:history="1">
            <w:r w:rsidRPr="00B11A80">
              <w:rPr>
                <w:rStyle w:val="Hyperlink"/>
                <w:rFonts w:cs="Times New Roman"/>
                <w:noProof/>
              </w:rPr>
              <w:t xml:space="preserve">2.3 </w:t>
            </w:r>
            <w:r>
              <w:rPr>
                <w:rFonts w:asciiTheme="minorHAnsi" w:eastAsiaTheme="minorEastAsia" w:hAnsiTheme="minorHAnsi"/>
                <w:noProof/>
                <w:szCs w:val="24"/>
                <w:lang w:val="kl-GL" w:eastAsia="kl-GL"/>
              </w:rPr>
              <w:tab/>
            </w:r>
            <w:r w:rsidRPr="00B11A80">
              <w:rPr>
                <w:rStyle w:val="Hyperlink"/>
                <w:rFonts w:cs="Times New Roman"/>
                <w:noProof/>
              </w:rPr>
              <w:t>Eksisterende anvendelser og aktiviteter</w:t>
            </w:r>
            <w:r>
              <w:rPr>
                <w:noProof/>
                <w:webHidden/>
              </w:rPr>
              <w:tab/>
            </w:r>
            <w:r>
              <w:rPr>
                <w:noProof/>
                <w:webHidden/>
              </w:rPr>
              <w:fldChar w:fldCharType="begin"/>
            </w:r>
            <w:r>
              <w:rPr>
                <w:noProof/>
                <w:webHidden/>
              </w:rPr>
              <w:instrText xml:space="preserve"> PAGEREF _Toc215008970 \h </w:instrText>
            </w:r>
            <w:r>
              <w:rPr>
                <w:noProof/>
                <w:webHidden/>
              </w:rPr>
            </w:r>
            <w:r>
              <w:rPr>
                <w:noProof/>
                <w:webHidden/>
              </w:rPr>
              <w:fldChar w:fldCharType="separate"/>
            </w:r>
            <w:r>
              <w:rPr>
                <w:noProof/>
                <w:webHidden/>
              </w:rPr>
              <w:t>8</w:t>
            </w:r>
            <w:r>
              <w:rPr>
                <w:noProof/>
                <w:webHidden/>
              </w:rPr>
              <w:fldChar w:fldCharType="end"/>
            </w:r>
          </w:hyperlink>
        </w:p>
        <w:p w14:paraId="0182DC3C" w14:textId="7DCBA742"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8971" w:history="1">
            <w:r w:rsidRPr="00B11A80">
              <w:rPr>
                <w:rStyle w:val="Hyperlink"/>
                <w:noProof/>
              </w:rPr>
              <w:t>3.</w:t>
            </w:r>
            <w:r>
              <w:rPr>
                <w:rFonts w:asciiTheme="minorHAnsi" w:eastAsiaTheme="minorEastAsia" w:hAnsiTheme="minorHAnsi"/>
                <w:noProof/>
                <w:szCs w:val="24"/>
                <w:lang w:val="kl-GL" w:eastAsia="kl-GL"/>
              </w:rPr>
              <w:tab/>
            </w:r>
            <w:r w:rsidRPr="00B11A80">
              <w:rPr>
                <w:rStyle w:val="Hyperlink"/>
                <w:rFonts w:cs="Times New Roman"/>
                <w:noProof/>
              </w:rPr>
              <w:t>Lovgivningsmæssige og forvaltningsmæssige rammer</w:t>
            </w:r>
            <w:r>
              <w:rPr>
                <w:noProof/>
                <w:webHidden/>
              </w:rPr>
              <w:tab/>
            </w:r>
            <w:r>
              <w:rPr>
                <w:noProof/>
                <w:webHidden/>
              </w:rPr>
              <w:fldChar w:fldCharType="begin"/>
            </w:r>
            <w:r>
              <w:rPr>
                <w:noProof/>
                <w:webHidden/>
              </w:rPr>
              <w:instrText xml:space="preserve"> PAGEREF _Toc215008971 \h </w:instrText>
            </w:r>
            <w:r>
              <w:rPr>
                <w:noProof/>
                <w:webHidden/>
              </w:rPr>
            </w:r>
            <w:r>
              <w:rPr>
                <w:noProof/>
                <w:webHidden/>
              </w:rPr>
              <w:fldChar w:fldCharType="separate"/>
            </w:r>
            <w:r>
              <w:rPr>
                <w:noProof/>
                <w:webHidden/>
              </w:rPr>
              <w:t>9</w:t>
            </w:r>
            <w:r>
              <w:rPr>
                <w:noProof/>
                <w:webHidden/>
              </w:rPr>
              <w:fldChar w:fldCharType="end"/>
            </w:r>
          </w:hyperlink>
        </w:p>
        <w:p w14:paraId="1447908A" w14:textId="0F8A939A"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2" w:history="1">
            <w:r w:rsidRPr="00B11A80">
              <w:rPr>
                <w:rStyle w:val="Hyperlink"/>
                <w:rFonts w:cs="Times New Roman"/>
                <w:noProof/>
              </w:rPr>
              <w:t xml:space="preserve">3.1 </w:t>
            </w:r>
            <w:r>
              <w:rPr>
                <w:rFonts w:asciiTheme="minorHAnsi" w:eastAsiaTheme="minorEastAsia" w:hAnsiTheme="minorHAnsi"/>
                <w:noProof/>
                <w:szCs w:val="24"/>
                <w:lang w:val="kl-GL" w:eastAsia="kl-GL"/>
              </w:rPr>
              <w:tab/>
            </w:r>
            <w:r w:rsidRPr="00B11A80">
              <w:rPr>
                <w:rStyle w:val="Hyperlink"/>
                <w:rFonts w:cs="Times New Roman"/>
                <w:noProof/>
              </w:rPr>
              <w:t>Naturbeskyttelsesloven</w:t>
            </w:r>
            <w:r>
              <w:rPr>
                <w:noProof/>
                <w:webHidden/>
              </w:rPr>
              <w:tab/>
            </w:r>
            <w:r>
              <w:rPr>
                <w:noProof/>
                <w:webHidden/>
              </w:rPr>
              <w:fldChar w:fldCharType="begin"/>
            </w:r>
            <w:r>
              <w:rPr>
                <w:noProof/>
                <w:webHidden/>
              </w:rPr>
              <w:instrText xml:space="preserve"> PAGEREF _Toc215008972 \h </w:instrText>
            </w:r>
            <w:r>
              <w:rPr>
                <w:noProof/>
                <w:webHidden/>
              </w:rPr>
            </w:r>
            <w:r>
              <w:rPr>
                <w:noProof/>
                <w:webHidden/>
              </w:rPr>
              <w:fldChar w:fldCharType="separate"/>
            </w:r>
            <w:r>
              <w:rPr>
                <w:noProof/>
                <w:webHidden/>
              </w:rPr>
              <w:t>9</w:t>
            </w:r>
            <w:r>
              <w:rPr>
                <w:noProof/>
                <w:webHidden/>
              </w:rPr>
              <w:fldChar w:fldCharType="end"/>
            </w:r>
          </w:hyperlink>
        </w:p>
        <w:p w14:paraId="1880AE17" w14:textId="78B5377A"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3" w:history="1">
            <w:r w:rsidRPr="00B11A80">
              <w:rPr>
                <w:rStyle w:val="Hyperlink"/>
                <w:rFonts w:cs="Times New Roman"/>
                <w:noProof/>
              </w:rPr>
              <w:t xml:space="preserve">3.2 </w:t>
            </w:r>
            <w:r>
              <w:rPr>
                <w:rFonts w:asciiTheme="minorHAnsi" w:eastAsiaTheme="minorEastAsia" w:hAnsiTheme="minorHAnsi"/>
                <w:noProof/>
                <w:szCs w:val="24"/>
                <w:lang w:val="kl-GL" w:eastAsia="kl-GL"/>
              </w:rPr>
              <w:tab/>
            </w:r>
            <w:r w:rsidRPr="00B11A80">
              <w:rPr>
                <w:rStyle w:val="Hyperlink"/>
                <w:rFonts w:cs="Times New Roman"/>
                <w:noProof/>
              </w:rPr>
              <w:t>Ramsar-bekendtgørelsen</w:t>
            </w:r>
            <w:r>
              <w:rPr>
                <w:noProof/>
                <w:webHidden/>
              </w:rPr>
              <w:tab/>
            </w:r>
            <w:r>
              <w:rPr>
                <w:noProof/>
                <w:webHidden/>
              </w:rPr>
              <w:fldChar w:fldCharType="begin"/>
            </w:r>
            <w:r>
              <w:rPr>
                <w:noProof/>
                <w:webHidden/>
              </w:rPr>
              <w:instrText xml:space="preserve"> PAGEREF _Toc215008973 \h </w:instrText>
            </w:r>
            <w:r>
              <w:rPr>
                <w:noProof/>
                <w:webHidden/>
              </w:rPr>
            </w:r>
            <w:r>
              <w:rPr>
                <w:noProof/>
                <w:webHidden/>
              </w:rPr>
              <w:fldChar w:fldCharType="separate"/>
            </w:r>
            <w:r>
              <w:rPr>
                <w:noProof/>
                <w:webHidden/>
              </w:rPr>
              <w:t>10</w:t>
            </w:r>
            <w:r>
              <w:rPr>
                <w:noProof/>
                <w:webHidden/>
              </w:rPr>
              <w:fldChar w:fldCharType="end"/>
            </w:r>
          </w:hyperlink>
        </w:p>
        <w:p w14:paraId="1BA370ED" w14:textId="3267A4FC"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4" w:history="1">
            <w:r w:rsidRPr="00B11A80">
              <w:rPr>
                <w:rStyle w:val="Hyperlink"/>
                <w:rFonts w:cs="Times New Roman"/>
                <w:noProof/>
              </w:rPr>
              <w:t xml:space="preserve">3.3 </w:t>
            </w:r>
            <w:r>
              <w:rPr>
                <w:rFonts w:asciiTheme="minorHAnsi" w:eastAsiaTheme="minorEastAsia" w:hAnsiTheme="minorHAnsi"/>
                <w:noProof/>
                <w:szCs w:val="24"/>
                <w:lang w:val="kl-GL" w:eastAsia="kl-GL"/>
              </w:rPr>
              <w:tab/>
            </w:r>
            <w:r w:rsidRPr="00B11A80">
              <w:rPr>
                <w:rStyle w:val="Hyperlink"/>
                <w:rFonts w:cs="Times New Roman"/>
                <w:noProof/>
              </w:rPr>
              <w:t>Miljøloven</w:t>
            </w:r>
            <w:r>
              <w:rPr>
                <w:noProof/>
                <w:webHidden/>
              </w:rPr>
              <w:tab/>
            </w:r>
            <w:r>
              <w:rPr>
                <w:noProof/>
                <w:webHidden/>
              </w:rPr>
              <w:fldChar w:fldCharType="begin"/>
            </w:r>
            <w:r>
              <w:rPr>
                <w:noProof/>
                <w:webHidden/>
              </w:rPr>
              <w:instrText xml:space="preserve"> PAGEREF _Toc215008974 \h </w:instrText>
            </w:r>
            <w:r>
              <w:rPr>
                <w:noProof/>
                <w:webHidden/>
              </w:rPr>
            </w:r>
            <w:r>
              <w:rPr>
                <w:noProof/>
                <w:webHidden/>
              </w:rPr>
              <w:fldChar w:fldCharType="separate"/>
            </w:r>
            <w:r>
              <w:rPr>
                <w:noProof/>
                <w:webHidden/>
              </w:rPr>
              <w:t>10</w:t>
            </w:r>
            <w:r>
              <w:rPr>
                <w:noProof/>
                <w:webHidden/>
              </w:rPr>
              <w:fldChar w:fldCharType="end"/>
            </w:r>
          </w:hyperlink>
        </w:p>
        <w:p w14:paraId="682FF7A5" w14:textId="6F60C140"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5" w:history="1">
            <w:r w:rsidRPr="00B11A80">
              <w:rPr>
                <w:rStyle w:val="Hyperlink"/>
                <w:rFonts w:cs="Times New Roman"/>
                <w:noProof/>
              </w:rPr>
              <w:t xml:space="preserve">3.4 </w:t>
            </w:r>
            <w:r>
              <w:rPr>
                <w:rFonts w:asciiTheme="minorHAnsi" w:eastAsiaTheme="minorEastAsia" w:hAnsiTheme="minorHAnsi"/>
                <w:noProof/>
                <w:szCs w:val="24"/>
                <w:lang w:val="kl-GL" w:eastAsia="kl-GL"/>
              </w:rPr>
              <w:tab/>
            </w:r>
            <w:r w:rsidRPr="00B11A80">
              <w:rPr>
                <w:rStyle w:val="Hyperlink"/>
                <w:rFonts w:cs="Times New Roman"/>
                <w:noProof/>
              </w:rPr>
              <w:t>Fiskeri- og fangstlovgivning</w:t>
            </w:r>
            <w:r>
              <w:rPr>
                <w:noProof/>
                <w:webHidden/>
              </w:rPr>
              <w:tab/>
            </w:r>
            <w:r>
              <w:rPr>
                <w:noProof/>
                <w:webHidden/>
              </w:rPr>
              <w:fldChar w:fldCharType="begin"/>
            </w:r>
            <w:r>
              <w:rPr>
                <w:noProof/>
                <w:webHidden/>
              </w:rPr>
              <w:instrText xml:space="preserve"> PAGEREF _Toc215008975 \h </w:instrText>
            </w:r>
            <w:r>
              <w:rPr>
                <w:noProof/>
                <w:webHidden/>
              </w:rPr>
            </w:r>
            <w:r>
              <w:rPr>
                <w:noProof/>
                <w:webHidden/>
              </w:rPr>
              <w:fldChar w:fldCharType="separate"/>
            </w:r>
            <w:r>
              <w:rPr>
                <w:noProof/>
                <w:webHidden/>
              </w:rPr>
              <w:t>10</w:t>
            </w:r>
            <w:r>
              <w:rPr>
                <w:noProof/>
                <w:webHidden/>
              </w:rPr>
              <w:fldChar w:fldCharType="end"/>
            </w:r>
          </w:hyperlink>
        </w:p>
        <w:p w14:paraId="133C5856" w14:textId="2D797495"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6" w:history="1">
            <w:r w:rsidRPr="00B11A80">
              <w:rPr>
                <w:rStyle w:val="Hyperlink"/>
                <w:rFonts w:cs="Times New Roman"/>
                <w:noProof/>
              </w:rPr>
              <w:t xml:space="preserve">3.5 </w:t>
            </w:r>
            <w:r>
              <w:rPr>
                <w:rFonts w:asciiTheme="minorHAnsi" w:eastAsiaTheme="minorEastAsia" w:hAnsiTheme="minorHAnsi"/>
                <w:noProof/>
                <w:szCs w:val="24"/>
                <w:lang w:val="kl-GL" w:eastAsia="kl-GL"/>
              </w:rPr>
              <w:tab/>
            </w:r>
            <w:r w:rsidRPr="00B11A80">
              <w:rPr>
                <w:rStyle w:val="Hyperlink"/>
                <w:rFonts w:cs="Times New Roman"/>
                <w:noProof/>
              </w:rPr>
              <w:t>Mineralloven</w:t>
            </w:r>
            <w:r>
              <w:rPr>
                <w:noProof/>
                <w:webHidden/>
              </w:rPr>
              <w:tab/>
            </w:r>
            <w:r>
              <w:rPr>
                <w:noProof/>
                <w:webHidden/>
              </w:rPr>
              <w:fldChar w:fldCharType="begin"/>
            </w:r>
            <w:r>
              <w:rPr>
                <w:noProof/>
                <w:webHidden/>
              </w:rPr>
              <w:instrText xml:space="preserve"> PAGEREF _Toc215008976 \h </w:instrText>
            </w:r>
            <w:r>
              <w:rPr>
                <w:noProof/>
                <w:webHidden/>
              </w:rPr>
            </w:r>
            <w:r>
              <w:rPr>
                <w:noProof/>
                <w:webHidden/>
              </w:rPr>
              <w:fldChar w:fldCharType="separate"/>
            </w:r>
            <w:r>
              <w:rPr>
                <w:noProof/>
                <w:webHidden/>
              </w:rPr>
              <w:t>10</w:t>
            </w:r>
            <w:r>
              <w:rPr>
                <w:noProof/>
                <w:webHidden/>
              </w:rPr>
              <w:fldChar w:fldCharType="end"/>
            </w:r>
          </w:hyperlink>
        </w:p>
        <w:p w14:paraId="0D159FE1" w14:textId="16A816CF"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7" w:history="1">
            <w:r w:rsidRPr="00B11A80">
              <w:rPr>
                <w:rStyle w:val="Hyperlink"/>
                <w:rFonts w:cs="Times New Roman"/>
                <w:noProof/>
              </w:rPr>
              <w:t xml:space="preserve">3.6 </w:t>
            </w:r>
            <w:r>
              <w:rPr>
                <w:rFonts w:asciiTheme="minorHAnsi" w:eastAsiaTheme="minorEastAsia" w:hAnsiTheme="minorHAnsi"/>
                <w:noProof/>
                <w:szCs w:val="24"/>
                <w:lang w:val="kl-GL" w:eastAsia="kl-GL"/>
              </w:rPr>
              <w:tab/>
            </w:r>
            <w:r w:rsidRPr="00B11A80">
              <w:rPr>
                <w:rStyle w:val="Hyperlink"/>
                <w:rFonts w:cs="Times New Roman"/>
                <w:noProof/>
              </w:rPr>
              <w:t>Turismeloven</w:t>
            </w:r>
            <w:r>
              <w:rPr>
                <w:noProof/>
                <w:webHidden/>
              </w:rPr>
              <w:tab/>
            </w:r>
            <w:r>
              <w:rPr>
                <w:noProof/>
                <w:webHidden/>
              </w:rPr>
              <w:fldChar w:fldCharType="begin"/>
            </w:r>
            <w:r>
              <w:rPr>
                <w:noProof/>
                <w:webHidden/>
              </w:rPr>
              <w:instrText xml:space="preserve"> PAGEREF _Toc215008977 \h </w:instrText>
            </w:r>
            <w:r>
              <w:rPr>
                <w:noProof/>
                <w:webHidden/>
              </w:rPr>
            </w:r>
            <w:r>
              <w:rPr>
                <w:noProof/>
                <w:webHidden/>
              </w:rPr>
              <w:fldChar w:fldCharType="separate"/>
            </w:r>
            <w:r>
              <w:rPr>
                <w:noProof/>
                <w:webHidden/>
              </w:rPr>
              <w:t>10</w:t>
            </w:r>
            <w:r>
              <w:rPr>
                <w:noProof/>
                <w:webHidden/>
              </w:rPr>
              <w:fldChar w:fldCharType="end"/>
            </w:r>
          </w:hyperlink>
        </w:p>
        <w:p w14:paraId="11A33CE7" w14:textId="44E30D42"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8" w:history="1">
            <w:r w:rsidRPr="00B11A80">
              <w:rPr>
                <w:rStyle w:val="Hyperlink"/>
                <w:rFonts w:cs="Times New Roman"/>
                <w:noProof/>
              </w:rPr>
              <w:t xml:space="preserve">3.7 </w:t>
            </w:r>
            <w:r>
              <w:rPr>
                <w:rFonts w:asciiTheme="minorHAnsi" w:eastAsiaTheme="minorEastAsia" w:hAnsiTheme="minorHAnsi"/>
                <w:noProof/>
                <w:szCs w:val="24"/>
                <w:lang w:val="kl-GL" w:eastAsia="kl-GL"/>
              </w:rPr>
              <w:tab/>
            </w:r>
            <w:r w:rsidRPr="00B11A80">
              <w:rPr>
                <w:rStyle w:val="Hyperlink"/>
                <w:rFonts w:cs="Times New Roman"/>
                <w:noProof/>
              </w:rPr>
              <w:t>Kulturmindeloven</w:t>
            </w:r>
            <w:r>
              <w:rPr>
                <w:noProof/>
                <w:webHidden/>
              </w:rPr>
              <w:tab/>
            </w:r>
            <w:r>
              <w:rPr>
                <w:noProof/>
                <w:webHidden/>
              </w:rPr>
              <w:fldChar w:fldCharType="begin"/>
            </w:r>
            <w:r>
              <w:rPr>
                <w:noProof/>
                <w:webHidden/>
              </w:rPr>
              <w:instrText xml:space="preserve"> PAGEREF _Toc215008978 \h </w:instrText>
            </w:r>
            <w:r>
              <w:rPr>
                <w:noProof/>
                <w:webHidden/>
              </w:rPr>
            </w:r>
            <w:r>
              <w:rPr>
                <w:noProof/>
                <w:webHidden/>
              </w:rPr>
              <w:fldChar w:fldCharType="separate"/>
            </w:r>
            <w:r>
              <w:rPr>
                <w:noProof/>
                <w:webHidden/>
              </w:rPr>
              <w:t>10</w:t>
            </w:r>
            <w:r>
              <w:rPr>
                <w:noProof/>
                <w:webHidden/>
              </w:rPr>
              <w:fldChar w:fldCharType="end"/>
            </w:r>
          </w:hyperlink>
        </w:p>
        <w:p w14:paraId="3E642C4E" w14:textId="3E26ECE8"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79" w:history="1">
            <w:r w:rsidRPr="00B11A80">
              <w:rPr>
                <w:rStyle w:val="Hyperlink"/>
                <w:rFonts w:cs="Times New Roman"/>
                <w:noProof/>
              </w:rPr>
              <w:t xml:space="preserve">3.8 </w:t>
            </w:r>
            <w:r>
              <w:rPr>
                <w:rFonts w:asciiTheme="minorHAnsi" w:eastAsiaTheme="minorEastAsia" w:hAnsiTheme="minorHAnsi"/>
                <w:noProof/>
                <w:szCs w:val="24"/>
                <w:lang w:val="kl-GL" w:eastAsia="kl-GL"/>
              </w:rPr>
              <w:tab/>
            </w:r>
            <w:r w:rsidRPr="00B11A80">
              <w:rPr>
                <w:rStyle w:val="Hyperlink"/>
                <w:rFonts w:cs="Times New Roman"/>
                <w:noProof/>
              </w:rPr>
              <w:t>Kommuneplaner og kørselsvedtægter</w:t>
            </w:r>
            <w:r>
              <w:rPr>
                <w:noProof/>
                <w:webHidden/>
              </w:rPr>
              <w:tab/>
            </w:r>
            <w:r>
              <w:rPr>
                <w:noProof/>
                <w:webHidden/>
              </w:rPr>
              <w:fldChar w:fldCharType="begin"/>
            </w:r>
            <w:r>
              <w:rPr>
                <w:noProof/>
                <w:webHidden/>
              </w:rPr>
              <w:instrText xml:space="preserve"> PAGEREF _Toc215008979 \h </w:instrText>
            </w:r>
            <w:r>
              <w:rPr>
                <w:noProof/>
                <w:webHidden/>
              </w:rPr>
            </w:r>
            <w:r>
              <w:rPr>
                <w:noProof/>
                <w:webHidden/>
              </w:rPr>
              <w:fldChar w:fldCharType="separate"/>
            </w:r>
            <w:r>
              <w:rPr>
                <w:noProof/>
                <w:webHidden/>
              </w:rPr>
              <w:t>11</w:t>
            </w:r>
            <w:r>
              <w:rPr>
                <w:noProof/>
                <w:webHidden/>
              </w:rPr>
              <w:fldChar w:fldCharType="end"/>
            </w:r>
          </w:hyperlink>
        </w:p>
        <w:p w14:paraId="240483A1" w14:textId="2877F620"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8980" w:history="1">
            <w:r w:rsidRPr="00B11A80">
              <w:rPr>
                <w:rStyle w:val="Hyperlink"/>
                <w:noProof/>
              </w:rPr>
              <w:t>4.</w:t>
            </w:r>
            <w:r>
              <w:rPr>
                <w:rFonts w:asciiTheme="minorHAnsi" w:eastAsiaTheme="minorEastAsia" w:hAnsiTheme="minorHAnsi"/>
                <w:noProof/>
                <w:szCs w:val="24"/>
                <w:lang w:val="kl-GL" w:eastAsia="kl-GL"/>
              </w:rPr>
              <w:tab/>
            </w:r>
            <w:r w:rsidRPr="00B11A80">
              <w:rPr>
                <w:rStyle w:val="Hyperlink"/>
                <w:rFonts w:cs="Times New Roman"/>
                <w:noProof/>
              </w:rPr>
              <w:t>Internationale konventioner</w:t>
            </w:r>
            <w:r>
              <w:rPr>
                <w:noProof/>
                <w:webHidden/>
              </w:rPr>
              <w:tab/>
            </w:r>
            <w:r>
              <w:rPr>
                <w:noProof/>
                <w:webHidden/>
              </w:rPr>
              <w:fldChar w:fldCharType="begin"/>
            </w:r>
            <w:r>
              <w:rPr>
                <w:noProof/>
                <w:webHidden/>
              </w:rPr>
              <w:instrText xml:space="preserve"> PAGEREF _Toc215008980 \h </w:instrText>
            </w:r>
            <w:r>
              <w:rPr>
                <w:noProof/>
                <w:webHidden/>
              </w:rPr>
            </w:r>
            <w:r>
              <w:rPr>
                <w:noProof/>
                <w:webHidden/>
              </w:rPr>
              <w:fldChar w:fldCharType="separate"/>
            </w:r>
            <w:r>
              <w:rPr>
                <w:noProof/>
                <w:webHidden/>
              </w:rPr>
              <w:t>11</w:t>
            </w:r>
            <w:r>
              <w:rPr>
                <w:noProof/>
                <w:webHidden/>
              </w:rPr>
              <w:fldChar w:fldCharType="end"/>
            </w:r>
          </w:hyperlink>
        </w:p>
        <w:p w14:paraId="5C3A826A" w14:textId="6F834185"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81" w:history="1">
            <w:r w:rsidRPr="00B11A80">
              <w:rPr>
                <w:rStyle w:val="Hyperlink"/>
                <w:rFonts w:cs="Times New Roman"/>
                <w:noProof/>
              </w:rPr>
              <w:t xml:space="preserve">4.1 </w:t>
            </w:r>
            <w:r>
              <w:rPr>
                <w:rFonts w:asciiTheme="minorHAnsi" w:eastAsiaTheme="minorEastAsia" w:hAnsiTheme="minorHAnsi"/>
                <w:noProof/>
                <w:szCs w:val="24"/>
                <w:lang w:val="kl-GL" w:eastAsia="kl-GL"/>
              </w:rPr>
              <w:tab/>
            </w:r>
            <w:r w:rsidRPr="00B11A80">
              <w:rPr>
                <w:rStyle w:val="Hyperlink"/>
                <w:rFonts w:cs="Times New Roman"/>
                <w:noProof/>
              </w:rPr>
              <w:t>Biodiversitetskonventionen</w:t>
            </w:r>
            <w:r>
              <w:rPr>
                <w:noProof/>
                <w:webHidden/>
              </w:rPr>
              <w:tab/>
            </w:r>
            <w:r>
              <w:rPr>
                <w:noProof/>
                <w:webHidden/>
              </w:rPr>
              <w:fldChar w:fldCharType="begin"/>
            </w:r>
            <w:r>
              <w:rPr>
                <w:noProof/>
                <w:webHidden/>
              </w:rPr>
              <w:instrText xml:space="preserve"> PAGEREF _Toc215008981 \h </w:instrText>
            </w:r>
            <w:r>
              <w:rPr>
                <w:noProof/>
                <w:webHidden/>
              </w:rPr>
            </w:r>
            <w:r>
              <w:rPr>
                <w:noProof/>
                <w:webHidden/>
              </w:rPr>
              <w:fldChar w:fldCharType="separate"/>
            </w:r>
            <w:r>
              <w:rPr>
                <w:noProof/>
                <w:webHidden/>
              </w:rPr>
              <w:t>11</w:t>
            </w:r>
            <w:r>
              <w:rPr>
                <w:noProof/>
                <w:webHidden/>
              </w:rPr>
              <w:fldChar w:fldCharType="end"/>
            </w:r>
          </w:hyperlink>
        </w:p>
        <w:p w14:paraId="4BAA0EEC" w14:textId="4D707F52"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82" w:history="1">
            <w:r w:rsidRPr="00B11A80">
              <w:rPr>
                <w:rStyle w:val="Hyperlink"/>
                <w:rFonts w:cs="Times New Roman"/>
                <w:noProof/>
              </w:rPr>
              <w:t xml:space="preserve">4.2 </w:t>
            </w:r>
            <w:r>
              <w:rPr>
                <w:rFonts w:asciiTheme="minorHAnsi" w:eastAsiaTheme="minorEastAsia" w:hAnsiTheme="minorHAnsi"/>
                <w:noProof/>
                <w:szCs w:val="24"/>
                <w:lang w:val="kl-GL" w:eastAsia="kl-GL"/>
              </w:rPr>
              <w:tab/>
            </w:r>
            <w:r w:rsidRPr="00B11A80">
              <w:rPr>
                <w:rStyle w:val="Hyperlink"/>
                <w:rFonts w:cs="Times New Roman"/>
                <w:noProof/>
              </w:rPr>
              <w:t>Ramsar-konventionen</w:t>
            </w:r>
            <w:r>
              <w:rPr>
                <w:noProof/>
                <w:webHidden/>
              </w:rPr>
              <w:tab/>
            </w:r>
            <w:r>
              <w:rPr>
                <w:noProof/>
                <w:webHidden/>
              </w:rPr>
              <w:fldChar w:fldCharType="begin"/>
            </w:r>
            <w:r>
              <w:rPr>
                <w:noProof/>
                <w:webHidden/>
              </w:rPr>
              <w:instrText xml:space="preserve"> PAGEREF _Toc215008982 \h </w:instrText>
            </w:r>
            <w:r>
              <w:rPr>
                <w:noProof/>
                <w:webHidden/>
              </w:rPr>
            </w:r>
            <w:r>
              <w:rPr>
                <w:noProof/>
                <w:webHidden/>
              </w:rPr>
              <w:fldChar w:fldCharType="separate"/>
            </w:r>
            <w:r>
              <w:rPr>
                <w:noProof/>
                <w:webHidden/>
              </w:rPr>
              <w:t>12</w:t>
            </w:r>
            <w:r>
              <w:rPr>
                <w:noProof/>
                <w:webHidden/>
              </w:rPr>
              <w:fldChar w:fldCharType="end"/>
            </w:r>
          </w:hyperlink>
        </w:p>
        <w:p w14:paraId="560B5B95" w14:textId="4CC5A6AF"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83" w:history="1">
            <w:r w:rsidRPr="00B11A80">
              <w:rPr>
                <w:rStyle w:val="Hyperlink"/>
                <w:rFonts w:cs="Times New Roman"/>
                <w:noProof/>
              </w:rPr>
              <w:t xml:space="preserve">4.3 </w:t>
            </w:r>
            <w:r>
              <w:rPr>
                <w:rFonts w:asciiTheme="minorHAnsi" w:eastAsiaTheme="minorEastAsia" w:hAnsiTheme="minorHAnsi"/>
                <w:noProof/>
                <w:szCs w:val="24"/>
                <w:lang w:val="kl-GL" w:eastAsia="kl-GL"/>
              </w:rPr>
              <w:tab/>
            </w:r>
            <w:r w:rsidRPr="00B11A80">
              <w:rPr>
                <w:rStyle w:val="Hyperlink"/>
                <w:rFonts w:cs="Times New Roman"/>
                <w:noProof/>
              </w:rPr>
              <w:t>FN’s Verdensarvskonvention</w:t>
            </w:r>
            <w:r>
              <w:rPr>
                <w:noProof/>
                <w:webHidden/>
              </w:rPr>
              <w:tab/>
            </w:r>
            <w:r>
              <w:rPr>
                <w:noProof/>
                <w:webHidden/>
              </w:rPr>
              <w:fldChar w:fldCharType="begin"/>
            </w:r>
            <w:r>
              <w:rPr>
                <w:noProof/>
                <w:webHidden/>
              </w:rPr>
              <w:instrText xml:space="preserve"> PAGEREF _Toc215008983 \h </w:instrText>
            </w:r>
            <w:r>
              <w:rPr>
                <w:noProof/>
                <w:webHidden/>
              </w:rPr>
            </w:r>
            <w:r>
              <w:rPr>
                <w:noProof/>
                <w:webHidden/>
              </w:rPr>
              <w:fldChar w:fldCharType="separate"/>
            </w:r>
            <w:r>
              <w:rPr>
                <w:noProof/>
                <w:webHidden/>
              </w:rPr>
              <w:t>12</w:t>
            </w:r>
            <w:r>
              <w:rPr>
                <w:noProof/>
                <w:webHidden/>
              </w:rPr>
              <w:fldChar w:fldCharType="end"/>
            </w:r>
          </w:hyperlink>
        </w:p>
        <w:p w14:paraId="0CC559E5" w14:textId="50E0FC8F"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84" w:history="1">
            <w:r w:rsidRPr="00B11A80">
              <w:rPr>
                <w:rStyle w:val="Hyperlink"/>
                <w:rFonts w:cs="Times New Roman"/>
                <w:noProof/>
              </w:rPr>
              <w:t xml:space="preserve">4.4 </w:t>
            </w:r>
            <w:r>
              <w:rPr>
                <w:rFonts w:asciiTheme="minorHAnsi" w:eastAsiaTheme="minorEastAsia" w:hAnsiTheme="minorHAnsi"/>
                <w:noProof/>
                <w:szCs w:val="24"/>
                <w:lang w:val="kl-GL" w:eastAsia="kl-GL"/>
              </w:rPr>
              <w:tab/>
            </w:r>
            <w:r w:rsidRPr="00B11A80">
              <w:rPr>
                <w:rStyle w:val="Hyperlink"/>
                <w:rFonts w:cs="Times New Roman"/>
                <w:noProof/>
              </w:rPr>
              <w:t>Forskellen mellem et UNESCO verdensarvsområde og en nationalpark</w:t>
            </w:r>
            <w:r>
              <w:rPr>
                <w:noProof/>
                <w:webHidden/>
              </w:rPr>
              <w:tab/>
            </w:r>
            <w:r>
              <w:rPr>
                <w:noProof/>
                <w:webHidden/>
              </w:rPr>
              <w:fldChar w:fldCharType="begin"/>
            </w:r>
            <w:r>
              <w:rPr>
                <w:noProof/>
                <w:webHidden/>
              </w:rPr>
              <w:instrText xml:space="preserve"> PAGEREF _Toc215008984 \h </w:instrText>
            </w:r>
            <w:r>
              <w:rPr>
                <w:noProof/>
                <w:webHidden/>
              </w:rPr>
            </w:r>
            <w:r>
              <w:rPr>
                <w:noProof/>
                <w:webHidden/>
              </w:rPr>
              <w:fldChar w:fldCharType="separate"/>
            </w:r>
            <w:r>
              <w:rPr>
                <w:noProof/>
                <w:webHidden/>
              </w:rPr>
              <w:t>12</w:t>
            </w:r>
            <w:r>
              <w:rPr>
                <w:noProof/>
                <w:webHidden/>
              </w:rPr>
              <w:fldChar w:fldCharType="end"/>
            </w:r>
          </w:hyperlink>
        </w:p>
        <w:p w14:paraId="0A1655D9" w14:textId="2E6460D4"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8985" w:history="1">
            <w:r w:rsidRPr="00B11A80">
              <w:rPr>
                <w:rStyle w:val="Hyperlink"/>
                <w:noProof/>
              </w:rPr>
              <w:t>5.</w:t>
            </w:r>
            <w:r>
              <w:rPr>
                <w:rFonts w:asciiTheme="minorHAnsi" w:eastAsiaTheme="minorEastAsia" w:hAnsiTheme="minorHAnsi"/>
                <w:noProof/>
                <w:szCs w:val="24"/>
                <w:lang w:val="kl-GL" w:eastAsia="kl-GL"/>
              </w:rPr>
              <w:tab/>
            </w:r>
            <w:r w:rsidRPr="00B11A80">
              <w:rPr>
                <w:rStyle w:val="Hyperlink"/>
                <w:rFonts w:cs="Times New Roman"/>
                <w:noProof/>
              </w:rPr>
              <w:t>Forvaltningsmodel for nationalparken</w:t>
            </w:r>
            <w:r>
              <w:rPr>
                <w:noProof/>
                <w:webHidden/>
              </w:rPr>
              <w:tab/>
            </w:r>
            <w:r>
              <w:rPr>
                <w:noProof/>
                <w:webHidden/>
              </w:rPr>
              <w:fldChar w:fldCharType="begin"/>
            </w:r>
            <w:r>
              <w:rPr>
                <w:noProof/>
                <w:webHidden/>
              </w:rPr>
              <w:instrText xml:space="preserve"> PAGEREF _Toc215008985 \h </w:instrText>
            </w:r>
            <w:r>
              <w:rPr>
                <w:noProof/>
                <w:webHidden/>
              </w:rPr>
            </w:r>
            <w:r>
              <w:rPr>
                <w:noProof/>
                <w:webHidden/>
              </w:rPr>
              <w:fldChar w:fldCharType="separate"/>
            </w:r>
            <w:r>
              <w:rPr>
                <w:noProof/>
                <w:webHidden/>
              </w:rPr>
              <w:t>13</w:t>
            </w:r>
            <w:r>
              <w:rPr>
                <w:noProof/>
                <w:webHidden/>
              </w:rPr>
              <w:fldChar w:fldCharType="end"/>
            </w:r>
          </w:hyperlink>
        </w:p>
        <w:p w14:paraId="15E82D64" w14:textId="3FDCFC5F"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86" w:history="1">
            <w:r w:rsidRPr="00B11A80">
              <w:rPr>
                <w:rStyle w:val="Hyperlink"/>
                <w:rFonts w:cs="Times New Roman"/>
                <w:noProof/>
              </w:rPr>
              <w:t xml:space="preserve">5.1 </w:t>
            </w:r>
            <w:r>
              <w:rPr>
                <w:rFonts w:asciiTheme="minorHAnsi" w:eastAsiaTheme="minorEastAsia" w:hAnsiTheme="minorHAnsi"/>
                <w:noProof/>
                <w:szCs w:val="24"/>
                <w:lang w:val="kl-GL" w:eastAsia="kl-GL"/>
              </w:rPr>
              <w:tab/>
            </w:r>
            <w:r w:rsidRPr="00B11A80">
              <w:rPr>
                <w:rStyle w:val="Hyperlink"/>
                <w:rFonts w:cs="Times New Roman"/>
                <w:noProof/>
              </w:rPr>
              <w:t>Kommunernes overordnede ansvar</w:t>
            </w:r>
            <w:r>
              <w:rPr>
                <w:noProof/>
                <w:webHidden/>
              </w:rPr>
              <w:tab/>
            </w:r>
            <w:r>
              <w:rPr>
                <w:noProof/>
                <w:webHidden/>
              </w:rPr>
              <w:fldChar w:fldCharType="begin"/>
            </w:r>
            <w:r>
              <w:rPr>
                <w:noProof/>
                <w:webHidden/>
              </w:rPr>
              <w:instrText xml:space="preserve"> PAGEREF _Toc215008986 \h </w:instrText>
            </w:r>
            <w:r>
              <w:rPr>
                <w:noProof/>
                <w:webHidden/>
              </w:rPr>
            </w:r>
            <w:r>
              <w:rPr>
                <w:noProof/>
                <w:webHidden/>
              </w:rPr>
              <w:fldChar w:fldCharType="separate"/>
            </w:r>
            <w:r>
              <w:rPr>
                <w:noProof/>
                <w:webHidden/>
              </w:rPr>
              <w:t>14</w:t>
            </w:r>
            <w:r>
              <w:rPr>
                <w:noProof/>
                <w:webHidden/>
              </w:rPr>
              <w:fldChar w:fldCharType="end"/>
            </w:r>
          </w:hyperlink>
        </w:p>
        <w:p w14:paraId="07221AB7" w14:textId="471C6FDE"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87" w:history="1">
            <w:r w:rsidRPr="00B11A80">
              <w:rPr>
                <w:rStyle w:val="Hyperlink"/>
                <w:rFonts w:cs="Times New Roman"/>
                <w:noProof/>
              </w:rPr>
              <w:t xml:space="preserve">5.2 </w:t>
            </w:r>
            <w:r>
              <w:rPr>
                <w:rFonts w:asciiTheme="minorHAnsi" w:eastAsiaTheme="minorEastAsia" w:hAnsiTheme="minorHAnsi"/>
                <w:noProof/>
                <w:szCs w:val="24"/>
                <w:lang w:val="kl-GL" w:eastAsia="kl-GL"/>
              </w:rPr>
              <w:tab/>
            </w:r>
            <w:r w:rsidRPr="00B11A80">
              <w:rPr>
                <w:rStyle w:val="Hyperlink"/>
                <w:rFonts w:cs="Times New Roman"/>
                <w:noProof/>
              </w:rPr>
              <w:t>Traditionel brug, herunder eksempler på jagt i nationalparker</w:t>
            </w:r>
            <w:r>
              <w:rPr>
                <w:noProof/>
                <w:webHidden/>
              </w:rPr>
              <w:tab/>
            </w:r>
            <w:r>
              <w:rPr>
                <w:noProof/>
                <w:webHidden/>
              </w:rPr>
              <w:fldChar w:fldCharType="begin"/>
            </w:r>
            <w:r>
              <w:rPr>
                <w:noProof/>
                <w:webHidden/>
              </w:rPr>
              <w:instrText xml:space="preserve"> PAGEREF _Toc215008987 \h </w:instrText>
            </w:r>
            <w:r>
              <w:rPr>
                <w:noProof/>
                <w:webHidden/>
              </w:rPr>
            </w:r>
            <w:r>
              <w:rPr>
                <w:noProof/>
                <w:webHidden/>
              </w:rPr>
              <w:fldChar w:fldCharType="separate"/>
            </w:r>
            <w:r>
              <w:rPr>
                <w:noProof/>
                <w:webHidden/>
              </w:rPr>
              <w:t>14</w:t>
            </w:r>
            <w:r>
              <w:rPr>
                <w:noProof/>
                <w:webHidden/>
              </w:rPr>
              <w:fldChar w:fldCharType="end"/>
            </w:r>
          </w:hyperlink>
        </w:p>
        <w:p w14:paraId="42679999" w14:textId="78DC8B98"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88" w:history="1">
            <w:r w:rsidRPr="00B11A80">
              <w:rPr>
                <w:rStyle w:val="Hyperlink"/>
                <w:rFonts w:cs="Times New Roman"/>
                <w:noProof/>
              </w:rPr>
              <w:t xml:space="preserve">5.3 </w:t>
            </w:r>
            <w:r>
              <w:rPr>
                <w:rFonts w:asciiTheme="minorHAnsi" w:eastAsiaTheme="minorEastAsia" w:hAnsiTheme="minorHAnsi"/>
                <w:noProof/>
                <w:szCs w:val="24"/>
                <w:lang w:val="kl-GL" w:eastAsia="kl-GL"/>
              </w:rPr>
              <w:tab/>
            </w:r>
            <w:r w:rsidRPr="00B11A80">
              <w:rPr>
                <w:rStyle w:val="Hyperlink"/>
                <w:rFonts w:cs="Times New Roman"/>
                <w:noProof/>
              </w:rPr>
              <w:t>Lokal inddragelse</w:t>
            </w:r>
            <w:r>
              <w:rPr>
                <w:noProof/>
                <w:webHidden/>
              </w:rPr>
              <w:tab/>
            </w:r>
            <w:r>
              <w:rPr>
                <w:noProof/>
                <w:webHidden/>
              </w:rPr>
              <w:fldChar w:fldCharType="begin"/>
            </w:r>
            <w:r>
              <w:rPr>
                <w:noProof/>
                <w:webHidden/>
              </w:rPr>
              <w:instrText xml:space="preserve"> PAGEREF _Toc215008988 \h </w:instrText>
            </w:r>
            <w:r>
              <w:rPr>
                <w:noProof/>
                <w:webHidden/>
              </w:rPr>
            </w:r>
            <w:r>
              <w:rPr>
                <w:noProof/>
                <w:webHidden/>
              </w:rPr>
              <w:fldChar w:fldCharType="separate"/>
            </w:r>
            <w:r>
              <w:rPr>
                <w:noProof/>
                <w:webHidden/>
              </w:rPr>
              <w:t>15</w:t>
            </w:r>
            <w:r>
              <w:rPr>
                <w:noProof/>
                <w:webHidden/>
              </w:rPr>
              <w:fldChar w:fldCharType="end"/>
            </w:r>
          </w:hyperlink>
        </w:p>
        <w:p w14:paraId="1B7C687D" w14:textId="332F31D4"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8989" w:history="1">
            <w:r w:rsidRPr="00B11A80">
              <w:rPr>
                <w:rStyle w:val="Hyperlink"/>
                <w:noProof/>
              </w:rPr>
              <w:t>6.</w:t>
            </w:r>
            <w:r>
              <w:rPr>
                <w:rFonts w:asciiTheme="minorHAnsi" w:eastAsiaTheme="minorEastAsia" w:hAnsiTheme="minorHAnsi"/>
                <w:noProof/>
                <w:szCs w:val="24"/>
                <w:lang w:val="kl-GL" w:eastAsia="kl-GL"/>
              </w:rPr>
              <w:tab/>
            </w:r>
            <w:r w:rsidRPr="00B11A80">
              <w:rPr>
                <w:rStyle w:val="Hyperlink"/>
                <w:rFonts w:cs="Times New Roman"/>
                <w:noProof/>
              </w:rPr>
              <w:t>Natur- og miljømæssige konsekvenser</w:t>
            </w:r>
            <w:r>
              <w:rPr>
                <w:noProof/>
                <w:webHidden/>
              </w:rPr>
              <w:tab/>
            </w:r>
            <w:r>
              <w:rPr>
                <w:noProof/>
                <w:webHidden/>
              </w:rPr>
              <w:fldChar w:fldCharType="begin"/>
            </w:r>
            <w:r>
              <w:rPr>
                <w:noProof/>
                <w:webHidden/>
              </w:rPr>
              <w:instrText xml:space="preserve"> PAGEREF _Toc215008989 \h </w:instrText>
            </w:r>
            <w:r>
              <w:rPr>
                <w:noProof/>
                <w:webHidden/>
              </w:rPr>
            </w:r>
            <w:r>
              <w:rPr>
                <w:noProof/>
                <w:webHidden/>
              </w:rPr>
              <w:fldChar w:fldCharType="separate"/>
            </w:r>
            <w:r>
              <w:rPr>
                <w:noProof/>
                <w:webHidden/>
              </w:rPr>
              <w:t>15</w:t>
            </w:r>
            <w:r>
              <w:rPr>
                <w:noProof/>
                <w:webHidden/>
              </w:rPr>
              <w:fldChar w:fldCharType="end"/>
            </w:r>
          </w:hyperlink>
        </w:p>
        <w:p w14:paraId="0EC13817" w14:textId="2D628124"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90" w:history="1">
            <w:r w:rsidRPr="00B11A80">
              <w:rPr>
                <w:rStyle w:val="Hyperlink"/>
                <w:rFonts w:cs="Times New Roman"/>
                <w:noProof/>
              </w:rPr>
              <w:t xml:space="preserve">6.1 </w:t>
            </w:r>
            <w:r>
              <w:rPr>
                <w:rFonts w:asciiTheme="minorHAnsi" w:eastAsiaTheme="minorEastAsia" w:hAnsiTheme="minorHAnsi"/>
                <w:noProof/>
                <w:szCs w:val="24"/>
                <w:lang w:val="kl-GL" w:eastAsia="kl-GL"/>
              </w:rPr>
              <w:tab/>
            </w:r>
            <w:r w:rsidRPr="00B11A80">
              <w:rPr>
                <w:rStyle w:val="Hyperlink"/>
                <w:rFonts w:cs="Times New Roman"/>
                <w:noProof/>
              </w:rPr>
              <w:t>Biodiversitet, økosystemer og landskaber</w:t>
            </w:r>
            <w:r>
              <w:rPr>
                <w:noProof/>
                <w:webHidden/>
              </w:rPr>
              <w:tab/>
            </w:r>
            <w:r>
              <w:rPr>
                <w:noProof/>
                <w:webHidden/>
              </w:rPr>
              <w:fldChar w:fldCharType="begin"/>
            </w:r>
            <w:r>
              <w:rPr>
                <w:noProof/>
                <w:webHidden/>
              </w:rPr>
              <w:instrText xml:space="preserve"> PAGEREF _Toc215008990 \h </w:instrText>
            </w:r>
            <w:r>
              <w:rPr>
                <w:noProof/>
                <w:webHidden/>
              </w:rPr>
            </w:r>
            <w:r>
              <w:rPr>
                <w:noProof/>
                <w:webHidden/>
              </w:rPr>
              <w:fldChar w:fldCharType="separate"/>
            </w:r>
            <w:r>
              <w:rPr>
                <w:noProof/>
                <w:webHidden/>
              </w:rPr>
              <w:t>15</w:t>
            </w:r>
            <w:r>
              <w:rPr>
                <w:noProof/>
                <w:webHidden/>
              </w:rPr>
              <w:fldChar w:fldCharType="end"/>
            </w:r>
          </w:hyperlink>
        </w:p>
        <w:p w14:paraId="25917212" w14:textId="3EA78E6B"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8991" w:history="1">
            <w:r w:rsidRPr="00B11A80">
              <w:rPr>
                <w:rStyle w:val="Hyperlink"/>
                <w:rFonts w:cs="Times New Roman"/>
                <w:noProof/>
              </w:rPr>
              <w:t>6.1.1 Biodiversitet og arter</w:t>
            </w:r>
            <w:r>
              <w:rPr>
                <w:noProof/>
                <w:webHidden/>
              </w:rPr>
              <w:tab/>
            </w:r>
            <w:r>
              <w:rPr>
                <w:noProof/>
                <w:webHidden/>
              </w:rPr>
              <w:fldChar w:fldCharType="begin"/>
            </w:r>
            <w:r>
              <w:rPr>
                <w:noProof/>
                <w:webHidden/>
              </w:rPr>
              <w:instrText xml:space="preserve"> PAGEREF _Toc215008991 \h </w:instrText>
            </w:r>
            <w:r>
              <w:rPr>
                <w:noProof/>
                <w:webHidden/>
              </w:rPr>
            </w:r>
            <w:r>
              <w:rPr>
                <w:noProof/>
                <w:webHidden/>
              </w:rPr>
              <w:fldChar w:fldCharType="separate"/>
            </w:r>
            <w:r>
              <w:rPr>
                <w:noProof/>
                <w:webHidden/>
              </w:rPr>
              <w:t>15</w:t>
            </w:r>
            <w:r>
              <w:rPr>
                <w:noProof/>
                <w:webHidden/>
              </w:rPr>
              <w:fldChar w:fldCharType="end"/>
            </w:r>
          </w:hyperlink>
        </w:p>
        <w:p w14:paraId="57D1DA5B" w14:textId="13212C1D"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8992" w:history="1">
            <w:r w:rsidRPr="00B11A80">
              <w:rPr>
                <w:rStyle w:val="Hyperlink"/>
                <w:rFonts w:cs="Times New Roman"/>
                <w:noProof/>
              </w:rPr>
              <w:t>6.1.2 Landskaber og geologi</w:t>
            </w:r>
            <w:r>
              <w:rPr>
                <w:noProof/>
                <w:webHidden/>
              </w:rPr>
              <w:tab/>
            </w:r>
            <w:r>
              <w:rPr>
                <w:noProof/>
                <w:webHidden/>
              </w:rPr>
              <w:fldChar w:fldCharType="begin"/>
            </w:r>
            <w:r>
              <w:rPr>
                <w:noProof/>
                <w:webHidden/>
              </w:rPr>
              <w:instrText xml:space="preserve"> PAGEREF _Toc215008992 \h </w:instrText>
            </w:r>
            <w:r>
              <w:rPr>
                <w:noProof/>
                <w:webHidden/>
              </w:rPr>
            </w:r>
            <w:r>
              <w:rPr>
                <w:noProof/>
                <w:webHidden/>
              </w:rPr>
              <w:fldChar w:fldCharType="separate"/>
            </w:r>
            <w:r>
              <w:rPr>
                <w:noProof/>
                <w:webHidden/>
              </w:rPr>
              <w:t>16</w:t>
            </w:r>
            <w:r>
              <w:rPr>
                <w:noProof/>
                <w:webHidden/>
              </w:rPr>
              <w:fldChar w:fldCharType="end"/>
            </w:r>
          </w:hyperlink>
        </w:p>
        <w:p w14:paraId="28B2A948" w14:textId="51822AC0"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93" w:history="1">
            <w:r w:rsidRPr="00B11A80">
              <w:rPr>
                <w:rStyle w:val="Hyperlink"/>
                <w:rFonts w:cs="Times New Roman"/>
                <w:noProof/>
              </w:rPr>
              <w:t xml:space="preserve">6.2 </w:t>
            </w:r>
            <w:r>
              <w:rPr>
                <w:rFonts w:asciiTheme="minorHAnsi" w:eastAsiaTheme="minorEastAsia" w:hAnsiTheme="minorHAnsi"/>
                <w:noProof/>
                <w:szCs w:val="24"/>
                <w:lang w:val="kl-GL" w:eastAsia="kl-GL"/>
              </w:rPr>
              <w:tab/>
            </w:r>
            <w:r w:rsidRPr="00B11A80">
              <w:rPr>
                <w:rStyle w:val="Hyperlink"/>
                <w:rFonts w:cs="Times New Roman"/>
                <w:noProof/>
              </w:rPr>
              <w:t>Truede arter</w:t>
            </w:r>
            <w:r>
              <w:rPr>
                <w:noProof/>
                <w:webHidden/>
              </w:rPr>
              <w:tab/>
            </w:r>
            <w:r>
              <w:rPr>
                <w:noProof/>
                <w:webHidden/>
              </w:rPr>
              <w:fldChar w:fldCharType="begin"/>
            </w:r>
            <w:r>
              <w:rPr>
                <w:noProof/>
                <w:webHidden/>
              </w:rPr>
              <w:instrText xml:space="preserve"> PAGEREF _Toc215008993 \h </w:instrText>
            </w:r>
            <w:r>
              <w:rPr>
                <w:noProof/>
                <w:webHidden/>
              </w:rPr>
            </w:r>
            <w:r>
              <w:rPr>
                <w:noProof/>
                <w:webHidden/>
              </w:rPr>
              <w:fldChar w:fldCharType="separate"/>
            </w:r>
            <w:r>
              <w:rPr>
                <w:noProof/>
                <w:webHidden/>
              </w:rPr>
              <w:t>16</w:t>
            </w:r>
            <w:r>
              <w:rPr>
                <w:noProof/>
                <w:webHidden/>
              </w:rPr>
              <w:fldChar w:fldCharType="end"/>
            </w:r>
          </w:hyperlink>
        </w:p>
        <w:p w14:paraId="6914E8EC" w14:textId="139000DC"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94" w:history="1">
            <w:r w:rsidRPr="00B11A80">
              <w:rPr>
                <w:rStyle w:val="Hyperlink"/>
                <w:rFonts w:cs="Times New Roman"/>
                <w:noProof/>
              </w:rPr>
              <w:t xml:space="preserve">6.3 </w:t>
            </w:r>
            <w:r>
              <w:rPr>
                <w:rFonts w:asciiTheme="minorHAnsi" w:eastAsiaTheme="minorEastAsia" w:hAnsiTheme="minorHAnsi"/>
                <w:noProof/>
                <w:szCs w:val="24"/>
                <w:lang w:val="kl-GL" w:eastAsia="kl-GL"/>
              </w:rPr>
              <w:tab/>
            </w:r>
            <w:r w:rsidRPr="00B11A80">
              <w:rPr>
                <w:rStyle w:val="Hyperlink"/>
                <w:rFonts w:cs="Times New Roman"/>
                <w:noProof/>
              </w:rPr>
              <w:t>Klima</w:t>
            </w:r>
            <w:r>
              <w:rPr>
                <w:noProof/>
                <w:webHidden/>
              </w:rPr>
              <w:tab/>
            </w:r>
            <w:r>
              <w:rPr>
                <w:noProof/>
                <w:webHidden/>
              </w:rPr>
              <w:fldChar w:fldCharType="begin"/>
            </w:r>
            <w:r>
              <w:rPr>
                <w:noProof/>
                <w:webHidden/>
              </w:rPr>
              <w:instrText xml:space="preserve"> PAGEREF _Toc215008994 \h </w:instrText>
            </w:r>
            <w:r>
              <w:rPr>
                <w:noProof/>
                <w:webHidden/>
              </w:rPr>
            </w:r>
            <w:r>
              <w:rPr>
                <w:noProof/>
                <w:webHidden/>
              </w:rPr>
              <w:fldChar w:fldCharType="separate"/>
            </w:r>
            <w:r>
              <w:rPr>
                <w:noProof/>
                <w:webHidden/>
              </w:rPr>
              <w:t>18</w:t>
            </w:r>
            <w:r>
              <w:rPr>
                <w:noProof/>
                <w:webHidden/>
              </w:rPr>
              <w:fldChar w:fldCharType="end"/>
            </w:r>
          </w:hyperlink>
        </w:p>
        <w:p w14:paraId="6238A7A9" w14:textId="7058A060"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8995" w:history="1">
            <w:r w:rsidRPr="00B11A80">
              <w:rPr>
                <w:rStyle w:val="Hyperlink"/>
                <w:rFonts w:cs="Times New Roman"/>
                <w:noProof/>
              </w:rPr>
              <w:t>6.3.1 Klimaeffekter</w:t>
            </w:r>
            <w:r>
              <w:rPr>
                <w:noProof/>
                <w:webHidden/>
              </w:rPr>
              <w:tab/>
            </w:r>
            <w:r>
              <w:rPr>
                <w:noProof/>
                <w:webHidden/>
              </w:rPr>
              <w:fldChar w:fldCharType="begin"/>
            </w:r>
            <w:r>
              <w:rPr>
                <w:noProof/>
                <w:webHidden/>
              </w:rPr>
              <w:instrText xml:space="preserve"> PAGEREF _Toc215008995 \h </w:instrText>
            </w:r>
            <w:r>
              <w:rPr>
                <w:noProof/>
                <w:webHidden/>
              </w:rPr>
            </w:r>
            <w:r>
              <w:rPr>
                <w:noProof/>
                <w:webHidden/>
              </w:rPr>
              <w:fldChar w:fldCharType="separate"/>
            </w:r>
            <w:r>
              <w:rPr>
                <w:noProof/>
                <w:webHidden/>
              </w:rPr>
              <w:t>18</w:t>
            </w:r>
            <w:r>
              <w:rPr>
                <w:noProof/>
                <w:webHidden/>
              </w:rPr>
              <w:fldChar w:fldCharType="end"/>
            </w:r>
          </w:hyperlink>
        </w:p>
        <w:p w14:paraId="3284D6E3" w14:textId="0808AC6A"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8996" w:history="1">
            <w:r w:rsidRPr="00B11A80">
              <w:rPr>
                <w:rStyle w:val="Hyperlink"/>
                <w:rFonts w:cs="Times New Roman"/>
                <w:noProof/>
              </w:rPr>
              <w:t>6.3.2 Naturlige processer, der påvirker klimaforandringer</w:t>
            </w:r>
            <w:r>
              <w:rPr>
                <w:noProof/>
                <w:webHidden/>
              </w:rPr>
              <w:tab/>
            </w:r>
            <w:r>
              <w:rPr>
                <w:noProof/>
                <w:webHidden/>
              </w:rPr>
              <w:fldChar w:fldCharType="begin"/>
            </w:r>
            <w:r>
              <w:rPr>
                <w:noProof/>
                <w:webHidden/>
              </w:rPr>
              <w:instrText xml:space="preserve"> PAGEREF _Toc215008996 \h </w:instrText>
            </w:r>
            <w:r>
              <w:rPr>
                <w:noProof/>
                <w:webHidden/>
              </w:rPr>
            </w:r>
            <w:r>
              <w:rPr>
                <w:noProof/>
                <w:webHidden/>
              </w:rPr>
              <w:fldChar w:fldCharType="separate"/>
            </w:r>
            <w:r>
              <w:rPr>
                <w:noProof/>
                <w:webHidden/>
              </w:rPr>
              <w:t>21</w:t>
            </w:r>
            <w:r>
              <w:rPr>
                <w:noProof/>
                <w:webHidden/>
              </w:rPr>
              <w:fldChar w:fldCharType="end"/>
            </w:r>
          </w:hyperlink>
        </w:p>
        <w:p w14:paraId="2D3489CC" w14:textId="3B782DFD"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97" w:history="1">
            <w:r w:rsidRPr="00B11A80">
              <w:rPr>
                <w:rStyle w:val="Hyperlink"/>
                <w:rFonts w:cs="Times New Roman"/>
                <w:noProof/>
              </w:rPr>
              <w:t xml:space="preserve">6.4 </w:t>
            </w:r>
            <w:r>
              <w:rPr>
                <w:rFonts w:asciiTheme="minorHAnsi" w:eastAsiaTheme="minorEastAsia" w:hAnsiTheme="minorHAnsi"/>
                <w:noProof/>
                <w:szCs w:val="24"/>
                <w:lang w:val="kl-GL" w:eastAsia="kl-GL"/>
              </w:rPr>
              <w:tab/>
            </w:r>
            <w:r w:rsidRPr="00B11A80">
              <w:rPr>
                <w:rStyle w:val="Hyperlink"/>
                <w:rFonts w:cs="Times New Roman"/>
                <w:noProof/>
              </w:rPr>
              <w:t>Miljø og affald</w:t>
            </w:r>
            <w:r>
              <w:rPr>
                <w:noProof/>
                <w:webHidden/>
              </w:rPr>
              <w:tab/>
            </w:r>
            <w:r>
              <w:rPr>
                <w:noProof/>
                <w:webHidden/>
              </w:rPr>
              <w:fldChar w:fldCharType="begin"/>
            </w:r>
            <w:r>
              <w:rPr>
                <w:noProof/>
                <w:webHidden/>
              </w:rPr>
              <w:instrText xml:space="preserve"> PAGEREF _Toc215008997 \h </w:instrText>
            </w:r>
            <w:r>
              <w:rPr>
                <w:noProof/>
                <w:webHidden/>
              </w:rPr>
            </w:r>
            <w:r>
              <w:rPr>
                <w:noProof/>
                <w:webHidden/>
              </w:rPr>
              <w:fldChar w:fldCharType="separate"/>
            </w:r>
            <w:r>
              <w:rPr>
                <w:noProof/>
                <w:webHidden/>
              </w:rPr>
              <w:t>21</w:t>
            </w:r>
            <w:r>
              <w:rPr>
                <w:noProof/>
                <w:webHidden/>
              </w:rPr>
              <w:fldChar w:fldCharType="end"/>
            </w:r>
          </w:hyperlink>
        </w:p>
        <w:p w14:paraId="53972DF3" w14:textId="01C4F313"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8998" w:history="1">
            <w:r w:rsidRPr="00B11A80">
              <w:rPr>
                <w:rStyle w:val="Hyperlink"/>
                <w:noProof/>
              </w:rPr>
              <w:t>7.</w:t>
            </w:r>
            <w:r>
              <w:rPr>
                <w:rFonts w:asciiTheme="minorHAnsi" w:eastAsiaTheme="minorEastAsia" w:hAnsiTheme="minorHAnsi"/>
                <w:noProof/>
                <w:szCs w:val="24"/>
                <w:lang w:val="kl-GL" w:eastAsia="kl-GL"/>
              </w:rPr>
              <w:tab/>
            </w:r>
            <w:r w:rsidRPr="00B11A80">
              <w:rPr>
                <w:rStyle w:val="Hyperlink"/>
                <w:rFonts w:cs="Times New Roman"/>
                <w:noProof/>
              </w:rPr>
              <w:t>Konsekvenser for sociale forhold og traditioner</w:t>
            </w:r>
            <w:r>
              <w:rPr>
                <w:noProof/>
                <w:webHidden/>
              </w:rPr>
              <w:tab/>
            </w:r>
            <w:r>
              <w:rPr>
                <w:noProof/>
                <w:webHidden/>
              </w:rPr>
              <w:fldChar w:fldCharType="begin"/>
            </w:r>
            <w:r>
              <w:rPr>
                <w:noProof/>
                <w:webHidden/>
              </w:rPr>
              <w:instrText xml:space="preserve"> PAGEREF _Toc215008998 \h </w:instrText>
            </w:r>
            <w:r>
              <w:rPr>
                <w:noProof/>
                <w:webHidden/>
              </w:rPr>
            </w:r>
            <w:r>
              <w:rPr>
                <w:noProof/>
                <w:webHidden/>
              </w:rPr>
              <w:fldChar w:fldCharType="separate"/>
            </w:r>
            <w:r>
              <w:rPr>
                <w:noProof/>
                <w:webHidden/>
              </w:rPr>
              <w:t>22</w:t>
            </w:r>
            <w:r>
              <w:rPr>
                <w:noProof/>
                <w:webHidden/>
              </w:rPr>
              <w:fldChar w:fldCharType="end"/>
            </w:r>
          </w:hyperlink>
        </w:p>
        <w:p w14:paraId="69CAB11F" w14:textId="567EE2D1"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8999" w:history="1">
            <w:r w:rsidRPr="00B11A80">
              <w:rPr>
                <w:rStyle w:val="Hyperlink"/>
                <w:rFonts w:cs="Times New Roman"/>
                <w:noProof/>
              </w:rPr>
              <w:t xml:space="preserve">7.1 </w:t>
            </w:r>
            <w:r>
              <w:rPr>
                <w:rFonts w:asciiTheme="minorHAnsi" w:eastAsiaTheme="minorEastAsia" w:hAnsiTheme="minorHAnsi"/>
                <w:noProof/>
                <w:szCs w:val="24"/>
                <w:lang w:val="kl-GL" w:eastAsia="kl-GL"/>
              </w:rPr>
              <w:tab/>
            </w:r>
            <w:r w:rsidRPr="00B11A80">
              <w:rPr>
                <w:rStyle w:val="Hyperlink"/>
                <w:rFonts w:cs="Times New Roman"/>
                <w:noProof/>
              </w:rPr>
              <w:t>Lokale brugere af nationalparken</w:t>
            </w:r>
            <w:r>
              <w:rPr>
                <w:noProof/>
                <w:webHidden/>
              </w:rPr>
              <w:tab/>
            </w:r>
            <w:r>
              <w:rPr>
                <w:noProof/>
                <w:webHidden/>
              </w:rPr>
              <w:fldChar w:fldCharType="begin"/>
            </w:r>
            <w:r>
              <w:rPr>
                <w:noProof/>
                <w:webHidden/>
              </w:rPr>
              <w:instrText xml:space="preserve"> PAGEREF _Toc215008999 \h </w:instrText>
            </w:r>
            <w:r>
              <w:rPr>
                <w:noProof/>
                <w:webHidden/>
              </w:rPr>
            </w:r>
            <w:r>
              <w:rPr>
                <w:noProof/>
                <w:webHidden/>
              </w:rPr>
              <w:fldChar w:fldCharType="separate"/>
            </w:r>
            <w:r>
              <w:rPr>
                <w:noProof/>
                <w:webHidden/>
              </w:rPr>
              <w:t>22</w:t>
            </w:r>
            <w:r>
              <w:rPr>
                <w:noProof/>
                <w:webHidden/>
              </w:rPr>
              <w:fldChar w:fldCharType="end"/>
            </w:r>
          </w:hyperlink>
        </w:p>
        <w:p w14:paraId="1FF9D70B" w14:textId="3F056B5F" w:rsidR="00B57F91" w:rsidRDefault="00B57F91">
          <w:pPr>
            <w:pStyle w:val="Indholdsfortegnelse3"/>
            <w:tabs>
              <w:tab w:val="left" w:pos="1440"/>
              <w:tab w:val="right" w:leader="dot" w:pos="9628"/>
            </w:tabs>
            <w:rPr>
              <w:rFonts w:asciiTheme="minorHAnsi" w:eastAsiaTheme="minorEastAsia" w:hAnsiTheme="minorHAnsi"/>
              <w:noProof/>
              <w:szCs w:val="24"/>
              <w:lang w:val="kl-GL" w:eastAsia="kl-GL"/>
            </w:rPr>
          </w:pPr>
          <w:hyperlink w:anchor="_Toc215009000" w:history="1">
            <w:r w:rsidRPr="00B11A80">
              <w:rPr>
                <w:rStyle w:val="Hyperlink"/>
                <w:rFonts w:cs="Times New Roman"/>
                <w:noProof/>
              </w:rPr>
              <w:t>7.1.1</w:t>
            </w:r>
            <w:r>
              <w:rPr>
                <w:rFonts w:asciiTheme="minorHAnsi" w:eastAsiaTheme="minorEastAsia" w:hAnsiTheme="minorHAnsi"/>
                <w:noProof/>
                <w:szCs w:val="24"/>
                <w:lang w:val="kl-GL" w:eastAsia="kl-GL"/>
              </w:rPr>
              <w:tab/>
            </w:r>
            <w:r w:rsidRPr="00B11A80">
              <w:rPr>
                <w:rStyle w:val="Hyperlink"/>
                <w:rFonts w:cs="Times New Roman"/>
                <w:noProof/>
              </w:rPr>
              <w:t>Nuværende praksis og levevilkår</w:t>
            </w:r>
            <w:r>
              <w:rPr>
                <w:noProof/>
                <w:webHidden/>
              </w:rPr>
              <w:tab/>
            </w:r>
            <w:r>
              <w:rPr>
                <w:noProof/>
                <w:webHidden/>
              </w:rPr>
              <w:fldChar w:fldCharType="begin"/>
            </w:r>
            <w:r>
              <w:rPr>
                <w:noProof/>
                <w:webHidden/>
              </w:rPr>
              <w:instrText xml:space="preserve"> PAGEREF _Toc215009000 \h </w:instrText>
            </w:r>
            <w:r>
              <w:rPr>
                <w:noProof/>
                <w:webHidden/>
              </w:rPr>
            </w:r>
            <w:r>
              <w:rPr>
                <w:noProof/>
                <w:webHidden/>
              </w:rPr>
              <w:fldChar w:fldCharType="separate"/>
            </w:r>
            <w:r>
              <w:rPr>
                <w:noProof/>
                <w:webHidden/>
              </w:rPr>
              <w:t>22</w:t>
            </w:r>
            <w:r>
              <w:rPr>
                <w:noProof/>
                <w:webHidden/>
              </w:rPr>
              <w:fldChar w:fldCharType="end"/>
            </w:r>
          </w:hyperlink>
        </w:p>
        <w:p w14:paraId="4EBB803C" w14:textId="4B2A3BB6" w:rsidR="00B57F91" w:rsidRDefault="00B57F91">
          <w:pPr>
            <w:pStyle w:val="Indholdsfortegnelse3"/>
            <w:tabs>
              <w:tab w:val="left" w:pos="1440"/>
              <w:tab w:val="right" w:leader="dot" w:pos="9628"/>
            </w:tabs>
            <w:rPr>
              <w:rFonts w:asciiTheme="minorHAnsi" w:eastAsiaTheme="minorEastAsia" w:hAnsiTheme="minorHAnsi"/>
              <w:noProof/>
              <w:szCs w:val="24"/>
              <w:lang w:val="kl-GL" w:eastAsia="kl-GL"/>
            </w:rPr>
          </w:pPr>
          <w:hyperlink w:anchor="_Toc215009001" w:history="1">
            <w:r w:rsidRPr="00B11A80">
              <w:rPr>
                <w:rStyle w:val="Hyperlink"/>
                <w:rFonts w:cs="Times New Roman"/>
                <w:noProof/>
              </w:rPr>
              <w:t>7.1.2</w:t>
            </w:r>
            <w:r>
              <w:rPr>
                <w:rFonts w:asciiTheme="minorHAnsi" w:eastAsiaTheme="minorEastAsia" w:hAnsiTheme="minorHAnsi"/>
                <w:noProof/>
                <w:szCs w:val="24"/>
                <w:lang w:val="kl-GL" w:eastAsia="kl-GL"/>
              </w:rPr>
              <w:tab/>
            </w:r>
            <w:r w:rsidRPr="00B11A80">
              <w:rPr>
                <w:rStyle w:val="Hyperlink"/>
                <w:rFonts w:cs="Times New Roman"/>
                <w:noProof/>
              </w:rPr>
              <w:t>Forventede ændringer i adgang og rettigheder</w:t>
            </w:r>
            <w:r>
              <w:rPr>
                <w:noProof/>
                <w:webHidden/>
              </w:rPr>
              <w:tab/>
            </w:r>
            <w:r>
              <w:rPr>
                <w:noProof/>
                <w:webHidden/>
              </w:rPr>
              <w:fldChar w:fldCharType="begin"/>
            </w:r>
            <w:r>
              <w:rPr>
                <w:noProof/>
                <w:webHidden/>
              </w:rPr>
              <w:instrText xml:space="preserve"> PAGEREF _Toc215009001 \h </w:instrText>
            </w:r>
            <w:r>
              <w:rPr>
                <w:noProof/>
                <w:webHidden/>
              </w:rPr>
            </w:r>
            <w:r>
              <w:rPr>
                <w:noProof/>
                <w:webHidden/>
              </w:rPr>
              <w:fldChar w:fldCharType="separate"/>
            </w:r>
            <w:r>
              <w:rPr>
                <w:noProof/>
                <w:webHidden/>
              </w:rPr>
              <w:t>22</w:t>
            </w:r>
            <w:r>
              <w:rPr>
                <w:noProof/>
                <w:webHidden/>
              </w:rPr>
              <w:fldChar w:fldCharType="end"/>
            </w:r>
          </w:hyperlink>
        </w:p>
        <w:p w14:paraId="0A336354" w14:textId="2221F52E" w:rsidR="00B57F91" w:rsidRDefault="00B57F91">
          <w:pPr>
            <w:pStyle w:val="Indholdsfortegnelse3"/>
            <w:tabs>
              <w:tab w:val="left" w:pos="1440"/>
              <w:tab w:val="right" w:leader="dot" w:pos="9628"/>
            </w:tabs>
            <w:rPr>
              <w:rFonts w:asciiTheme="minorHAnsi" w:eastAsiaTheme="minorEastAsia" w:hAnsiTheme="minorHAnsi"/>
              <w:noProof/>
              <w:szCs w:val="24"/>
              <w:lang w:val="kl-GL" w:eastAsia="kl-GL"/>
            </w:rPr>
          </w:pPr>
          <w:hyperlink w:anchor="_Toc215009002" w:history="1">
            <w:r w:rsidRPr="00B11A80">
              <w:rPr>
                <w:rStyle w:val="Hyperlink"/>
                <w:rFonts w:cs="Times New Roman"/>
                <w:noProof/>
              </w:rPr>
              <w:t>7.1.3</w:t>
            </w:r>
            <w:r>
              <w:rPr>
                <w:rFonts w:asciiTheme="minorHAnsi" w:eastAsiaTheme="minorEastAsia" w:hAnsiTheme="minorHAnsi"/>
                <w:noProof/>
                <w:szCs w:val="24"/>
                <w:lang w:val="kl-GL" w:eastAsia="kl-GL"/>
              </w:rPr>
              <w:tab/>
            </w:r>
            <w:r w:rsidRPr="00B11A80">
              <w:rPr>
                <w:rStyle w:val="Hyperlink"/>
                <w:rFonts w:cs="Times New Roman"/>
                <w:noProof/>
              </w:rPr>
              <w:t>Kommunernes vurdering af betydningen af en ny nationalpark</w:t>
            </w:r>
            <w:r>
              <w:rPr>
                <w:noProof/>
                <w:webHidden/>
              </w:rPr>
              <w:tab/>
            </w:r>
            <w:r>
              <w:rPr>
                <w:noProof/>
                <w:webHidden/>
              </w:rPr>
              <w:fldChar w:fldCharType="begin"/>
            </w:r>
            <w:r>
              <w:rPr>
                <w:noProof/>
                <w:webHidden/>
              </w:rPr>
              <w:instrText xml:space="preserve"> PAGEREF _Toc215009002 \h </w:instrText>
            </w:r>
            <w:r>
              <w:rPr>
                <w:noProof/>
                <w:webHidden/>
              </w:rPr>
            </w:r>
            <w:r>
              <w:rPr>
                <w:noProof/>
                <w:webHidden/>
              </w:rPr>
              <w:fldChar w:fldCharType="separate"/>
            </w:r>
            <w:r>
              <w:rPr>
                <w:noProof/>
                <w:webHidden/>
              </w:rPr>
              <w:t>25</w:t>
            </w:r>
            <w:r>
              <w:rPr>
                <w:noProof/>
                <w:webHidden/>
              </w:rPr>
              <w:fldChar w:fldCharType="end"/>
            </w:r>
          </w:hyperlink>
        </w:p>
        <w:p w14:paraId="707645B6" w14:textId="0734EB1C"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03" w:history="1">
            <w:r w:rsidRPr="00B11A80">
              <w:rPr>
                <w:rStyle w:val="Hyperlink"/>
                <w:rFonts w:cs="Times New Roman"/>
                <w:noProof/>
              </w:rPr>
              <w:t>Kommune Qeqertalik</w:t>
            </w:r>
            <w:r>
              <w:rPr>
                <w:noProof/>
                <w:webHidden/>
              </w:rPr>
              <w:tab/>
            </w:r>
            <w:r>
              <w:rPr>
                <w:noProof/>
                <w:webHidden/>
              </w:rPr>
              <w:fldChar w:fldCharType="begin"/>
            </w:r>
            <w:r>
              <w:rPr>
                <w:noProof/>
                <w:webHidden/>
              </w:rPr>
              <w:instrText xml:space="preserve"> PAGEREF _Toc215009003 \h </w:instrText>
            </w:r>
            <w:r>
              <w:rPr>
                <w:noProof/>
                <w:webHidden/>
              </w:rPr>
            </w:r>
            <w:r>
              <w:rPr>
                <w:noProof/>
                <w:webHidden/>
              </w:rPr>
              <w:fldChar w:fldCharType="separate"/>
            </w:r>
            <w:r>
              <w:rPr>
                <w:noProof/>
                <w:webHidden/>
              </w:rPr>
              <w:t>25</w:t>
            </w:r>
            <w:r>
              <w:rPr>
                <w:noProof/>
                <w:webHidden/>
              </w:rPr>
              <w:fldChar w:fldCharType="end"/>
            </w:r>
          </w:hyperlink>
        </w:p>
        <w:p w14:paraId="045D39CD" w14:textId="7F0DC019"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04" w:history="1">
            <w:r w:rsidRPr="00B11A80">
              <w:rPr>
                <w:rStyle w:val="Hyperlink"/>
                <w:rFonts w:cs="Times New Roman"/>
                <w:noProof/>
              </w:rPr>
              <w:t>Qeqqata Kommunia</w:t>
            </w:r>
            <w:r>
              <w:rPr>
                <w:noProof/>
                <w:webHidden/>
              </w:rPr>
              <w:tab/>
            </w:r>
            <w:r>
              <w:rPr>
                <w:noProof/>
                <w:webHidden/>
              </w:rPr>
              <w:fldChar w:fldCharType="begin"/>
            </w:r>
            <w:r>
              <w:rPr>
                <w:noProof/>
                <w:webHidden/>
              </w:rPr>
              <w:instrText xml:space="preserve"> PAGEREF _Toc215009004 \h </w:instrText>
            </w:r>
            <w:r>
              <w:rPr>
                <w:noProof/>
                <w:webHidden/>
              </w:rPr>
            </w:r>
            <w:r>
              <w:rPr>
                <w:noProof/>
                <w:webHidden/>
              </w:rPr>
              <w:fldChar w:fldCharType="separate"/>
            </w:r>
            <w:r>
              <w:rPr>
                <w:noProof/>
                <w:webHidden/>
              </w:rPr>
              <w:t>25</w:t>
            </w:r>
            <w:r>
              <w:rPr>
                <w:noProof/>
                <w:webHidden/>
              </w:rPr>
              <w:fldChar w:fldCharType="end"/>
            </w:r>
          </w:hyperlink>
        </w:p>
        <w:p w14:paraId="077F297E" w14:textId="1346F9F6"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05" w:history="1">
            <w:r w:rsidRPr="00B11A80">
              <w:rPr>
                <w:rStyle w:val="Hyperlink"/>
                <w:rFonts w:cs="Times New Roman"/>
                <w:noProof/>
              </w:rPr>
              <w:t xml:space="preserve">7.2 </w:t>
            </w:r>
            <w:r>
              <w:rPr>
                <w:rFonts w:asciiTheme="minorHAnsi" w:eastAsiaTheme="minorEastAsia" w:hAnsiTheme="minorHAnsi"/>
                <w:noProof/>
                <w:szCs w:val="24"/>
                <w:lang w:val="kl-GL" w:eastAsia="kl-GL"/>
              </w:rPr>
              <w:tab/>
            </w:r>
            <w:r w:rsidRPr="00B11A80">
              <w:rPr>
                <w:rStyle w:val="Hyperlink"/>
                <w:rFonts w:cs="Times New Roman"/>
                <w:noProof/>
              </w:rPr>
              <w:t>Uddannelse og formidling</w:t>
            </w:r>
            <w:r>
              <w:rPr>
                <w:noProof/>
                <w:webHidden/>
              </w:rPr>
              <w:tab/>
            </w:r>
            <w:r>
              <w:rPr>
                <w:noProof/>
                <w:webHidden/>
              </w:rPr>
              <w:fldChar w:fldCharType="begin"/>
            </w:r>
            <w:r>
              <w:rPr>
                <w:noProof/>
                <w:webHidden/>
              </w:rPr>
              <w:instrText xml:space="preserve"> PAGEREF _Toc215009005 \h </w:instrText>
            </w:r>
            <w:r>
              <w:rPr>
                <w:noProof/>
                <w:webHidden/>
              </w:rPr>
            </w:r>
            <w:r>
              <w:rPr>
                <w:noProof/>
                <w:webHidden/>
              </w:rPr>
              <w:fldChar w:fldCharType="separate"/>
            </w:r>
            <w:r>
              <w:rPr>
                <w:noProof/>
                <w:webHidden/>
              </w:rPr>
              <w:t>27</w:t>
            </w:r>
            <w:r>
              <w:rPr>
                <w:noProof/>
                <w:webHidden/>
              </w:rPr>
              <w:fldChar w:fldCharType="end"/>
            </w:r>
          </w:hyperlink>
        </w:p>
        <w:p w14:paraId="34678D35" w14:textId="292B097A"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06" w:history="1">
            <w:r w:rsidRPr="00B11A80">
              <w:rPr>
                <w:rStyle w:val="Hyperlink"/>
                <w:rFonts w:cs="Times New Roman"/>
                <w:noProof/>
              </w:rPr>
              <w:t xml:space="preserve">7.3 </w:t>
            </w:r>
            <w:r>
              <w:rPr>
                <w:rFonts w:asciiTheme="minorHAnsi" w:eastAsiaTheme="minorEastAsia" w:hAnsiTheme="minorHAnsi"/>
                <w:noProof/>
                <w:szCs w:val="24"/>
                <w:lang w:val="kl-GL" w:eastAsia="kl-GL"/>
              </w:rPr>
              <w:tab/>
            </w:r>
            <w:r w:rsidRPr="00B11A80">
              <w:rPr>
                <w:rStyle w:val="Hyperlink"/>
                <w:rFonts w:cs="Times New Roman"/>
                <w:noProof/>
              </w:rPr>
              <w:t>Kulturarv</w:t>
            </w:r>
            <w:r>
              <w:rPr>
                <w:noProof/>
                <w:webHidden/>
              </w:rPr>
              <w:tab/>
            </w:r>
            <w:r>
              <w:rPr>
                <w:noProof/>
                <w:webHidden/>
              </w:rPr>
              <w:fldChar w:fldCharType="begin"/>
            </w:r>
            <w:r>
              <w:rPr>
                <w:noProof/>
                <w:webHidden/>
              </w:rPr>
              <w:instrText xml:space="preserve"> PAGEREF _Toc215009006 \h </w:instrText>
            </w:r>
            <w:r>
              <w:rPr>
                <w:noProof/>
                <w:webHidden/>
              </w:rPr>
            </w:r>
            <w:r>
              <w:rPr>
                <w:noProof/>
                <w:webHidden/>
              </w:rPr>
              <w:fldChar w:fldCharType="separate"/>
            </w:r>
            <w:r>
              <w:rPr>
                <w:noProof/>
                <w:webHidden/>
              </w:rPr>
              <w:t>27</w:t>
            </w:r>
            <w:r>
              <w:rPr>
                <w:noProof/>
                <w:webHidden/>
              </w:rPr>
              <w:fldChar w:fldCharType="end"/>
            </w:r>
          </w:hyperlink>
        </w:p>
        <w:p w14:paraId="03A0FA35" w14:textId="60036DEC"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07" w:history="1">
            <w:r w:rsidRPr="00B11A80">
              <w:rPr>
                <w:rStyle w:val="Hyperlink"/>
                <w:rFonts w:cs="Times New Roman"/>
                <w:noProof/>
              </w:rPr>
              <w:t xml:space="preserve">7.4 </w:t>
            </w:r>
            <w:r>
              <w:rPr>
                <w:rFonts w:asciiTheme="minorHAnsi" w:eastAsiaTheme="minorEastAsia" w:hAnsiTheme="minorHAnsi"/>
                <w:noProof/>
                <w:szCs w:val="24"/>
                <w:lang w:val="kl-GL" w:eastAsia="kl-GL"/>
              </w:rPr>
              <w:tab/>
            </w:r>
            <w:r w:rsidRPr="00B11A80">
              <w:rPr>
                <w:rStyle w:val="Hyperlink"/>
                <w:rFonts w:cs="Times New Roman"/>
                <w:noProof/>
              </w:rPr>
              <w:t>Lokalsamfundets involvering</w:t>
            </w:r>
            <w:r>
              <w:rPr>
                <w:noProof/>
                <w:webHidden/>
              </w:rPr>
              <w:tab/>
            </w:r>
            <w:r>
              <w:rPr>
                <w:noProof/>
                <w:webHidden/>
              </w:rPr>
              <w:fldChar w:fldCharType="begin"/>
            </w:r>
            <w:r>
              <w:rPr>
                <w:noProof/>
                <w:webHidden/>
              </w:rPr>
              <w:instrText xml:space="preserve"> PAGEREF _Toc215009007 \h </w:instrText>
            </w:r>
            <w:r>
              <w:rPr>
                <w:noProof/>
                <w:webHidden/>
              </w:rPr>
            </w:r>
            <w:r>
              <w:rPr>
                <w:noProof/>
                <w:webHidden/>
              </w:rPr>
              <w:fldChar w:fldCharType="separate"/>
            </w:r>
            <w:r>
              <w:rPr>
                <w:noProof/>
                <w:webHidden/>
              </w:rPr>
              <w:t>28</w:t>
            </w:r>
            <w:r>
              <w:rPr>
                <w:noProof/>
                <w:webHidden/>
              </w:rPr>
              <w:fldChar w:fldCharType="end"/>
            </w:r>
          </w:hyperlink>
        </w:p>
        <w:p w14:paraId="51AB6F76" w14:textId="65C8B1B9"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08" w:history="1">
            <w:r w:rsidRPr="00B11A80">
              <w:rPr>
                <w:rStyle w:val="Hyperlink"/>
                <w:rFonts w:cs="Times New Roman"/>
                <w:noProof/>
              </w:rPr>
              <w:t>7.4.1 Borgermøder i Kommune Qeqertalik, juni 2025</w:t>
            </w:r>
            <w:r>
              <w:rPr>
                <w:noProof/>
                <w:webHidden/>
              </w:rPr>
              <w:tab/>
            </w:r>
            <w:r>
              <w:rPr>
                <w:noProof/>
                <w:webHidden/>
              </w:rPr>
              <w:fldChar w:fldCharType="begin"/>
            </w:r>
            <w:r>
              <w:rPr>
                <w:noProof/>
                <w:webHidden/>
              </w:rPr>
              <w:instrText xml:space="preserve"> PAGEREF _Toc215009008 \h </w:instrText>
            </w:r>
            <w:r>
              <w:rPr>
                <w:noProof/>
                <w:webHidden/>
              </w:rPr>
            </w:r>
            <w:r>
              <w:rPr>
                <w:noProof/>
                <w:webHidden/>
              </w:rPr>
              <w:fldChar w:fldCharType="separate"/>
            </w:r>
            <w:r>
              <w:rPr>
                <w:noProof/>
                <w:webHidden/>
              </w:rPr>
              <w:t>28</w:t>
            </w:r>
            <w:r>
              <w:rPr>
                <w:noProof/>
                <w:webHidden/>
              </w:rPr>
              <w:fldChar w:fldCharType="end"/>
            </w:r>
          </w:hyperlink>
        </w:p>
        <w:p w14:paraId="38DFE227" w14:textId="22F4FD00"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09" w:history="1">
            <w:r w:rsidRPr="00B11A80">
              <w:rPr>
                <w:rStyle w:val="Hyperlink"/>
                <w:rFonts w:cs="Times New Roman"/>
                <w:noProof/>
              </w:rPr>
              <w:t>7.4.2 Borgermøder Qeqqata Kommunia, maj 2025</w:t>
            </w:r>
            <w:r>
              <w:rPr>
                <w:noProof/>
                <w:webHidden/>
              </w:rPr>
              <w:tab/>
            </w:r>
            <w:r>
              <w:rPr>
                <w:noProof/>
                <w:webHidden/>
              </w:rPr>
              <w:fldChar w:fldCharType="begin"/>
            </w:r>
            <w:r>
              <w:rPr>
                <w:noProof/>
                <w:webHidden/>
              </w:rPr>
              <w:instrText xml:space="preserve"> PAGEREF _Toc215009009 \h </w:instrText>
            </w:r>
            <w:r>
              <w:rPr>
                <w:noProof/>
                <w:webHidden/>
              </w:rPr>
            </w:r>
            <w:r>
              <w:rPr>
                <w:noProof/>
                <w:webHidden/>
              </w:rPr>
              <w:fldChar w:fldCharType="separate"/>
            </w:r>
            <w:r>
              <w:rPr>
                <w:noProof/>
                <w:webHidden/>
              </w:rPr>
              <w:t>28</w:t>
            </w:r>
            <w:r>
              <w:rPr>
                <w:noProof/>
                <w:webHidden/>
              </w:rPr>
              <w:fldChar w:fldCharType="end"/>
            </w:r>
          </w:hyperlink>
        </w:p>
        <w:p w14:paraId="7FF3B54D" w14:textId="662F7D74"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9010" w:history="1">
            <w:r w:rsidRPr="00B11A80">
              <w:rPr>
                <w:rStyle w:val="Hyperlink"/>
                <w:noProof/>
              </w:rPr>
              <w:t>8.</w:t>
            </w:r>
            <w:r>
              <w:rPr>
                <w:rFonts w:asciiTheme="minorHAnsi" w:eastAsiaTheme="minorEastAsia" w:hAnsiTheme="minorHAnsi"/>
                <w:noProof/>
                <w:szCs w:val="24"/>
                <w:lang w:val="kl-GL" w:eastAsia="kl-GL"/>
              </w:rPr>
              <w:tab/>
            </w:r>
            <w:r w:rsidRPr="00B11A80">
              <w:rPr>
                <w:rStyle w:val="Hyperlink"/>
                <w:rFonts w:cs="Times New Roman"/>
                <w:noProof/>
              </w:rPr>
              <w:t>Juridiske konsekvenser</w:t>
            </w:r>
            <w:r>
              <w:rPr>
                <w:noProof/>
                <w:webHidden/>
              </w:rPr>
              <w:tab/>
            </w:r>
            <w:r>
              <w:rPr>
                <w:noProof/>
                <w:webHidden/>
              </w:rPr>
              <w:fldChar w:fldCharType="begin"/>
            </w:r>
            <w:r>
              <w:rPr>
                <w:noProof/>
                <w:webHidden/>
              </w:rPr>
              <w:instrText xml:space="preserve"> PAGEREF _Toc215009010 \h </w:instrText>
            </w:r>
            <w:r>
              <w:rPr>
                <w:noProof/>
                <w:webHidden/>
              </w:rPr>
            </w:r>
            <w:r>
              <w:rPr>
                <w:noProof/>
                <w:webHidden/>
              </w:rPr>
              <w:fldChar w:fldCharType="separate"/>
            </w:r>
            <w:r>
              <w:rPr>
                <w:noProof/>
                <w:webHidden/>
              </w:rPr>
              <w:t>29</w:t>
            </w:r>
            <w:r>
              <w:rPr>
                <w:noProof/>
                <w:webHidden/>
              </w:rPr>
              <w:fldChar w:fldCharType="end"/>
            </w:r>
          </w:hyperlink>
        </w:p>
        <w:p w14:paraId="437F4196" w14:textId="04AC475F"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11" w:history="1">
            <w:r w:rsidRPr="00B11A80">
              <w:rPr>
                <w:rStyle w:val="Hyperlink"/>
                <w:rFonts w:cs="Times New Roman"/>
                <w:noProof/>
              </w:rPr>
              <w:t xml:space="preserve">8.1 </w:t>
            </w:r>
            <w:r>
              <w:rPr>
                <w:rFonts w:asciiTheme="minorHAnsi" w:eastAsiaTheme="minorEastAsia" w:hAnsiTheme="minorHAnsi"/>
                <w:noProof/>
                <w:szCs w:val="24"/>
                <w:lang w:val="kl-GL" w:eastAsia="kl-GL"/>
              </w:rPr>
              <w:tab/>
            </w:r>
            <w:r w:rsidRPr="00B11A80">
              <w:rPr>
                <w:rStyle w:val="Hyperlink"/>
                <w:rFonts w:cs="Times New Roman"/>
                <w:noProof/>
              </w:rPr>
              <w:t>Arealafgrænsning</w:t>
            </w:r>
            <w:r>
              <w:rPr>
                <w:noProof/>
                <w:webHidden/>
              </w:rPr>
              <w:tab/>
            </w:r>
            <w:r>
              <w:rPr>
                <w:noProof/>
                <w:webHidden/>
              </w:rPr>
              <w:fldChar w:fldCharType="begin"/>
            </w:r>
            <w:r>
              <w:rPr>
                <w:noProof/>
                <w:webHidden/>
              </w:rPr>
              <w:instrText xml:space="preserve"> PAGEREF _Toc215009011 \h </w:instrText>
            </w:r>
            <w:r>
              <w:rPr>
                <w:noProof/>
                <w:webHidden/>
              </w:rPr>
            </w:r>
            <w:r>
              <w:rPr>
                <w:noProof/>
                <w:webHidden/>
              </w:rPr>
              <w:fldChar w:fldCharType="separate"/>
            </w:r>
            <w:r>
              <w:rPr>
                <w:noProof/>
                <w:webHidden/>
              </w:rPr>
              <w:t>29</w:t>
            </w:r>
            <w:r>
              <w:rPr>
                <w:noProof/>
                <w:webHidden/>
              </w:rPr>
              <w:fldChar w:fldCharType="end"/>
            </w:r>
          </w:hyperlink>
        </w:p>
        <w:p w14:paraId="0403DFA7" w14:textId="45B1A9C6"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12" w:history="1">
            <w:r w:rsidRPr="00B11A80">
              <w:rPr>
                <w:rStyle w:val="Hyperlink"/>
                <w:rFonts w:cs="Times New Roman"/>
                <w:noProof/>
              </w:rPr>
              <w:t xml:space="preserve">8.2 </w:t>
            </w:r>
            <w:r>
              <w:rPr>
                <w:rFonts w:asciiTheme="minorHAnsi" w:eastAsiaTheme="minorEastAsia" w:hAnsiTheme="minorHAnsi"/>
                <w:noProof/>
                <w:szCs w:val="24"/>
                <w:lang w:val="kl-GL" w:eastAsia="kl-GL"/>
              </w:rPr>
              <w:tab/>
            </w:r>
            <w:r w:rsidRPr="00B11A80">
              <w:rPr>
                <w:rStyle w:val="Hyperlink"/>
                <w:rFonts w:cs="Times New Roman"/>
                <w:noProof/>
              </w:rPr>
              <w:t>Lovgivning og rettigheder</w:t>
            </w:r>
            <w:r>
              <w:rPr>
                <w:noProof/>
                <w:webHidden/>
              </w:rPr>
              <w:tab/>
            </w:r>
            <w:r>
              <w:rPr>
                <w:noProof/>
                <w:webHidden/>
              </w:rPr>
              <w:fldChar w:fldCharType="begin"/>
            </w:r>
            <w:r>
              <w:rPr>
                <w:noProof/>
                <w:webHidden/>
              </w:rPr>
              <w:instrText xml:space="preserve"> PAGEREF _Toc215009012 \h </w:instrText>
            </w:r>
            <w:r>
              <w:rPr>
                <w:noProof/>
                <w:webHidden/>
              </w:rPr>
            </w:r>
            <w:r>
              <w:rPr>
                <w:noProof/>
                <w:webHidden/>
              </w:rPr>
              <w:fldChar w:fldCharType="separate"/>
            </w:r>
            <w:r>
              <w:rPr>
                <w:noProof/>
                <w:webHidden/>
              </w:rPr>
              <w:t>30</w:t>
            </w:r>
            <w:r>
              <w:rPr>
                <w:noProof/>
                <w:webHidden/>
              </w:rPr>
              <w:fldChar w:fldCharType="end"/>
            </w:r>
          </w:hyperlink>
        </w:p>
        <w:p w14:paraId="23A7BA13" w14:textId="44F33E57"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13" w:history="1">
            <w:r w:rsidRPr="00B11A80">
              <w:rPr>
                <w:rStyle w:val="Hyperlink"/>
                <w:rFonts w:cs="Times New Roman"/>
                <w:noProof/>
              </w:rPr>
              <w:t xml:space="preserve">8.3 </w:t>
            </w:r>
            <w:r>
              <w:rPr>
                <w:rFonts w:asciiTheme="minorHAnsi" w:eastAsiaTheme="minorEastAsia" w:hAnsiTheme="minorHAnsi"/>
                <w:noProof/>
                <w:szCs w:val="24"/>
                <w:lang w:val="kl-GL" w:eastAsia="kl-GL"/>
              </w:rPr>
              <w:tab/>
            </w:r>
            <w:r w:rsidRPr="00B11A80">
              <w:rPr>
                <w:rStyle w:val="Hyperlink"/>
                <w:rFonts w:cs="Times New Roman"/>
                <w:noProof/>
              </w:rPr>
              <w:t>Forvaltningsstruktur</w:t>
            </w:r>
            <w:r>
              <w:rPr>
                <w:noProof/>
                <w:webHidden/>
              </w:rPr>
              <w:tab/>
            </w:r>
            <w:r>
              <w:rPr>
                <w:noProof/>
                <w:webHidden/>
              </w:rPr>
              <w:fldChar w:fldCharType="begin"/>
            </w:r>
            <w:r>
              <w:rPr>
                <w:noProof/>
                <w:webHidden/>
              </w:rPr>
              <w:instrText xml:space="preserve"> PAGEREF _Toc215009013 \h </w:instrText>
            </w:r>
            <w:r>
              <w:rPr>
                <w:noProof/>
                <w:webHidden/>
              </w:rPr>
            </w:r>
            <w:r>
              <w:rPr>
                <w:noProof/>
                <w:webHidden/>
              </w:rPr>
              <w:fldChar w:fldCharType="separate"/>
            </w:r>
            <w:r>
              <w:rPr>
                <w:noProof/>
                <w:webHidden/>
              </w:rPr>
              <w:t>30</w:t>
            </w:r>
            <w:r>
              <w:rPr>
                <w:noProof/>
                <w:webHidden/>
              </w:rPr>
              <w:fldChar w:fldCharType="end"/>
            </w:r>
          </w:hyperlink>
        </w:p>
        <w:p w14:paraId="749A2B6A" w14:textId="42EDE3A0"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14" w:history="1">
            <w:r w:rsidRPr="00B11A80">
              <w:rPr>
                <w:rStyle w:val="Hyperlink"/>
                <w:rFonts w:cs="Times New Roman"/>
                <w:noProof/>
              </w:rPr>
              <w:t xml:space="preserve">8.4 </w:t>
            </w:r>
            <w:r>
              <w:rPr>
                <w:rFonts w:asciiTheme="minorHAnsi" w:eastAsiaTheme="minorEastAsia" w:hAnsiTheme="minorHAnsi"/>
                <w:noProof/>
                <w:szCs w:val="24"/>
                <w:lang w:val="kl-GL" w:eastAsia="kl-GL"/>
              </w:rPr>
              <w:tab/>
            </w:r>
            <w:r w:rsidRPr="00B11A80">
              <w:rPr>
                <w:rStyle w:val="Hyperlink"/>
                <w:rFonts w:cs="Times New Roman"/>
                <w:noProof/>
              </w:rPr>
              <w:t>Overvågning og evaluering</w:t>
            </w:r>
            <w:r>
              <w:rPr>
                <w:noProof/>
                <w:webHidden/>
              </w:rPr>
              <w:tab/>
            </w:r>
            <w:r>
              <w:rPr>
                <w:noProof/>
                <w:webHidden/>
              </w:rPr>
              <w:fldChar w:fldCharType="begin"/>
            </w:r>
            <w:r>
              <w:rPr>
                <w:noProof/>
                <w:webHidden/>
              </w:rPr>
              <w:instrText xml:space="preserve"> PAGEREF _Toc215009014 \h </w:instrText>
            </w:r>
            <w:r>
              <w:rPr>
                <w:noProof/>
                <w:webHidden/>
              </w:rPr>
            </w:r>
            <w:r>
              <w:rPr>
                <w:noProof/>
                <w:webHidden/>
              </w:rPr>
              <w:fldChar w:fldCharType="separate"/>
            </w:r>
            <w:r>
              <w:rPr>
                <w:noProof/>
                <w:webHidden/>
              </w:rPr>
              <w:t>30</w:t>
            </w:r>
            <w:r>
              <w:rPr>
                <w:noProof/>
                <w:webHidden/>
              </w:rPr>
              <w:fldChar w:fldCharType="end"/>
            </w:r>
          </w:hyperlink>
        </w:p>
        <w:p w14:paraId="59806A68" w14:textId="769C55EC" w:rsidR="00B57F91" w:rsidRDefault="00B57F91">
          <w:pPr>
            <w:pStyle w:val="Indholdsfortegnelse1"/>
            <w:tabs>
              <w:tab w:val="left" w:pos="480"/>
              <w:tab w:val="right" w:leader="dot" w:pos="9628"/>
            </w:tabs>
            <w:rPr>
              <w:rFonts w:asciiTheme="minorHAnsi" w:eastAsiaTheme="minorEastAsia" w:hAnsiTheme="minorHAnsi"/>
              <w:noProof/>
              <w:szCs w:val="24"/>
              <w:lang w:val="kl-GL" w:eastAsia="kl-GL"/>
            </w:rPr>
          </w:pPr>
          <w:hyperlink w:anchor="_Toc215009015" w:history="1">
            <w:r w:rsidRPr="00B11A80">
              <w:rPr>
                <w:rStyle w:val="Hyperlink"/>
                <w:noProof/>
              </w:rPr>
              <w:t>9.</w:t>
            </w:r>
            <w:r>
              <w:rPr>
                <w:rFonts w:asciiTheme="minorHAnsi" w:eastAsiaTheme="minorEastAsia" w:hAnsiTheme="minorHAnsi"/>
                <w:noProof/>
                <w:szCs w:val="24"/>
                <w:lang w:val="kl-GL" w:eastAsia="kl-GL"/>
              </w:rPr>
              <w:tab/>
            </w:r>
            <w:r w:rsidRPr="00B11A80">
              <w:rPr>
                <w:rStyle w:val="Hyperlink"/>
                <w:rFonts w:cs="Times New Roman"/>
                <w:noProof/>
              </w:rPr>
              <w:t>Økonomiske konsekvenser</w:t>
            </w:r>
            <w:r>
              <w:rPr>
                <w:noProof/>
                <w:webHidden/>
              </w:rPr>
              <w:tab/>
            </w:r>
            <w:r>
              <w:rPr>
                <w:noProof/>
                <w:webHidden/>
              </w:rPr>
              <w:fldChar w:fldCharType="begin"/>
            </w:r>
            <w:r>
              <w:rPr>
                <w:noProof/>
                <w:webHidden/>
              </w:rPr>
              <w:instrText xml:space="preserve"> PAGEREF _Toc215009015 \h </w:instrText>
            </w:r>
            <w:r>
              <w:rPr>
                <w:noProof/>
                <w:webHidden/>
              </w:rPr>
            </w:r>
            <w:r>
              <w:rPr>
                <w:noProof/>
                <w:webHidden/>
              </w:rPr>
              <w:fldChar w:fldCharType="separate"/>
            </w:r>
            <w:r>
              <w:rPr>
                <w:noProof/>
                <w:webHidden/>
              </w:rPr>
              <w:t>31</w:t>
            </w:r>
            <w:r>
              <w:rPr>
                <w:noProof/>
                <w:webHidden/>
              </w:rPr>
              <w:fldChar w:fldCharType="end"/>
            </w:r>
          </w:hyperlink>
        </w:p>
        <w:p w14:paraId="2E7EFD03" w14:textId="1C44BAA6"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16" w:history="1">
            <w:r w:rsidRPr="00B11A80">
              <w:rPr>
                <w:rStyle w:val="Hyperlink"/>
                <w:rFonts w:cs="Times New Roman"/>
                <w:noProof/>
              </w:rPr>
              <w:t xml:space="preserve">9.1 </w:t>
            </w:r>
            <w:r>
              <w:rPr>
                <w:rFonts w:asciiTheme="minorHAnsi" w:eastAsiaTheme="minorEastAsia" w:hAnsiTheme="minorHAnsi"/>
                <w:noProof/>
                <w:szCs w:val="24"/>
                <w:lang w:val="kl-GL" w:eastAsia="kl-GL"/>
              </w:rPr>
              <w:tab/>
            </w:r>
            <w:r w:rsidRPr="00B11A80">
              <w:rPr>
                <w:rStyle w:val="Hyperlink"/>
                <w:rFonts w:cs="Times New Roman"/>
                <w:noProof/>
              </w:rPr>
              <w:t>Fiskeri og fangst</w:t>
            </w:r>
            <w:r>
              <w:rPr>
                <w:noProof/>
                <w:webHidden/>
              </w:rPr>
              <w:tab/>
            </w:r>
            <w:r>
              <w:rPr>
                <w:noProof/>
                <w:webHidden/>
              </w:rPr>
              <w:fldChar w:fldCharType="begin"/>
            </w:r>
            <w:r>
              <w:rPr>
                <w:noProof/>
                <w:webHidden/>
              </w:rPr>
              <w:instrText xml:space="preserve"> PAGEREF _Toc215009016 \h </w:instrText>
            </w:r>
            <w:r>
              <w:rPr>
                <w:noProof/>
                <w:webHidden/>
              </w:rPr>
            </w:r>
            <w:r>
              <w:rPr>
                <w:noProof/>
                <w:webHidden/>
              </w:rPr>
              <w:fldChar w:fldCharType="separate"/>
            </w:r>
            <w:r>
              <w:rPr>
                <w:noProof/>
                <w:webHidden/>
              </w:rPr>
              <w:t>31</w:t>
            </w:r>
            <w:r>
              <w:rPr>
                <w:noProof/>
                <w:webHidden/>
              </w:rPr>
              <w:fldChar w:fldCharType="end"/>
            </w:r>
          </w:hyperlink>
        </w:p>
        <w:p w14:paraId="58BD1EC6" w14:textId="43AB7BA5"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17" w:history="1">
            <w:r w:rsidRPr="00B11A80">
              <w:rPr>
                <w:rStyle w:val="Hyperlink"/>
                <w:rFonts w:cs="Times New Roman"/>
                <w:noProof/>
              </w:rPr>
              <w:t xml:space="preserve">9.2 </w:t>
            </w:r>
            <w:r>
              <w:rPr>
                <w:rFonts w:asciiTheme="minorHAnsi" w:eastAsiaTheme="minorEastAsia" w:hAnsiTheme="minorHAnsi"/>
                <w:noProof/>
                <w:szCs w:val="24"/>
                <w:lang w:val="kl-GL" w:eastAsia="kl-GL"/>
              </w:rPr>
              <w:tab/>
            </w:r>
            <w:r w:rsidRPr="00B11A80">
              <w:rPr>
                <w:rStyle w:val="Hyperlink"/>
                <w:rFonts w:cs="Times New Roman"/>
                <w:noProof/>
              </w:rPr>
              <w:t>Turisme</w:t>
            </w:r>
            <w:r>
              <w:rPr>
                <w:noProof/>
                <w:webHidden/>
              </w:rPr>
              <w:tab/>
            </w:r>
            <w:r>
              <w:rPr>
                <w:noProof/>
                <w:webHidden/>
              </w:rPr>
              <w:fldChar w:fldCharType="begin"/>
            </w:r>
            <w:r>
              <w:rPr>
                <w:noProof/>
                <w:webHidden/>
              </w:rPr>
              <w:instrText xml:space="preserve"> PAGEREF _Toc215009017 \h </w:instrText>
            </w:r>
            <w:r>
              <w:rPr>
                <w:noProof/>
                <w:webHidden/>
              </w:rPr>
            </w:r>
            <w:r>
              <w:rPr>
                <w:noProof/>
                <w:webHidden/>
              </w:rPr>
              <w:fldChar w:fldCharType="separate"/>
            </w:r>
            <w:r>
              <w:rPr>
                <w:noProof/>
                <w:webHidden/>
              </w:rPr>
              <w:t>31</w:t>
            </w:r>
            <w:r>
              <w:rPr>
                <w:noProof/>
                <w:webHidden/>
              </w:rPr>
              <w:fldChar w:fldCharType="end"/>
            </w:r>
          </w:hyperlink>
        </w:p>
        <w:p w14:paraId="6A528518" w14:textId="0A2FFA30"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18" w:history="1">
            <w:r w:rsidRPr="00B11A80">
              <w:rPr>
                <w:rStyle w:val="Hyperlink"/>
                <w:rFonts w:cs="Times New Roman"/>
                <w:noProof/>
              </w:rPr>
              <w:t>9.2.1 Potentiel vækst i turisme</w:t>
            </w:r>
            <w:r>
              <w:rPr>
                <w:noProof/>
                <w:webHidden/>
              </w:rPr>
              <w:tab/>
            </w:r>
            <w:r>
              <w:rPr>
                <w:noProof/>
                <w:webHidden/>
              </w:rPr>
              <w:fldChar w:fldCharType="begin"/>
            </w:r>
            <w:r>
              <w:rPr>
                <w:noProof/>
                <w:webHidden/>
              </w:rPr>
              <w:instrText xml:space="preserve"> PAGEREF _Toc215009018 \h </w:instrText>
            </w:r>
            <w:r>
              <w:rPr>
                <w:noProof/>
                <w:webHidden/>
              </w:rPr>
            </w:r>
            <w:r>
              <w:rPr>
                <w:noProof/>
                <w:webHidden/>
              </w:rPr>
              <w:fldChar w:fldCharType="separate"/>
            </w:r>
            <w:r>
              <w:rPr>
                <w:noProof/>
                <w:webHidden/>
              </w:rPr>
              <w:t>31</w:t>
            </w:r>
            <w:r>
              <w:rPr>
                <w:noProof/>
                <w:webHidden/>
              </w:rPr>
              <w:fldChar w:fldCharType="end"/>
            </w:r>
          </w:hyperlink>
        </w:p>
        <w:p w14:paraId="7AC8CA86" w14:textId="5750D73D"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19" w:history="1">
            <w:r w:rsidRPr="00B11A80">
              <w:rPr>
                <w:rStyle w:val="Hyperlink"/>
                <w:rFonts w:cs="Times New Roman"/>
                <w:noProof/>
              </w:rPr>
              <w:t>9.2.2 Indtægtsmuligheder og arbejdspladser</w:t>
            </w:r>
            <w:r>
              <w:rPr>
                <w:noProof/>
                <w:webHidden/>
              </w:rPr>
              <w:tab/>
            </w:r>
            <w:r>
              <w:rPr>
                <w:noProof/>
                <w:webHidden/>
              </w:rPr>
              <w:fldChar w:fldCharType="begin"/>
            </w:r>
            <w:r>
              <w:rPr>
                <w:noProof/>
                <w:webHidden/>
              </w:rPr>
              <w:instrText xml:space="preserve"> PAGEREF _Toc215009019 \h </w:instrText>
            </w:r>
            <w:r>
              <w:rPr>
                <w:noProof/>
                <w:webHidden/>
              </w:rPr>
            </w:r>
            <w:r>
              <w:rPr>
                <w:noProof/>
                <w:webHidden/>
              </w:rPr>
              <w:fldChar w:fldCharType="separate"/>
            </w:r>
            <w:r>
              <w:rPr>
                <w:noProof/>
                <w:webHidden/>
              </w:rPr>
              <w:t>33</w:t>
            </w:r>
            <w:r>
              <w:rPr>
                <w:noProof/>
                <w:webHidden/>
              </w:rPr>
              <w:fldChar w:fldCharType="end"/>
            </w:r>
          </w:hyperlink>
        </w:p>
        <w:p w14:paraId="040E6A99" w14:textId="5CCC5CD7"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20" w:history="1">
            <w:r w:rsidRPr="00B11A80">
              <w:rPr>
                <w:rStyle w:val="Hyperlink"/>
                <w:rFonts w:cs="Times New Roman"/>
                <w:noProof/>
              </w:rPr>
              <w:t>9.2.3 Sundhedsberedskab og evakueringsbehov</w:t>
            </w:r>
            <w:r>
              <w:rPr>
                <w:noProof/>
                <w:webHidden/>
              </w:rPr>
              <w:tab/>
            </w:r>
            <w:r>
              <w:rPr>
                <w:noProof/>
                <w:webHidden/>
              </w:rPr>
              <w:fldChar w:fldCharType="begin"/>
            </w:r>
            <w:r>
              <w:rPr>
                <w:noProof/>
                <w:webHidden/>
              </w:rPr>
              <w:instrText xml:space="preserve"> PAGEREF _Toc215009020 \h </w:instrText>
            </w:r>
            <w:r>
              <w:rPr>
                <w:noProof/>
                <w:webHidden/>
              </w:rPr>
            </w:r>
            <w:r>
              <w:rPr>
                <w:noProof/>
                <w:webHidden/>
              </w:rPr>
              <w:fldChar w:fldCharType="separate"/>
            </w:r>
            <w:r>
              <w:rPr>
                <w:noProof/>
                <w:webHidden/>
              </w:rPr>
              <w:t>34</w:t>
            </w:r>
            <w:r>
              <w:rPr>
                <w:noProof/>
                <w:webHidden/>
              </w:rPr>
              <w:fldChar w:fldCharType="end"/>
            </w:r>
          </w:hyperlink>
        </w:p>
        <w:p w14:paraId="381C230F" w14:textId="10338803"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21" w:history="1">
            <w:r w:rsidRPr="00B11A80">
              <w:rPr>
                <w:rStyle w:val="Hyperlink"/>
                <w:rFonts w:cs="Times New Roman"/>
                <w:noProof/>
              </w:rPr>
              <w:t>9.2.4 Infrastrukturbehov og bæredygtighed</w:t>
            </w:r>
            <w:r>
              <w:rPr>
                <w:noProof/>
                <w:webHidden/>
              </w:rPr>
              <w:tab/>
            </w:r>
            <w:r>
              <w:rPr>
                <w:noProof/>
                <w:webHidden/>
              </w:rPr>
              <w:fldChar w:fldCharType="begin"/>
            </w:r>
            <w:r>
              <w:rPr>
                <w:noProof/>
                <w:webHidden/>
              </w:rPr>
              <w:instrText xml:space="preserve"> PAGEREF _Toc215009021 \h </w:instrText>
            </w:r>
            <w:r>
              <w:rPr>
                <w:noProof/>
                <w:webHidden/>
              </w:rPr>
            </w:r>
            <w:r>
              <w:rPr>
                <w:noProof/>
                <w:webHidden/>
              </w:rPr>
              <w:fldChar w:fldCharType="separate"/>
            </w:r>
            <w:r>
              <w:rPr>
                <w:noProof/>
                <w:webHidden/>
              </w:rPr>
              <w:t>34</w:t>
            </w:r>
            <w:r>
              <w:rPr>
                <w:noProof/>
                <w:webHidden/>
              </w:rPr>
              <w:fldChar w:fldCharType="end"/>
            </w:r>
          </w:hyperlink>
        </w:p>
        <w:p w14:paraId="2A79C81F" w14:textId="2230F6E5"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22" w:history="1">
            <w:r w:rsidRPr="00B11A80">
              <w:rPr>
                <w:rStyle w:val="Hyperlink"/>
                <w:rFonts w:cs="Times New Roman"/>
                <w:noProof/>
              </w:rPr>
              <w:t xml:space="preserve">9.3 </w:t>
            </w:r>
            <w:r>
              <w:rPr>
                <w:rFonts w:asciiTheme="minorHAnsi" w:eastAsiaTheme="minorEastAsia" w:hAnsiTheme="minorHAnsi"/>
                <w:noProof/>
                <w:szCs w:val="24"/>
                <w:lang w:val="kl-GL" w:eastAsia="kl-GL"/>
              </w:rPr>
              <w:tab/>
            </w:r>
            <w:r w:rsidRPr="00B11A80">
              <w:rPr>
                <w:rStyle w:val="Hyperlink"/>
                <w:rFonts w:cs="Times New Roman"/>
                <w:noProof/>
              </w:rPr>
              <w:t>Råstofudvinding</w:t>
            </w:r>
            <w:r>
              <w:rPr>
                <w:noProof/>
                <w:webHidden/>
              </w:rPr>
              <w:tab/>
            </w:r>
            <w:r>
              <w:rPr>
                <w:noProof/>
                <w:webHidden/>
              </w:rPr>
              <w:fldChar w:fldCharType="begin"/>
            </w:r>
            <w:r>
              <w:rPr>
                <w:noProof/>
                <w:webHidden/>
              </w:rPr>
              <w:instrText xml:space="preserve"> PAGEREF _Toc215009022 \h </w:instrText>
            </w:r>
            <w:r>
              <w:rPr>
                <w:noProof/>
                <w:webHidden/>
              </w:rPr>
            </w:r>
            <w:r>
              <w:rPr>
                <w:noProof/>
                <w:webHidden/>
              </w:rPr>
              <w:fldChar w:fldCharType="separate"/>
            </w:r>
            <w:r>
              <w:rPr>
                <w:noProof/>
                <w:webHidden/>
              </w:rPr>
              <w:t>34</w:t>
            </w:r>
            <w:r>
              <w:rPr>
                <w:noProof/>
                <w:webHidden/>
              </w:rPr>
              <w:fldChar w:fldCharType="end"/>
            </w:r>
          </w:hyperlink>
        </w:p>
        <w:p w14:paraId="1CFF26A7" w14:textId="03069091"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23" w:history="1">
            <w:r w:rsidRPr="00B11A80">
              <w:rPr>
                <w:rStyle w:val="Hyperlink"/>
                <w:rFonts w:cs="Times New Roman"/>
                <w:noProof/>
              </w:rPr>
              <w:t>9.3.1 Eksisterende og potentielle projekter</w:t>
            </w:r>
            <w:r>
              <w:rPr>
                <w:noProof/>
                <w:webHidden/>
              </w:rPr>
              <w:tab/>
            </w:r>
            <w:r>
              <w:rPr>
                <w:noProof/>
                <w:webHidden/>
              </w:rPr>
              <w:fldChar w:fldCharType="begin"/>
            </w:r>
            <w:r>
              <w:rPr>
                <w:noProof/>
                <w:webHidden/>
              </w:rPr>
              <w:instrText xml:space="preserve"> PAGEREF _Toc215009023 \h </w:instrText>
            </w:r>
            <w:r>
              <w:rPr>
                <w:noProof/>
                <w:webHidden/>
              </w:rPr>
            </w:r>
            <w:r>
              <w:rPr>
                <w:noProof/>
                <w:webHidden/>
              </w:rPr>
              <w:fldChar w:fldCharType="separate"/>
            </w:r>
            <w:r>
              <w:rPr>
                <w:noProof/>
                <w:webHidden/>
              </w:rPr>
              <w:t>35</w:t>
            </w:r>
            <w:r>
              <w:rPr>
                <w:noProof/>
                <w:webHidden/>
              </w:rPr>
              <w:fldChar w:fldCharType="end"/>
            </w:r>
          </w:hyperlink>
        </w:p>
        <w:p w14:paraId="037AA2E6" w14:textId="3A293DCF"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24" w:history="1">
            <w:r w:rsidRPr="00B11A80">
              <w:rPr>
                <w:rStyle w:val="Hyperlink"/>
                <w:rFonts w:cs="Times New Roman"/>
                <w:noProof/>
              </w:rPr>
              <w:t>9.3.2 Konflikter mellem bevaring og udvinding</w:t>
            </w:r>
            <w:r>
              <w:rPr>
                <w:noProof/>
                <w:webHidden/>
              </w:rPr>
              <w:tab/>
            </w:r>
            <w:r>
              <w:rPr>
                <w:noProof/>
                <w:webHidden/>
              </w:rPr>
              <w:fldChar w:fldCharType="begin"/>
            </w:r>
            <w:r>
              <w:rPr>
                <w:noProof/>
                <w:webHidden/>
              </w:rPr>
              <w:instrText xml:space="preserve"> PAGEREF _Toc215009024 \h </w:instrText>
            </w:r>
            <w:r>
              <w:rPr>
                <w:noProof/>
                <w:webHidden/>
              </w:rPr>
            </w:r>
            <w:r>
              <w:rPr>
                <w:noProof/>
                <w:webHidden/>
              </w:rPr>
              <w:fldChar w:fldCharType="separate"/>
            </w:r>
            <w:r>
              <w:rPr>
                <w:noProof/>
                <w:webHidden/>
              </w:rPr>
              <w:t>35</w:t>
            </w:r>
            <w:r>
              <w:rPr>
                <w:noProof/>
                <w:webHidden/>
              </w:rPr>
              <w:fldChar w:fldCharType="end"/>
            </w:r>
          </w:hyperlink>
        </w:p>
        <w:p w14:paraId="12C7F6F2" w14:textId="1D990CC3"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25" w:history="1">
            <w:r w:rsidRPr="00B11A80">
              <w:rPr>
                <w:rStyle w:val="Hyperlink"/>
                <w:rFonts w:cs="Times New Roman"/>
                <w:noProof/>
              </w:rPr>
              <w:t>9.3.3 Økonomisk betydning og afvejning</w:t>
            </w:r>
            <w:r>
              <w:rPr>
                <w:noProof/>
                <w:webHidden/>
              </w:rPr>
              <w:tab/>
            </w:r>
            <w:r>
              <w:rPr>
                <w:noProof/>
                <w:webHidden/>
              </w:rPr>
              <w:fldChar w:fldCharType="begin"/>
            </w:r>
            <w:r>
              <w:rPr>
                <w:noProof/>
                <w:webHidden/>
              </w:rPr>
              <w:instrText xml:space="preserve"> PAGEREF _Toc215009025 \h </w:instrText>
            </w:r>
            <w:r>
              <w:rPr>
                <w:noProof/>
                <w:webHidden/>
              </w:rPr>
            </w:r>
            <w:r>
              <w:rPr>
                <w:noProof/>
                <w:webHidden/>
              </w:rPr>
              <w:fldChar w:fldCharType="separate"/>
            </w:r>
            <w:r>
              <w:rPr>
                <w:noProof/>
                <w:webHidden/>
              </w:rPr>
              <w:t>35</w:t>
            </w:r>
            <w:r>
              <w:rPr>
                <w:noProof/>
                <w:webHidden/>
              </w:rPr>
              <w:fldChar w:fldCharType="end"/>
            </w:r>
          </w:hyperlink>
        </w:p>
        <w:p w14:paraId="1C596DE5" w14:textId="64A69776"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26" w:history="1">
            <w:r w:rsidRPr="00B11A80">
              <w:rPr>
                <w:rStyle w:val="Hyperlink"/>
                <w:rFonts w:cs="Times New Roman"/>
                <w:noProof/>
              </w:rPr>
              <w:t xml:space="preserve">9.4 </w:t>
            </w:r>
            <w:r>
              <w:rPr>
                <w:rFonts w:asciiTheme="minorHAnsi" w:eastAsiaTheme="minorEastAsia" w:hAnsiTheme="minorHAnsi"/>
                <w:noProof/>
                <w:szCs w:val="24"/>
                <w:lang w:val="kl-GL" w:eastAsia="kl-GL"/>
              </w:rPr>
              <w:tab/>
            </w:r>
            <w:r w:rsidRPr="00B11A80">
              <w:rPr>
                <w:rStyle w:val="Hyperlink"/>
                <w:rFonts w:cs="Times New Roman"/>
                <w:noProof/>
              </w:rPr>
              <w:t>Kommuner</w:t>
            </w:r>
            <w:r>
              <w:rPr>
                <w:noProof/>
                <w:webHidden/>
              </w:rPr>
              <w:tab/>
            </w:r>
            <w:r>
              <w:rPr>
                <w:noProof/>
                <w:webHidden/>
              </w:rPr>
              <w:fldChar w:fldCharType="begin"/>
            </w:r>
            <w:r>
              <w:rPr>
                <w:noProof/>
                <w:webHidden/>
              </w:rPr>
              <w:instrText xml:space="preserve"> PAGEREF _Toc215009026 \h </w:instrText>
            </w:r>
            <w:r>
              <w:rPr>
                <w:noProof/>
                <w:webHidden/>
              </w:rPr>
            </w:r>
            <w:r>
              <w:rPr>
                <w:noProof/>
                <w:webHidden/>
              </w:rPr>
              <w:fldChar w:fldCharType="separate"/>
            </w:r>
            <w:r>
              <w:rPr>
                <w:noProof/>
                <w:webHidden/>
              </w:rPr>
              <w:t>35</w:t>
            </w:r>
            <w:r>
              <w:rPr>
                <w:noProof/>
                <w:webHidden/>
              </w:rPr>
              <w:fldChar w:fldCharType="end"/>
            </w:r>
          </w:hyperlink>
        </w:p>
        <w:p w14:paraId="2DD9A4B6" w14:textId="2EE71830" w:rsidR="00B57F91" w:rsidRDefault="00B57F91">
          <w:pPr>
            <w:pStyle w:val="Indholdsfortegnelse2"/>
            <w:tabs>
              <w:tab w:val="left" w:pos="960"/>
              <w:tab w:val="right" w:leader="dot" w:pos="9628"/>
            </w:tabs>
            <w:rPr>
              <w:rFonts w:asciiTheme="minorHAnsi" w:eastAsiaTheme="minorEastAsia" w:hAnsiTheme="minorHAnsi"/>
              <w:noProof/>
              <w:szCs w:val="24"/>
              <w:lang w:val="kl-GL" w:eastAsia="kl-GL"/>
            </w:rPr>
          </w:pPr>
          <w:hyperlink w:anchor="_Toc215009027" w:history="1">
            <w:r w:rsidRPr="00B11A80">
              <w:rPr>
                <w:rStyle w:val="Hyperlink"/>
                <w:rFonts w:cs="Times New Roman"/>
                <w:noProof/>
                <w:lang w:val="nb-NO"/>
              </w:rPr>
              <w:t xml:space="preserve">9.5 </w:t>
            </w:r>
            <w:r>
              <w:rPr>
                <w:rFonts w:asciiTheme="minorHAnsi" w:eastAsiaTheme="minorEastAsia" w:hAnsiTheme="minorHAnsi"/>
                <w:noProof/>
                <w:szCs w:val="24"/>
                <w:lang w:val="kl-GL" w:eastAsia="kl-GL"/>
              </w:rPr>
              <w:tab/>
            </w:r>
            <w:r w:rsidRPr="00B11A80">
              <w:rPr>
                <w:rStyle w:val="Hyperlink"/>
                <w:rFonts w:cs="Times New Roman"/>
                <w:noProof/>
                <w:lang w:val="nb-NO"/>
              </w:rPr>
              <w:t>Selvstyre</w:t>
            </w:r>
            <w:r>
              <w:rPr>
                <w:noProof/>
                <w:webHidden/>
              </w:rPr>
              <w:tab/>
            </w:r>
            <w:r>
              <w:rPr>
                <w:noProof/>
                <w:webHidden/>
              </w:rPr>
              <w:fldChar w:fldCharType="begin"/>
            </w:r>
            <w:r>
              <w:rPr>
                <w:noProof/>
                <w:webHidden/>
              </w:rPr>
              <w:instrText xml:space="preserve"> PAGEREF _Toc215009027 \h </w:instrText>
            </w:r>
            <w:r>
              <w:rPr>
                <w:noProof/>
                <w:webHidden/>
              </w:rPr>
            </w:r>
            <w:r>
              <w:rPr>
                <w:noProof/>
                <w:webHidden/>
              </w:rPr>
              <w:fldChar w:fldCharType="separate"/>
            </w:r>
            <w:r>
              <w:rPr>
                <w:noProof/>
                <w:webHidden/>
              </w:rPr>
              <w:t>36</w:t>
            </w:r>
            <w:r>
              <w:rPr>
                <w:noProof/>
                <w:webHidden/>
              </w:rPr>
              <w:fldChar w:fldCharType="end"/>
            </w:r>
          </w:hyperlink>
        </w:p>
        <w:p w14:paraId="1190AEA4" w14:textId="42B571C4"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28" w:history="1">
            <w:r w:rsidRPr="00B11A80">
              <w:rPr>
                <w:rStyle w:val="Hyperlink"/>
                <w:rFonts w:cs="Times New Roman"/>
                <w:noProof/>
                <w:lang w:val="nb-NO"/>
              </w:rPr>
              <w:t>9.5.1 Finansiering – etablering, drift og infrastruktur</w:t>
            </w:r>
            <w:r>
              <w:rPr>
                <w:noProof/>
                <w:webHidden/>
              </w:rPr>
              <w:tab/>
            </w:r>
            <w:r>
              <w:rPr>
                <w:noProof/>
                <w:webHidden/>
              </w:rPr>
              <w:fldChar w:fldCharType="begin"/>
            </w:r>
            <w:r>
              <w:rPr>
                <w:noProof/>
                <w:webHidden/>
              </w:rPr>
              <w:instrText xml:space="preserve"> PAGEREF _Toc215009028 \h </w:instrText>
            </w:r>
            <w:r>
              <w:rPr>
                <w:noProof/>
                <w:webHidden/>
              </w:rPr>
            </w:r>
            <w:r>
              <w:rPr>
                <w:noProof/>
                <w:webHidden/>
              </w:rPr>
              <w:fldChar w:fldCharType="separate"/>
            </w:r>
            <w:r>
              <w:rPr>
                <w:noProof/>
                <w:webHidden/>
              </w:rPr>
              <w:t>36</w:t>
            </w:r>
            <w:r>
              <w:rPr>
                <w:noProof/>
                <w:webHidden/>
              </w:rPr>
              <w:fldChar w:fldCharType="end"/>
            </w:r>
          </w:hyperlink>
        </w:p>
        <w:p w14:paraId="768878DB" w14:textId="64028B8B" w:rsidR="00B57F91" w:rsidRDefault="00B57F91">
          <w:pPr>
            <w:pStyle w:val="Indholdsfortegnelse3"/>
            <w:tabs>
              <w:tab w:val="right" w:leader="dot" w:pos="9628"/>
            </w:tabs>
            <w:rPr>
              <w:rFonts w:asciiTheme="minorHAnsi" w:eastAsiaTheme="minorEastAsia" w:hAnsiTheme="minorHAnsi"/>
              <w:noProof/>
              <w:szCs w:val="24"/>
              <w:lang w:val="kl-GL" w:eastAsia="kl-GL"/>
            </w:rPr>
          </w:pPr>
          <w:hyperlink w:anchor="_Toc215009029" w:history="1">
            <w:r w:rsidRPr="00B11A80">
              <w:rPr>
                <w:rStyle w:val="Hyperlink"/>
                <w:rFonts w:cs="Times New Roman"/>
                <w:noProof/>
              </w:rPr>
              <w:t>9.5.2 Eksterne investeringer</w:t>
            </w:r>
            <w:r>
              <w:rPr>
                <w:noProof/>
                <w:webHidden/>
              </w:rPr>
              <w:tab/>
            </w:r>
            <w:r>
              <w:rPr>
                <w:noProof/>
                <w:webHidden/>
              </w:rPr>
              <w:fldChar w:fldCharType="begin"/>
            </w:r>
            <w:r>
              <w:rPr>
                <w:noProof/>
                <w:webHidden/>
              </w:rPr>
              <w:instrText xml:space="preserve"> PAGEREF _Toc215009029 \h </w:instrText>
            </w:r>
            <w:r>
              <w:rPr>
                <w:noProof/>
                <w:webHidden/>
              </w:rPr>
            </w:r>
            <w:r>
              <w:rPr>
                <w:noProof/>
                <w:webHidden/>
              </w:rPr>
              <w:fldChar w:fldCharType="separate"/>
            </w:r>
            <w:r>
              <w:rPr>
                <w:noProof/>
                <w:webHidden/>
              </w:rPr>
              <w:t>36</w:t>
            </w:r>
            <w:r>
              <w:rPr>
                <w:noProof/>
                <w:webHidden/>
              </w:rPr>
              <w:fldChar w:fldCharType="end"/>
            </w:r>
          </w:hyperlink>
        </w:p>
        <w:p w14:paraId="6C915AFF" w14:textId="13717AC7" w:rsidR="00B57F91" w:rsidRDefault="00B57F91">
          <w:pPr>
            <w:pStyle w:val="Indholdsfortegnelse1"/>
            <w:tabs>
              <w:tab w:val="left" w:pos="720"/>
              <w:tab w:val="right" w:leader="dot" w:pos="9628"/>
            </w:tabs>
            <w:rPr>
              <w:rFonts w:asciiTheme="minorHAnsi" w:eastAsiaTheme="minorEastAsia" w:hAnsiTheme="minorHAnsi"/>
              <w:noProof/>
              <w:szCs w:val="24"/>
              <w:lang w:val="kl-GL" w:eastAsia="kl-GL"/>
            </w:rPr>
          </w:pPr>
          <w:hyperlink w:anchor="_Toc215009030" w:history="1">
            <w:r w:rsidRPr="00B11A80">
              <w:rPr>
                <w:rStyle w:val="Hyperlink"/>
                <w:noProof/>
              </w:rPr>
              <w:t>10.</w:t>
            </w:r>
            <w:r>
              <w:rPr>
                <w:rFonts w:asciiTheme="minorHAnsi" w:eastAsiaTheme="minorEastAsia" w:hAnsiTheme="minorHAnsi"/>
                <w:noProof/>
                <w:szCs w:val="24"/>
                <w:lang w:val="kl-GL" w:eastAsia="kl-GL"/>
              </w:rPr>
              <w:tab/>
            </w:r>
            <w:r w:rsidRPr="00B11A80">
              <w:rPr>
                <w:rStyle w:val="Hyperlink"/>
                <w:rFonts w:cs="Times New Roman"/>
                <w:noProof/>
              </w:rPr>
              <w:t>Opsummering</w:t>
            </w:r>
            <w:r>
              <w:rPr>
                <w:noProof/>
                <w:webHidden/>
              </w:rPr>
              <w:tab/>
            </w:r>
            <w:r>
              <w:rPr>
                <w:noProof/>
                <w:webHidden/>
              </w:rPr>
              <w:fldChar w:fldCharType="begin"/>
            </w:r>
            <w:r>
              <w:rPr>
                <w:noProof/>
                <w:webHidden/>
              </w:rPr>
              <w:instrText xml:space="preserve"> PAGEREF _Toc215009030 \h </w:instrText>
            </w:r>
            <w:r>
              <w:rPr>
                <w:noProof/>
                <w:webHidden/>
              </w:rPr>
            </w:r>
            <w:r>
              <w:rPr>
                <w:noProof/>
                <w:webHidden/>
              </w:rPr>
              <w:fldChar w:fldCharType="separate"/>
            </w:r>
            <w:r>
              <w:rPr>
                <w:noProof/>
                <w:webHidden/>
              </w:rPr>
              <w:t>36</w:t>
            </w:r>
            <w:r>
              <w:rPr>
                <w:noProof/>
                <w:webHidden/>
              </w:rPr>
              <w:fldChar w:fldCharType="end"/>
            </w:r>
          </w:hyperlink>
        </w:p>
        <w:p w14:paraId="4F5B9EE5" w14:textId="1F5CE924" w:rsidR="00AB029C" w:rsidRPr="001468CC" w:rsidRDefault="00AB029C" w:rsidP="009A265E">
          <w:pPr>
            <w:spacing w:line="240" w:lineRule="auto"/>
            <w:rPr>
              <w:rFonts w:cs="Times New Roman"/>
            </w:rPr>
          </w:pPr>
          <w:r w:rsidRPr="001468CC">
            <w:rPr>
              <w:rFonts w:cs="Times New Roman"/>
              <w:b/>
              <w:bCs/>
            </w:rPr>
            <w:fldChar w:fldCharType="end"/>
          </w:r>
        </w:p>
      </w:sdtContent>
    </w:sdt>
    <w:p w14:paraId="6E4E47FC" w14:textId="77777777" w:rsidR="009A265E" w:rsidRPr="001468CC" w:rsidRDefault="009A265E" w:rsidP="009A265E">
      <w:pPr>
        <w:pStyle w:val="Overskrift1"/>
        <w:numPr>
          <w:ilvl w:val="0"/>
          <w:numId w:val="0"/>
        </w:numPr>
        <w:spacing w:before="0" w:line="240" w:lineRule="auto"/>
        <w:ind w:left="357" w:hanging="357"/>
        <w:rPr>
          <w:rFonts w:ascii="Times New Roman" w:hAnsi="Times New Roman" w:cs="Times New Roman"/>
        </w:rPr>
      </w:pPr>
      <w:r w:rsidRPr="001468CC">
        <w:rPr>
          <w:rFonts w:ascii="Times New Roman" w:hAnsi="Times New Roman" w:cs="Times New Roman"/>
        </w:rPr>
        <w:br w:type="page"/>
      </w:r>
    </w:p>
    <w:p w14:paraId="72C6B43A" w14:textId="4F43923F" w:rsidR="00AB029C" w:rsidRPr="001468CC" w:rsidRDefault="00AB029C" w:rsidP="009A265E">
      <w:pPr>
        <w:pStyle w:val="Overskrift1"/>
        <w:numPr>
          <w:ilvl w:val="0"/>
          <w:numId w:val="0"/>
        </w:numPr>
        <w:spacing w:before="0" w:line="240" w:lineRule="auto"/>
        <w:ind w:left="357" w:hanging="357"/>
        <w:rPr>
          <w:rFonts w:ascii="Times New Roman" w:hAnsi="Times New Roman" w:cs="Times New Roman"/>
          <w:color w:val="1F497D" w:themeColor="text2"/>
        </w:rPr>
      </w:pPr>
      <w:bookmarkStart w:id="10" w:name="_Toc215008963"/>
      <w:r w:rsidRPr="001468CC">
        <w:rPr>
          <w:rFonts w:ascii="Times New Roman" w:hAnsi="Times New Roman" w:cs="Times New Roman"/>
          <w:color w:val="1F497D" w:themeColor="text2"/>
        </w:rPr>
        <w:lastRenderedPageBreak/>
        <w:t>Indledning</w:t>
      </w:r>
      <w:bookmarkEnd w:id="10"/>
    </w:p>
    <w:p w14:paraId="38A43C19" w14:textId="78EEAFA2" w:rsidR="00AB029C" w:rsidRPr="001468CC" w:rsidRDefault="00345054" w:rsidP="009A265E">
      <w:pPr>
        <w:spacing w:line="240" w:lineRule="auto"/>
        <w:rPr>
          <w:rFonts w:cs="Times New Roman"/>
        </w:rPr>
      </w:pPr>
      <w:r w:rsidRPr="001468CC">
        <w:rPr>
          <w:rFonts w:cs="Times New Roman"/>
        </w:rPr>
        <w:t xml:space="preserve">Departementet for Natur og Miljø har udarbejdet denne </w:t>
      </w:r>
      <w:r w:rsidR="00F62ADB" w:rsidRPr="001468CC">
        <w:rPr>
          <w:rFonts w:cs="Times New Roman"/>
        </w:rPr>
        <w:t>vurdering af</w:t>
      </w:r>
      <w:r w:rsidR="003F69A9" w:rsidRPr="001468CC">
        <w:rPr>
          <w:rFonts w:cs="Times New Roman"/>
        </w:rPr>
        <w:t>,</w:t>
      </w:r>
      <w:r w:rsidR="00F62ADB" w:rsidRPr="001468CC">
        <w:rPr>
          <w:rFonts w:cs="Times New Roman"/>
        </w:rPr>
        <w:t xml:space="preserve"> hvilke konsekvenser det vil have for </w:t>
      </w:r>
      <w:r w:rsidR="003F69A9" w:rsidRPr="001468CC">
        <w:rPr>
          <w:rFonts w:cs="Times New Roman"/>
        </w:rPr>
        <w:t>Grønland</w:t>
      </w:r>
      <w:r w:rsidR="00F62ADB" w:rsidRPr="001468CC">
        <w:rPr>
          <w:rFonts w:cs="Times New Roman"/>
        </w:rPr>
        <w:t xml:space="preserve"> at etablere en ny nationalpark i et foreslået område i Vestgrønland</w:t>
      </w:r>
      <w:r w:rsidRPr="001468CC">
        <w:rPr>
          <w:rFonts w:cs="Times New Roman"/>
        </w:rPr>
        <w:t>.</w:t>
      </w:r>
      <w:r w:rsidR="00F62ADB" w:rsidRPr="001468CC">
        <w:rPr>
          <w:rFonts w:cs="Times New Roman"/>
        </w:rPr>
        <w:t xml:space="preserve"> </w:t>
      </w:r>
      <w:r w:rsidRPr="001468CC">
        <w:rPr>
          <w:rFonts w:cs="Times New Roman"/>
        </w:rPr>
        <w:t xml:space="preserve">Konsekvensanalysen er </w:t>
      </w:r>
      <w:r w:rsidR="00F62ADB" w:rsidRPr="001468CC">
        <w:rPr>
          <w:rFonts w:cs="Times New Roman"/>
        </w:rPr>
        <w:t>udarbejde</w:t>
      </w:r>
      <w:r w:rsidRPr="001468CC">
        <w:rPr>
          <w:rFonts w:cs="Times New Roman"/>
        </w:rPr>
        <w:t>t</w:t>
      </w:r>
      <w:r w:rsidR="00F62ADB" w:rsidRPr="001468CC">
        <w:rPr>
          <w:rFonts w:cs="Times New Roman"/>
        </w:rPr>
        <w:t xml:space="preserve"> efter ønske fra </w:t>
      </w:r>
      <w:r w:rsidRPr="001468CC">
        <w:rPr>
          <w:rFonts w:cs="Times New Roman"/>
        </w:rPr>
        <w:t>Naalakkersuisoq for Sociale Anliggender, Arbejdsmarked, Indenrigsanliggender og Miljø</w:t>
      </w:r>
      <w:r w:rsidR="00F62ADB" w:rsidRPr="001468CC">
        <w:rPr>
          <w:rFonts w:cs="Times New Roman"/>
        </w:rPr>
        <w:t xml:space="preserve">. </w:t>
      </w:r>
      <w:r w:rsidRPr="001468CC">
        <w:rPr>
          <w:rFonts w:cs="Times New Roman"/>
        </w:rPr>
        <w:t>I analysen</w:t>
      </w:r>
      <w:r w:rsidR="003F69A9" w:rsidRPr="001468CC">
        <w:rPr>
          <w:rFonts w:cs="Times New Roman"/>
        </w:rPr>
        <w:t xml:space="preserve"> redegøres kort for baggrunden for etableringen af nationalparken, områdebeskrivelse, lovgivnings- og forvaltningsmæssige rammer, relevante internationale konventioner samt konsekvenser for natur, miljø, kommuner og lokalsamfund, sociale forhold, juridiske forhold og økonomiske forhold.</w:t>
      </w:r>
      <w:r w:rsidRPr="001468CC">
        <w:rPr>
          <w:rFonts w:cs="Times New Roman"/>
        </w:rPr>
        <w:t xml:space="preserve"> Analysen er et led i processen med at udvikle en bekendtgørelse for det pågældende område.</w:t>
      </w:r>
    </w:p>
    <w:p w14:paraId="386C379B" w14:textId="77777777" w:rsidR="00014979" w:rsidRPr="001468CC" w:rsidRDefault="00014979" w:rsidP="009A265E">
      <w:pPr>
        <w:spacing w:line="240" w:lineRule="auto"/>
        <w:rPr>
          <w:rFonts w:cs="Times New Roman"/>
        </w:rPr>
      </w:pPr>
    </w:p>
    <w:p w14:paraId="6A284B48" w14:textId="77777777" w:rsidR="00822917" w:rsidRPr="001468CC" w:rsidRDefault="00822917" w:rsidP="009A265E">
      <w:pPr>
        <w:spacing w:line="240" w:lineRule="auto"/>
        <w:rPr>
          <w:rFonts w:cs="Times New Roman"/>
        </w:rPr>
      </w:pPr>
    </w:p>
    <w:p w14:paraId="3F7FB96B" w14:textId="77777777" w:rsidR="00AB029C" w:rsidRPr="001468CC" w:rsidRDefault="00AB029C" w:rsidP="009A265E">
      <w:pPr>
        <w:pStyle w:val="Overskrift1"/>
        <w:spacing w:before="0" w:line="240" w:lineRule="auto"/>
        <w:rPr>
          <w:rFonts w:ascii="Times New Roman" w:hAnsi="Times New Roman" w:cs="Times New Roman"/>
          <w:color w:val="1F497D" w:themeColor="text2"/>
        </w:rPr>
      </w:pPr>
      <w:bookmarkStart w:id="11" w:name="_Toc215008964"/>
      <w:r w:rsidRPr="001468CC">
        <w:rPr>
          <w:rFonts w:ascii="Times New Roman" w:hAnsi="Times New Roman" w:cs="Times New Roman"/>
          <w:color w:val="1F497D" w:themeColor="text2"/>
        </w:rPr>
        <w:t>Baggrund for etableringen af nationalparken</w:t>
      </w:r>
      <w:bookmarkEnd w:id="11"/>
    </w:p>
    <w:p w14:paraId="57C5488F" w14:textId="4B21C270" w:rsidR="00D41C76" w:rsidRPr="001468CC" w:rsidRDefault="00D41C76" w:rsidP="009A265E">
      <w:pPr>
        <w:spacing w:line="240" w:lineRule="auto"/>
        <w:rPr>
          <w:rFonts w:cs="Times New Roman"/>
        </w:rPr>
      </w:pPr>
      <w:r w:rsidRPr="001468CC">
        <w:rPr>
          <w:rFonts w:cs="Times New Roman"/>
        </w:rPr>
        <w:t>Nationalparker anvendes internationalt som et centralt redskab til at beskytte biodiversitet og fremme lokal udvikling, fordi de kombinerer økologiske, sociale og økonomiske mål</w:t>
      </w:r>
      <w:r w:rsidRPr="001468CC">
        <w:rPr>
          <w:rStyle w:val="Fodnotehenvisning"/>
          <w:rFonts w:cs="Times New Roman"/>
        </w:rPr>
        <w:footnoteReference w:id="1"/>
      </w:r>
      <w:r w:rsidR="0031334C" w:rsidRPr="001468CC">
        <w:rPr>
          <w:rFonts w:cs="Times New Roman"/>
          <w:vertAlign w:val="superscript"/>
        </w:rPr>
        <w:t>,</w:t>
      </w:r>
      <w:r w:rsidR="0031334C" w:rsidRPr="001468CC">
        <w:rPr>
          <w:rStyle w:val="Fodnotehenvisning"/>
          <w:rFonts w:cs="Times New Roman"/>
        </w:rPr>
        <w:footnoteReference w:id="2"/>
      </w:r>
      <w:r w:rsidRPr="001468CC">
        <w:rPr>
          <w:rFonts w:cs="Times New Roman"/>
        </w:rPr>
        <w:t>. Nationalparker udpeges typisk i områder med høj biologisk værdi – f</w:t>
      </w:r>
      <w:r w:rsidR="00E86FF8" w:rsidRPr="001468CC">
        <w:rPr>
          <w:rFonts w:cs="Times New Roman"/>
        </w:rPr>
        <w:t>or eksempel</w:t>
      </w:r>
      <w:r w:rsidRPr="001468CC">
        <w:rPr>
          <w:rFonts w:cs="Times New Roman"/>
        </w:rPr>
        <w:t xml:space="preserve"> truede arter, unikke levesteder eller økologiske processer</w:t>
      </w:r>
      <w:r w:rsidRPr="001468CC">
        <w:rPr>
          <w:rStyle w:val="Fodnotehenvisning"/>
          <w:rFonts w:cs="Times New Roman"/>
        </w:rPr>
        <w:footnoteReference w:id="3"/>
      </w:r>
      <w:r w:rsidRPr="001468CC">
        <w:rPr>
          <w:rFonts w:cs="Times New Roman"/>
        </w:rPr>
        <w:t>. Internationale konventioner som FN’s Biodiversitetskonvention (CBD) anbefaler netop etablering af beskyttede områder som en nøglestrategi for at stoppe tab af biodiversitet. Nationalparker kan fungere som motorer for lokal udvikling, og når lokalbefolkningen inddrages i forvaltningen, øges legitimiteten og den sociale bæredygtighed</w:t>
      </w:r>
      <w:r w:rsidR="003E4B24" w:rsidRPr="001468CC">
        <w:rPr>
          <w:rStyle w:val="Fodnotehenvisning"/>
          <w:rFonts w:cs="Times New Roman"/>
        </w:rPr>
        <w:footnoteReference w:id="4"/>
      </w:r>
      <w:r w:rsidRPr="001468CC">
        <w:rPr>
          <w:rFonts w:cs="Times New Roman"/>
        </w:rPr>
        <w:t>.</w:t>
      </w:r>
    </w:p>
    <w:p w14:paraId="1A7A4548" w14:textId="77777777" w:rsidR="00D41C76" w:rsidRPr="001468CC" w:rsidRDefault="00D41C76" w:rsidP="009A265E">
      <w:pPr>
        <w:spacing w:line="240" w:lineRule="auto"/>
        <w:rPr>
          <w:rFonts w:cs="Times New Roman"/>
        </w:rPr>
      </w:pPr>
    </w:p>
    <w:p w14:paraId="21F90BE0" w14:textId="43559772" w:rsidR="00AB029C" w:rsidRPr="001468CC" w:rsidRDefault="00AB029C" w:rsidP="009A265E">
      <w:pPr>
        <w:spacing w:line="240" w:lineRule="auto"/>
        <w:rPr>
          <w:rFonts w:cs="Times New Roman"/>
        </w:rPr>
      </w:pPr>
      <w:r w:rsidRPr="001468CC">
        <w:rPr>
          <w:rFonts w:cs="Times New Roman"/>
        </w:rPr>
        <w:t>Arbejdet med en ny Nationalpark i Vestgrønland blev igangsat i 2020 af Kommune Qeqertalik, Qeqqata Kommunia og W</w:t>
      </w:r>
      <w:r w:rsidR="005D08D0" w:rsidRPr="001468CC">
        <w:rPr>
          <w:rFonts w:cs="Times New Roman"/>
        </w:rPr>
        <w:t>ild</w:t>
      </w:r>
      <w:r w:rsidRPr="001468CC">
        <w:rPr>
          <w:rFonts w:cs="Times New Roman"/>
        </w:rPr>
        <w:t xml:space="preserve"> Nature Foundation. </w:t>
      </w:r>
      <w:r w:rsidR="005D08D0" w:rsidRPr="001468CC">
        <w:rPr>
          <w:rFonts w:cs="Times New Roman"/>
        </w:rPr>
        <w:t>I overensstemmelse med §</w:t>
      </w:r>
      <w:r w:rsidR="001B5DB3" w:rsidRPr="001468CC">
        <w:rPr>
          <w:rFonts w:cs="Times New Roman"/>
        </w:rPr>
        <w:t xml:space="preserve"> </w:t>
      </w:r>
      <w:r w:rsidR="005D08D0" w:rsidRPr="001468CC">
        <w:rPr>
          <w:rFonts w:cs="Times New Roman"/>
        </w:rPr>
        <w:t xml:space="preserve">12-13 i </w:t>
      </w:r>
      <w:r w:rsidR="001B5DB3" w:rsidRPr="004F761A">
        <w:rPr>
          <w:rFonts w:cs="Times New Roman"/>
          <w:i/>
          <w:iCs/>
        </w:rPr>
        <w:t>Landstingslov nr. 29 af 18. december 2003 om naturbeskyttelse</w:t>
      </w:r>
      <w:r w:rsidR="001B5DB3" w:rsidRPr="001468CC">
        <w:rPr>
          <w:rFonts w:cs="Times New Roman"/>
        </w:rPr>
        <w:t xml:space="preserve"> (n</w:t>
      </w:r>
      <w:r w:rsidR="005D08D0" w:rsidRPr="001468CC">
        <w:rPr>
          <w:rFonts w:cs="Times New Roman"/>
        </w:rPr>
        <w:t>aturbeskyttelsesloven</w:t>
      </w:r>
      <w:r w:rsidR="001B5DB3" w:rsidRPr="001468CC">
        <w:rPr>
          <w:rFonts w:cs="Times New Roman"/>
        </w:rPr>
        <w:t>)</w:t>
      </w:r>
      <w:r w:rsidR="005D08D0" w:rsidRPr="001468CC">
        <w:rPr>
          <w:rFonts w:cs="Times New Roman"/>
        </w:rPr>
        <w:t xml:space="preserve"> er </w:t>
      </w:r>
      <w:r w:rsidR="00564B01" w:rsidRPr="001468CC">
        <w:rPr>
          <w:rFonts w:cs="Times New Roman"/>
        </w:rPr>
        <w:t>Departementet for Natur og Miljø gået videre med at udvikle rammerne for en ny nationalpark p</w:t>
      </w:r>
      <w:r w:rsidRPr="001468CC">
        <w:rPr>
          <w:rFonts w:cs="Times New Roman"/>
        </w:rPr>
        <w:t>å baggrund af de to kommuners ønske samt godkendelse</w:t>
      </w:r>
      <w:r w:rsidR="001B5DB3" w:rsidRPr="001468CC">
        <w:rPr>
          <w:rFonts w:cs="Times New Roman"/>
        </w:rPr>
        <w:t>r</w:t>
      </w:r>
      <w:r w:rsidRPr="001468CC">
        <w:rPr>
          <w:rFonts w:cs="Times New Roman"/>
        </w:rPr>
        <w:t xml:space="preserve"> fra daværende Naalakkersuisut i 2021 </w:t>
      </w:r>
      <w:r w:rsidR="00564B01" w:rsidRPr="001468CC">
        <w:rPr>
          <w:rFonts w:cs="Times New Roman"/>
        </w:rPr>
        <w:t>og 2023. Projektet udmøntes</w:t>
      </w:r>
      <w:r w:rsidRPr="001468CC">
        <w:rPr>
          <w:rFonts w:cs="Times New Roman"/>
        </w:rPr>
        <w:t xml:space="preserve"> </w:t>
      </w:r>
      <w:r w:rsidR="009E33FC" w:rsidRPr="001468CC">
        <w:rPr>
          <w:rFonts w:cs="Times New Roman"/>
        </w:rPr>
        <w:t>gennem</w:t>
      </w:r>
      <w:r w:rsidRPr="001468CC">
        <w:rPr>
          <w:rFonts w:cs="Times New Roman"/>
        </w:rPr>
        <w:t xml:space="preserve"> en styregruppe bestående af kommuner, relevante departementer</w:t>
      </w:r>
      <w:r w:rsidR="009E33FC" w:rsidRPr="001468CC">
        <w:rPr>
          <w:rFonts w:cs="Times New Roman"/>
        </w:rPr>
        <w:t>,</w:t>
      </w:r>
      <w:r w:rsidRPr="001468CC">
        <w:rPr>
          <w:rFonts w:cs="Times New Roman"/>
        </w:rPr>
        <w:t xml:space="preserve"> Wild Nature Foundation</w:t>
      </w:r>
      <w:r w:rsidR="009E33FC" w:rsidRPr="001468CC">
        <w:rPr>
          <w:rFonts w:cs="Times New Roman"/>
        </w:rPr>
        <w:t xml:space="preserve"> og relevante faglige bidragsydere, ledet af Departementet for Natur og Miljø</w:t>
      </w:r>
      <w:r w:rsidRPr="001468CC">
        <w:rPr>
          <w:rFonts w:cs="Times New Roman"/>
        </w:rPr>
        <w:t>.</w:t>
      </w:r>
      <w:r w:rsidR="00564B01" w:rsidRPr="001468CC">
        <w:rPr>
          <w:rFonts w:cs="Times New Roman"/>
        </w:rPr>
        <w:t xml:space="preserve"> Projektet finansieres gennem EU Grøn Vækst-aftalen</w:t>
      </w:r>
      <w:r w:rsidR="009E33FC" w:rsidRPr="001468CC">
        <w:rPr>
          <w:rFonts w:cs="Times New Roman"/>
        </w:rPr>
        <w:t xml:space="preserve"> i 2024-2027</w:t>
      </w:r>
      <w:r w:rsidR="00564B01" w:rsidRPr="001468CC">
        <w:rPr>
          <w:rFonts w:cs="Times New Roman"/>
        </w:rPr>
        <w:t>.</w:t>
      </w:r>
    </w:p>
    <w:p w14:paraId="6A494738" w14:textId="77777777" w:rsidR="00AB029C" w:rsidRPr="001468CC" w:rsidRDefault="00AB029C" w:rsidP="009A265E">
      <w:pPr>
        <w:spacing w:line="240" w:lineRule="auto"/>
        <w:rPr>
          <w:rFonts w:cs="Times New Roman"/>
        </w:rPr>
      </w:pPr>
    </w:p>
    <w:p w14:paraId="183E2E0D" w14:textId="1C60A98D" w:rsidR="00AB029C" w:rsidRPr="001468CC" w:rsidRDefault="005D08D0" w:rsidP="009A265E">
      <w:pPr>
        <w:spacing w:line="240" w:lineRule="auto"/>
        <w:rPr>
          <w:rFonts w:cs="Times New Roman"/>
        </w:rPr>
      </w:pPr>
      <w:r w:rsidRPr="001468CC">
        <w:rPr>
          <w:rFonts w:cs="Times New Roman"/>
        </w:rPr>
        <w:t>Nationalparken er således et kommunalt ønske. Kommunerne</w:t>
      </w:r>
      <w:r w:rsidR="00D11A08" w:rsidRPr="001468CC">
        <w:rPr>
          <w:rFonts w:cs="Times New Roman"/>
        </w:rPr>
        <w:t>s</w:t>
      </w:r>
      <w:r w:rsidRPr="001468CC">
        <w:rPr>
          <w:rFonts w:cs="Times New Roman"/>
        </w:rPr>
        <w:t xml:space="preserve"> ønske til placering af nationalparken inkludere</w:t>
      </w:r>
      <w:r w:rsidR="00D11A08" w:rsidRPr="001468CC">
        <w:rPr>
          <w:rFonts w:cs="Times New Roman"/>
        </w:rPr>
        <w:t>r</w:t>
      </w:r>
      <w:r w:rsidRPr="001468CC">
        <w:rPr>
          <w:rFonts w:cs="Times New Roman"/>
        </w:rPr>
        <w:t xml:space="preserve"> to eksisterende Ramsar</w:t>
      </w:r>
      <w:r w:rsidR="004E0175" w:rsidRPr="001468CC">
        <w:rPr>
          <w:rFonts w:cs="Times New Roman"/>
        </w:rPr>
        <w:t>-</w:t>
      </w:r>
      <w:r w:rsidRPr="001468CC">
        <w:rPr>
          <w:rFonts w:cs="Times New Roman"/>
        </w:rPr>
        <w:t>områder</w:t>
      </w:r>
      <w:r w:rsidR="005742CC" w:rsidRPr="001468CC">
        <w:rPr>
          <w:rStyle w:val="Fodnotehenvisning"/>
          <w:rFonts w:cs="Times New Roman"/>
        </w:rPr>
        <w:footnoteReference w:id="5"/>
      </w:r>
      <w:r w:rsidRPr="001468CC">
        <w:rPr>
          <w:rFonts w:cs="Times New Roman"/>
        </w:rPr>
        <w:t xml:space="preserve"> og området langs indlandsisen fra </w:t>
      </w:r>
      <w:r w:rsidR="009E33FC" w:rsidRPr="001468CC">
        <w:rPr>
          <w:rFonts w:cs="Times New Roman"/>
        </w:rPr>
        <w:t xml:space="preserve">Diskobugten </w:t>
      </w:r>
      <w:r w:rsidRPr="001468CC">
        <w:rPr>
          <w:rFonts w:cs="Times New Roman"/>
        </w:rPr>
        <w:t>til</w:t>
      </w:r>
      <w:r w:rsidR="009E33FC" w:rsidRPr="001468CC">
        <w:rPr>
          <w:rFonts w:cs="Times New Roman"/>
        </w:rPr>
        <w:t xml:space="preserve"> Kangerlussuaq</w:t>
      </w:r>
      <w:r w:rsidRPr="001468CC">
        <w:rPr>
          <w:rFonts w:cs="Times New Roman"/>
        </w:rPr>
        <w:t xml:space="preserve">. Nationalparken skulle have </w:t>
      </w:r>
      <w:r w:rsidR="00AB029C" w:rsidRPr="001468CC">
        <w:rPr>
          <w:rFonts w:cs="Times New Roman"/>
        </w:rPr>
        <w:t xml:space="preserve">tre </w:t>
      </w:r>
      <w:r w:rsidRPr="001468CC">
        <w:rPr>
          <w:rFonts w:cs="Times New Roman"/>
        </w:rPr>
        <w:t xml:space="preserve">overordnede </w:t>
      </w:r>
      <w:r w:rsidR="00AB029C" w:rsidRPr="001468CC">
        <w:rPr>
          <w:rFonts w:cs="Times New Roman"/>
        </w:rPr>
        <w:t>formål:</w:t>
      </w:r>
    </w:p>
    <w:p w14:paraId="2479621F" w14:textId="28C0EAB5" w:rsidR="00AB029C" w:rsidRPr="001468CC" w:rsidRDefault="00AB029C" w:rsidP="009A265E">
      <w:pPr>
        <w:pStyle w:val="Listeafsnit"/>
        <w:numPr>
          <w:ilvl w:val="0"/>
          <w:numId w:val="2"/>
        </w:numPr>
        <w:spacing w:line="240" w:lineRule="auto"/>
        <w:rPr>
          <w:rFonts w:cs="Times New Roman"/>
        </w:rPr>
      </w:pPr>
      <w:r w:rsidRPr="001468CC">
        <w:rPr>
          <w:rFonts w:cs="Times New Roman"/>
        </w:rPr>
        <w:t xml:space="preserve">Kommunerne ønsker en nationalpark, der kan </w:t>
      </w:r>
      <w:r w:rsidR="004446FB" w:rsidRPr="001468CC">
        <w:rPr>
          <w:rFonts w:cs="Times New Roman"/>
        </w:rPr>
        <w:t xml:space="preserve">fungere som </w:t>
      </w:r>
      <w:r w:rsidRPr="001468CC">
        <w:rPr>
          <w:rFonts w:cs="Times New Roman"/>
        </w:rPr>
        <w:t>’brand</w:t>
      </w:r>
      <w:r w:rsidR="004446FB" w:rsidRPr="001468CC">
        <w:rPr>
          <w:rFonts w:cs="Times New Roman"/>
        </w:rPr>
        <w:t>ing</w:t>
      </w:r>
      <w:r w:rsidRPr="001468CC">
        <w:rPr>
          <w:rFonts w:cs="Times New Roman"/>
        </w:rPr>
        <w:t>’</w:t>
      </w:r>
      <w:r w:rsidR="004446FB" w:rsidRPr="001468CC">
        <w:rPr>
          <w:rFonts w:cs="Times New Roman"/>
        </w:rPr>
        <w:t xml:space="preserve"> for</w:t>
      </w:r>
      <w:r w:rsidRPr="001468CC">
        <w:rPr>
          <w:rFonts w:cs="Times New Roman"/>
        </w:rPr>
        <w:t xml:space="preserve"> området og dermed tiltrække flere turister til gavn for en diversificering og styrkelse af den lokale økonomi.</w:t>
      </w:r>
    </w:p>
    <w:p w14:paraId="5FB5F7FB" w14:textId="435536DA" w:rsidR="00AB029C" w:rsidRPr="001468CC" w:rsidRDefault="00AB029C" w:rsidP="009A265E">
      <w:pPr>
        <w:pStyle w:val="Listeafsnit"/>
        <w:numPr>
          <w:ilvl w:val="0"/>
          <w:numId w:val="2"/>
        </w:numPr>
        <w:spacing w:line="240" w:lineRule="auto"/>
        <w:rPr>
          <w:rFonts w:cs="Times New Roman"/>
        </w:rPr>
      </w:pPr>
      <w:r w:rsidRPr="001468CC">
        <w:rPr>
          <w:rFonts w:cs="Times New Roman"/>
        </w:rPr>
        <w:t>Kommunerne ønsker</w:t>
      </w:r>
      <w:r w:rsidR="004446FB" w:rsidRPr="001468CC">
        <w:rPr>
          <w:rFonts w:cs="Times New Roman"/>
        </w:rPr>
        <w:t>,</w:t>
      </w:r>
      <w:r w:rsidRPr="001468CC">
        <w:rPr>
          <w:rFonts w:cs="Times New Roman"/>
        </w:rPr>
        <w:t xml:space="preserve"> at den traditionelle brug kan fortsætte i området. Nationalparken kan </w:t>
      </w:r>
      <w:r w:rsidR="009E33FC" w:rsidRPr="001468CC">
        <w:rPr>
          <w:rFonts w:cs="Times New Roman"/>
        </w:rPr>
        <w:t xml:space="preserve">i samspil </w:t>
      </w:r>
      <w:r w:rsidRPr="001468CC">
        <w:rPr>
          <w:rFonts w:cs="Times New Roman"/>
        </w:rPr>
        <w:t xml:space="preserve">med den nye turismelovgivning gøre det muligt for kommunerne </w:t>
      </w:r>
      <w:r w:rsidR="00652BEA" w:rsidRPr="001468CC">
        <w:rPr>
          <w:rFonts w:cs="Times New Roman"/>
        </w:rPr>
        <w:t xml:space="preserve">bedre </w:t>
      </w:r>
      <w:r w:rsidRPr="001468CC">
        <w:rPr>
          <w:rFonts w:cs="Times New Roman"/>
        </w:rPr>
        <w:t>at styre erhvervsturismen, så den ikke forstyrrer den traditionelle brug og samtidig kan bidrage til den lokale erhvervsudvikling.</w:t>
      </w:r>
    </w:p>
    <w:p w14:paraId="62F74547" w14:textId="08E93A83" w:rsidR="00AB029C" w:rsidRPr="001468CC" w:rsidRDefault="00AB029C" w:rsidP="009A265E">
      <w:pPr>
        <w:pStyle w:val="Listeafsnit"/>
        <w:numPr>
          <w:ilvl w:val="0"/>
          <w:numId w:val="2"/>
        </w:numPr>
        <w:spacing w:line="240" w:lineRule="auto"/>
        <w:rPr>
          <w:rFonts w:cs="Times New Roman"/>
        </w:rPr>
      </w:pPr>
      <w:r w:rsidRPr="001468CC">
        <w:rPr>
          <w:rFonts w:cs="Times New Roman"/>
        </w:rPr>
        <w:lastRenderedPageBreak/>
        <w:t xml:space="preserve">Kommunerne ønsker at gøre lokalbefolkningen </w:t>
      </w:r>
      <w:r w:rsidR="00D1534D" w:rsidRPr="001468CC">
        <w:rPr>
          <w:rFonts w:cs="Times New Roman"/>
        </w:rPr>
        <w:t>bevidste om</w:t>
      </w:r>
      <w:r w:rsidR="00D11A08" w:rsidRPr="001468CC">
        <w:rPr>
          <w:rFonts w:cs="Times New Roman"/>
        </w:rPr>
        <w:t>,</w:t>
      </w:r>
      <w:r w:rsidRPr="001468CC">
        <w:rPr>
          <w:rFonts w:cs="Times New Roman"/>
        </w:rPr>
        <w:t xml:space="preserve"> </w:t>
      </w:r>
      <w:r w:rsidR="00D1534D" w:rsidRPr="001468CC">
        <w:rPr>
          <w:rFonts w:cs="Times New Roman"/>
        </w:rPr>
        <w:t xml:space="preserve">at nationalparken rummer </w:t>
      </w:r>
      <w:r w:rsidRPr="001468CC">
        <w:rPr>
          <w:rFonts w:cs="Times New Roman"/>
        </w:rPr>
        <w:t xml:space="preserve">lokale </w:t>
      </w:r>
      <w:r w:rsidR="00D1534D" w:rsidRPr="001468CC">
        <w:rPr>
          <w:rFonts w:cs="Times New Roman"/>
        </w:rPr>
        <w:t xml:space="preserve">landskabs- og </w:t>
      </w:r>
      <w:r w:rsidRPr="001468CC">
        <w:rPr>
          <w:rFonts w:cs="Times New Roman"/>
        </w:rPr>
        <w:t>naturværdier</w:t>
      </w:r>
      <w:r w:rsidR="00D1534D" w:rsidRPr="001468CC">
        <w:rPr>
          <w:rFonts w:cs="Times New Roman"/>
        </w:rPr>
        <w:t>, der repræsenterer noget unikt både i Grønland og internat</w:t>
      </w:r>
      <w:r w:rsidR="00231F8E" w:rsidRPr="001468CC">
        <w:rPr>
          <w:rFonts w:cs="Times New Roman"/>
        </w:rPr>
        <w:t>i</w:t>
      </w:r>
      <w:r w:rsidR="00D1534D" w:rsidRPr="001468CC">
        <w:rPr>
          <w:rFonts w:cs="Times New Roman"/>
        </w:rPr>
        <w:t>onalt</w:t>
      </w:r>
      <w:r w:rsidR="00610492" w:rsidRPr="001468CC">
        <w:rPr>
          <w:rFonts w:cs="Times New Roman"/>
        </w:rPr>
        <w:t>.</w:t>
      </w:r>
    </w:p>
    <w:p w14:paraId="77E45121" w14:textId="77777777" w:rsidR="005D08D0" w:rsidRPr="001468CC" w:rsidRDefault="005D08D0" w:rsidP="009A265E">
      <w:pPr>
        <w:spacing w:line="240" w:lineRule="auto"/>
        <w:rPr>
          <w:rFonts w:cs="Times New Roman"/>
        </w:rPr>
      </w:pPr>
    </w:p>
    <w:p w14:paraId="4329A09D" w14:textId="37261E9D" w:rsidR="00AB029C" w:rsidRPr="001468CC" w:rsidRDefault="00AB029C" w:rsidP="009A265E">
      <w:pPr>
        <w:spacing w:line="240" w:lineRule="auto"/>
        <w:rPr>
          <w:rFonts w:cs="Times New Roman"/>
        </w:rPr>
      </w:pPr>
      <w:r w:rsidRPr="001468CC">
        <w:rPr>
          <w:rFonts w:cs="Times New Roman"/>
        </w:rPr>
        <w:t>Det er Departementet for Natur og Miljøs vurdering</w:t>
      </w:r>
      <w:r w:rsidR="00610492" w:rsidRPr="001468CC">
        <w:rPr>
          <w:rFonts w:cs="Times New Roman"/>
        </w:rPr>
        <w:t>,</w:t>
      </w:r>
      <w:r w:rsidRPr="001468CC">
        <w:rPr>
          <w:rFonts w:cs="Times New Roman"/>
        </w:rPr>
        <w:t xml:space="preserve"> at området kvalificerer til at være en nationalpark i en Grønlandsk forstand, da der er tale om et stort</w:t>
      </w:r>
      <w:r w:rsidR="004446FB" w:rsidRPr="001468CC">
        <w:rPr>
          <w:rFonts w:cs="Times New Roman"/>
        </w:rPr>
        <w:t>,</w:t>
      </w:r>
      <w:r w:rsidR="00610492" w:rsidRPr="001468CC">
        <w:rPr>
          <w:rFonts w:cs="Times New Roman"/>
        </w:rPr>
        <w:t xml:space="preserve"> sammenhængende </w:t>
      </w:r>
      <w:r w:rsidRPr="001468CC">
        <w:rPr>
          <w:rFonts w:cs="Times New Roman"/>
        </w:rPr>
        <w:t>område, der indeholder væsentlige beskyttelsesinteresser for arter og økosystemer (også af international betydning</w:t>
      </w:r>
      <w:r w:rsidR="00610492" w:rsidRPr="001468CC">
        <w:rPr>
          <w:rFonts w:cs="Times New Roman"/>
        </w:rPr>
        <w:t xml:space="preserve"> </w:t>
      </w:r>
      <w:r w:rsidR="004446FB" w:rsidRPr="001468CC">
        <w:rPr>
          <w:rFonts w:cs="Times New Roman"/>
        </w:rPr>
        <w:t>p</w:t>
      </w:r>
      <w:r w:rsidR="00121A50" w:rsidRPr="001468CC">
        <w:rPr>
          <w:rFonts w:cs="Times New Roman"/>
        </w:rPr>
        <w:t>å grund af</w:t>
      </w:r>
      <w:r w:rsidR="00610492" w:rsidRPr="001468CC">
        <w:rPr>
          <w:rFonts w:cs="Times New Roman"/>
        </w:rPr>
        <w:t xml:space="preserve"> to</w:t>
      </w:r>
      <w:r w:rsidRPr="001468CC">
        <w:rPr>
          <w:rFonts w:cs="Times New Roman"/>
        </w:rPr>
        <w:t xml:space="preserve"> Ramsar</w:t>
      </w:r>
      <w:r w:rsidR="00121A50" w:rsidRPr="001468CC">
        <w:rPr>
          <w:rFonts w:cs="Times New Roman"/>
        </w:rPr>
        <w:t>-</w:t>
      </w:r>
      <w:r w:rsidRPr="001468CC">
        <w:rPr>
          <w:rFonts w:cs="Times New Roman"/>
        </w:rPr>
        <w:t>områder) og væsentlige</w:t>
      </w:r>
      <w:r w:rsidR="004446FB" w:rsidRPr="001468CC">
        <w:rPr>
          <w:rFonts w:cs="Times New Roman"/>
        </w:rPr>
        <w:t>,</w:t>
      </w:r>
      <w:r w:rsidRPr="001468CC">
        <w:rPr>
          <w:rFonts w:cs="Times New Roman"/>
        </w:rPr>
        <w:t xml:space="preserve"> rekreative værdier for lokalsamfundene.</w:t>
      </w:r>
    </w:p>
    <w:p w14:paraId="2F038F7D" w14:textId="77777777" w:rsidR="00AB029C" w:rsidRPr="001468CC" w:rsidRDefault="00AB029C" w:rsidP="009A265E">
      <w:pPr>
        <w:spacing w:line="240" w:lineRule="auto"/>
        <w:rPr>
          <w:rFonts w:cs="Times New Roman"/>
        </w:rPr>
      </w:pPr>
    </w:p>
    <w:p w14:paraId="36A469D4" w14:textId="3F1F76D0" w:rsidR="00AB029C" w:rsidRPr="001468CC" w:rsidRDefault="00AB029C" w:rsidP="009A265E">
      <w:pPr>
        <w:spacing w:line="240" w:lineRule="auto"/>
        <w:rPr>
          <w:rFonts w:cs="Times New Roman"/>
        </w:rPr>
      </w:pPr>
      <w:r w:rsidRPr="001468CC">
        <w:rPr>
          <w:rFonts w:cs="Times New Roman"/>
        </w:rPr>
        <w:t xml:space="preserve">På den baggrund </w:t>
      </w:r>
      <w:r w:rsidR="00EB47B1" w:rsidRPr="001468CC">
        <w:rPr>
          <w:rFonts w:cs="Times New Roman"/>
        </w:rPr>
        <w:t xml:space="preserve">nedsatte Departementet for Natur og Miljø </w:t>
      </w:r>
      <w:r w:rsidRPr="001468CC">
        <w:rPr>
          <w:rFonts w:cs="Times New Roman"/>
        </w:rPr>
        <w:t xml:space="preserve">en styregruppe, der har udarbejdet </w:t>
      </w:r>
      <w:r w:rsidR="00610492" w:rsidRPr="001468CC">
        <w:rPr>
          <w:rFonts w:cs="Times New Roman"/>
        </w:rPr>
        <w:t xml:space="preserve">et udkast til </w:t>
      </w:r>
      <w:r w:rsidRPr="001468CC">
        <w:rPr>
          <w:rFonts w:cs="Times New Roman"/>
        </w:rPr>
        <w:t>bekendtgørelse</w:t>
      </w:r>
      <w:r w:rsidR="00EB47B1" w:rsidRPr="001468CC">
        <w:rPr>
          <w:rFonts w:cs="Times New Roman"/>
        </w:rPr>
        <w:t xml:space="preserve">, se </w:t>
      </w:r>
      <w:r w:rsidR="00EB47B1" w:rsidRPr="004F761A">
        <w:rPr>
          <w:rFonts w:cs="Times New Roman"/>
          <w:i/>
          <w:iCs/>
        </w:rPr>
        <w:t>Forslag til: Selvstyrets bekendtgørelse om Vestgrønland Nationalpark</w:t>
      </w:r>
      <w:r w:rsidR="00EB47B1" w:rsidRPr="001468CC">
        <w:rPr>
          <w:rStyle w:val="Fodnotehenvisning"/>
          <w:rFonts w:cs="Times New Roman"/>
        </w:rPr>
        <w:footnoteReference w:id="6"/>
      </w:r>
      <w:r w:rsidR="004446FB" w:rsidRPr="001468CC">
        <w:rPr>
          <w:rFonts w:cs="Times New Roman"/>
        </w:rPr>
        <w:t>. Bekendtgørelsen skal</w:t>
      </w:r>
      <w:r w:rsidRPr="001468CC">
        <w:rPr>
          <w:rFonts w:cs="Times New Roman"/>
        </w:rPr>
        <w:t xml:space="preserve"> sætte rammerne for nationalparksområdets afgrænsning og regulering. Bekendtgørelsen er et resultat af en større vidensindsamling, borgerinddragelse og koordin</w:t>
      </w:r>
      <w:r w:rsidR="004446FB" w:rsidRPr="001468CC">
        <w:rPr>
          <w:rFonts w:cs="Times New Roman"/>
        </w:rPr>
        <w:t>ering</w:t>
      </w:r>
      <w:r w:rsidRPr="001468CC">
        <w:rPr>
          <w:rFonts w:cs="Times New Roman"/>
        </w:rPr>
        <w:t xml:space="preserve"> med relevante myndigheder. I medfør af forpligtelser i rammeaftale</w:t>
      </w:r>
      <w:r w:rsidR="009E33FC" w:rsidRPr="001468CC">
        <w:rPr>
          <w:rFonts w:cs="Times New Roman"/>
        </w:rPr>
        <w:t>n</w:t>
      </w:r>
      <w:r w:rsidRPr="001468CC">
        <w:rPr>
          <w:rFonts w:cs="Times New Roman"/>
        </w:rPr>
        <w:t xml:space="preserve"> med EU om Grøn Vækst skal bekendtgørelsen være godkendt til offentlig høring af Naalakkersuisut i 2025. </w:t>
      </w:r>
    </w:p>
    <w:p w14:paraId="5C7CC56D" w14:textId="77777777" w:rsidR="00AB029C" w:rsidRPr="001468CC" w:rsidRDefault="00AB029C" w:rsidP="009A265E">
      <w:pPr>
        <w:spacing w:line="240" w:lineRule="auto"/>
        <w:rPr>
          <w:rFonts w:cs="Times New Roman"/>
        </w:rPr>
      </w:pPr>
    </w:p>
    <w:p w14:paraId="39AED784" w14:textId="3B4D13D5" w:rsidR="00AB029C" w:rsidRPr="001468CC" w:rsidRDefault="00AB029C" w:rsidP="009A265E">
      <w:pPr>
        <w:spacing w:line="240" w:lineRule="auto"/>
        <w:rPr>
          <w:rFonts w:cs="Times New Roman"/>
        </w:rPr>
      </w:pPr>
      <w:r w:rsidRPr="001468CC">
        <w:rPr>
          <w:rFonts w:cs="Times New Roman"/>
        </w:rPr>
        <w:t>Nærværende konsekvens</w:t>
      </w:r>
      <w:r w:rsidR="004446FB" w:rsidRPr="001468CC">
        <w:rPr>
          <w:rFonts w:cs="Times New Roman"/>
        </w:rPr>
        <w:t>analyse</w:t>
      </w:r>
      <w:r w:rsidRPr="001468CC">
        <w:rPr>
          <w:rFonts w:cs="Times New Roman"/>
        </w:rPr>
        <w:t xml:space="preserve"> skal afdække fordele og ulemper forbundet med en etablering af en nationalpark i det foreslåede område i Vestgrønland med udgangspunkt i bestemmelser beskrevet i forslag til bekendtgørelse.</w:t>
      </w:r>
    </w:p>
    <w:p w14:paraId="038EB288" w14:textId="77777777" w:rsidR="00AB029C" w:rsidRPr="001468CC" w:rsidRDefault="00AB029C" w:rsidP="009A265E">
      <w:pPr>
        <w:spacing w:line="240" w:lineRule="auto"/>
        <w:rPr>
          <w:rFonts w:cs="Times New Roman"/>
        </w:rPr>
      </w:pPr>
    </w:p>
    <w:p w14:paraId="1463BB23" w14:textId="01E72D16" w:rsidR="00AB029C"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12" w:name="_Toc215008965"/>
      <w:r w:rsidRPr="001468CC">
        <w:rPr>
          <w:rFonts w:ascii="Times New Roman" w:hAnsi="Times New Roman" w:cs="Times New Roman"/>
          <w:color w:val="1F497D" w:themeColor="text2"/>
        </w:rPr>
        <w:t xml:space="preserve">1.1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Formål med konsekvensanalysen</w:t>
      </w:r>
      <w:bookmarkEnd w:id="12"/>
    </w:p>
    <w:p w14:paraId="65E00CC7" w14:textId="351DE547" w:rsidR="004446FB" w:rsidRPr="001468CC" w:rsidRDefault="00AB029C" w:rsidP="009A265E">
      <w:pPr>
        <w:spacing w:line="240" w:lineRule="auto"/>
        <w:rPr>
          <w:rFonts w:cs="Times New Roman"/>
        </w:rPr>
      </w:pPr>
      <w:r w:rsidRPr="001468CC">
        <w:rPr>
          <w:rFonts w:cs="Times New Roman"/>
        </w:rPr>
        <w:t>Med dette notat ønsker Departementet for Natur og Miljø at give et overblik over de aspekter i en konsekvensanalyse, der kan belyses på nuværende tidspunkt. En endelig analyse af positive og negative konsekvenser forventes udarbejdet efter den offentlige høring</w:t>
      </w:r>
      <w:r w:rsidR="005D08D0" w:rsidRPr="001468CC">
        <w:rPr>
          <w:rFonts w:cs="Times New Roman"/>
        </w:rPr>
        <w:t xml:space="preserve"> baseret på tilgængelig viden og analyser</w:t>
      </w:r>
      <w:r w:rsidR="004446FB" w:rsidRPr="001468CC">
        <w:rPr>
          <w:rFonts w:cs="Times New Roman"/>
        </w:rPr>
        <w:t>. Hensigten er</w:t>
      </w:r>
      <w:r w:rsidRPr="001468CC">
        <w:rPr>
          <w:rFonts w:cs="Times New Roman"/>
        </w:rPr>
        <w:t xml:space="preserve"> at integrere </w:t>
      </w:r>
      <w:r w:rsidR="004446FB" w:rsidRPr="001468CC">
        <w:rPr>
          <w:rFonts w:cs="Times New Roman"/>
        </w:rPr>
        <w:t>en belysning af de fordele, ulemper, muligheder og risici, som bl</w:t>
      </w:r>
      <w:r w:rsidR="00CF3DD1" w:rsidRPr="001468CC">
        <w:rPr>
          <w:rFonts w:cs="Times New Roman"/>
        </w:rPr>
        <w:t>andt andet</w:t>
      </w:r>
      <w:r w:rsidR="004446FB" w:rsidRPr="001468CC">
        <w:rPr>
          <w:rFonts w:cs="Times New Roman"/>
        </w:rPr>
        <w:t xml:space="preserve"> vil blive tydelige på baggrund af høringssvar fra den offentlige høring, som derved er med til at sikre det rette fokus på relevante emner og evt. gennemgående temaer i konsekvensanalysen.</w:t>
      </w:r>
    </w:p>
    <w:p w14:paraId="6D10C061" w14:textId="77777777" w:rsidR="004446FB" w:rsidRPr="001468CC" w:rsidRDefault="004446FB" w:rsidP="009A265E">
      <w:pPr>
        <w:spacing w:line="240" w:lineRule="auto"/>
        <w:rPr>
          <w:rFonts w:cs="Times New Roman"/>
        </w:rPr>
      </w:pPr>
    </w:p>
    <w:p w14:paraId="510EFC3D" w14:textId="5357DEF2" w:rsidR="00AB029C" w:rsidRPr="001468CC" w:rsidRDefault="00AB029C" w:rsidP="009A265E">
      <w:pPr>
        <w:spacing w:line="240" w:lineRule="auto"/>
        <w:rPr>
          <w:rFonts w:cs="Times New Roman"/>
        </w:rPr>
      </w:pPr>
      <w:r w:rsidRPr="001468CC">
        <w:rPr>
          <w:rFonts w:cs="Times New Roman"/>
        </w:rPr>
        <w:t>Naalakkersuisut vil således modtage en fuld konsekvensanalyse i forbindelse med senere stillingtagen til forslag til bekendtgørelse for en ny nationalpark i Vestgrønland.</w:t>
      </w:r>
    </w:p>
    <w:p w14:paraId="46EF97C9" w14:textId="77777777" w:rsidR="00AB029C" w:rsidRPr="001468CC" w:rsidRDefault="00AB029C" w:rsidP="009A265E">
      <w:pPr>
        <w:spacing w:line="240" w:lineRule="auto"/>
        <w:rPr>
          <w:rFonts w:cs="Times New Roman"/>
        </w:rPr>
      </w:pPr>
    </w:p>
    <w:p w14:paraId="709EDBE0" w14:textId="1AA33338" w:rsidR="00AB029C"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13" w:name="_Toc215008966"/>
      <w:r w:rsidRPr="001468CC">
        <w:rPr>
          <w:rFonts w:ascii="Times New Roman" w:hAnsi="Times New Roman" w:cs="Times New Roman"/>
          <w:color w:val="1F497D" w:themeColor="text2"/>
        </w:rPr>
        <w:t xml:space="preserve">1.2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Metodisk tilgang</w:t>
      </w:r>
      <w:bookmarkEnd w:id="13"/>
    </w:p>
    <w:p w14:paraId="196602C2" w14:textId="7676595A" w:rsidR="00AB029C" w:rsidRPr="001468CC" w:rsidRDefault="00D93C21" w:rsidP="009A265E">
      <w:pPr>
        <w:spacing w:line="240" w:lineRule="auto"/>
        <w:rPr>
          <w:rFonts w:cs="Times New Roman"/>
        </w:rPr>
      </w:pPr>
      <w:r w:rsidRPr="001468CC">
        <w:rPr>
          <w:rFonts w:cs="Times New Roman"/>
        </w:rPr>
        <w:t>Der er indhentet bidrag til u</w:t>
      </w:r>
      <w:r w:rsidR="001A2599" w:rsidRPr="001468CC">
        <w:rPr>
          <w:rFonts w:cs="Times New Roman"/>
        </w:rPr>
        <w:t>dka</w:t>
      </w:r>
      <w:r w:rsidR="007177A3" w:rsidRPr="001468CC">
        <w:rPr>
          <w:rFonts w:cs="Times New Roman"/>
        </w:rPr>
        <w:t>s</w:t>
      </w:r>
      <w:r w:rsidR="001A2599" w:rsidRPr="001468CC">
        <w:rPr>
          <w:rFonts w:cs="Times New Roman"/>
        </w:rPr>
        <w:t xml:space="preserve">t til </w:t>
      </w:r>
      <w:r w:rsidRPr="001468CC">
        <w:rPr>
          <w:rFonts w:cs="Times New Roman"/>
        </w:rPr>
        <w:t>konsekvensanalysen hos</w:t>
      </w:r>
      <w:r w:rsidR="001A2599" w:rsidRPr="001468CC">
        <w:rPr>
          <w:rFonts w:cs="Times New Roman"/>
        </w:rPr>
        <w:t xml:space="preserve"> medlemmer af nationalparkens styregruppe samt </w:t>
      </w:r>
      <w:r w:rsidR="00C62426" w:rsidRPr="001468CC">
        <w:rPr>
          <w:rFonts w:cs="Times New Roman"/>
        </w:rPr>
        <w:t xml:space="preserve">relevante </w:t>
      </w:r>
      <w:r w:rsidR="001A2599" w:rsidRPr="001468CC">
        <w:rPr>
          <w:rFonts w:cs="Times New Roman"/>
        </w:rPr>
        <w:t>departementer</w:t>
      </w:r>
      <w:r w:rsidR="0050675C" w:rsidRPr="001468CC">
        <w:rPr>
          <w:rFonts w:cs="Times New Roman"/>
        </w:rPr>
        <w:t>, inkl.</w:t>
      </w:r>
      <w:r w:rsidR="001A2599" w:rsidRPr="001468CC">
        <w:rPr>
          <w:rFonts w:cs="Times New Roman"/>
        </w:rPr>
        <w:t xml:space="preserve"> anmodning </w:t>
      </w:r>
      <w:r w:rsidR="00036C6C" w:rsidRPr="001468CC">
        <w:rPr>
          <w:rFonts w:cs="Times New Roman"/>
        </w:rPr>
        <w:t>om ændringsforslag til</w:t>
      </w:r>
      <w:r w:rsidR="001A2599" w:rsidRPr="001468CC">
        <w:rPr>
          <w:rFonts w:cs="Times New Roman"/>
        </w:rPr>
        <w:t xml:space="preserve"> indholdsfortegnelse</w:t>
      </w:r>
      <w:r w:rsidR="005D08D0" w:rsidRPr="001468CC">
        <w:rPr>
          <w:rFonts w:cs="Times New Roman"/>
        </w:rPr>
        <w:t>,</w:t>
      </w:r>
      <w:r w:rsidR="001A2599" w:rsidRPr="001468CC">
        <w:rPr>
          <w:rFonts w:cs="Times New Roman"/>
        </w:rPr>
        <w:t xml:space="preserve"> </w:t>
      </w:r>
      <w:r w:rsidR="0050675C" w:rsidRPr="001468CC">
        <w:rPr>
          <w:rFonts w:cs="Times New Roman"/>
        </w:rPr>
        <w:t>samt</w:t>
      </w:r>
      <w:r w:rsidR="001A2599" w:rsidRPr="001468CC">
        <w:rPr>
          <w:rFonts w:cs="Times New Roman"/>
        </w:rPr>
        <w:t xml:space="preserve"> </w:t>
      </w:r>
      <w:r w:rsidR="00AB029C" w:rsidRPr="001468CC">
        <w:rPr>
          <w:rFonts w:cs="Times New Roman"/>
        </w:rPr>
        <w:t>lever</w:t>
      </w:r>
      <w:r w:rsidR="001A2599" w:rsidRPr="001468CC">
        <w:rPr>
          <w:rFonts w:cs="Times New Roman"/>
        </w:rPr>
        <w:t>ing</w:t>
      </w:r>
      <w:r w:rsidR="00AB029C" w:rsidRPr="001468CC">
        <w:rPr>
          <w:rFonts w:cs="Times New Roman"/>
        </w:rPr>
        <w:t xml:space="preserve"> </w:t>
      </w:r>
      <w:r w:rsidR="00036C6C" w:rsidRPr="001468CC">
        <w:rPr>
          <w:rFonts w:cs="Times New Roman"/>
        </w:rPr>
        <w:t xml:space="preserve">af </w:t>
      </w:r>
      <w:r w:rsidR="00AB029C" w:rsidRPr="001468CC">
        <w:rPr>
          <w:rFonts w:cs="Times New Roman"/>
        </w:rPr>
        <w:t>tekstbidrag til specifikke afsnit</w:t>
      </w:r>
      <w:r w:rsidR="0050675C" w:rsidRPr="001468CC">
        <w:rPr>
          <w:rFonts w:cs="Times New Roman"/>
        </w:rPr>
        <w:t xml:space="preserve"> og</w:t>
      </w:r>
      <w:r w:rsidR="00AB029C" w:rsidRPr="001468CC">
        <w:rPr>
          <w:rFonts w:cs="Times New Roman"/>
        </w:rPr>
        <w:t xml:space="preserve"> hvor end det måtte være relevant i forhold til deres specifikke ressortområder (bidragydere er fremhævet i de enkelte afsnit). Emner</w:t>
      </w:r>
      <w:r w:rsidR="0050675C" w:rsidRPr="001468CC">
        <w:rPr>
          <w:rFonts w:cs="Times New Roman"/>
        </w:rPr>
        <w:t>,</w:t>
      </w:r>
      <w:r w:rsidR="00AB029C" w:rsidRPr="001468CC">
        <w:rPr>
          <w:rFonts w:cs="Times New Roman"/>
        </w:rPr>
        <w:t xml:space="preserve"> der belyses i denne </w:t>
      </w:r>
      <w:r w:rsidR="00193E2D" w:rsidRPr="001468CC">
        <w:rPr>
          <w:rFonts w:cs="Times New Roman"/>
        </w:rPr>
        <w:t>konsekvensanalyse,</w:t>
      </w:r>
      <w:r w:rsidR="0050675C" w:rsidRPr="001468CC">
        <w:rPr>
          <w:rFonts w:cs="Times New Roman"/>
        </w:rPr>
        <w:t xml:space="preserve"> </w:t>
      </w:r>
      <w:r w:rsidR="00AB029C" w:rsidRPr="001468CC">
        <w:rPr>
          <w:rFonts w:cs="Times New Roman"/>
        </w:rPr>
        <w:t xml:space="preserve">inkluderer miljømæssige, sociale og økonomiske aspekter (fuld emneliste kan ses i indholdsfortegnelsen). </w:t>
      </w:r>
    </w:p>
    <w:p w14:paraId="798492FB" w14:textId="77777777" w:rsidR="00AB029C" w:rsidRPr="001468CC" w:rsidRDefault="00AB029C" w:rsidP="009A265E">
      <w:pPr>
        <w:spacing w:line="240" w:lineRule="auto"/>
        <w:rPr>
          <w:rFonts w:cs="Times New Roman"/>
        </w:rPr>
      </w:pPr>
    </w:p>
    <w:p w14:paraId="6E07A476" w14:textId="3D1F7F4D" w:rsidR="00AB029C" w:rsidRPr="001468CC" w:rsidRDefault="00AB029C" w:rsidP="009A265E">
      <w:pPr>
        <w:spacing w:line="240" w:lineRule="auto"/>
        <w:rPr>
          <w:rFonts w:cs="Times New Roman"/>
        </w:rPr>
      </w:pPr>
      <w:r w:rsidRPr="001468CC">
        <w:rPr>
          <w:rFonts w:cs="Times New Roman"/>
        </w:rPr>
        <w:t xml:space="preserve">I forbindelse med anmodningen blev </w:t>
      </w:r>
      <w:r w:rsidR="0050675C" w:rsidRPr="001468CC">
        <w:rPr>
          <w:rFonts w:cs="Times New Roman"/>
        </w:rPr>
        <w:t xml:space="preserve">bidragsydere </w:t>
      </w:r>
      <w:r w:rsidRPr="001468CC">
        <w:rPr>
          <w:rFonts w:cs="Times New Roman"/>
        </w:rPr>
        <w:t xml:space="preserve">bedt om at følge </w:t>
      </w:r>
      <w:r w:rsidR="0050675C" w:rsidRPr="001468CC">
        <w:rPr>
          <w:rFonts w:cs="Times New Roman"/>
        </w:rPr>
        <w:t xml:space="preserve">nedenstående </w:t>
      </w:r>
      <w:r w:rsidRPr="001468CC">
        <w:rPr>
          <w:rFonts w:cs="Times New Roman"/>
        </w:rPr>
        <w:t>principper for konsekvensanalyse</w:t>
      </w:r>
      <w:r w:rsidR="0050675C" w:rsidRPr="001468CC">
        <w:rPr>
          <w:rFonts w:cs="Times New Roman"/>
        </w:rPr>
        <w:t>n</w:t>
      </w:r>
      <w:r w:rsidRPr="001468CC">
        <w:rPr>
          <w:rFonts w:cs="Times New Roman"/>
        </w:rPr>
        <w:t>:</w:t>
      </w:r>
    </w:p>
    <w:p w14:paraId="363D37AE" w14:textId="77777777" w:rsidR="00AB029C" w:rsidRPr="001468CC" w:rsidRDefault="00AB029C" w:rsidP="009A265E">
      <w:pPr>
        <w:pStyle w:val="Listeafsnit"/>
        <w:numPr>
          <w:ilvl w:val="0"/>
          <w:numId w:val="3"/>
        </w:numPr>
        <w:spacing w:line="240" w:lineRule="auto"/>
        <w:rPr>
          <w:rFonts w:cs="Times New Roman"/>
        </w:rPr>
      </w:pPr>
      <w:bookmarkStart w:id="14" w:name="_Hlk201741357"/>
      <w:r w:rsidRPr="001468CC">
        <w:rPr>
          <w:rFonts w:cs="Times New Roman"/>
        </w:rPr>
        <w:t>At tage højde for både positive og negative konsekvenser.</w:t>
      </w:r>
    </w:p>
    <w:p w14:paraId="658DEEF1" w14:textId="77777777" w:rsidR="00AB029C" w:rsidRPr="001468CC" w:rsidRDefault="00AB029C" w:rsidP="009A265E">
      <w:pPr>
        <w:pStyle w:val="Listeafsnit"/>
        <w:numPr>
          <w:ilvl w:val="0"/>
          <w:numId w:val="3"/>
        </w:numPr>
        <w:spacing w:line="240" w:lineRule="auto"/>
        <w:rPr>
          <w:rFonts w:cs="Times New Roman"/>
        </w:rPr>
      </w:pPr>
      <w:r w:rsidRPr="001468CC">
        <w:rPr>
          <w:rFonts w:cs="Times New Roman"/>
        </w:rPr>
        <w:t>At inddrage relevante afdelinger/kompetencepersoner i processen.</w:t>
      </w:r>
    </w:p>
    <w:p w14:paraId="11148080" w14:textId="77777777" w:rsidR="00AB029C" w:rsidRPr="001468CC" w:rsidRDefault="00AB029C" w:rsidP="009A265E">
      <w:pPr>
        <w:pStyle w:val="Listeafsnit"/>
        <w:numPr>
          <w:ilvl w:val="0"/>
          <w:numId w:val="3"/>
        </w:numPr>
        <w:spacing w:line="240" w:lineRule="auto"/>
        <w:rPr>
          <w:rFonts w:cs="Times New Roman"/>
        </w:rPr>
      </w:pPr>
      <w:r w:rsidRPr="001468CC">
        <w:rPr>
          <w:rFonts w:cs="Times New Roman"/>
        </w:rPr>
        <w:lastRenderedPageBreak/>
        <w:t>At basere vurderingerne på fakta og troværdige data.</w:t>
      </w:r>
    </w:p>
    <w:p w14:paraId="5A926605" w14:textId="77777777" w:rsidR="00AB029C" w:rsidRPr="001468CC" w:rsidRDefault="00AB029C" w:rsidP="009A265E">
      <w:pPr>
        <w:pStyle w:val="Listeafsnit"/>
        <w:numPr>
          <w:ilvl w:val="0"/>
          <w:numId w:val="3"/>
        </w:numPr>
        <w:spacing w:line="240" w:lineRule="auto"/>
        <w:rPr>
          <w:rFonts w:cs="Times New Roman"/>
        </w:rPr>
      </w:pPr>
      <w:r w:rsidRPr="001468CC">
        <w:rPr>
          <w:rFonts w:cs="Times New Roman"/>
        </w:rPr>
        <w:t>At sikre gennemsigtighed og åbenhed i hele processen.</w:t>
      </w:r>
    </w:p>
    <w:bookmarkEnd w:id="14"/>
    <w:p w14:paraId="3D60BE82" w14:textId="77777777" w:rsidR="00AB029C" w:rsidRPr="001468CC" w:rsidRDefault="00AB029C" w:rsidP="009A265E">
      <w:pPr>
        <w:spacing w:line="240" w:lineRule="auto"/>
        <w:rPr>
          <w:rFonts w:cs="Times New Roman"/>
        </w:rPr>
      </w:pPr>
    </w:p>
    <w:p w14:paraId="43796242" w14:textId="0CE87B04" w:rsidR="00AB029C" w:rsidRPr="001468CC" w:rsidRDefault="00AB029C" w:rsidP="009A265E">
      <w:pPr>
        <w:spacing w:line="240" w:lineRule="auto"/>
        <w:rPr>
          <w:rFonts w:cs="Times New Roman"/>
        </w:rPr>
      </w:pPr>
      <w:r w:rsidRPr="001468CC">
        <w:rPr>
          <w:rFonts w:cs="Times New Roman"/>
        </w:rPr>
        <w:t>Departement for Natur og Miljø har sammenskrevet konsekvensanalysen på baggrund af indkomne bidrag. Et samlet udkast er efterfølgende sendt i høring hos styregruppen</w:t>
      </w:r>
      <w:r w:rsidR="0092494D" w:rsidRPr="001468CC">
        <w:rPr>
          <w:rFonts w:cs="Times New Roman"/>
        </w:rPr>
        <w:t>s</w:t>
      </w:r>
      <w:r w:rsidRPr="001468CC">
        <w:rPr>
          <w:rFonts w:cs="Times New Roman"/>
        </w:rPr>
        <w:t xml:space="preserve"> medlemmer</w:t>
      </w:r>
      <w:r w:rsidR="00652BEA" w:rsidRPr="001468CC">
        <w:rPr>
          <w:rFonts w:cs="Times New Roman"/>
        </w:rPr>
        <w:t xml:space="preserve">, </w:t>
      </w:r>
      <w:r w:rsidRPr="001468CC">
        <w:rPr>
          <w:rFonts w:cs="Times New Roman"/>
        </w:rPr>
        <w:t xml:space="preserve">hvorefter relevante kommentarer </w:t>
      </w:r>
      <w:r w:rsidR="00652BEA" w:rsidRPr="001468CC">
        <w:rPr>
          <w:rFonts w:cs="Times New Roman"/>
        </w:rPr>
        <w:t xml:space="preserve">er </w:t>
      </w:r>
      <w:r w:rsidRPr="001468CC">
        <w:rPr>
          <w:rFonts w:cs="Times New Roman"/>
        </w:rPr>
        <w:t>indarbejdet.</w:t>
      </w:r>
    </w:p>
    <w:p w14:paraId="22BB606F" w14:textId="77777777" w:rsidR="00AB029C" w:rsidRPr="001468CC" w:rsidRDefault="00AB029C" w:rsidP="009A265E">
      <w:pPr>
        <w:spacing w:line="240" w:lineRule="auto"/>
        <w:rPr>
          <w:rFonts w:cs="Times New Roman"/>
        </w:rPr>
      </w:pPr>
    </w:p>
    <w:p w14:paraId="4888CD41" w14:textId="77777777" w:rsidR="005D08D0" w:rsidRPr="001468CC" w:rsidRDefault="005D08D0" w:rsidP="009A265E">
      <w:pPr>
        <w:spacing w:line="240" w:lineRule="auto"/>
        <w:rPr>
          <w:rFonts w:cs="Times New Roman"/>
        </w:rPr>
      </w:pPr>
    </w:p>
    <w:p w14:paraId="0E525E67" w14:textId="77777777" w:rsidR="00AB029C" w:rsidRPr="001468CC" w:rsidRDefault="00AB029C" w:rsidP="009A265E">
      <w:pPr>
        <w:pStyle w:val="Overskrift1"/>
        <w:spacing w:before="0" w:line="240" w:lineRule="auto"/>
        <w:rPr>
          <w:rFonts w:ascii="Times New Roman" w:hAnsi="Times New Roman" w:cs="Times New Roman"/>
          <w:color w:val="1F497D" w:themeColor="text2"/>
        </w:rPr>
      </w:pPr>
      <w:bookmarkStart w:id="15" w:name="_Toc215008967"/>
      <w:r w:rsidRPr="001468CC">
        <w:rPr>
          <w:rFonts w:ascii="Times New Roman" w:hAnsi="Times New Roman" w:cs="Times New Roman"/>
          <w:color w:val="1F497D" w:themeColor="text2"/>
        </w:rPr>
        <w:t>Områdebeskrivelse</w:t>
      </w:r>
      <w:bookmarkEnd w:id="15"/>
    </w:p>
    <w:p w14:paraId="77BBCAFE" w14:textId="77777777" w:rsidR="00AD7F1F" w:rsidRPr="001468CC" w:rsidRDefault="00AD7F1F" w:rsidP="009A265E">
      <w:pPr>
        <w:spacing w:line="240" w:lineRule="auto"/>
        <w:rPr>
          <w:rFonts w:cs="Times New Roman"/>
        </w:rPr>
      </w:pPr>
    </w:p>
    <w:p w14:paraId="08FC4201" w14:textId="141362D0" w:rsidR="00AB029C"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16" w:name="_Toc215008968"/>
      <w:r w:rsidRPr="001468CC">
        <w:rPr>
          <w:rFonts w:ascii="Times New Roman" w:hAnsi="Times New Roman" w:cs="Times New Roman"/>
          <w:color w:val="1F497D" w:themeColor="text2"/>
        </w:rPr>
        <w:t xml:space="preserve">2.1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Geografisk afgrænsning</w:t>
      </w:r>
      <w:bookmarkEnd w:id="16"/>
    </w:p>
    <w:p w14:paraId="507CD6C3" w14:textId="724E6F03" w:rsidR="00AB029C" w:rsidRPr="001468CC" w:rsidRDefault="00AB029C" w:rsidP="009A265E">
      <w:pPr>
        <w:spacing w:line="240" w:lineRule="auto"/>
        <w:rPr>
          <w:rFonts w:cs="Times New Roman"/>
        </w:rPr>
      </w:pPr>
      <w:r w:rsidRPr="001468CC">
        <w:rPr>
          <w:rFonts w:cs="Times New Roman"/>
        </w:rPr>
        <w:t xml:space="preserve">Nationalparken etableres i et </w:t>
      </w:r>
      <w:r w:rsidR="006A30B8" w:rsidRPr="001468CC">
        <w:rPr>
          <w:rFonts w:cs="Times New Roman"/>
        </w:rPr>
        <w:t xml:space="preserve">foreslået </w:t>
      </w:r>
      <w:r w:rsidRPr="001468CC">
        <w:rPr>
          <w:rFonts w:cs="Times New Roman"/>
        </w:rPr>
        <w:t xml:space="preserve">område </w:t>
      </w:r>
      <w:r w:rsidR="006A30B8" w:rsidRPr="001468CC">
        <w:rPr>
          <w:rFonts w:cs="Times New Roman"/>
        </w:rPr>
        <w:t xml:space="preserve">på </w:t>
      </w:r>
      <w:r w:rsidR="000A5AB2" w:rsidRPr="000A5AB2">
        <w:rPr>
          <w:rFonts w:cs="Times New Roman"/>
        </w:rPr>
        <w:t>22.249</w:t>
      </w:r>
      <w:r w:rsidR="000A5AB2" w:rsidRPr="00AC4D96">
        <w:rPr>
          <w:rFonts w:cs="Times New Roman"/>
        </w:rPr>
        <w:t>,80</w:t>
      </w:r>
      <w:r w:rsidR="006A30B8" w:rsidRPr="00AC4D96">
        <w:rPr>
          <w:rFonts w:cs="Times New Roman"/>
        </w:rPr>
        <w:t xml:space="preserve"> km</w:t>
      </w:r>
      <w:r w:rsidR="006A30B8" w:rsidRPr="004F761A">
        <w:rPr>
          <w:rFonts w:cs="Times New Roman"/>
          <w:vertAlign w:val="superscript"/>
        </w:rPr>
        <w:t>2</w:t>
      </w:r>
      <w:r w:rsidR="006A30B8" w:rsidRPr="001468CC">
        <w:rPr>
          <w:rFonts w:cs="Times New Roman"/>
        </w:rPr>
        <w:t xml:space="preserve"> </w:t>
      </w:r>
      <w:r w:rsidRPr="001468CC">
        <w:rPr>
          <w:rFonts w:cs="Times New Roman"/>
        </w:rPr>
        <w:t xml:space="preserve">uden for bebyggede områder og beliggende op mod og et stykke ind på indlandsisen mellem Diskobugten </w:t>
      </w:r>
      <w:r w:rsidR="0092494D" w:rsidRPr="001468CC">
        <w:rPr>
          <w:rFonts w:cs="Times New Roman"/>
        </w:rPr>
        <w:t xml:space="preserve">og Kangerlussuaq </w:t>
      </w:r>
      <w:r w:rsidRPr="001468CC">
        <w:rPr>
          <w:rFonts w:cs="Times New Roman"/>
        </w:rPr>
        <w:t xml:space="preserve">i Vestgrønland. Beskrivende koordinatafgrænsning forefindes i bilag til bekendtgørelsen. </w:t>
      </w:r>
    </w:p>
    <w:p w14:paraId="73E2F367" w14:textId="65DE5FB0" w:rsidR="001208D3" w:rsidRPr="001468CC" w:rsidRDefault="001208D3" w:rsidP="009A265E">
      <w:pPr>
        <w:spacing w:line="240" w:lineRule="auto"/>
        <w:rPr>
          <w:rFonts w:cs="Times New Roman"/>
        </w:rPr>
      </w:pPr>
    </w:p>
    <w:p w14:paraId="728880E8" w14:textId="2D34320A" w:rsidR="001208D3" w:rsidRPr="001468CC" w:rsidRDefault="001208D3" w:rsidP="009A265E">
      <w:pPr>
        <w:spacing w:line="240" w:lineRule="auto"/>
        <w:rPr>
          <w:rFonts w:cs="Times New Roman"/>
        </w:rPr>
      </w:pPr>
      <w:r w:rsidRPr="001468CC">
        <w:rPr>
          <w:rFonts w:cs="Times New Roman"/>
          <w:noProof/>
          <w14:ligatures w14:val="none"/>
        </w:rPr>
        <mc:AlternateContent>
          <mc:Choice Requires="wpg">
            <w:drawing>
              <wp:anchor distT="0" distB="0" distL="114300" distR="114300" simplePos="0" relativeHeight="251676672" behindDoc="0" locked="0" layoutInCell="1" allowOverlap="1" wp14:anchorId="467076CF" wp14:editId="504AD472">
                <wp:simplePos x="0" y="0"/>
                <wp:positionH relativeFrom="column">
                  <wp:posOffset>-1255</wp:posOffset>
                </wp:positionH>
                <wp:positionV relativeFrom="paragraph">
                  <wp:posOffset>4239</wp:posOffset>
                </wp:positionV>
                <wp:extent cx="6347944" cy="3704590"/>
                <wp:effectExtent l="0" t="0" r="0" b="0"/>
                <wp:wrapNone/>
                <wp:docPr id="410519555" name="Gruppe 1"/>
                <wp:cNvGraphicFramePr/>
                <a:graphic xmlns:a="http://schemas.openxmlformats.org/drawingml/2006/main">
                  <a:graphicData uri="http://schemas.microsoft.com/office/word/2010/wordprocessingGroup">
                    <wpg:wgp>
                      <wpg:cNvGrpSpPr/>
                      <wpg:grpSpPr>
                        <a:xfrm>
                          <a:off x="0" y="0"/>
                          <a:ext cx="6347944" cy="3704590"/>
                          <a:chOff x="0" y="0"/>
                          <a:chExt cx="6347944" cy="3704590"/>
                        </a:xfrm>
                      </wpg:grpSpPr>
                      <wps:wsp>
                        <wps:cNvPr id="1745085116" name="Tekstfelt 6"/>
                        <wps:cNvSpPr txBox="1"/>
                        <wps:spPr>
                          <a:xfrm>
                            <a:off x="4455338" y="0"/>
                            <a:ext cx="1892606" cy="924971"/>
                          </a:xfrm>
                          <a:prstGeom prst="rect">
                            <a:avLst/>
                          </a:prstGeom>
                          <a:solidFill>
                            <a:schemeClr val="lt1"/>
                          </a:solidFill>
                          <a:ln w="6350">
                            <a:noFill/>
                          </a:ln>
                        </wps:spPr>
                        <wps:txbx>
                          <w:txbxContent>
                            <w:p w14:paraId="2C69C9F9" w14:textId="3DF0766D" w:rsidR="00AB029C" w:rsidRPr="004F761A" w:rsidRDefault="00F73263" w:rsidP="00AB029C">
                              <w:pPr>
                                <w:rPr>
                                  <w:rFonts w:cs="Times New Roman"/>
                                  <w:sz w:val="20"/>
                                  <w:szCs w:val="20"/>
                                </w:rPr>
                              </w:pPr>
                              <w:r w:rsidRPr="004F761A">
                                <w:rPr>
                                  <w:rFonts w:cs="Times New Roman"/>
                                  <w:b/>
                                  <w:bCs/>
                                  <w:sz w:val="20"/>
                                  <w:szCs w:val="20"/>
                                </w:rPr>
                                <w:t>Figur 1.</w:t>
                              </w:r>
                              <w:r w:rsidRPr="004F761A">
                                <w:rPr>
                                  <w:rFonts w:cs="Times New Roman"/>
                                  <w:sz w:val="20"/>
                                  <w:szCs w:val="20"/>
                                </w:rPr>
                                <w:t xml:space="preserve"> </w:t>
                              </w:r>
                              <w:r w:rsidR="00AB029C" w:rsidRPr="004F761A">
                                <w:rPr>
                                  <w:rFonts w:cs="Times New Roman"/>
                                  <w:sz w:val="20"/>
                                  <w:szCs w:val="20"/>
                                </w:rPr>
                                <w:t>Foreslåe</w:t>
                              </w:r>
                              <w:r w:rsidR="00CE768F" w:rsidRPr="004F761A">
                                <w:rPr>
                                  <w:rFonts w:cs="Times New Roman"/>
                                  <w:sz w:val="20"/>
                                  <w:szCs w:val="20"/>
                                </w:rPr>
                                <w:t>t</w:t>
                              </w:r>
                              <w:r w:rsidR="00AB029C" w:rsidRPr="004F761A">
                                <w:rPr>
                                  <w:rFonts w:cs="Times New Roman"/>
                                  <w:sz w:val="20"/>
                                  <w:szCs w:val="20"/>
                                </w:rPr>
                                <w:t xml:space="preserve"> afgrænsning af den kommende nationalpark i Vestgrønland</w:t>
                              </w:r>
                              <w:r w:rsidR="00CE768F" w:rsidRPr="004F761A">
                                <w:rPr>
                                  <w:rFonts w:cs="Times New Roman"/>
                                  <w:sz w:val="20"/>
                                  <w:szCs w:val="20"/>
                                </w:rPr>
                                <w:t>,</w:t>
                              </w:r>
                              <w:r w:rsidR="00AB029C" w:rsidRPr="004F761A">
                                <w:rPr>
                                  <w:rFonts w:cs="Times New Roman"/>
                                  <w:sz w:val="20"/>
                                  <w:szCs w:val="20"/>
                                </w:rPr>
                                <w:t xml:space="preserve"> inklusiv to eksisterende Ramsar</w:t>
                              </w:r>
                              <w:r w:rsidR="00121A50">
                                <w:rPr>
                                  <w:rFonts w:cs="Times New Roman"/>
                                  <w:sz w:val="20"/>
                                  <w:szCs w:val="20"/>
                                </w:rPr>
                                <w:t>-</w:t>
                              </w:r>
                              <w:r w:rsidR="00AB029C" w:rsidRPr="004F761A">
                                <w:rPr>
                                  <w:rFonts w:cs="Times New Roman"/>
                                  <w:sz w:val="20"/>
                                  <w:szCs w:val="20"/>
                                </w:rPr>
                                <w:t>områder (markeret med gult).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96449825" name="Billede 3"/>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51020" cy="3704590"/>
                          </a:xfrm>
                          <a:prstGeom prst="rect">
                            <a:avLst/>
                          </a:prstGeom>
                          <a:noFill/>
                          <a:ln>
                            <a:noFill/>
                          </a:ln>
                        </pic:spPr>
                      </pic:pic>
                    </wpg:wgp>
                  </a:graphicData>
                </a:graphic>
                <wp14:sizeRelH relativeFrom="margin">
                  <wp14:pctWidth>0</wp14:pctWidth>
                </wp14:sizeRelH>
              </wp:anchor>
            </w:drawing>
          </mc:Choice>
          <mc:Fallback>
            <w:pict>
              <v:group w14:anchorId="467076CF" id="Gruppe 1" o:spid="_x0000_s1026" style="position:absolute;margin-left:-.1pt;margin-top:.35pt;width:499.85pt;height:291.7pt;z-index:251676672;mso-width-relative:margin" coordsize="63479,370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">
                <v:shapetype id="_x0000_t202" coordsize="21600,21600" o:spt="202" path="m,l,21600r21600,l21600,xe">
                  <v:stroke joinstyle="miter"/>
                  <v:path gradientshapeok="t" o:connecttype="rect"/>
                </v:shapetype>
                <v:shape id="Tekstfelt 6" o:spid="_x0000_s1027" type="#_x0000_t202" style="position:absolute;left:44553;width:18926;height:9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" fillcolor="white [3201]" stroked="f" strokeweight=".5pt">
                  <v:textbox>
                    <w:txbxContent>
                      <w:p w14:paraId="2C69C9F9" w14:textId="3DF0766D" w:rsidR="00AB029C" w:rsidRPr="004F761A" w:rsidRDefault="00F73263" w:rsidP="00AB029C">
                        <w:pPr>
                          <w:rPr>
                            <w:rFonts w:cs="Times New Roman"/>
                            <w:sz w:val="20"/>
                            <w:szCs w:val="20"/>
                          </w:rPr>
                        </w:pPr>
                        <w:r w:rsidRPr="004F761A">
                          <w:rPr>
                            <w:rFonts w:cs="Times New Roman"/>
                            <w:b/>
                            <w:bCs/>
                            <w:sz w:val="20"/>
                            <w:szCs w:val="20"/>
                          </w:rPr>
                          <w:t>Figur 1.</w:t>
                        </w:r>
                        <w:r w:rsidRPr="004F761A">
                          <w:rPr>
                            <w:rFonts w:cs="Times New Roman"/>
                            <w:sz w:val="20"/>
                            <w:szCs w:val="20"/>
                          </w:rPr>
                          <w:t xml:space="preserve"> </w:t>
                        </w:r>
                        <w:r w:rsidR="00AB029C" w:rsidRPr="004F761A">
                          <w:rPr>
                            <w:rFonts w:cs="Times New Roman"/>
                            <w:sz w:val="20"/>
                            <w:szCs w:val="20"/>
                          </w:rPr>
                          <w:t>Foreslåe</w:t>
                        </w:r>
                        <w:r w:rsidR="00CE768F" w:rsidRPr="004F761A">
                          <w:rPr>
                            <w:rFonts w:cs="Times New Roman"/>
                            <w:sz w:val="20"/>
                            <w:szCs w:val="20"/>
                          </w:rPr>
                          <w:t>t</w:t>
                        </w:r>
                        <w:r w:rsidR="00AB029C" w:rsidRPr="004F761A">
                          <w:rPr>
                            <w:rFonts w:cs="Times New Roman"/>
                            <w:sz w:val="20"/>
                            <w:szCs w:val="20"/>
                          </w:rPr>
                          <w:t xml:space="preserve"> afgrænsning af den kommende nationalpark i Vestgrønland</w:t>
                        </w:r>
                        <w:r w:rsidR="00CE768F" w:rsidRPr="004F761A">
                          <w:rPr>
                            <w:rFonts w:cs="Times New Roman"/>
                            <w:sz w:val="20"/>
                            <w:szCs w:val="20"/>
                          </w:rPr>
                          <w:t>,</w:t>
                        </w:r>
                        <w:r w:rsidR="00AB029C" w:rsidRPr="004F761A">
                          <w:rPr>
                            <w:rFonts w:cs="Times New Roman"/>
                            <w:sz w:val="20"/>
                            <w:szCs w:val="20"/>
                          </w:rPr>
                          <w:t xml:space="preserve"> inklusiv to eksisterende Ramsar</w:t>
                        </w:r>
                        <w:r w:rsidR="00121A50">
                          <w:rPr>
                            <w:rFonts w:cs="Times New Roman"/>
                            <w:sz w:val="20"/>
                            <w:szCs w:val="20"/>
                          </w:rPr>
                          <w:t>-</w:t>
                        </w:r>
                        <w:r w:rsidR="00AB029C" w:rsidRPr="004F761A">
                          <w:rPr>
                            <w:rFonts w:cs="Times New Roman"/>
                            <w:sz w:val="20"/>
                            <w:szCs w:val="20"/>
                          </w:rPr>
                          <w:t>områder (markeret med gult).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3" o:spid="_x0000_s1028" type="#_x0000_t75" style="position:absolute;width:43510;height:37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">
                  <v:imagedata r:id="rId9" o:title=""/>
                </v:shape>
              </v:group>
            </w:pict>
          </mc:Fallback>
        </mc:AlternateContent>
      </w:r>
    </w:p>
    <w:p w14:paraId="53097BB8" w14:textId="0904DE3F" w:rsidR="001208D3" w:rsidRPr="001468CC" w:rsidRDefault="001208D3" w:rsidP="009A265E">
      <w:pPr>
        <w:spacing w:line="240" w:lineRule="auto"/>
        <w:rPr>
          <w:rFonts w:cs="Times New Roman"/>
        </w:rPr>
      </w:pPr>
    </w:p>
    <w:p w14:paraId="2ABD19C2" w14:textId="6F340D66" w:rsidR="001208D3" w:rsidRPr="001468CC" w:rsidRDefault="001208D3" w:rsidP="009A265E">
      <w:pPr>
        <w:spacing w:line="240" w:lineRule="auto"/>
        <w:rPr>
          <w:rFonts w:cs="Times New Roman"/>
        </w:rPr>
      </w:pPr>
    </w:p>
    <w:p w14:paraId="21D349F3" w14:textId="0E44A8EB" w:rsidR="001208D3" w:rsidRPr="001468CC" w:rsidRDefault="001208D3" w:rsidP="009A265E">
      <w:pPr>
        <w:spacing w:line="240" w:lineRule="auto"/>
        <w:rPr>
          <w:rFonts w:cs="Times New Roman"/>
        </w:rPr>
      </w:pPr>
    </w:p>
    <w:p w14:paraId="065C6BFE" w14:textId="1BF20B7D" w:rsidR="001208D3" w:rsidRPr="001468CC" w:rsidRDefault="001208D3" w:rsidP="009A265E">
      <w:pPr>
        <w:spacing w:line="240" w:lineRule="auto"/>
        <w:rPr>
          <w:rFonts w:cs="Times New Roman"/>
        </w:rPr>
      </w:pPr>
    </w:p>
    <w:p w14:paraId="371D0229" w14:textId="4D842445" w:rsidR="001208D3" w:rsidRPr="001468CC" w:rsidRDefault="001208D3" w:rsidP="009A265E">
      <w:pPr>
        <w:spacing w:line="240" w:lineRule="auto"/>
        <w:rPr>
          <w:rFonts w:cs="Times New Roman"/>
        </w:rPr>
      </w:pPr>
    </w:p>
    <w:p w14:paraId="7D64D14E" w14:textId="77777777" w:rsidR="001208D3" w:rsidRPr="001468CC" w:rsidRDefault="001208D3" w:rsidP="009A265E">
      <w:pPr>
        <w:spacing w:line="240" w:lineRule="auto"/>
        <w:rPr>
          <w:rFonts w:cs="Times New Roman"/>
        </w:rPr>
      </w:pPr>
    </w:p>
    <w:p w14:paraId="6047CBBB" w14:textId="52210F0F" w:rsidR="00AB029C" w:rsidRPr="001468CC" w:rsidRDefault="00AB029C" w:rsidP="009A265E">
      <w:pPr>
        <w:spacing w:line="240" w:lineRule="auto"/>
        <w:rPr>
          <w:rFonts w:cs="Times New Roman"/>
        </w:rPr>
      </w:pPr>
    </w:p>
    <w:p w14:paraId="3D5FBD6B" w14:textId="6BAA5B92" w:rsidR="00AB029C" w:rsidRPr="001468CC" w:rsidRDefault="00AB029C" w:rsidP="009A265E">
      <w:pPr>
        <w:spacing w:line="240" w:lineRule="auto"/>
        <w:rPr>
          <w:rFonts w:cs="Times New Roman"/>
        </w:rPr>
      </w:pPr>
    </w:p>
    <w:p w14:paraId="1CF28EB6" w14:textId="77777777" w:rsidR="00AB029C" w:rsidRPr="001468CC" w:rsidRDefault="00AB029C" w:rsidP="009A265E">
      <w:pPr>
        <w:spacing w:line="240" w:lineRule="auto"/>
        <w:rPr>
          <w:rFonts w:cs="Times New Roman"/>
        </w:rPr>
      </w:pPr>
    </w:p>
    <w:p w14:paraId="39B7D55F" w14:textId="77777777" w:rsidR="001208D3" w:rsidRPr="001468CC" w:rsidRDefault="001208D3" w:rsidP="009A265E">
      <w:pPr>
        <w:spacing w:line="240" w:lineRule="auto"/>
        <w:rPr>
          <w:rFonts w:cs="Times New Roman"/>
        </w:rPr>
      </w:pPr>
    </w:p>
    <w:p w14:paraId="181AB0DB" w14:textId="77777777" w:rsidR="001208D3" w:rsidRPr="001468CC" w:rsidRDefault="001208D3" w:rsidP="009A265E">
      <w:pPr>
        <w:spacing w:line="240" w:lineRule="auto"/>
        <w:rPr>
          <w:rFonts w:cs="Times New Roman"/>
        </w:rPr>
      </w:pPr>
    </w:p>
    <w:p w14:paraId="6577B764" w14:textId="77777777" w:rsidR="001208D3" w:rsidRPr="001468CC" w:rsidRDefault="001208D3" w:rsidP="009A265E">
      <w:pPr>
        <w:spacing w:line="240" w:lineRule="auto"/>
        <w:rPr>
          <w:rFonts w:cs="Times New Roman"/>
        </w:rPr>
      </w:pPr>
    </w:p>
    <w:p w14:paraId="5F69F524" w14:textId="77777777" w:rsidR="001208D3" w:rsidRPr="001468CC" w:rsidRDefault="001208D3" w:rsidP="009A265E">
      <w:pPr>
        <w:spacing w:line="240" w:lineRule="auto"/>
        <w:rPr>
          <w:rFonts w:cs="Times New Roman"/>
        </w:rPr>
      </w:pPr>
    </w:p>
    <w:p w14:paraId="22604C52" w14:textId="77777777" w:rsidR="001208D3" w:rsidRPr="001468CC" w:rsidRDefault="001208D3" w:rsidP="009A265E">
      <w:pPr>
        <w:spacing w:line="240" w:lineRule="auto"/>
        <w:rPr>
          <w:rFonts w:cs="Times New Roman"/>
        </w:rPr>
      </w:pPr>
    </w:p>
    <w:p w14:paraId="7D5F3918" w14:textId="77777777" w:rsidR="001208D3" w:rsidRPr="001468CC" w:rsidRDefault="001208D3" w:rsidP="009A265E">
      <w:pPr>
        <w:spacing w:line="240" w:lineRule="auto"/>
        <w:rPr>
          <w:rFonts w:cs="Times New Roman"/>
        </w:rPr>
      </w:pPr>
    </w:p>
    <w:p w14:paraId="68B494EE" w14:textId="77777777" w:rsidR="001208D3" w:rsidRPr="001468CC" w:rsidRDefault="001208D3" w:rsidP="009A265E">
      <w:pPr>
        <w:spacing w:line="240" w:lineRule="auto"/>
        <w:rPr>
          <w:rFonts w:cs="Times New Roman"/>
        </w:rPr>
      </w:pPr>
    </w:p>
    <w:p w14:paraId="36CD1AC2" w14:textId="77777777" w:rsidR="001208D3" w:rsidRPr="001468CC" w:rsidRDefault="001208D3" w:rsidP="009A265E">
      <w:pPr>
        <w:spacing w:line="240" w:lineRule="auto"/>
        <w:rPr>
          <w:rFonts w:cs="Times New Roman"/>
        </w:rPr>
      </w:pPr>
    </w:p>
    <w:p w14:paraId="28F45169" w14:textId="77777777" w:rsidR="001208D3" w:rsidRPr="001468CC" w:rsidRDefault="001208D3" w:rsidP="009A265E">
      <w:pPr>
        <w:spacing w:line="240" w:lineRule="auto"/>
        <w:rPr>
          <w:rFonts w:cs="Times New Roman"/>
        </w:rPr>
      </w:pPr>
    </w:p>
    <w:p w14:paraId="74D103A0" w14:textId="77777777" w:rsidR="001208D3" w:rsidRPr="001468CC" w:rsidRDefault="001208D3" w:rsidP="009A265E">
      <w:pPr>
        <w:spacing w:line="240" w:lineRule="auto"/>
        <w:rPr>
          <w:rFonts w:cs="Times New Roman"/>
        </w:rPr>
      </w:pPr>
    </w:p>
    <w:p w14:paraId="47F325E9" w14:textId="77777777" w:rsidR="001208D3" w:rsidRPr="001468CC" w:rsidRDefault="001208D3" w:rsidP="009A265E">
      <w:pPr>
        <w:spacing w:line="240" w:lineRule="auto"/>
        <w:rPr>
          <w:rFonts w:cs="Times New Roman"/>
        </w:rPr>
      </w:pPr>
    </w:p>
    <w:p w14:paraId="5DE073DA" w14:textId="77777777" w:rsidR="001208D3" w:rsidRPr="001468CC" w:rsidRDefault="001208D3" w:rsidP="009A265E">
      <w:pPr>
        <w:spacing w:line="240" w:lineRule="auto"/>
        <w:rPr>
          <w:rFonts w:cs="Times New Roman"/>
        </w:rPr>
      </w:pPr>
    </w:p>
    <w:p w14:paraId="3B2B0754" w14:textId="77777777" w:rsidR="001208D3" w:rsidRPr="001468CC" w:rsidRDefault="001208D3" w:rsidP="009A265E">
      <w:pPr>
        <w:spacing w:line="240" w:lineRule="auto"/>
        <w:rPr>
          <w:rFonts w:cs="Times New Roman"/>
        </w:rPr>
      </w:pPr>
    </w:p>
    <w:p w14:paraId="2059919E" w14:textId="78A620FA" w:rsidR="00AB029C"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17" w:name="_Toc215008969"/>
      <w:r w:rsidRPr="001468CC">
        <w:rPr>
          <w:rFonts w:ascii="Times New Roman" w:hAnsi="Times New Roman" w:cs="Times New Roman"/>
          <w:color w:val="1F497D" w:themeColor="text2"/>
        </w:rPr>
        <w:t xml:space="preserve">2.2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Økologiske og landskabsmæssige karakteristika</w:t>
      </w:r>
      <w:bookmarkEnd w:id="17"/>
    </w:p>
    <w:p w14:paraId="27342867" w14:textId="620BB13D" w:rsidR="00AB029C" w:rsidRPr="001468CC" w:rsidRDefault="00AB029C" w:rsidP="009A265E">
      <w:pPr>
        <w:spacing w:line="240" w:lineRule="auto"/>
        <w:rPr>
          <w:rFonts w:cs="Times New Roman"/>
          <w:sz w:val="20"/>
          <w:szCs w:val="18"/>
        </w:rPr>
      </w:pPr>
      <w:r w:rsidRPr="001468CC">
        <w:rPr>
          <w:rFonts w:cs="Times New Roman"/>
          <w:sz w:val="20"/>
          <w:szCs w:val="18"/>
        </w:rPr>
        <w:t>(Hovedkilde: Pinngortitaleriffik/Grønlands Naturinstitut: Baggrundsrapport forud for etablering af nationalpark i Vestgrønland, Teknisk rapport nr. 135, 2025</w:t>
      </w:r>
      <w:r w:rsidR="00633113" w:rsidRPr="001468CC">
        <w:rPr>
          <w:rStyle w:val="Fodnotehenvisning"/>
          <w:rFonts w:cs="Times New Roman"/>
          <w:sz w:val="20"/>
          <w:szCs w:val="18"/>
        </w:rPr>
        <w:footnoteReference w:id="7"/>
      </w:r>
      <w:r w:rsidRPr="001468CC">
        <w:rPr>
          <w:rFonts w:cs="Times New Roman"/>
          <w:sz w:val="20"/>
          <w:szCs w:val="18"/>
        </w:rPr>
        <w:t>).</w:t>
      </w:r>
    </w:p>
    <w:p w14:paraId="16FEAE45" w14:textId="77777777" w:rsidR="00AB029C" w:rsidRPr="001468CC" w:rsidRDefault="00AB029C" w:rsidP="009A265E">
      <w:pPr>
        <w:spacing w:line="240" w:lineRule="auto"/>
        <w:rPr>
          <w:rFonts w:cs="Times New Roman"/>
        </w:rPr>
      </w:pPr>
    </w:p>
    <w:p w14:paraId="43703F0B" w14:textId="759B60CD" w:rsidR="00AB029C" w:rsidRPr="001468CC" w:rsidRDefault="00AB029C" w:rsidP="009A265E">
      <w:pPr>
        <w:spacing w:line="240" w:lineRule="auto"/>
        <w:rPr>
          <w:rFonts w:cs="Times New Roman"/>
        </w:rPr>
      </w:pPr>
      <w:r w:rsidRPr="001468CC">
        <w:rPr>
          <w:rFonts w:cs="Times New Roman"/>
        </w:rPr>
        <w:lastRenderedPageBreak/>
        <w:t>Nationalpark</w:t>
      </w:r>
      <w:r w:rsidR="0092494D" w:rsidRPr="001468CC">
        <w:rPr>
          <w:rFonts w:cs="Times New Roman"/>
        </w:rPr>
        <w:t>sområdet</w:t>
      </w:r>
      <w:r w:rsidRPr="001468CC">
        <w:rPr>
          <w:rFonts w:cs="Times New Roman"/>
        </w:rPr>
        <w:t xml:space="preserve"> indeholder varierede landskaber formet af forskelle i natur og biodiversitet, klima, geologihistorie, glaciologi, landskabsformationer, kulturhistorie, mm. Landskaberne er præget af geologiske dannelsesprocesser og erosionsmæssige ændringer gennem glaciologiske processer siden ”Last Glacial Maximum” (den seneste og største udbredelse af isen) til i dag.</w:t>
      </w:r>
    </w:p>
    <w:p w14:paraId="442F68C1" w14:textId="77777777" w:rsidR="00AB029C" w:rsidRPr="001468CC" w:rsidRDefault="00AB029C" w:rsidP="009A265E">
      <w:pPr>
        <w:spacing w:line="240" w:lineRule="auto"/>
        <w:rPr>
          <w:rFonts w:cs="Times New Roman"/>
        </w:rPr>
      </w:pPr>
    </w:p>
    <w:p w14:paraId="69D29332" w14:textId="67FFF041" w:rsidR="00AB029C" w:rsidRPr="001468CC" w:rsidRDefault="00CE4076" w:rsidP="009A265E">
      <w:pPr>
        <w:spacing w:line="240" w:lineRule="auto"/>
        <w:rPr>
          <w:rFonts w:cs="Times New Roman"/>
        </w:rPr>
      </w:pPr>
      <w:r w:rsidRPr="001468CC">
        <w:rPr>
          <w:rFonts w:cs="Times New Roman"/>
        </w:rPr>
        <w:t>L</w:t>
      </w:r>
      <w:r w:rsidR="00AB029C" w:rsidRPr="001468CC">
        <w:rPr>
          <w:rFonts w:cs="Times New Roman"/>
        </w:rPr>
        <w:t>angs kysten og i klippevægge</w:t>
      </w:r>
      <w:r w:rsidRPr="001468CC">
        <w:rPr>
          <w:rFonts w:cs="Times New Roman"/>
        </w:rPr>
        <w:t xml:space="preserve"> kan man tydeligt se områdets bjergarter og strukturer.</w:t>
      </w:r>
      <w:r w:rsidR="00AB029C" w:rsidRPr="001468CC">
        <w:rPr>
          <w:rFonts w:cs="Times New Roman"/>
        </w:rPr>
        <w:t xml:space="preserve"> </w:t>
      </w:r>
      <w:r w:rsidRPr="001468CC">
        <w:rPr>
          <w:rFonts w:cs="Times New Roman"/>
        </w:rPr>
        <w:t>D</w:t>
      </w:r>
      <w:r w:rsidR="00AB029C" w:rsidRPr="001468CC">
        <w:rPr>
          <w:rFonts w:cs="Times New Roman"/>
        </w:rPr>
        <w:t xml:space="preserve">e </w:t>
      </w:r>
      <w:r w:rsidRPr="001468CC">
        <w:rPr>
          <w:rFonts w:cs="Times New Roman"/>
        </w:rPr>
        <w:t>viser, hvordan</w:t>
      </w:r>
      <w:r w:rsidR="00AB029C" w:rsidRPr="001468CC">
        <w:rPr>
          <w:rFonts w:cs="Times New Roman"/>
        </w:rPr>
        <w:t xml:space="preserve"> bjergkæde</w:t>
      </w:r>
      <w:r w:rsidRPr="001468CC">
        <w:rPr>
          <w:rFonts w:cs="Times New Roman"/>
        </w:rPr>
        <w:t xml:space="preserve">n blev </w:t>
      </w:r>
      <w:r w:rsidR="00AB029C" w:rsidRPr="001468CC">
        <w:rPr>
          <w:rFonts w:cs="Times New Roman"/>
        </w:rPr>
        <w:t>danne</w:t>
      </w:r>
      <w:r w:rsidRPr="001468CC">
        <w:rPr>
          <w:rFonts w:cs="Times New Roman"/>
        </w:rPr>
        <w:t>t</w:t>
      </w:r>
      <w:r w:rsidR="00AB029C" w:rsidRPr="001468CC">
        <w:rPr>
          <w:rFonts w:cs="Times New Roman"/>
        </w:rPr>
        <w:t xml:space="preserve"> under den Nagssugtoqidiske orogenese. </w:t>
      </w:r>
      <w:r w:rsidRPr="001468CC">
        <w:rPr>
          <w:rFonts w:cs="Times New Roman"/>
        </w:rPr>
        <w:t>I</w:t>
      </w:r>
      <w:r w:rsidR="00AB029C" w:rsidRPr="001468CC">
        <w:rPr>
          <w:rFonts w:cs="Times New Roman"/>
        </w:rPr>
        <w:t xml:space="preserve"> de inderste dele af Nassuttooq </w:t>
      </w:r>
      <w:r w:rsidRPr="001468CC">
        <w:rPr>
          <w:rFonts w:cs="Times New Roman"/>
        </w:rPr>
        <w:t>kan man se spor fra en lang</w:t>
      </w:r>
      <w:r w:rsidR="00AB029C" w:rsidRPr="001468CC">
        <w:rPr>
          <w:rFonts w:cs="Times New Roman"/>
        </w:rPr>
        <w:t xml:space="preserve"> geologisk </w:t>
      </w:r>
      <w:r w:rsidRPr="001468CC">
        <w:rPr>
          <w:rFonts w:cs="Times New Roman"/>
        </w:rPr>
        <w:t>udvikling med</w:t>
      </w:r>
      <w:r w:rsidR="00AB029C" w:rsidRPr="001468CC">
        <w:rPr>
          <w:rFonts w:cs="Times New Roman"/>
        </w:rPr>
        <w:t xml:space="preserve"> aflejring af sedimenter og lava på havbunden, en oceanisk plade, </w:t>
      </w:r>
      <w:r w:rsidRPr="001468CC">
        <w:rPr>
          <w:rFonts w:cs="Times New Roman"/>
        </w:rPr>
        <w:t xml:space="preserve">der blev presset ned under en anden, og </w:t>
      </w:r>
      <w:r w:rsidR="00AB029C" w:rsidRPr="001468CC">
        <w:rPr>
          <w:rFonts w:cs="Times New Roman"/>
        </w:rPr>
        <w:t xml:space="preserve">dannelse </w:t>
      </w:r>
      <w:r w:rsidRPr="001468CC">
        <w:rPr>
          <w:rFonts w:cs="Times New Roman"/>
        </w:rPr>
        <w:t>af nye</w:t>
      </w:r>
      <w:r w:rsidR="00AB029C" w:rsidRPr="001468CC">
        <w:rPr>
          <w:rFonts w:cs="Times New Roman"/>
        </w:rPr>
        <w:t xml:space="preserve"> bjergarter</w:t>
      </w:r>
      <w:r w:rsidRPr="001468CC">
        <w:rPr>
          <w:rFonts w:cs="Times New Roman"/>
        </w:rPr>
        <w:t>.</w:t>
      </w:r>
      <w:r w:rsidR="00AB029C" w:rsidRPr="001468CC">
        <w:rPr>
          <w:rFonts w:cs="Times New Roman"/>
        </w:rPr>
        <w:t xml:space="preserve"> </w:t>
      </w:r>
      <w:r w:rsidRPr="001468CC">
        <w:rPr>
          <w:rFonts w:cs="Times New Roman"/>
        </w:rPr>
        <w:t>T</w:t>
      </w:r>
      <w:r w:rsidR="00AB029C" w:rsidRPr="001468CC">
        <w:rPr>
          <w:rFonts w:cs="Times New Roman"/>
        </w:rPr>
        <w:t xml:space="preserve">il sidst </w:t>
      </w:r>
      <w:r w:rsidRPr="001468CC">
        <w:rPr>
          <w:rFonts w:cs="Times New Roman"/>
        </w:rPr>
        <w:t>stødte store landmasser sammen</w:t>
      </w:r>
      <w:r w:rsidR="00AB029C" w:rsidRPr="001468CC">
        <w:rPr>
          <w:rFonts w:cs="Times New Roman"/>
        </w:rPr>
        <w:t xml:space="preserve"> i Palæoproterozoikum</w:t>
      </w:r>
      <w:r w:rsidRPr="001468CC">
        <w:rPr>
          <w:rFonts w:cs="Times New Roman"/>
        </w:rPr>
        <w:t>.</w:t>
      </w:r>
    </w:p>
    <w:p w14:paraId="49F9A187" w14:textId="77777777" w:rsidR="00231F8E" w:rsidRPr="001468CC" w:rsidRDefault="00231F8E" w:rsidP="009A265E">
      <w:pPr>
        <w:spacing w:line="240" w:lineRule="auto"/>
        <w:rPr>
          <w:rFonts w:cs="Times New Roman"/>
        </w:rPr>
      </w:pPr>
    </w:p>
    <w:p w14:paraId="4E65D242" w14:textId="511D8D3A" w:rsidR="00AB029C" w:rsidRPr="001468CC" w:rsidRDefault="00AB029C" w:rsidP="009A265E">
      <w:pPr>
        <w:spacing w:line="240" w:lineRule="auto"/>
        <w:rPr>
          <w:rFonts w:cs="Times New Roman"/>
        </w:rPr>
      </w:pPr>
      <w:r w:rsidRPr="001468CC">
        <w:rPr>
          <w:rFonts w:cs="Times New Roman"/>
        </w:rPr>
        <w:t xml:space="preserve">De vigtigste træk i de inderste dele af Nassuttooq-fjorden har særlig formidlingsmæssig </w:t>
      </w:r>
      <w:r w:rsidR="001E6B9B" w:rsidRPr="001468CC">
        <w:rPr>
          <w:rFonts w:cs="Times New Roman"/>
        </w:rPr>
        <w:t xml:space="preserve">og </w:t>
      </w:r>
      <w:r w:rsidRPr="001468CC">
        <w:rPr>
          <w:rFonts w:cs="Times New Roman"/>
        </w:rPr>
        <w:t>forskningsmæssig værdi og omfatter forkastningszoner, overskydninger og folder, der dokumenterer en stor del af den Nagssugtoqidiske bjergkædedannelse.</w:t>
      </w:r>
    </w:p>
    <w:p w14:paraId="334019CD" w14:textId="77777777" w:rsidR="00AB029C" w:rsidRPr="001468CC" w:rsidRDefault="00AB029C" w:rsidP="009A265E">
      <w:pPr>
        <w:spacing w:line="240" w:lineRule="auto"/>
        <w:rPr>
          <w:rFonts w:cs="Times New Roman"/>
        </w:rPr>
      </w:pPr>
    </w:p>
    <w:p w14:paraId="3D2A8F8F" w14:textId="73103064" w:rsidR="00AB029C" w:rsidRPr="001468CC" w:rsidRDefault="00AB029C" w:rsidP="009A265E">
      <w:pPr>
        <w:spacing w:line="240" w:lineRule="auto"/>
        <w:rPr>
          <w:rFonts w:cs="Times New Roman"/>
        </w:rPr>
      </w:pPr>
      <w:r w:rsidRPr="001468CC">
        <w:rPr>
          <w:rFonts w:cs="Times New Roman"/>
        </w:rPr>
        <w:t>Dybe og brede dalstrøg skærer igennem landskabet med kraftige elve af smeltevand fra indlandsisen. Området er karakteriseret ved flere store fjordsystemer</w:t>
      </w:r>
      <w:r w:rsidR="00CE768F" w:rsidRPr="001468CC">
        <w:rPr>
          <w:rFonts w:cs="Times New Roman"/>
        </w:rPr>
        <w:t>,</w:t>
      </w:r>
      <w:r w:rsidRPr="001468CC">
        <w:rPr>
          <w:rFonts w:cs="Times New Roman"/>
        </w:rPr>
        <w:t xml:space="preserve"> og der findes flere smalle landpassager (vadesteder) og indsnævringer af fjorden med stærke tidevandsstrømme.</w:t>
      </w:r>
    </w:p>
    <w:p w14:paraId="24D242BC" w14:textId="77777777" w:rsidR="00AB029C" w:rsidRPr="001468CC" w:rsidRDefault="00AB029C" w:rsidP="009A265E">
      <w:pPr>
        <w:spacing w:line="240" w:lineRule="auto"/>
        <w:rPr>
          <w:rFonts w:cs="Times New Roman"/>
        </w:rPr>
      </w:pPr>
    </w:p>
    <w:p w14:paraId="3156DB59" w14:textId="474A9FAD" w:rsidR="00AB029C" w:rsidRPr="001468CC" w:rsidRDefault="00CE768F" w:rsidP="009A265E">
      <w:pPr>
        <w:spacing w:line="240" w:lineRule="auto"/>
        <w:rPr>
          <w:rFonts w:cs="Times New Roman"/>
        </w:rPr>
      </w:pPr>
      <w:r w:rsidRPr="001468CC">
        <w:rPr>
          <w:rFonts w:cs="Times New Roman"/>
        </w:rPr>
        <w:t>Det foreslåede n</w:t>
      </w:r>
      <w:r w:rsidR="00AB029C" w:rsidRPr="001468CC">
        <w:rPr>
          <w:rFonts w:cs="Times New Roman"/>
        </w:rPr>
        <w:t>ationalpark</w:t>
      </w:r>
      <w:r w:rsidRPr="001468CC">
        <w:rPr>
          <w:rFonts w:cs="Times New Roman"/>
        </w:rPr>
        <w:t>sområde</w:t>
      </w:r>
      <w:r w:rsidR="00AB029C" w:rsidRPr="001468CC">
        <w:rPr>
          <w:rFonts w:cs="Times New Roman"/>
        </w:rPr>
        <w:t xml:space="preserve"> ligger i den lavarktiske klimazone og dækker en gradient fra det kontinentale indland med en lav årlig nedbørsmængde (Kangerlussuaq: 168 mm/år; årlig middelværdi i perioden 1991-2020) til mere kystnære områder med større nedbørsmængder (Sisimiut: 553 mm/år; Aasiaat: 331 mm/år; årlig middelværdi i perioden 1991-2020. Bemærk</w:t>
      </w:r>
      <w:r w:rsidR="001E6B9B" w:rsidRPr="001468CC">
        <w:rPr>
          <w:rFonts w:cs="Times New Roman"/>
        </w:rPr>
        <w:t>,</w:t>
      </w:r>
      <w:r w:rsidR="00AB029C" w:rsidRPr="001468CC">
        <w:rPr>
          <w:rFonts w:cs="Times New Roman"/>
        </w:rPr>
        <w:t xml:space="preserve"> at disse er beliggende uden</w:t>
      </w:r>
      <w:r w:rsidRPr="001468CC">
        <w:rPr>
          <w:rFonts w:cs="Times New Roman"/>
        </w:rPr>
        <w:t xml:space="preserve"> </w:t>
      </w:r>
      <w:r w:rsidR="00AB029C" w:rsidRPr="001468CC">
        <w:rPr>
          <w:rFonts w:cs="Times New Roman"/>
        </w:rPr>
        <w:t>for</w:t>
      </w:r>
      <w:r w:rsidR="00193E2D" w:rsidRPr="001468CC">
        <w:rPr>
          <w:rFonts w:cs="Times New Roman"/>
        </w:rPr>
        <w:t xml:space="preserve"> det foreslåede</w:t>
      </w:r>
      <w:r w:rsidR="00AB029C" w:rsidRPr="001468CC">
        <w:rPr>
          <w:rFonts w:cs="Times New Roman"/>
        </w:rPr>
        <w:t xml:space="preserve"> nationalpark</w:t>
      </w:r>
      <w:r w:rsidRPr="001468CC">
        <w:rPr>
          <w:rFonts w:cs="Times New Roman"/>
        </w:rPr>
        <w:t>sområde</w:t>
      </w:r>
      <w:r w:rsidR="00AB029C" w:rsidRPr="001468CC">
        <w:rPr>
          <w:rFonts w:cs="Times New Roman"/>
        </w:rPr>
        <w:t xml:space="preserve"> men vise</w:t>
      </w:r>
      <w:r w:rsidR="00610492" w:rsidRPr="001468CC">
        <w:rPr>
          <w:rFonts w:cs="Times New Roman"/>
        </w:rPr>
        <w:t>r</w:t>
      </w:r>
      <w:r w:rsidR="00AB029C" w:rsidRPr="001468CC">
        <w:rPr>
          <w:rFonts w:cs="Times New Roman"/>
        </w:rPr>
        <w:t xml:space="preserve"> den øgede nedbørstrend </w:t>
      </w:r>
      <w:r w:rsidR="001E6B9B" w:rsidRPr="001468CC">
        <w:rPr>
          <w:rFonts w:cs="Times New Roman"/>
        </w:rPr>
        <w:t xml:space="preserve">ud </w:t>
      </w:r>
      <w:r w:rsidR="00AB029C" w:rsidRPr="001468CC">
        <w:rPr>
          <w:rFonts w:cs="Times New Roman"/>
        </w:rPr>
        <w:t>mod kysten).</w:t>
      </w:r>
    </w:p>
    <w:p w14:paraId="1C4BD546" w14:textId="61FFCF94" w:rsidR="002707F2" w:rsidRPr="001468CC" w:rsidRDefault="002707F2" w:rsidP="009A265E">
      <w:pPr>
        <w:spacing w:line="240" w:lineRule="auto"/>
        <w:rPr>
          <w:rFonts w:cs="Times New Roman"/>
        </w:rPr>
      </w:pPr>
    </w:p>
    <w:p w14:paraId="1DE2CCA1" w14:textId="2DBCE30D" w:rsidR="009A265E" w:rsidRPr="001468CC" w:rsidRDefault="00D13AC6" w:rsidP="009A265E">
      <w:pPr>
        <w:spacing w:line="240" w:lineRule="auto"/>
        <w:rPr>
          <w:rFonts w:cs="Times New Roman"/>
        </w:rPr>
      </w:pPr>
      <w:r w:rsidRPr="001468CC">
        <w:rPr>
          <w:rFonts w:cs="Times New Roman"/>
          <w:noProof/>
          <w14:ligatures w14:val="none"/>
        </w:rPr>
        <w:lastRenderedPageBreak/>
        <mc:AlternateContent>
          <mc:Choice Requires="wpg">
            <w:drawing>
              <wp:anchor distT="0" distB="0" distL="114300" distR="114300" simplePos="0" relativeHeight="251674624" behindDoc="0" locked="0" layoutInCell="1" allowOverlap="1" wp14:anchorId="218D98B7" wp14:editId="299CEB34">
                <wp:simplePos x="0" y="0"/>
                <wp:positionH relativeFrom="column">
                  <wp:posOffset>-1270</wp:posOffset>
                </wp:positionH>
                <wp:positionV relativeFrom="paragraph">
                  <wp:posOffset>19050</wp:posOffset>
                </wp:positionV>
                <wp:extent cx="5942965" cy="4277995"/>
                <wp:effectExtent l="0" t="19050" r="0" b="0"/>
                <wp:wrapSquare wrapText="bothSides"/>
                <wp:docPr id="1126482253" name="Gruppe 2"/>
                <wp:cNvGraphicFramePr/>
                <a:graphic xmlns:a="http://schemas.openxmlformats.org/drawingml/2006/main">
                  <a:graphicData uri="http://schemas.microsoft.com/office/word/2010/wordprocessingGroup">
                    <wpg:wgp>
                      <wpg:cNvGrpSpPr/>
                      <wpg:grpSpPr>
                        <a:xfrm>
                          <a:off x="0" y="0"/>
                          <a:ext cx="5942965" cy="4277995"/>
                          <a:chOff x="0" y="0"/>
                          <a:chExt cx="5942965" cy="4278532"/>
                        </a:xfrm>
                      </wpg:grpSpPr>
                      <wps:wsp>
                        <wps:cNvPr id="1442149641" name="Tekstfelt 1"/>
                        <wps:cNvSpPr txBox="1"/>
                        <wps:spPr>
                          <a:xfrm>
                            <a:off x="0" y="3849435"/>
                            <a:ext cx="5942965" cy="429097"/>
                          </a:xfrm>
                          <a:prstGeom prst="rect">
                            <a:avLst/>
                          </a:prstGeom>
                          <a:noFill/>
                          <a:ln w="6350">
                            <a:noFill/>
                          </a:ln>
                        </wps:spPr>
                        <wps:txbx>
                          <w:txbxContent>
                            <w:p w14:paraId="4C894E3F" w14:textId="77777777" w:rsidR="00D13AC6" w:rsidRPr="004F761A" w:rsidRDefault="00D13AC6" w:rsidP="00D13AC6">
                              <w:pPr>
                                <w:rPr>
                                  <w:rFonts w:cs="Times New Roman"/>
                                  <w:sz w:val="20"/>
                                  <w:szCs w:val="20"/>
                                </w:rPr>
                              </w:pPr>
                              <w:r w:rsidRPr="004F761A">
                                <w:rPr>
                                  <w:rFonts w:cs="Times New Roman"/>
                                  <w:b/>
                                  <w:bCs/>
                                  <w:sz w:val="20"/>
                                  <w:szCs w:val="20"/>
                                </w:rPr>
                                <w:t>Figur 2.</w:t>
                              </w:r>
                              <w:r w:rsidRPr="004F761A">
                                <w:rPr>
                                  <w:rFonts w:cs="Times New Roman"/>
                                  <w:sz w:val="20"/>
                                  <w:szCs w:val="20"/>
                                </w:rPr>
                                <w:t xml:space="preserve"> Vigtige biologiske interesseområder (venstre) og kulturmindelokaliteter og UNESCO Verdensarvsområdet Aasivissuit – Nipisat (højre).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88397035" name="Gruppe 1"/>
                        <wpg:cNvGrpSpPr/>
                        <wpg:grpSpPr>
                          <a:xfrm>
                            <a:off x="19050" y="0"/>
                            <a:ext cx="5671185" cy="3779520"/>
                            <a:chOff x="-1" y="-4"/>
                            <a:chExt cx="5674100" cy="3782333"/>
                          </a:xfrm>
                        </wpg:grpSpPr>
                        <pic:pic xmlns:pic="http://schemas.openxmlformats.org/drawingml/2006/picture">
                          <pic:nvPicPr>
                            <pic:cNvPr id="1655376831" name="Billede 5"/>
                            <pic:cNvPicPr>
                              <a:picLocks noChangeAspect="1"/>
                            </pic:cNvPicPr>
                          </pic:nvPicPr>
                          <pic:blipFill rotWithShape="1">
                            <a:blip r:embed="rId10" cstate="print">
                              <a:extLst>
                                <a:ext uri="{28A0092B-C50C-407E-A947-70E740481C1C}">
                                  <a14:useLocalDpi xmlns:a14="http://schemas.microsoft.com/office/drawing/2010/main" val="0"/>
                                </a:ext>
                              </a:extLst>
                            </a:blip>
                            <a:srcRect l="1273" t="816" r="671" b="302"/>
                            <a:stretch/>
                          </pic:blipFill>
                          <pic:spPr bwMode="auto">
                            <a:xfrm>
                              <a:off x="-1" y="-4"/>
                              <a:ext cx="2883616" cy="378233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57553794" name="Billede 4"/>
                            <pic:cNvPicPr>
                              <a:picLocks noChangeAspect="1"/>
                            </pic:cNvPicPr>
                          </pic:nvPicPr>
                          <pic:blipFill rotWithShape="1">
                            <a:blip r:embed="rId11" cstate="print">
                              <a:extLst>
                                <a:ext uri="{28A0092B-C50C-407E-A947-70E740481C1C}">
                                  <a14:useLocalDpi xmlns:a14="http://schemas.microsoft.com/office/drawing/2010/main" val="0"/>
                                </a:ext>
                              </a:extLst>
                            </a:blip>
                            <a:srcRect b="388"/>
                            <a:stretch/>
                          </pic:blipFill>
                          <pic:spPr bwMode="auto">
                            <a:xfrm>
                              <a:off x="3023332" y="-1"/>
                              <a:ext cx="2650767" cy="3782330"/>
                            </a:xfrm>
                            <a:prstGeom prst="rect">
                              <a:avLst/>
                            </a:prstGeom>
                            <a:noFill/>
                            <a:ln w="3175">
                              <a:solidFill>
                                <a:schemeClr val="tx1"/>
                              </a:solid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218D98B7" id="Gruppe 2" o:spid="_x0000_s1029" style="position:absolute;margin-left:-.1pt;margin-top:1.5pt;width:467.95pt;height:336.85pt;z-index:251674624;mso-height-relative:margin" coordsize="59429,42785"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">
                <v:shape id="Tekstfelt 1" o:spid="_x0000_s1030" type="#_x0000_t202" style="position:absolute;top:38494;width:59429;height:4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" filled="f" stroked="f" strokeweight=".5pt">
                  <v:textbox>
                    <w:txbxContent>
                      <w:p w14:paraId="4C894E3F" w14:textId="77777777" w:rsidR="00D13AC6" w:rsidRPr="004F761A" w:rsidRDefault="00D13AC6" w:rsidP="00D13AC6">
                        <w:pPr>
                          <w:rPr>
                            <w:rFonts w:cs="Times New Roman"/>
                            <w:sz w:val="20"/>
                            <w:szCs w:val="20"/>
                          </w:rPr>
                        </w:pPr>
                        <w:r w:rsidRPr="004F761A">
                          <w:rPr>
                            <w:rFonts w:cs="Times New Roman"/>
                            <w:b/>
                            <w:bCs/>
                            <w:sz w:val="20"/>
                            <w:szCs w:val="20"/>
                          </w:rPr>
                          <w:t>Figur 2.</w:t>
                        </w:r>
                        <w:r w:rsidRPr="004F761A">
                          <w:rPr>
                            <w:rFonts w:cs="Times New Roman"/>
                            <w:sz w:val="20"/>
                            <w:szCs w:val="20"/>
                          </w:rPr>
                          <w:t xml:space="preserve"> Vigtige biologiske interesseområder (venstre) og kulturmindelokaliteter og UNESCO Verdensarvsområdet Aasivissuit – Nipisat (højre). </w:t>
                        </w:r>
                      </w:p>
                    </w:txbxContent>
                  </v:textbox>
                </v:shape>
                <v:group id="_x0000_s1031" style="position:absolute;left:190;width:56712;height:37795" coordorigin="" coordsize="56741,3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">
                  <v:shape id="Billede 5" o:spid="_x0000_s1032" type="#_x0000_t75" style="position:absolute;width:28836;height:37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" stroked="t" strokecolor="windowText" strokeweight=".25pt">
                    <v:stroke joinstyle="round"/>
                    <v:imagedata r:id="rId12" o:title="" croptop="535f" cropbottom="198f" cropleft="834f" cropright="440f"/>
                    <v:path arrowok="t"/>
                  </v:shape>
                  <v:shape id="Billede 4" o:spid="_x0000_s1033" type="#_x0000_t75" style="position:absolute;left:30233;width:26507;height:37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" stroked="t" strokecolor="black [3213]" strokeweight=".25pt">
                    <v:imagedata r:id="rId13" o:title="" cropbottom="254f"/>
                    <v:path arrowok="t"/>
                  </v:shape>
                </v:group>
                <w10:wrap type="square"/>
              </v:group>
            </w:pict>
          </mc:Fallback>
        </mc:AlternateContent>
      </w:r>
    </w:p>
    <w:p w14:paraId="164D670B" w14:textId="5A1D4F17" w:rsidR="00AB029C" w:rsidRPr="001468CC" w:rsidRDefault="00AB029C" w:rsidP="009A265E">
      <w:pPr>
        <w:spacing w:line="240" w:lineRule="auto"/>
        <w:rPr>
          <w:rFonts w:cs="Times New Roman"/>
        </w:rPr>
      </w:pPr>
      <w:r w:rsidRPr="001468CC">
        <w:rPr>
          <w:rFonts w:cs="Times New Roman"/>
        </w:rPr>
        <w:t xml:space="preserve">Biodiversiteten er karakteristisk for de store indlandsområder i Vestgrønland med </w:t>
      </w:r>
      <w:r w:rsidR="001E6B9B" w:rsidRPr="001468CC">
        <w:rPr>
          <w:rFonts w:cs="Times New Roman"/>
        </w:rPr>
        <w:t>forskelligarte</w:t>
      </w:r>
      <w:r w:rsidR="005C04EA" w:rsidRPr="001468CC">
        <w:rPr>
          <w:rFonts w:cs="Times New Roman"/>
        </w:rPr>
        <w:t>de landskabsformer</w:t>
      </w:r>
      <w:r w:rsidRPr="001468CC">
        <w:rPr>
          <w:rFonts w:cs="Times New Roman"/>
        </w:rPr>
        <w:t>, smalle fjordarme, søer, damme og moser. Vegetationen i området varierer fra udbredte græsstepper, pilekrat på sydvendte skråninger og områder med høj karplantebiodiversitet til den sparsomme bevoksning i nyligt blotlagte områder ved indlandsisens kant. I området er fundet flere forekomster af sjældne og truede plantearter. I området findes to store Ramsar</w:t>
      </w:r>
      <w:r w:rsidR="00121A50" w:rsidRPr="001468CC">
        <w:rPr>
          <w:rFonts w:cs="Times New Roman"/>
        </w:rPr>
        <w:t>-</w:t>
      </w:r>
      <w:r w:rsidRPr="001468CC">
        <w:rPr>
          <w:rFonts w:cs="Times New Roman"/>
        </w:rPr>
        <w:t>områder, der blandt andet er udpeget på baggrund af vigtige forårsrastepladser, yngleområder og fældeområder for den endemiske</w:t>
      </w:r>
      <w:r w:rsidR="00F0751D" w:rsidRPr="001468CC">
        <w:rPr>
          <w:rStyle w:val="Fodnotehenvisning"/>
          <w:rFonts w:cs="Times New Roman"/>
        </w:rPr>
        <w:footnoteReference w:id="8"/>
      </w:r>
      <w:r w:rsidRPr="001468CC">
        <w:rPr>
          <w:rFonts w:cs="Times New Roman"/>
        </w:rPr>
        <w:t xml:space="preserve"> Grønlandske blisgås, samt havænder i de indre fjordsystemer</w:t>
      </w:r>
      <w:r w:rsidR="00633113" w:rsidRPr="001468CC">
        <w:rPr>
          <w:rStyle w:val="Fodnotehenvisning"/>
          <w:rFonts w:cs="Times New Roman"/>
        </w:rPr>
        <w:footnoteReference w:id="9"/>
      </w:r>
      <w:r w:rsidRPr="001468CC">
        <w:rPr>
          <w:rFonts w:cs="Times New Roman"/>
        </w:rPr>
        <w:t xml:space="preserve">. Den kritisk truede spættet sæl er observeret i området, men dens fortsatte tilstedeværelse er usikker. I området findes bestande af vigtige fangstarter som ørreder, rensdyr og udsatte moskusokser, samt mindre jagtvildt. </w:t>
      </w:r>
    </w:p>
    <w:p w14:paraId="10D22DD7" w14:textId="12BE059C" w:rsidR="00AB029C" w:rsidRPr="001468CC" w:rsidRDefault="00AB029C" w:rsidP="009A265E">
      <w:pPr>
        <w:spacing w:line="240" w:lineRule="auto"/>
        <w:rPr>
          <w:rFonts w:cs="Times New Roman"/>
        </w:rPr>
      </w:pPr>
    </w:p>
    <w:p w14:paraId="6A354A20" w14:textId="6EE546ED" w:rsidR="00AB029C"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18" w:name="_Toc215008970"/>
      <w:r w:rsidRPr="001468CC">
        <w:rPr>
          <w:rFonts w:ascii="Times New Roman" w:hAnsi="Times New Roman" w:cs="Times New Roman"/>
          <w:color w:val="1F497D" w:themeColor="text2"/>
        </w:rPr>
        <w:t xml:space="preserve">2.3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Eksisterende anvendelser og aktiviteter</w:t>
      </w:r>
      <w:bookmarkEnd w:id="18"/>
    </w:p>
    <w:p w14:paraId="1969903C" w14:textId="78D41B5F" w:rsidR="00AB029C" w:rsidRPr="001468CC" w:rsidRDefault="00AB029C" w:rsidP="009A265E">
      <w:pPr>
        <w:spacing w:line="240" w:lineRule="auto"/>
        <w:rPr>
          <w:rFonts w:cs="Times New Roman"/>
          <w:sz w:val="20"/>
          <w:szCs w:val="18"/>
        </w:rPr>
      </w:pPr>
      <w:r w:rsidRPr="001468CC">
        <w:rPr>
          <w:rFonts w:cs="Times New Roman"/>
          <w:sz w:val="20"/>
          <w:szCs w:val="18"/>
        </w:rPr>
        <w:t>(Hovedkilde: Pinngortitaleriffik/Grønlands Naturinstitut: Baggrundsrapport forud for etablering af nationalpark i Vestgrønland, Teknisk rapport nr. 135, 2025).</w:t>
      </w:r>
    </w:p>
    <w:p w14:paraId="01CF02C6" w14:textId="61FC02A7" w:rsidR="00AB029C" w:rsidRPr="001468CC" w:rsidRDefault="00AB029C" w:rsidP="009A265E">
      <w:pPr>
        <w:spacing w:line="240" w:lineRule="auto"/>
        <w:rPr>
          <w:rFonts w:cs="Times New Roman"/>
        </w:rPr>
      </w:pPr>
    </w:p>
    <w:p w14:paraId="7DAA2983" w14:textId="187C8BB0" w:rsidR="00AB029C" w:rsidRPr="001468CC" w:rsidRDefault="00AB029C" w:rsidP="009A265E">
      <w:pPr>
        <w:spacing w:line="240" w:lineRule="auto"/>
        <w:rPr>
          <w:rFonts w:cs="Times New Roman"/>
        </w:rPr>
      </w:pPr>
      <w:r w:rsidRPr="001468CC">
        <w:rPr>
          <w:rFonts w:cs="Times New Roman"/>
        </w:rPr>
        <w:t xml:space="preserve">Området har, med få undtagelser, været beboet af mennesker i mere end 4000 år. Kulturhistoriske spor i </w:t>
      </w:r>
      <w:r w:rsidR="00CE768F" w:rsidRPr="001468CC">
        <w:rPr>
          <w:rFonts w:cs="Times New Roman"/>
        </w:rPr>
        <w:t xml:space="preserve">det foreslåede </w:t>
      </w:r>
      <w:r w:rsidRPr="001468CC">
        <w:rPr>
          <w:rFonts w:cs="Times New Roman"/>
        </w:rPr>
        <w:t>nationalpark</w:t>
      </w:r>
      <w:r w:rsidR="00CE768F" w:rsidRPr="001468CC">
        <w:rPr>
          <w:rFonts w:cs="Times New Roman"/>
        </w:rPr>
        <w:t>sområde</w:t>
      </w:r>
      <w:r w:rsidRPr="001468CC">
        <w:rPr>
          <w:rFonts w:cs="Times New Roman"/>
        </w:rPr>
        <w:t xml:space="preserve"> findes fortrinsvis langs kysten </w:t>
      </w:r>
      <w:r w:rsidR="007C0ABD" w:rsidRPr="001468CC">
        <w:rPr>
          <w:rFonts w:cs="Times New Roman"/>
        </w:rPr>
        <w:t>ved</w:t>
      </w:r>
      <w:r w:rsidRPr="001468CC">
        <w:rPr>
          <w:rFonts w:cs="Times New Roman"/>
        </w:rPr>
        <w:t xml:space="preserve"> </w:t>
      </w:r>
      <w:r w:rsidR="007C0ABD" w:rsidRPr="001468CC">
        <w:rPr>
          <w:rFonts w:cs="Times New Roman"/>
        </w:rPr>
        <w:t>D</w:t>
      </w:r>
      <w:r w:rsidRPr="001468CC">
        <w:rPr>
          <w:rFonts w:cs="Times New Roman"/>
        </w:rPr>
        <w:t xml:space="preserve">iskobugten, men der er også spor efter jagtområder i indlandet </w:t>
      </w:r>
      <w:r w:rsidR="00CE768F" w:rsidRPr="001468CC">
        <w:rPr>
          <w:rFonts w:cs="Times New Roman"/>
        </w:rPr>
        <w:t xml:space="preserve">om end i langt mindre </w:t>
      </w:r>
      <w:r w:rsidR="00A2783F" w:rsidRPr="001468CC">
        <w:rPr>
          <w:rFonts w:cs="Times New Roman"/>
        </w:rPr>
        <w:t xml:space="preserve">omfang </w:t>
      </w:r>
      <w:r w:rsidRPr="001468CC">
        <w:rPr>
          <w:rFonts w:cs="Times New Roman"/>
        </w:rPr>
        <w:t>(måske delvist p</w:t>
      </w:r>
      <w:r w:rsidR="00121A50" w:rsidRPr="001468CC">
        <w:rPr>
          <w:rFonts w:cs="Times New Roman"/>
        </w:rPr>
        <w:t>å grund af</w:t>
      </w:r>
      <w:r w:rsidRPr="001468CC">
        <w:rPr>
          <w:rFonts w:cs="Times New Roman"/>
        </w:rPr>
        <w:t xml:space="preserve"> </w:t>
      </w:r>
      <w:r w:rsidRPr="001468CC">
        <w:rPr>
          <w:rFonts w:cs="Times New Roman"/>
        </w:rPr>
        <w:lastRenderedPageBreak/>
        <w:t>færre undersøgelser). Nationalpark</w:t>
      </w:r>
      <w:r w:rsidR="00A2783F" w:rsidRPr="001468CC">
        <w:rPr>
          <w:rFonts w:cs="Times New Roman"/>
        </w:rPr>
        <w:t>sområdet</w:t>
      </w:r>
      <w:r w:rsidRPr="001468CC">
        <w:rPr>
          <w:rFonts w:cs="Times New Roman"/>
        </w:rPr>
        <w:t xml:space="preserve"> overlapper med den østlige del af UNESCO Verdensarvsområdet Aasivissuit – Nipisat, der </w:t>
      </w:r>
      <w:r w:rsidR="008554EE" w:rsidRPr="001468CC">
        <w:rPr>
          <w:rFonts w:cs="Times New Roman"/>
        </w:rPr>
        <w:t xml:space="preserve">omfatter </w:t>
      </w:r>
      <w:r w:rsidRPr="001468CC">
        <w:rPr>
          <w:rFonts w:cs="Times New Roman"/>
        </w:rPr>
        <w:t>spor efter 4.200 års menneskelig brug. Område</w:t>
      </w:r>
      <w:r w:rsidR="005742CC" w:rsidRPr="001468CC">
        <w:rPr>
          <w:rFonts w:cs="Times New Roman"/>
        </w:rPr>
        <w:t>t</w:t>
      </w:r>
      <w:r w:rsidRPr="001468CC">
        <w:rPr>
          <w:rFonts w:cs="Times New Roman"/>
        </w:rPr>
        <w:t xml:space="preserve"> vidner om tidligere tiders jagt på dyr fra både land og hav, deres sæsonbestemte vandringer samt en rig og velbevaret materiel og immateriel kulturarv. Området omfatter blandt andet store vinterhuse og spor efter jagt på rensdyr samt arkæologiske steder fra både paleo-inuitiske og inuitiske kulturer.</w:t>
      </w:r>
      <w:r w:rsidR="00843364" w:rsidRPr="001468CC">
        <w:rPr>
          <w:rFonts w:cs="Times New Roman"/>
          <w:noProof/>
          <w14:ligatures w14:val="none"/>
        </w:rPr>
        <w:t xml:space="preserve"> </w:t>
      </w:r>
    </w:p>
    <w:p w14:paraId="040780A8" w14:textId="77777777" w:rsidR="00AB029C" w:rsidRPr="001468CC" w:rsidRDefault="00AB029C" w:rsidP="009A265E">
      <w:pPr>
        <w:spacing w:line="240" w:lineRule="auto"/>
        <w:rPr>
          <w:rFonts w:cs="Times New Roman"/>
        </w:rPr>
      </w:pPr>
    </w:p>
    <w:p w14:paraId="2EDF4D07" w14:textId="7D0796FB" w:rsidR="00AB029C" w:rsidRPr="001468CC" w:rsidRDefault="005742CC" w:rsidP="009A265E">
      <w:pPr>
        <w:spacing w:line="240" w:lineRule="auto"/>
        <w:rPr>
          <w:rFonts w:cs="Times New Roman"/>
        </w:rPr>
      </w:pPr>
      <w:r w:rsidRPr="001468CC">
        <w:rPr>
          <w:rFonts w:cs="Times New Roman"/>
        </w:rPr>
        <w:t>Nationalparkso</w:t>
      </w:r>
      <w:r w:rsidR="00AB029C" w:rsidRPr="001468CC">
        <w:rPr>
          <w:rFonts w:cs="Times New Roman"/>
        </w:rPr>
        <w:t>mrådet bruges fortsat til traditionelle aktiviteter som jagt, fiskeri og bærplukning. Fangst er stadig et vigtigt erhverv i interesseområdet med ca. 300 erhvervsfangere i hver af de to kommuner Qeqqata Kommunia og Kommune Qeqertalik. Området besøges også af erhvervsfangere og fritidsjægere fra andre kommuner. Fangst af moskusokse er særligt vigtig for Sisimiut (inkl. Kangerlussuaq og Sarfannguit), og ifølge Grønlands Statistik blev</w:t>
      </w:r>
      <w:r w:rsidRPr="001468CC">
        <w:rPr>
          <w:rFonts w:cs="Times New Roman"/>
        </w:rPr>
        <w:t xml:space="preserve"> der</w:t>
      </w:r>
      <w:r w:rsidR="00AB029C" w:rsidRPr="001468CC">
        <w:rPr>
          <w:rFonts w:cs="Times New Roman"/>
        </w:rPr>
        <w:t xml:space="preserve"> i 2021 indhandlet kød for mere end 1,6 mio. kr</w:t>
      </w:r>
      <w:r w:rsidR="00610492" w:rsidRPr="001468CC">
        <w:rPr>
          <w:rFonts w:cs="Times New Roman"/>
        </w:rPr>
        <w:t>.</w:t>
      </w:r>
      <w:r w:rsidR="00AB029C" w:rsidRPr="001468CC">
        <w:rPr>
          <w:rFonts w:cs="Times New Roman"/>
        </w:rPr>
        <w:t xml:space="preserve"> (inkluderer dog også områder uden</w:t>
      </w:r>
      <w:r w:rsidR="00A2783F" w:rsidRPr="001468CC">
        <w:rPr>
          <w:rFonts w:cs="Times New Roman"/>
        </w:rPr>
        <w:t xml:space="preserve"> </w:t>
      </w:r>
      <w:r w:rsidR="00AB029C" w:rsidRPr="001468CC">
        <w:rPr>
          <w:rFonts w:cs="Times New Roman"/>
        </w:rPr>
        <w:t>for nationalpark</w:t>
      </w:r>
      <w:r w:rsidR="00A2783F" w:rsidRPr="001468CC">
        <w:rPr>
          <w:rFonts w:cs="Times New Roman"/>
        </w:rPr>
        <w:t>sområdet</w:t>
      </w:r>
      <w:r w:rsidR="00AB029C" w:rsidRPr="001468CC">
        <w:rPr>
          <w:rFonts w:cs="Times New Roman"/>
        </w:rPr>
        <w:t>).</w:t>
      </w:r>
    </w:p>
    <w:p w14:paraId="479ACE86" w14:textId="77777777" w:rsidR="00AB029C" w:rsidRPr="001468CC" w:rsidRDefault="00AB029C" w:rsidP="009A265E">
      <w:pPr>
        <w:spacing w:line="240" w:lineRule="auto"/>
        <w:rPr>
          <w:rFonts w:cs="Times New Roman"/>
        </w:rPr>
      </w:pPr>
    </w:p>
    <w:p w14:paraId="18F1C160" w14:textId="5D9FDC40" w:rsidR="00AB029C" w:rsidRPr="001468CC" w:rsidRDefault="00AB029C" w:rsidP="009A265E">
      <w:pPr>
        <w:spacing w:line="240" w:lineRule="auto"/>
        <w:rPr>
          <w:rFonts w:cs="Times New Roman"/>
        </w:rPr>
      </w:pPr>
      <w:r w:rsidRPr="001468CC">
        <w:rPr>
          <w:rFonts w:cs="Times New Roman"/>
        </w:rPr>
        <w:t xml:space="preserve">Trofæjagt drives i koncessionsområder udlagt af Qeqqata Kommunia, heraf </w:t>
      </w:r>
      <w:r w:rsidR="00610492" w:rsidRPr="001468CC">
        <w:rPr>
          <w:rFonts w:cs="Times New Roman"/>
        </w:rPr>
        <w:t xml:space="preserve">er der udlagt </w:t>
      </w:r>
      <w:r w:rsidRPr="001468CC">
        <w:rPr>
          <w:rFonts w:cs="Times New Roman"/>
        </w:rPr>
        <w:t xml:space="preserve">tre i den sydligste del af nationalparksområdet. </w:t>
      </w:r>
    </w:p>
    <w:p w14:paraId="0D94396C" w14:textId="347611DD" w:rsidR="00AB029C" w:rsidRPr="001468CC" w:rsidRDefault="00AB029C" w:rsidP="009A265E">
      <w:pPr>
        <w:spacing w:line="240" w:lineRule="auto"/>
        <w:rPr>
          <w:rFonts w:cs="Times New Roman"/>
        </w:rPr>
      </w:pPr>
    </w:p>
    <w:p w14:paraId="0A6BAAE5" w14:textId="2738164B" w:rsidR="00AB029C" w:rsidRPr="001468CC" w:rsidRDefault="00AB029C" w:rsidP="009A265E">
      <w:pPr>
        <w:spacing w:line="240" w:lineRule="auto"/>
        <w:rPr>
          <w:rFonts w:cs="Times New Roman"/>
        </w:rPr>
      </w:pPr>
      <w:r w:rsidRPr="001468CC">
        <w:rPr>
          <w:rFonts w:cs="Times New Roman"/>
        </w:rPr>
        <w:t xml:space="preserve">En række virksomheder i særligt Sisimiut og Kangerlussuaq, men også Aasiaat og Qasigiannguit, ernærer sig helt eller delvist igennem serviceydelser for turister, </w:t>
      </w:r>
      <w:r w:rsidR="00E86FF8" w:rsidRPr="001468CC">
        <w:rPr>
          <w:rFonts w:cs="Times New Roman"/>
        </w:rPr>
        <w:t>for eksempel</w:t>
      </w:r>
      <w:r w:rsidR="00E86FF8" w:rsidRPr="001468CC" w:rsidDel="00E86FF8">
        <w:rPr>
          <w:rFonts w:cs="Times New Roman"/>
        </w:rPr>
        <w:t xml:space="preserve"> </w:t>
      </w:r>
      <w:r w:rsidRPr="001468CC">
        <w:rPr>
          <w:rFonts w:cs="Times New Roman"/>
        </w:rPr>
        <w:t>logistik ved båd- og helikoptertransport, hundeslæde- og snescooterture, indkvartering, guide-service, betalingsjagt og -fiskeri (se nedenfor) samt andre aktiviteter. Også i byerne Sisimiut, Aasiaat og Qasigiannguit findes hoteller og andre mulighed</w:t>
      </w:r>
      <w:r w:rsidR="00A2783F" w:rsidRPr="001468CC">
        <w:rPr>
          <w:rFonts w:cs="Times New Roman"/>
        </w:rPr>
        <w:t>er</w:t>
      </w:r>
      <w:r w:rsidRPr="001468CC">
        <w:rPr>
          <w:rFonts w:cs="Times New Roman"/>
        </w:rPr>
        <w:t xml:space="preserve"> for indkvartering samt logistik og turoperatører for turisme.</w:t>
      </w:r>
    </w:p>
    <w:p w14:paraId="5F87D1AE" w14:textId="77777777" w:rsidR="00AB029C" w:rsidRPr="001468CC" w:rsidRDefault="00AB029C" w:rsidP="009A265E">
      <w:pPr>
        <w:spacing w:line="240" w:lineRule="auto"/>
        <w:rPr>
          <w:rFonts w:cs="Times New Roman"/>
        </w:rPr>
      </w:pPr>
    </w:p>
    <w:p w14:paraId="7883ECC7" w14:textId="0B01A864" w:rsidR="00AB029C" w:rsidRPr="001468CC" w:rsidRDefault="00AB029C" w:rsidP="009A265E">
      <w:pPr>
        <w:spacing w:line="240" w:lineRule="auto"/>
        <w:rPr>
          <w:rFonts w:cs="Times New Roman"/>
        </w:rPr>
      </w:pPr>
      <w:r w:rsidRPr="001468CC">
        <w:rPr>
          <w:rFonts w:cs="Times New Roman"/>
        </w:rPr>
        <w:t>Der er for nuværende en ansøgning til en ’Mineral Exploration License’ (M-MLSA-410) i den nordlige del af nationalpark</w:t>
      </w:r>
      <w:r w:rsidR="00A2783F" w:rsidRPr="001468CC">
        <w:rPr>
          <w:rFonts w:cs="Times New Roman"/>
        </w:rPr>
        <w:t>sområdet</w:t>
      </w:r>
      <w:r w:rsidRPr="001468CC">
        <w:rPr>
          <w:rFonts w:cs="Times New Roman"/>
        </w:rPr>
        <w:t xml:space="preserve"> beliggende inden for et eksisterende Ramsar</w:t>
      </w:r>
      <w:r w:rsidR="00121A50" w:rsidRPr="001468CC">
        <w:rPr>
          <w:rFonts w:cs="Times New Roman"/>
        </w:rPr>
        <w:t>-</w:t>
      </w:r>
      <w:r w:rsidRPr="001468CC">
        <w:rPr>
          <w:rFonts w:cs="Times New Roman"/>
        </w:rPr>
        <w:t>område (Naternaq). Ansøgningen er under behandling i Departementet for Erhverv, Råstoffer, Energi, Justitsområdet og Ligestilling (</w:t>
      </w:r>
      <w:hyperlink r:id="rId14" w:history="1">
        <w:r w:rsidR="00193E2D" w:rsidRPr="001468CC">
          <w:rPr>
            <w:rStyle w:val="Hyperlink"/>
            <w:rFonts w:cs="Times New Roman"/>
          </w:rPr>
          <w:t>http://www.nunagis.gl/</w:t>
        </w:r>
      </w:hyperlink>
      <w:r w:rsidRPr="001468CC">
        <w:rPr>
          <w:rFonts w:cs="Times New Roman"/>
        </w:rPr>
        <w:t xml:space="preserve">). </w:t>
      </w:r>
    </w:p>
    <w:p w14:paraId="781F960F" w14:textId="77777777" w:rsidR="00AB029C" w:rsidRPr="001468CC" w:rsidRDefault="00AB029C" w:rsidP="009A265E">
      <w:pPr>
        <w:spacing w:line="240" w:lineRule="auto"/>
        <w:rPr>
          <w:rFonts w:cs="Times New Roman"/>
        </w:rPr>
      </w:pPr>
    </w:p>
    <w:p w14:paraId="6ECCC2BE" w14:textId="10C29DE2" w:rsidR="00AB029C" w:rsidRPr="001468CC" w:rsidRDefault="00AB029C" w:rsidP="009A265E">
      <w:pPr>
        <w:spacing w:line="240" w:lineRule="auto"/>
        <w:rPr>
          <w:rFonts w:cs="Times New Roman"/>
        </w:rPr>
      </w:pPr>
      <w:r w:rsidRPr="001468CC">
        <w:rPr>
          <w:rFonts w:cs="Times New Roman"/>
        </w:rPr>
        <w:t>I forbindelse med fremtidig etablering af vandkraftværk nær Qasigiannguit er der planlagt ledningsføring langs nationalpark</w:t>
      </w:r>
      <w:r w:rsidR="00A2783F" w:rsidRPr="001468CC">
        <w:rPr>
          <w:rFonts w:cs="Times New Roman"/>
        </w:rPr>
        <w:t>sområdet</w:t>
      </w:r>
      <w:r w:rsidRPr="001468CC">
        <w:rPr>
          <w:rFonts w:cs="Times New Roman"/>
        </w:rPr>
        <w:t>s nordlige grænse</w:t>
      </w:r>
      <w:r w:rsidR="00610492" w:rsidRPr="001468CC">
        <w:rPr>
          <w:rFonts w:cs="Times New Roman"/>
        </w:rPr>
        <w:t xml:space="preserve">. Det skal </w:t>
      </w:r>
      <w:r w:rsidR="008A2DD5" w:rsidRPr="001468CC">
        <w:rPr>
          <w:rFonts w:cs="Times New Roman"/>
        </w:rPr>
        <w:t>jf</w:t>
      </w:r>
      <w:r w:rsidR="00A2783F" w:rsidRPr="001468CC">
        <w:rPr>
          <w:rFonts w:cs="Times New Roman"/>
        </w:rPr>
        <w:t>.</w:t>
      </w:r>
      <w:r w:rsidR="008A2DD5" w:rsidRPr="001468CC">
        <w:rPr>
          <w:rFonts w:cs="Times New Roman"/>
        </w:rPr>
        <w:t xml:space="preserve"> udkast til bekendtgørelse bemærkes</w:t>
      </w:r>
      <w:r w:rsidR="00610492" w:rsidRPr="001468CC">
        <w:rPr>
          <w:rFonts w:cs="Times New Roman"/>
        </w:rPr>
        <w:t xml:space="preserve">, at </w:t>
      </w:r>
      <w:r w:rsidR="008A2DD5" w:rsidRPr="001468CC">
        <w:rPr>
          <w:rFonts w:cs="Times New Roman"/>
        </w:rPr>
        <w:t>aktiviteter og anlæg af</w:t>
      </w:r>
      <w:r w:rsidRPr="001468CC">
        <w:rPr>
          <w:rFonts w:cs="Times New Roman"/>
        </w:rPr>
        <w:t xml:space="preserve"> væsentlig samfundsmæssig interesse kan tillades i nationalparksområdet.</w:t>
      </w:r>
    </w:p>
    <w:p w14:paraId="77C686AB" w14:textId="77777777" w:rsidR="00822917" w:rsidRPr="001468CC" w:rsidRDefault="00822917" w:rsidP="009A265E">
      <w:pPr>
        <w:spacing w:line="240" w:lineRule="auto"/>
        <w:rPr>
          <w:rFonts w:cs="Times New Roman"/>
        </w:rPr>
      </w:pPr>
    </w:p>
    <w:p w14:paraId="46FF46BE" w14:textId="77777777" w:rsidR="005A4D6A" w:rsidRPr="001468CC" w:rsidRDefault="005A4D6A" w:rsidP="009A265E">
      <w:pPr>
        <w:spacing w:line="240" w:lineRule="auto"/>
        <w:rPr>
          <w:rFonts w:cs="Times New Roman"/>
        </w:rPr>
      </w:pPr>
    </w:p>
    <w:p w14:paraId="4057F89F" w14:textId="77777777" w:rsidR="00AB029C" w:rsidRPr="001468CC" w:rsidRDefault="00AB029C" w:rsidP="009A265E">
      <w:pPr>
        <w:pStyle w:val="Overskrift1"/>
        <w:spacing w:before="0" w:line="240" w:lineRule="auto"/>
        <w:rPr>
          <w:rFonts w:ascii="Times New Roman" w:hAnsi="Times New Roman" w:cs="Times New Roman"/>
          <w:color w:val="1F497D" w:themeColor="text2"/>
        </w:rPr>
      </w:pPr>
      <w:bookmarkStart w:id="19" w:name="_Ref211462792"/>
      <w:bookmarkStart w:id="20" w:name="_Toc215008971"/>
      <w:r w:rsidRPr="001468CC">
        <w:rPr>
          <w:rFonts w:ascii="Times New Roman" w:hAnsi="Times New Roman" w:cs="Times New Roman"/>
          <w:color w:val="1F497D" w:themeColor="text2"/>
        </w:rPr>
        <w:t>Lovgivningsmæssige og forvaltningsmæssige rammer</w:t>
      </w:r>
      <w:bookmarkEnd w:id="19"/>
      <w:bookmarkEnd w:id="20"/>
    </w:p>
    <w:p w14:paraId="09E9C082" w14:textId="6BFF3342" w:rsidR="00AB029C" w:rsidRPr="001468CC" w:rsidRDefault="00AB029C" w:rsidP="009A265E">
      <w:pPr>
        <w:spacing w:line="240" w:lineRule="auto"/>
        <w:rPr>
          <w:rFonts w:cs="Times New Roman"/>
        </w:rPr>
      </w:pPr>
      <w:r w:rsidRPr="001468CC">
        <w:rPr>
          <w:rFonts w:cs="Times New Roman"/>
        </w:rPr>
        <w:t xml:space="preserve">Det foreslåede nationalparksområde er i dag omfattet af </w:t>
      </w:r>
      <w:r w:rsidR="00A2783F" w:rsidRPr="001468CC">
        <w:rPr>
          <w:rFonts w:cs="Times New Roman"/>
        </w:rPr>
        <w:t>eksisterende lovgivning</w:t>
      </w:r>
      <w:r w:rsidRPr="001468CC">
        <w:rPr>
          <w:rFonts w:cs="Times New Roman"/>
        </w:rPr>
        <w:t xml:space="preserve"> fra en række forskellige ressortområder. Forslaget til bekendtgørelse skal derfor ses i sammenhæng med øvrig lovgivning, der regulerer aktiviteter i området. Herunder nævnes </w:t>
      </w:r>
      <w:r w:rsidR="005742CC" w:rsidRPr="001468CC">
        <w:rPr>
          <w:rFonts w:cs="Times New Roman"/>
        </w:rPr>
        <w:t xml:space="preserve">de </w:t>
      </w:r>
      <w:r w:rsidRPr="001468CC">
        <w:rPr>
          <w:rFonts w:cs="Times New Roman"/>
        </w:rPr>
        <w:t>væsentligste eksempler på anden lovgivning af relevans for nationalparksområdet.</w:t>
      </w:r>
    </w:p>
    <w:p w14:paraId="678AFF69" w14:textId="77777777" w:rsidR="00AB029C" w:rsidRPr="001468CC" w:rsidRDefault="00AB029C" w:rsidP="009A265E">
      <w:pPr>
        <w:spacing w:line="240" w:lineRule="auto"/>
        <w:rPr>
          <w:rFonts w:cs="Times New Roman"/>
        </w:rPr>
      </w:pPr>
    </w:p>
    <w:p w14:paraId="7EE94727" w14:textId="624DF233" w:rsidR="005742CC" w:rsidRPr="001468CC" w:rsidRDefault="00AC7F68" w:rsidP="004F761A">
      <w:pPr>
        <w:pStyle w:val="Overskrift2"/>
        <w:numPr>
          <w:ilvl w:val="0"/>
          <w:numId w:val="0"/>
        </w:numPr>
        <w:tabs>
          <w:tab w:val="left" w:pos="567"/>
        </w:tabs>
        <w:spacing w:line="240" w:lineRule="auto"/>
        <w:rPr>
          <w:rFonts w:cs="Times New Roman"/>
          <w:color w:val="1F497D" w:themeColor="text2"/>
        </w:rPr>
      </w:pPr>
      <w:bookmarkStart w:id="21" w:name="_Toc215008972"/>
      <w:r w:rsidRPr="001468CC">
        <w:rPr>
          <w:rFonts w:ascii="Times New Roman" w:hAnsi="Times New Roman" w:cs="Times New Roman"/>
          <w:color w:val="1F497D" w:themeColor="text2"/>
        </w:rPr>
        <w:t xml:space="preserve">3.1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Naturbeskyttelsesloven</w:t>
      </w:r>
      <w:bookmarkEnd w:id="21"/>
    </w:p>
    <w:p w14:paraId="5FC719D1" w14:textId="4BE05D51" w:rsidR="00AB029C" w:rsidRDefault="008A2DD5" w:rsidP="009A265E">
      <w:pPr>
        <w:spacing w:line="240" w:lineRule="auto"/>
        <w:rPr>
          <w:rFonts w:cs="Times New Roman"/>
        </w:rPr>
      </w:pPr>
      <w:r w:rsidRPr="004F761A">
        <w:rPr>
          <w:rFonts w:cs="Times New Roman"/>
          <w:i/>
          <w:iCs/>
          <w:lang w:val="kl-GL"/>
        </w:rPr>
        <w:t xml:space="preserve">Landstingslov nr. 29 af 18. </w:t>
      </w:r>
      <w:r w:rsidR="00A2783F" w:rsidRPr="004F761A">
        <w:rPr>
          <w:rFonts w:cs="Times New Roman"/>
          <w:i/>
          <w:iCs/>
          <w:lang w:val="kl-GL"/>
        </w:rPr>
        <w:t>d</w:t>
      </w:r>
      <w:r w:rsidRPr="004F761A">
        <w:rPr>
          <w:rFonts w:cs="Times New Roman"/>
          <w:i/>
          <w:iCs/>
          <w:lang w:val="kl-GL"/>
        </w:rPr>
        <w:t>ecember 2003</w:t>
      </w:r>
      <w:r w:rsidR="00A2783F" w:rsidRPr="004F761A">
        <w:rPr>
          <w:rFonts w:cs="Times New Roman"/>
          <w:i/>
          <w:iCs/>
          <w:lang w:val="kl-GL"/>
        </w:rPr>
        <w:t xml:space="preserve"> om naturbeskyttelse</w:t>
      </w:r>
      <w:r w:rsidR="005742CC" w:rsidRPr="001468CC">
        <w:rPr>
          <w:rFonts w:cs="Times New Roman"/>
        </w:rPr>
        <w:t xml:space="preserve"> </w:t>
      </w:r>
      <w:r w:rsidR="000D300C" w:rsidRPr="001468CC">
        <w:rPr>
          <w:rFonts w:cs="Times New Roman"/>
        </w:rPr>
        <w:t xml:space="preserve">(naturbeskyttelsesloven) </w:t>
      </w:r>
      <w:r w:rsidR="005742CC" w:rsidRPr="001468CC">
        <w:rPr>
          <w:rFonts w:cs="Times New Roman"/>
        </w:rPr>
        <w:t>g</w:t>
      </w:r>
      <w:r w:rsidR="00AB029C" w:rsidRPr="001468CC">
        <w:rPr>
          <w:rFonts w:cs="Times New Roman"/>
        </w:rPr>
        <w:t>iver</w:t>
      </w:r>
      <w:r w:rsidRPr="001468CC">
        <w:rPr>
          <w:rFonts w:cs="Times New Roman"/>
        </w:rPr>
        <w:t xml:space="preserve"> bl</w:t>
      </w:r>
      <w:r w:rsidR="00CF3DD1" w:rsidRPr="001468CC">
        <w:rPr>
          <w:rFonts w:cs="Times New Roman"/>
        </w:rPr>
        <w:t>andt andet</w:t>
      </w:r>
      <w:r w:rsidR="00AB029C" w:rsidRPr="001468CC">
        <w:rPr>
          <w:rFonts w:cs="Times New Roman"/>
        </w:rPr>
        <w:t xml:space="preserve"> hjemmel til</w:t>
      </w:r>
      <w:r w:rsidR="005742CC" w:rsidRPr="001468CC">
        <w:rPr>
          <w:rFonts w:cs="Times New Roman"/>
        </w:rPr>
        <w:t>,</w:t>
      </w:r>
      <w:r w:rsidR="00AB029C" w:rsidRPr="001468CC">
        <w:rPr>
          <w:rFonts w:cs="Times New Roman"/>
        </w:rPr>
        <w:t xml:space="preserve"> og sætter rammerne for</w:t>
      </w:r>
      <w:r w:rsidR="005742CC" w:rsidRPr="001468CC">
        <w:rPr>
          <w:rFonts w:cs="Times New Roman"/>
        </w:rPr>
        <w:t>,</w:t>
      </w:r>
      <w:r w:rsidR="00AB029C" w:rsidRPr="001468CC">
        <w:rPr>
          <w:rFonts w:cs="Times New Roman"/>
        </w:rPr>
        <w:t xml:space="preserve"> etableringen af beskyttede områder i Grønland og beskriver den formelle proces fra et forslag </w:t>
      </w:r>
      <w:r w:rsidR="00A2783F" w:rsidRPr="001468CC">
        <w:rPr>
          <w:rFonts w:cs="Times New Roman"/>
        </w:rPr>
        <w:t>om</w:t>
      </w:r>
      <w:r w:rsidR="00AB029C" w:rsidRPr="001468CC">
        <w:rPr>
          <w:rFonts w:cs="Times New Roman"/>
        </w:rPr>
        <w:t xml:space="preserve"> e</w:t>
      </w:r>
      <w:r w:rsidR="00A2783F" w:rsidRPr="001468CC">
        <w:rPr>
          <w:rFonts w:cs="Times New Roman"/>
        </w:rPr>
        <w:t>t</w:t>
      </w:r>
      <w:r w:rsidR="00AB029C" w:rsidRPr="001468CC">
        <w:rPr>
          <w:rFonts w:cs="Times New Roman"/>
        </w:rPr>
        <w:t xml:space="preserve"> nyt beskyttet område stilles </w:t>
      </w:r>
      <w:r w:rsidR="00A2783F" w:rsidRPr="001468CC">
        <w:rPr>
          <w:rFonts w:cs="Times New Roman"/>
        </w:rPr>
        <w:t xml:space="preserve">og </w:t>
      </w:r>
      <w:r w:rsidR="00AB029C" w:rsidRPr="001468CC">
        <w:rPr>
          <w:rFonts w:cs="Times New Roman"/>
        </w:rPr>
        <w:t xml:space="preserve">til den politiske </w:t>
      </w:r>
      <w:r w:rsidR="00A2783F" w:rsidRPr="001468CC">
        <w:rPr>
          <w:rFonts w:cs="Times New Roman"/>
        </w:rPr>
        <w:t xml:space="preserve">stillingtagen </w:t>
      </w:r>
      <w:r w:rsidR="00AB029C" w:rsidRPr="001468CC">
        <w:rPr>
          <w:rFonts w:cs="Times New Roman"/>
        </w:rPr>
        <w:t>i Naalakkersuisut. Råstofaktiviteter er undtaget naturbeskyttelseslovgivningen.</w:t>
      </w:r>
    </w:p>
    <w:p w14:paraId="58EB8E24" w14:textId="77777777" w:rsidR="009D5025" w:rsidRDefault="009D5025" w:rsidP="009A265E">
      <w:pPr>
        <w:spacing w:line="240" w:lineRule="auto"/>
        <w:rPr>
          <w:rFonts w:cs="Times New Roman"/>
        </w:rPr>
      </w:pPr>
    </w:p>
    <w:p w14:paraId="6E78C24C" w14:textId="5BA3FD0E" w:rsidR="007B7A6E" w:rsidRPr="007B7A6E" w:rsidRDefault="009D5025" w:rsidP="009A265E">
      <w:pPr>
        <w:spacing w:line="240" w:lineRule="auto"/>
        <w:rPr>
          <w:rFonts w:cs="Times New Roman"/>
        </w:rPr>
      </w:pPr>
      <w:r>
        <w:rPr>
          <w:rFonts w:cs="Times New Roman"/>
        </w:rPr>
        <w:lastRenderedPageBreak/>
        <w:t xml:space="preserve">Naturbeskyttelsesloven kan </w:t>
      </w:r>
      <w:r w:rsidR="007B7A6E">
        <w:rPr>
          <w:rFonts w:cs="Times New Roman"/>
        </w:rPr>
        <w:t xml:space="preserve">blandt andet </w:t>
      </w:r>
      <w:r>
        <w:rPr>
          <w:rFonts w:cs="Times New Roman"/>
        </w:rPr>
        <w:t>regulere aktiviteter</w:t>
      </w:r>
      <w:r w:rsidR="007B7A6E">
        <w:rPr>
          <w:rFonts w:cs="Times New Roman"/>
        </w:rPr>
        <w:t xml:space="preserve"> med udgangspunkt i,</w:t>
      </w:r>
      <w:r>
        <w:rPr>
          <w:rFonts w:cs="Times New Roman"/>
        </w:rPr>
        <w:t xml:space="preserve"> </w:t>
      </w:r>
      <w:r w:rsidRPr="006D2646">
        <w:rPr>
          <w:rFonts w:cs="Times New Roman"/>
        </w:rPr>
        <w:t xml:space="preserve">hvorvidt påvirkningen fra en aktivitet (og </w:t>
      </w:r>
      <w:r w:rsidR="007B7A6E">
        <w:rPr>
          <w:rFonts w:cs="Times New Roman"/>
        </w:rPr>
        <w:t xml:space="preserve">dermed </w:t>
      </w:r>
      <w:r w:rsidR="007B7A6E" w:rsidRPr="006D2646">
        <w:rPr>
          <w:rFonts w:cs="Times New Roman"/>
        </w:rPr>
        <w:t xml:space="preserve">fra </w:t>
      </w:r>
      <w:r w:rsidRPr="006D2646">
        <w:rPr>
          <w:rFonts w:cs="Times New Roman"/>
        </w:rPr>
        <w:t>dem der udfører aktiviteten) vil være en forstyrrelse</w:t>
      </w:r>
      <w:r w:rsidR="007B7A6E">
        <w:rPr>
          <w:rFonts w:cs="Times New Roman"/>
        </w:rPr>
        <w:t xml:space="preserve"> eller </w:t>
      </w:r>
      <w:r w:rsidRPr="006D2646">
        <w:rPr>
          <w:rFonts w:cs="Times New Roman"/>
        </w:rPr>
        <w:t>belastning for natur og dyreliv på et bestemt sted på et bestemt tidspunkt.</w:t>
      </w:r>
    </w:p>
    <w:p w14:paraId="74366254" w14:textId="77777777" w:rsidR="00AB029C" w:rsidRPr="001468CC" w:rsidRDefault="00AB029C" w:rsidP="009A265E">
      <w:pPr>
        <w:spacing w:line="240" w:lineRule="auto"/>
        <w:rPr>
          <w:rFonts w:cs="Times New Roman"/>
        </w:rPr>
      </w:pPr>
    </w:p>
    <w:p w14:paraId="498C4023" w14:textId="3715AD94" w:rsidR="00F94232" w:rsidRPr="004F761A" w:rsidRDefault="00AC7F68" w:rsidP="004F761A">
      <w:pPr>
        <w:pStyle w:val="Overskrift2"/>
        <w:numPr>
          <w:ilvl w:val="0"/>
          <w:numId w:val="0"/>
        </w:numPr>
        <w:tabs>
          <w:tab w:val="left" w:pos="567"/>
        </w:tabs>
        <w:spacing w:line="240" w:lineRule="auto"/>
        <w:rPr>
          <w:rFonts w:cs="Times New Roman"/>
          <w:color w:val="1F497D" w:themeColor="text2"/>
        </w:rPr>
      </w:pPr>
      <w:bookmarkStart w:id="22" w:name="_Toc215008973"/>
      <w:r w:rsidRPr="001468CC">
        <w:rPr>
          <w:rFonts w:ascii="Times New Roman" w:hAnsi="Times New Roman" w:cs="Times New Roman"/>
          <w:color w:val="1F497D" w:themeColor="text2"/>
        </w:rPr>
        <w:t xml:space="preserve">3.2 </w:t>
      </w:r>
      <w:r w:rsidRPr="001468CC">
        <w:rPr>
          <w:rFonts w:ascii="Times New Roman" w:hAnsi="Times New Roman" w:cs="Times New Roman"/>
          <w:color w:val="1F497D" w:themeColor="text2"/>
        </w:rPr>
        <w:tab/>
      </w:r>
      <w:r w:rsidR="00AB029C" w:rsidRPr="004F761A">
        <w:rPr>
          <w:rFonts w:ascii="Times New Roman" w:hAnsi="Times New Roman" w:cs="Times New Roman"/>
          <w:color w:val="1F497D" w:themeColor="text2"/>
        </w:rPr>
        <w:t>Ramsar</w:t>
      </w:r>
      <w:r w:rsidR="00F94232" w:rsidRPr="004F761A">
        <w:rPr>
          <w:rFonts w:ascii="Times New Roman" w:hAnsi="Times New Roman" w:cs="Times New Roman"/>
          <w:color w:val="1F497D" w:themeColor="text2"/>
        </w:rPr>
        <w:t>-</w:t>
      </w:r>
      <w:r w:rsidR="00AB029C" w:rsidRPr="004F761A">
        <w:rPr>
          <w:rFonts w:ascii="Times New Roman" w:hAnsi="Times New Roman" w:cs="Times New Roman"/>
          <w:color w:val="1F497D" w:themeColor="text2"/>
        </w:rPr>
        <w:t>bekendtgørelsen</w:t>
      </w:r>
      <w:bookmarkEnd w:id="22"/>
    </w:p>
    <w:p w14:paraId="54F3BA02" w14:textId="504FC92E" w:rsidR="00AB029C" w:rsidRPr="001468CC" w:rsidRDefault="00F94232" w:rsidP="009A265E">
      <w:pPr>
        <w:spacing w:line="240" w:lineRule="auto"/>
        <w:rPr>
          <w:rFonts w:cs="Times New Roman"/>
        </w:rPr>
      </w:pPr>
      <w:r w:rsidRPr="001468CC">
        <w:rPr>
          <w:rFonts w:cs="Times New Roman"/>
        </w:rPr>
        <w:t xml:space="preserve">I det foreslåede nationalparksområde findes i dag to eksisterende Ramsar-områder. De er etableret efter </w:t>
      </w:r>
      <w:r w:rsidR="00544720" w:rsidRPr="004F761A">
        <w:rPr>
          <w:rFonts w:cs="Times New Roman"/>
          <w:i/>
          <w:iCs/>
        </w:rPr>
        <w:t>K</w:t>
      </w:r>
      <w:r w:rsidR="00544720" w:rsidRPr="001468CC">
        <w:rPr>
          <w:rFonts w:cs="Times New Roman"/>
          <w:i/>
          <w:iCs/>
        </w:rPr>
        <w:t>onventionen af 2. februar 1971 om vådområder af international betydning</w:t>
      </w:r>
      <w:r w:rsidR="00544720" w:rsidRPr="001468CC">
        <w:rPr>
          <w:rFonts w:cs="Times New Roman"/>
        </w:rPr>
        <w:t xml:space="preserve"> (</w:t>
      </w:r>
      <w:r w:rsidRPr="001468CC">
        <w:rPr>
          <w:rFonts w:cs="Times New Roman"/>
        </w:rPr>
        <w:t>Ramsar-konventionen</w:t>
      </w:r>
      <w:r w:rsidR="00544720" w:rsidRPr="001468CC">
        <w:rPr>
          <w:rFonts w:cs="Times New Roman"/>
        </w:rPr>
        <w:t>).</w:t>
      </w:r>
      <w:r w:rsidRPr="001468CC">
        <w:rPr>
          <w:rFonts w:cs="Times New Roman"/>
        </w:rPr>
        <w:t xml:space="preserve"> </w:t>
      </w:r>
      <w:r w:rsidR="00544720" w:rsidRPr="001468CC">
        <w:rPr>
          <w:rFonts w:cs="Times New Roman"/>
        </w:rPr>
        <w:t>Kontraherende parter er forpligtet til at sikre bevaringsstatus for natur og dyreliv, og at områdernes økologiske karakter ikke forringes. </w:t>
      </w:r>
      <w:r w:rsidR="008A2DD5" w:rsidRPr="004F761A">
        <w:rPr>
          <w:rFonts w:cs="Times New Roman"/>
          <w:i/>
          <w:iCs/>
          <w:lang w:val="kl-GL"/>
        </w:rPr>
        <w:t xml:space="preserve">Selvstyrets bekendtgørelse </w:t>
      </w:r>
      <w:r w:rsidR="00A2783F" w:rsidRPr="004F761A">
        <w:rPr>
          <w:rFonts w:cs="Times New Roman"/>
          <w:i/>
          <w:iCs/>
          <w:lang w:val="kl-GL"/>
        </w:rPr>
        <w:t xml:space="preserve">nr. 12 af 1. juni 2016 </w:t>
      </w:r>
      <w:r w:rsidR="008A2DD5" w:rsidRPr="004F761A">
        <w:rPr>
          <w:rFonts w:cs="Times New Roman"/>
          <w:i/>
          <w:iCs/>
          <w:lang w:val="kl-GL"/>
        </w:rPr>
        <w:t>om beskyttelse af Grønlands internationalt udpegede vådområder og beskyttelse af visse vandfuglearter</w:t>
      </w:r>
      <w:r w:rsidRPr="001468CC">
        <w:rPr>
          <w:rFonts w:cs="Times New Roman"/>
          <w:i/>
          <w:iCs/>
          <w:lang w:val="kl-GL"/>
        </w:rPr>
        <w:t xml:space="preserve"> </w:t>
      </w:r>
      <w:r w:rsidR="009A265E" w:rsidRPr="001468CC">
        <w:rPr>
          <w:rFonts w:cs="Times New Roman"/>
          <w:lang w:val="kl-GL"/>
        </w:rPr>
        <w:t xml:space="preserve">(Ramsar-bekendtgørelsen) </w:t>
      </w:r>
      <w:r w:rsidR="00544720" w:rsidRPr="001468CC">
        <w:rPr>
          <w:rFonts w:cs="Times New Roman"/>
        </w:rPr>
        <w:t>bidrager til implementeringen af Grønlands internationale forpligtelser. Bekendtgørelsen</w:t>
      </w:r>
      <w:r w:rsidR="00544720" w:rsidRPr="001468CC">
        <w:rPr>
          <w:rFonts w:cs="Times New Roman"/>
          <w:lang w:val="kl-GL"/>
        </w:rPr>
        <w:t xml:space="preserve"> </w:t>
      </w:r>
      <w:r w:rsidRPr="001468CC">
        <w:rPr>
          <w:rFonts w:cs="Times New Roman"/>
          <w:lang w:val="kl-GL"/>
        </w:rPr>
        <w:t xml:space="preserve">har </w:t>
      </w:r>
      <w:r w:rsidR="00544720" w:rsidRPr="001468CC">
        <w:rPr>
          <w:rFonts w:cs="Times New Roman"/>
          <w:lang w:val="kl-GL"/>
        </w:rPr>
        <w:t xml:space="preserve">således </w:t>
      </w:r>
      <w:r w:rsidRPr="001468CC">
        <w:rPr>
          <w:rFonts w:cs="Times New Roman"/>
          <w:lang w:val="kl-GL"/>
        </w:rPr>
        <w:t xml:space="preserve">til </w:t>
      </w:r>
      <w:r w:rsidRPr="001468CC">
        <w:rPr>
          <w:rFonts w:cs="Times New Roman"/>
        </w:rPr>
        <w:t>f</w:t>
      </w:r>
      <w:r w:rsidR="008A2DD5" w:rsidRPr="001468CC">
        <w:rPr>
          <w:rFonts w:cs="Times New Roman"/>
        </w:rPr>
        <w:t>ormål at beskytte Grønlands Ramsar</w:t>
      </w:r>
      <w:r w:rsidRPr="001468CC">
        <w:rPr>
          <w:rFonts w:cs="Times New Roman"/>
        </w:rPr>
        <w:t>-</w:t>
      </w:r>
      <w:r w:rsidR="008A2DD5" w:rsidRPr="001468CC">
        <w:rPr>
          <w:rFonts w:cs="Times New Roman"/>
        </w:rPr>
        <w:t>områder og regulere hvilke aktiviteter, der må ske i områderne. Dette sker med henblik på at sikre, at bevaringsstatus for natur og dyreliv i områderne eller områdernes økologiske karakter ikke forringes.</w:t>
      </w:r>
    </w:p>
    <w:p w14:paraId="1D8DA38B" w14:textId="77777777" w:rsidR="00952BC8" w:rsidRPr="001468CC" w:rsidRDefault="00952BC8" w:rsidP="009A265E">
      <w:pPr>
        <w:spacing w:line="240" w:lineRule="auto"/>
        <w:rPr>
          <w:rFonts w:cs="Times New Roman"/>
        </w:rPr>
      </w:pPr>
    </w:p>
    <w:p w14:paraId="766C4393" w14:textId="378939F3" w:rsidR="00544720" w:rsidRPr="004F761A" w:rsidRDefault="00AC7F68" w:rsidP="004F761A">
      <w:pPr>
        <w:pStyle w:val="Overskrift2"/>
        <w:numPr>
          <w:ilvl w:val="0"/>
          <w:numId w:val="0"/>
        </w:numPr>
        <w:tabs>
          <w:tab w:val="left" w:pos="567"/>
        </w:tabs>
        <w:spacing w:line="240" w:lineRule="auto"/>
        <w:rPr>
          <w:rFonts w:cs="Times New Roman"/>
          <w:color w:val="1F497D" w:themeColor="text2"/>
        </w:rPr>
      </w:pPr>
      <w:bookmarkStart w:id="23" w:name="_Toc215008974"/>
      <w:r w:rsidRPr="001468CC">
        <w:rPr>
          <w:rFonts w:ascii="Times New Roman" w:hAnsi="Times New Roman" w:cs="Times New Roman"/>
          <w:color w:val="1F497D" w:themeColor="text2"/>
        </w:rPr>
        <w:t xml:space="preserve">3.3 </w:t>
      </w:r>
      <w:r w:rsidRPr="001468CC">
        <w:rPr>
          <w:rFonts w:ascii="Times New Roman" w:hAnsi="Times New Roman" w:cs="Times New Roman"/>
          <w:color w:val="1F497D" w:themeColor="text2"/>
        </w:rPr>
        <w:tab/>
      </w:r>
      <w:r w:rsidR="00AB029C" w:rsidRPr="004F761A">
        <w:rPr>
          <w:rFonts w:ascii="Times New Roman" w:hAnsi="Times New Roman" w:cs="Times New Roman"/>
          <w:color w:val="1F497D" w:themeColor="text2"/>
        </w:rPr>
        <w:t>Miljøloven</w:t>
      </w:r>
      <w:bookmarkEnd w:id="23"/>
    </w:p>
    <w:p w14:paraId="4DEB90F3" w14:textId="7CF48513" w:rsidR="00AB029C" w:rsidRPr="001468CC" w:rsidRDefault="008A2DD5" w:rsidP="009A265E">
      <w:pPr>
        <w:spacing w:line="240" w:lineRule="auto"/>
        <w:rPr>
          <w:rFonts w:cs="Times New Roman"/>
        </w:rPr>
      </w:pPr>
      <w:r w:rsidRPr="004F761A">
        <w:rPr>
          <w:rFonts w:cs="Times New Roman"/>
          <w:i/>
          <w:iCs/>
          <w:lang w:val="kl-GL"/>
        </w:rPr>
        <w:t xml:space="preserve">Inatsisartutlov </w:t>
      </w:r>
      <w:r w:rsidR="00A2783F" w:rsidRPr="004F761A">
        <w:rPr>
          <w:rFonts w:cs="Times New Roman"/>
          <w:i/>
          <w:iCs/>
          <w:lang w:val="kl-GL"/>
        </w:rPr>
        <w:t xml:space="preserve">nr. 9 af 22. november 2011 </w:t>
      </w:r>
      <w:r w:rsidRPr="004F761A">
        <w:rPr>
          <w:rFonts w:cs="Times New Roman"/>
          <w:i/>
          <w:iCs/>
          <w:lang w:val="kl-GL"/>
        </w:rPr>
        <w:t>om beskyttelse af miljøet</w:t>
      </w:r>
      <w:r w:rsidR="00544720" w:rsidRPr="004F761A">
        <w:rPr>
          <w:rFonts w:cs="Times New Roman"/>
          <w:lang w:val="kl-GL"/>
        </w:rPr>
        <w:t xml:space="preserve"> </w:t>
      </w:r>
      <w:r w:rsidR="000D300C" w:rsidRPr="001468CC">
        <w:rPr>
          <w:rFonts w:cs="Times New Roman"/>
        </w:rPr>
        <w:t>(</w:t>
      </w:r>
      <w:r w:rsidR="004104E1" w:rsidRPr="001468CC">
        <w:rPr>
          <w:rFonts w:cs="Times New Roman"/>
        </w:rPr>
        <w:t>m</w:t>
      </w:r>
      <w:r w:rsidR="00AB029C" w:rsidRPr="001468CC">
        <w:rPr>
          <w:rFonts w:cs="Times New Roman"/>
        </w:rPr>
        <w:t>iljøloven</w:t>
      </w:r>
      <w:r w:rsidR="004104E1" w:rsidRPr="001468CC">
        <w:rPr>
          <w:rFonts w:cs="Times New Roman"/>
        </w:rPr>
        <w:t>)</w:t>
      </w:r>
      <w:r w:rsidR="00AB029C" w:rsidRPr="001468CC">
        <w:rPr>
          <w:rFonts w:cs="Times New Roman"/>
        </w:rPr>
        <w:t xml:space="preserve"> regulerer i dag miljøpåvirkninger og affaldsområdet. </w:t>
      </w:r>
      <w:r w:rsidR="00C7001B" w:rsidRPr="001468CC">
        <w:rPr>
          <w:rFonts w:cs="Times New Roman"/>
        </w:rPr>
        <w:t xml:space="preserve">Varetagelse af affaldsområdet er et kommunalt anliggende. </w:t>
      </w:r>
      <w:r w:rsidR="00544720" w:rsidRPr="001468CC">
        <w:rPr>
          <w:rFonts w:cs="Times New Roman"/>
        </w:rPr>
        <w:t>Den kommende n</w:t>
      </w:r>
      <w:r w:rsidR="00AB029C" w:rsidRPr="001468CC">
        <w:rPr>
          <w:rFonts w:cs="Times New Roman"/>
        </w:rPr>
        <w:t>ationalpark giver ikke anledning til yderligere regulering.</w:t>
      </w:r>
    </w:p>
    <w:p w14:paraId="61248F52" w14:textId="77777777" w:rsidR="00AB029C" w:rsidRPr="001468CC" w:rsidRDefault="00AB029C" w:rsidP="009A265E">
      <w:pPr>
        <w:spacing w:line="240" w:lineRule="auto"/>
        <w:rPr>
          <w:rFonts w:cs="Times New Roman"/>
        </w:rPr>
      </w:pPr>
    </w:p>
    <w:p w14:paraId="576FF487" w14:textId="090D5EA7" w:rsidR="004104E1" w:rsidRPr="004F761A" w:rsidRDefault="00AC7F68" w:rsidP="004F761A">
      <w:pPr>
        <w:pStyle w:val="Overskrift2"/>
        <w:numPr>
          <w:ilvl w:val="0"/>
          <w:numId w:val="0"/>
        </w:numPr>
        <w:tabs>
          <w:tab w:val="left" w:pos="567"/>
        </w:tabs>
        <w:spacing w:line="240" w:lineRule="auto"/>
        <w:rPr>
          <w:rFonts w:cs="Times New Roman"/>
          <w:color w:val="1F497D" w:themeColor="text2"/>
          <w:szCs w:val="24"/>
        </w:rPr>
      </w:pPr>
      <w:bookmarkStart w:id="24" w:name="_Toc215008975"/>
      <w:r w:rsidRPr="001468CC">
        <w:rPr>
          <w:rFonts w:ascii="Times New Roman" w:hAnsi="Times New Roman" w:cs="Times New Roman"/>
          <w:color w:val="1F497D" w:themeColor="text2"/>
        </w:rPr>
        <w:t xml:space="preserve">3.4 </w:t>
      </w:r>
      <w:r w:rsidRPr="001468CC">
        <w:rPr>
          <w:rFonts w:ascii="Times New Roman" w:hAnsi="Times New Roman" w:cs="Times New Roman"/>
          <w:color w:val="1F497D" w:themeColor="text2"/>
        </w:rPr>
        <w:tab/>
      </w:r>
      <w:r w:rsidR="00AB029C" w:rsidRPr="004F761A">
        <w:rPr>
          <w:rFonts w:ascii="Times New Roman" w:hAnsi="Times New Roman" w:cs="Times New Roman"/>
          <w:color w:val="1F497D" w:themeColor="text2"/>
        </w:rPr>
        <w:t>Fiskeri</w:t>
      </w:r>
      <w:r w:rsidR="00A2783F" w:rsidRPr="004F761A">
        <w:rPr>
          <w:rFonts w:ascii="Times New Roman" w:hAnsi="Times New Roman" w:cs="Times New Roman"/>
          <w:color w:val="1F497D" w:themeColor="text2"/>
        </w:rPr>
        <w:t>-</w:t>
      </w:r>
      <w:r w:rsidR="00AB029C" w:rsidRPr="004F761A">
        <w:rPr>
          <w:rFonts w:ascii="Times New Roman" w:hAnsi="Times New Roman" w:cs="Times New Roman"/>
          <w:color w:val="1F497D" w:themeColor="text2"/>
        </w:rPr>
        <w:t xml:space="preserve"> og fangstlovgivning</w:t>
      </w:r>
      <w:bookmarkEnd w:id="24"/>
    </w:p>
    <w:p w14:paraId="23AE856E" w14:textId="117C9037" w:rsidR="00AB029C" w:rsidRPr="001468CC" w:rsidRDefault="004104E1" w:rsidP="009A265E">
      <w:pPr>
        <w:spacing w:line="240" w:lineRule="auto"/>
        <w:rPr>
          <w:rFonts w:cs="Times New Roman"/>
        </w:rPr>
      </w:pPr>
      <w:r w:rsidRPr="001468CC">
        <w:rPr>
          <w:rFonts w:cs="Times New Roman"/>
        </w:rPr>
        <w:t xml:space="preserve">Eksisterende lovgivning </w:t>
      </w:r>
      <w:r w:rsidR="00EA5BFF" w:rsidRPr="001468CC">
        <w:rPr>
          <w:rFonts w:cs="Times New Roman"/>
        </w:rPr>
        <w:t>så</w:t>
      </w:r>
      <w:r w:rsidRPr="001468CC">
        <w:rPr>
          <w:rFonts w:cs="Times New Roman"/>
        </w:rPr>
        <w:t xml:space="preserve">som </w:t>
      </w:r>
      <w:r w:rsidR="008A2DD5" w:rsidRPr="004F761A">
        <w:rPr>
          <w:rFonts w:cs="Times New Roman"/>
          <w:i/>
          <w:iCs/>
          <w:lang w:val="kl-GL"/>
        </w:rPr>
        <w:t xml:space="preserve">Inatsisartutlov </w:t>
      </w:r>
      <w:r w:rsidR="00A2783F" w:rsidRPr="004F761A">
        <w:rPr>
          <w:rFonts w:cs="Times New Roman"/>
          <w:i/>
          <w:iCs/>
          <w:lang w:val="kl-GL"/>
        </w:rPr>
        <w:t xml:space="preserve">nr. 29 af 23. maj 2024 </w:t>
      </w:r>
      <w:r w:rsidR="008A2DD5" w:rsidRPr="004F761A">
        <w:rPr>
          <w:rFonts w:cs="Times New Roman"/>
          <w:i/>
          <w:iCs/>
          <w:lang w:val="kl-GL"/>
        </w:rPr>
        <w:t>om fiskeri</w:t>
      </w:r>
      <w:r w:rsidR="008A2DD5" w:rsidRPr="004F761A">
        <w:rPr>
          <w:rFonts w:cs="Times New Roman"/>
          <w:lang w:val="kl-GL"/>
        </w:rPr>
        <w:t xml:space="preserve"> og </w:t>
      </w:r>
      <w:r w:rsidR="008A2DD5" w:rsidRPr="004F761A">
        <w:rPr>
          <w:rFonts w:cs="Times New Roman"/>
          <w:i/>
          <w:iCs/>
          <w:lang w:val="kl-GL"/>
        </w:rPr>
        <w:t xml:space="preserve">Inatsisartutlov </w:t>
      </w:r>
      <w:r w:rsidR="00A2783F" w:rsidRPr="004F761A">
        <w:rPr>
          <w:rFonts w:cs="Times New Roman"/>
          <w:i/>
          <w:iCs/>
          <w:lang w:val="kl-GL"/>
        </w:rPr>
        <w:t xml:space="preserve">nr. 34 af 13. juni 2023 </w:t>
      </w:r>
      <w:r w:rsidR="008A2DD5" w:rsidRPr="004F761A">
        <w:rPr>
          <w:rFonts w:cs="Times New Roman"/>
          <w:i/>
          <w:iCs/>
          <w:lang w:val="kl-GL"/>
        </w:rPr>
        <w:t>om fangst og jagt</w:t>
      </w:r>
      <w:r w:rsidRPr="001468CC">
        <w:rPr>
          <w:rFonts w:cs="Times New Roman"/>
          <w:lang w:val="kl-GL"/>
        </w:rPr>
        <w:t xml:space="preserve"> (fangst- og jagtloven) </w:t>
      </w:r>
      <w:r w:rsidR="00AB029C" w:rsidRPr="001468CC">
        <w:rPr>
          <w:rFonts w:cs="Times New Roman"/>
        </w:rPr>
        <w:t xml:space="preserve">regulerer fangst og fiskeri, herunder fredning af arter, jagtkvoter og jagttider for både fritidsjagt/fiskeri, erhvervsfangst/fiskeri og trofæjagt/betalingsfiskeri. Jagt og fiskeri vil fortsat være </w:t>
      </w:r>
      <w:r w:rsidR="008554EE" w:rsidRPr="001468CC">
        <w:rPr>
          <w:rFonts w:cs="Times New Roman"/>
        </w:rPr>
        <w:t xml:space="preserve">muligt </w:t>
      </w:r>
      <w:r w:rsidR="00AB029C" w:rsidRPr="001468CC">
        <w:rPr>
          <w:rFonts w:cs="Times New Roman"/>
        </w:rPr>
        <w:t>inden for nationalparken.</w:t>
      </w:r>
    </w:p>
    <w:p w14:paraId="79418335" w14:textId="77777777" w:rsidR="00AB029C" w:rsidRPr="001468CC" w:rsidRDefault="00AB029C" w:rsidP="009A265E">
      <w:pPr>
        <w:spacing w:line="240" w:lineRule="auto"/>
        <w:rPr>
          <w:rFonts w:cs="Times New Roman"/>
        </w:rPr>
      </w:pPr>
    </w:p>
    <w:p w14:paraId="0289A179" w14:textId="72B53BFC" w:rsidR="00EA5BFF" w:rsidRPr="004F761A" w:rsidRDefault="00AC7F68" w:rsidP="004F761A">
      <w:pPr>
        <w:pStyle w:val="Overskrift2"/>
        <w:numPr>
          <w:ilvl w:val="0"/>
          <w:numId w:val="0"/>
        </w:numPr>
        <w:tabs>
          <w:tab w:val="left" w:pos="567"/>
        </w:tabs>
        <w:spacing w:line="240" w:lineRule="auto"/>
        <w:rPr>
          <w:rFonts w:cs="Times New Roman"/>
          <w:color w:val="1F497D" w:themeColor="text2"/>
        </w:rPr>
      </w:pPr>
      <w:bookmarkStart w:id="25" w:name="_Toc215008976"/>
      <w:r w:rsidRPr="001468CC">
        <w:rPr>
          <w:rFonts w:ascii="Times New Roman" w:hAnsi="Times New Roman" w:cs="Times New Roman"/>
          <w:color w:val="1F497D" w:themeColor="text2"/>
        </w:rPr>
        <w:t xml:space="preserve">3.5 </w:t>
      </w:r>
      <w:r w:rsidRPr="001468CC">
        <w:rPr>
          <w:rFonts w:ascii="Times New Roman" w:hAnsi="Times New Roman" w:cs="Times New Roman"/>
          <w:color w:val="1F497D" w:themeColor="text2"/>
        </w:rPr>
        <w:tab/>
      </w:r>
      <w:r w:rsidR="004B2E07" w:rsidRPr="004F761A">
        <w:rPr>
          <w:rFonts w:ascii="Times New Roman" w:hAnsi="Times New Roman" w:cs="Times New Roman"/>
          <w:color w:val="1F497D" w:themeColor="text2"/>
        </w:rPr>
        <w:t>Mineralloven</w:t>
      </w:r>
      <w:bookmarkEnd w:id="25"/>
      <w:r w:rsidR="004B2E07" w:rsidRPr="004F761A">
        <w:rPr>
          <w:rFonts w:ascii="Times New Roman" w:hAnsi="Times New Roman" w:cs="Times New Roman"/>
          <w:color w:val="1F497D" w:themeColor="text2"/>
        </w:rPr>
        <w:t xml:space="preserve"> </w:t>
      </w:r>
    </w:p>
    <w:p w14:paraId="59D262D7" w14:textId="503488C4" w:rsidR="00AB029C" w:rsidRPr="001468CC" w:rsidRDefault="004B2E07" w:rsidP="009A265E">
      <w:pPr>
        <w:spacing w:line="240" w:lineRule="auto"/>
        <w:rPr>
          <w:rFonts w:cs="Times New Roman"/>
        </w:rPr>
      </w:pPr>
      <w:r w:rsidRPr="004F761A">
        <w:rPr>
          <w:rFonts w:cs="Times New Roman"/>
          <w:i/>
          <w:iCs/>
        </w:rPr>
        <w:t>Inatsisartutlov nr. 26 af 13. juni 2023 om mineralaktiviteter</w:t>
      </w:r>
      <w:r w:rsidRPr="004F761A">
        <w:rPr>
          <w:rFonts w:cs="Times New Roman"/>
        </w:rPr>
        <w:t xml:space="preserve"> </w:t>
      </w:r>
      <w:r w:rsidR="00EA5BFF" w:rsidRPr="001468CC">
        <w:rPr>
          <w:rFonts w:cs="Times New Roman"/>
          <w:lang w:val="kl-GL"/>
        </w:rPr>
        <w:t xml:space="preserve">(mineralloven) </w:t>
      </w:r>
      <w:r w:rsidRPr="004F761A">
        <w:rPr>
          <w:rFonts w:cs="Times New Roman"/>
        </w:rPr>
        <w:t xml:space="preserve">og </w:t>
      </w:r>
      <w:r w:rsidRPr="004F761A">
        <w:rPr>
          <w:rFonts w:cs="Times New Roman"/>
          <w:i/>
          <w:iCs/>
        </w:rPr>
        <w:t>Inatsisartutlov nr. 34 af 4. juni 2024 om lokale mineralaktiviteter</w:t>
      </w:r>
      <w:r w:rsidR="00661CAA">
        <w:rPr>
          <w:rFonts w:cs="Times New Roman"/>
        </w:rPr>
        <w:t>.</w:t>
      </w:r>
      <w:r w:rsidR="00EA5BFF" w:rsidRPr="001468CC">
        <w:rPr>
          <w:rFonts w:cs="Times New Roman"/>
        </w:rPr>
        <w:t>r</w:t>
      </w:r>
      <w:r w:rsidR="00AB029C" w:rsidRPr="001468CC">
        <w:rPr>
          <w:rFonts w:cs="Times New Roman"/>
        </w:rPr>
        <w:t xml:space="preserve">egulerer råstofaktiviteter, som er undtaget naturbeskyttelsesloven og dennes underliggende bestemmelser. </w:t>
      </w:r>
      <w:r w:rsidRPr="001468CC">
        <w:rPr>
          <w:rFonts w:cs="Times New Roman"/>
        </w:rPr>
        <w:t>Minerallov</w:t>
      </w:r>
      <w:r w:rsidR="00EA5BFF" w:rsidRPr="001468CC">
        <w:rPr>
          <w:rFonts w:cs="Times New Roman"/>
        </w:rPr>
        <w:t>givningen</w:t>
      </w:r>
      <w:r w:rsidRPr="001468CC">
        <w:rPr>
          <w:rFonts w:cs="Times New Roman"/>
        </w:rPr>
        <w:t xml:space="preserve"> </w:t>
      </w:r>
      <w:r w:rsidR="00AB029C" w:rsidRPr="001468CC">
        <w:rPr>
          <w:rFonts w:cs="Times New Roman"/>
        </w:rPr>
        <w:t>foreskriver involvering af Miljøstyrelsen f</w:t>
      </w:r>
      <w:r w:rsidRPr="001468CC">
        <w:rPr>
          <w:rFonts w:cs="Times New Roman"/>
        </w:rPr>
        <w:t>o</w:t>
      </w:r>
      <w:r w:rsidR="00AB029C" w:rsidRPr="001468CC">
        <w:rPr>
          <w:rFonts w:cs="Times New Roman"/>
        </w:rPr>
        <w:t>r Råstof</w:t>
      </w:r>
      <w:r w:rsidR="008554EE" w:rsidRPr="001468CC">
        <w:rPr>
          <w:rFonts w:cs="Times New Roman"/>
        </w:rPr>
        <w:t>området</w:t>
      </w:r>
      <w:r w:rsidR="00AB029C" w:rsidRPr="001468CC">
        <w:rPr>
          <w:rFonts w:cs="Times New Roman"/>
        </w:rPr>
        <w:t xml:space="preserve"> </w:t>
      </w:r>
      <w:r w:rsidRPr="001468CC">
        <w:rPr>
          <w:rFonts w:cs="Times New Roman"/>
        </w:rPr>
        <w:t>ved</w:t>
      </w:r>
      <w:r w:rsidR="00AB029C" w:rsidRPr="001468CC">
        <w:rPr>
          <w:rFonts w:cs="Times New Roman"/>
        </w:rPr>
        <w:t xml:space="preserve"> godkendelse og fastsættelse af vilkår i forbindelse med råstofaktiviteter.</w:t>
      </w:r>
    </w:p>
    <w:p w14:paraId="7726B528" w14:textId="77777777" w:rsidR="00AB029C" w:rsidRPr="001468CC" w:rsidRDefault="00AB029C" w:rsidP="009A265E">
      <w:pPr>
        <w:spacing w:line="240" w:lineRule="auto"/>
        <w:rPr>
          <w:rFonts w:cs="Times New Roman"/>
          <w:b/>
          <w:bCs/>
        </w:rPr>
      </w:pPr>
    </w:p>
    <w:p w14:paraId="4F805C09" w14:textId="5C0312C2" w:rsidR="00EA5BFF" w:rsidRPr="004F761A" w:rsidRDefault="00AC7F68" w:rsidP="004F761A">
      <w:pPr>
        <w:pStyle w:val="Overskrift2"/>
        <w:numPr>
          <w:ilvl w:val="0"/>
          <w:numId w:val="0"/>
        </w:numPr>
        <w:tabs>
          <w:tab w:val="left" w:pos="567"/>
        </w:tabs>
        <w:spacing w:line="240" w:lineRule="auto"/>
        <w:rPr>
          <w:rFonts w:cs="Times New Roman"/>
          <w:color w:val="1F497D" w:themeColor="text2"/>
        </w:rPr>
      </w:pPr>
      <w:bookmarkStart w:id="26" w:name="_Toc215008977"/>
      <w:r w:rsidRPr="001468CC">
        <w:rPr>
          <w:rFonts w:ascii="Times New Roman" w:hAnsi="Times New Roman" w:cs="Times New Roman"/>
          <w:color w:val="1F497D" w:themeColor="text2"/>
        </w:rPr>
        <w:t xml:space="preserve">3.6 </w:t>
      </w:r>
      <w:r w:rsidRPr="001468CC">
        <w:rPr>
          <w:rFonts w:ascii="Times New Roman" w:hAnsi="Times New Roman" w:cs="Times New Roman"/>
          <w:color w:val="1F497D" w:themeColor="text2"/>
        </w:rPr>
        <w:tab/>
      </w:r>
      <w:r w:rsidR="00AB029C" w:rsidRPr="004F761A">
        <w:rPr>
          <w:rFonts w:ascii="Times New Roman" w:hAnsi="Times New Roman" w:cs="Times New Roman"/>
          <w:color w:val="1F497D" w:themeColor="text2"/>
        </w:rPr>
        <w:t>Turismeloven</w:t>
      </w:r>
      <w:bookmarkEnd w:id="26"/>
    </w:p>
    <w:p w14:paraId="28B3E996" w14:textId="377442A1" w:rsidR="009D5025" w:rsidRDefault="00596D31" w:rsidP="009A265E">
      <w:pPr>
        <w:spacing w:line="240" w:lineRule="auto"/>
        <w:rPr>
          <w:rFonts w:cs="Times New Roman"/>
        </w:rPr>
      </w:pPr>
      <w:r w:rsidRPr="004F761A">
        <w:rPr>
          <w:rFonts w:cs="Times New Roman"/>
          <w:i/>
          <w:iCs/>
          <w:lang w:val="kl-GL"/>
        </w:rPr>
        <w:t xml:space="preserve">Inatsisartutlov </w:t>
      </w:r>
      <w:r w:rsidR="004B2E07" w:rsidRPr="004F761A">
        <w:rPr>
          <w:rFonts w:cs="Times New Roman"/>
          <w:i/>
          <w:iCs/>
          <w:lang w:val="kl-GL"/>
        </w:rPr>
        <w:t xml:space="preserve">nr. 62 af 25. november 2024 </w:t>
      </w:r>
      <w:r w:rsidRPr="004F761A">
        <w:rPr>
          <w:rFonts w:cs="Times New Roman"/>
          <w:i/>
          <w:iCs/>
          <w:lang w:val="kl-GL"/>
        </w:rPr>
        <w:t>om turistvirksomhed og om zoneinddeling m.v. for erhvervsmæssig virksomhed</w:t>
      </w:r>
      <w:r w:rsidR="00EA5BFF" w:rsidRPr="004F761A">
        <w:rPr>
          <w:rFonts w:cs="Times New Roman"/>
          <w:lang w:val="kl-GL"/>
        </w:rPr>
        <w:t xml:space="preserve"> (turismeloven) </w:t>
      </w:r>
      <w:r w:rsidR="00EA5BFF" w:rsidRPr="001468CC">
        <w:rPr>
          <w:rFonts w:cs="Times New Roman"/>
        </w:rPr>
        <w:t>r</w:t>
      </w:r>
      <w:r w:rsidR="00AB029C" w:rsidRPr="001468CC">
        <w:rPr>
          <w:rFonts w:cs="Times New Roman"/>
        </w:rPr>
        <w:t xml:space="preserve">egulerer erhvervsturismen og giver kommunerne mulighed for at indføre zoner, der kan </w:t>
      </w:r>
      <w:r w:rsidR="004B2E07" w:rsidRPr="001468CC">
        <w:rPr>
          <w:rFonts w:cs="Times New Roman"/>
        </w:rPr>
        <w:t xml:space="preserve">regulere </w:t>
      </w:r>
      <w:r w:rsidR="009D5025" w:rsidRPr="006D2646">
        <w:rPr>
          <w:rFonts w:cs="Times New Roman"/>
        </w:rPr>
        <w:t xml:space="preserve">turistvirksomhed og </w:t>
      </w:r>
      <w:r w:rsidR="009D5025">
        <w:rPr>
          <w:rFonts w:cs="Times New Roman"/>
        </w:rPr>
        <w:t xml:space="preserve">anden </w:t>
      </w:r>
      <w:r w:rsidR="009D5025" w:rsidRPr="006D2646">
        <w:rPr>
          <w:rFonts w:cs="Times New Roman"/>
        </w:rPr>
        <w:t>erhvervsmæssig virksomhed</w:t>
      </w:r>
      <w:r w:rsidR="009D5025" w:rsidRPr="001468CC" w:rsidDel="009D5025">
        <w:rPr>
          <w:rFonts w:cs="Times New Roman"/>
        </w:rPr>
        <w:t xml:space="preserve"> </w:t>
      </w:r>
      <w:r w:rsidR="00AB029C" w:rsidRPr="001468CC">
        <w:rPr>
          <w:rFonts w:cs="Times New Roman"/>
        </w:rPr>
        <w:t>inden for kommunernes område. Dette gælder også i nationalpark</w:t>
      </w:r>
      <w:r w:rsidR="00EA5BFF" w:rsidRPr="001468CC">
        <w:rPr>
          <w:rFonts w:cs="Times New Roman"/>
        </w:rPr>
        <w:t>sområdet</w:t>
      </w:r>
      <w:r w:rsidR="00AB029C" w:rsidRPr="001468CC">
        <w:rPr>
          <w:rFonts w:cs="Times New Roman"/>
        </w:rPr>
        <w:t xml:space="preserve">, </w:t>
      </w:r>
      <w:r w:rsidR="00EA5BFF" w:rsidRPr="001468CC">
        <w:rPr>
          <w:rFonts w:cs="Times New Roman"/>
        </w:rPr>
        <w:t>hvor betegnelsen som Nationalpark</w:t>
      </w:r>
      <w:r w:rsidR="00AB029C" w:rsidRPr="001468CC">
        <w:rPr>
          <w:rFonts w:cs="Times New Roman"/>
        </w:rPr>
        <w:t xml:space="preserve"> tillige kan bruges brandingmæssigt i turismesammenhæng. </w:t>
      </w:r>
    </w:p>
    <w:p w14:paraId="36D5E48D" w14:textId="77777777" w:rsidR="009D5025" w:rsidRDefault="009D5025" w:rsidP="009A265E">
      <w:pPr>
        <w:spacing w:line="240" w:lineRule="auto"/>
        <w:rPr>
          <w:rFonts w:cs="Times New Roman"/>
        </w:rPr>
      </w:pPr>
    </w:p>
    <w:p w14:paraId="11414404" w14:textId="53C950F8" w:rsidR="006D2646" w:rsidRDefault="009D5025" w:rsidP="009A265E">
      <w:pPr>
        <w:spacing w:line="240" w:lineRule="auto"/>
        <w:rPr>
          <w:rFonts w:cs="Times New Roman"/>
        </w:rPr>
      </w:pPr>
      <w:r>
        <w:rPr>
          <w:rFonts w:cs="Times New Roman"/>
        </w:rPr>
        <w:t xml:space="preserve">Turismeloven er væsentlig forskellig fra </w:t>
      </w:r>
      <w:r>
        <w:rPr>
          <w:rFonts w:cs="Times New Roman"/>
          <w:lang w:val="kl-GL"/>
        </w:rPr>
        <w:t xml:space="preserve">naturbeskyttelseslovens regulering af forstyrrende aktiviteter i den forstand, at turismeloven </w:t>
      </w:r>
      <w:r w:rsidR="007B7A6E">
        <w:rPr>
          <w:rFonts w:cs="Times New Roman"/>
          <w:lang w:val="kl-GL"/>
        </w:rPr>
        <w:t xml:space="preserve">kan </w:t>
      </w:r>
      <w:r>
        <w:rPr>
          <w:rFonts w:cs="Times New Roman"/>
          <w:lang w:val="kl-GL"/>
        </w:rPr>
        <w:t>regulere visse aktører</w:t>
      </w:r>
      <w:r w:rsidR="007B7A6E">
        <w:rPr>
          <w:rFonts w:cs="Times New Roman"/>
          <w:lang w:val="kl-GL"/>
        </w:rPr>
        <w:t xml:space="preserve"> men ikke aktiviteten i sig selv. </w:t>
      </w:r>
      <w:r w:rsidR="00C92784" w:rsidRPr="001468CC">
        <w:rPr>
          <w:rFonts w:cs="Times New Roman"/>
        </w:rPr>
        <w:t>Turismeloven regulerer kun erhvervsaktører og ikke private borgere eller turister.</w:t>
      </w:r>
    </w:p>
    <w:p w14:paraId="06671024" w14:textId="77777777" w:rsidR="00AB029C" w:rsidRPr="001468CC" w:rsidRDefault="00AB029C" w:rsidP="009A265E">
      <w:pPr>
        <w:spacing w:line="240" w:lineRule="auto"/>
        <w:rPr>
          <w:rFonts w:cs="Times New Roman"/>
        </w:rPr>
      </w:pPr>
    </w:p>
    <w:p w14:paraId="52001C17" w14:textId="51EA726F" w:rsidR="00EA5BFF" w:rsidRPr="004F761A" w:rsidRDefault="00AC7F68" w:rsidP="004F761A">
      <w:pPr>
        <w:pStyle w:val="Overskrift2"/>
        <w:numPr>
          <w:ilvl w:val="0"/>
          <w:numId w:val="0"/>
        </w:numPr>
        <w:tabs>
          <w:tab w:val="left" w:pos="567"/>
        </w:tabs>
        <w:spacing w:line="240" w:lineRule="auto"/>
        <w:rPr>
          <w:rFonts w:cs="Times New Roman"/>
          <w:color w:val="1F497D" w:themeColor="text2"/>
        </w:rPr>
      </w:pPr>
      <w:bookmarkStart w:id="27" w:name="_Toc215008978"/>
      <w:r w:rsidRPr="001468CC">
        <w:rPr>
          <w:rFonts w:ascii="Times New Roman" w:hAnsi="Times New Roman" w:cs="Times New Roman"/>
          <w:color w:val="1F497D" w:themeColor="text2"/>
        </w:rPr>
        <w:t xml:space="preserve">3.7 </w:t>
      </w:r>
      <w:r w:rsidRPr="001468CC">
        <w:rPr>
          <w:rFonts w:ascii="Times New Roman" w:hAnsi="Times New Roman" w:cs="Times New Roman"/>
          <w:color w:val="1F497D" w:themeColor="text2"/>
        </w:rPr>
        <w:tab/>
      </w:r>
      <w:r w:rsidR="004B2E07" w:rsidRPr="004F761A">
        <w:rPr>
          <w:rFonts w:ascii="Times New Roman" w:hAnsi="Times New Roman" w:cs="Times New Roman"/>
          <w:color w:val="1F497D" w:themeColor="text2"/>
        </w:rPr>
        <w:t>Kulturmindeloven</w:t>
      </w:r>
      <w:bookmarkEnd w:id="27"/>
    </w:p>
    <w:p w14:paraId="2F5951BD" w14:textId="2100B0DA" w:rsidR="00AB029C" w:rsidRDefault="00596D31" w:rsidP="009A265E">
      <w:pPr>
        <w:spacing w:line="240" w:lineRule="auto"/>
        <w:rPr>
          <w:rFonts w:cs="Times New Roman"/>
          <w:lang w:val="kl-GL"/>
        </w:rPr>
      </w:pPr>
      <w:r w:rsidRPr="004F761A">
        <w:rPr>
          <w:rFonts w:cs="Times New Roman"/>
          <w:i/>
          <w:iCs/>
          <w:lang w:val="kl-GL"/>
        </w:rPr>
        <w:t xml:space="preserve">Inatsisartutlov </w:t>
      </w:r>
      <w:r w:rsidR="004B2E07" w:rsidRPr="004F761A">
        <w:rPr>
          <w:rFonts w:cs="Times New Roman"/>
          <w:i/>
          <w:iCs/>
          <w:lang w:val="kl-GL"/>
        </w:rPr>
        <w:t xml:space="preserve">nr. 11 af 19. maj 2010 </w:t>
      </w:r>
      <w:r w:rsidRPr="004F761A">
        <w:rPr>
          <w:rFonts w:cs="Times New Roman"/>
          <w:i/>
          <w:iCs/>
          <w:lang w:val="kl-GL"/>
        </w:rPr>
        <w:t>om fredning og anden kulturarvsbeskyttelse af kulturminder</w:t>
      </w:r>
      <w:r w:rsidR="00EA5BFF" w:rsidRPr="004F761A">
        <w:rPr>
          <w:rFonts w:cs="Times New Roman"/>
          <w:lang w:val="kl-GL"/>
        </w:rPr>
        <w:t xml:space="preserve"> (kulturmindeloven) </w:t>
      </w:r>
      <w:r w:rsidR="00EA5BFF" w:rsidRPr="001468CC">
        <w:rPr>
          <w:rFonts w:cs="Times New Roman"/>
          <w:lang w:val="kl-GL"/>
        </w:rPr>
        <w:t>r</w:t>
      </w:r>
      <w:r w:rsidR="00AB029C" w:rsidRPr="001468CC">
        <w:rPr>
          <w:rFonts w:cs="Times New Roman"/>
          <w:lang w:val="kl-GL"/>
        </w:rPr>
        <w:t xml:space="preserve">egulerer aktiviteter og infrastruktur omkring kulturminder i hele Grønland, </w:t>
      </w:r>
      <w:r w:rsidR="00AB029C" w:rsidRPr="001468CC">
        <w:rPr>
          <w:rFonts w:cs="Times New Roman"/>
          <w:lang w:val="kl-GL"/>
        </w:rPr>
        <w:lastRenderedPageBreak/>
        <w:t xml:space="preserve">herunder nationalparksområdet. </w:t>
      </w:r>
      <w:r w:rsidR="00EA5BFF" w:rsidRPr="004F761A">
        <w:rPr>
          <w:rFonts w:cs="Times New Roman"/>
          <w:lang w:val="kl-GL"/>
        </w:rPr>
        <w:t xml:space="preserve">Den kommende </w:t>
      </w:r>
      <w:r w:rsidR="00EA5BFF" w:rsidRPr="001468CC">
        <w:rPr>
          <w:rFonts w:cs="Times New Roman"/>
          <w:lang w:val="kl-GL"/>
        </w:rPr>
        <w:t>n</w:t>
      </w:r>
      <w:r w:rsidR="00AB029C" w:rsidRPr="001468CC">
        <w:rPr>
          <w:rFonts w:cs="Times New Roman"/>
          <w:lang w:val="kl-GL"/>
        </w:rPr>
        <w:t>ationalpark giver ikke anledning til yderligere regulering.</w:t>
      </w:r>
    </w:p>
    <w:p w14:paraId="2DAD77D2" w14:textId="77777777" w:rsidR="006D2646" w:rsidRDefault="006D2646" w:rsidP="009A265E">
      <w:pPr>
        <w:spacing w:line="240" w:lineRule="auto"/>
        <w:rPr>
          <w:rFonts w:cs="Times New Roman"/>
          <w:lang w:val="kl-GL"/>
        </w:rPr>
      </w:pPr>
    </w:p>
    <w:p w14:paraId="5CB51B56" w14:textId="0E272428" w:rsidR="006D2646" w:rsidRPr="001468CC" w:rsidRDefault="006D2646" w:rsidP="009A265E">
      <w:pPr>
        <w:spacing w:line="240" w:lineRule="auto"/>
        <w:rPr>
          <w:rFonts w:cs="Times New Roman"/>
          <w:lang w:val="kl-GL"/>
        </w:rPr>
      </w:pPr>
      <w:r>
        <w:rPr>
          <w:rFonts w:cs="Times New Roman"/>
          <w:lang w:val="kl-GL"/>
        </w:rPr>
        <w:t xml:space="preserve">Kulturmindeloven er </w:t>
      </w:r>
      <w:r w:rsidR="009D5025">
        <w:rPr>
          <w:rFonts w:cs="Times New Roman"/>
          <w:lang w:val="kl-GL"/>
        </w:rPr>
        <w:t xml:space="preserve">i visse aspekter </w:t>
      </w:r>
      <w:r>
        <w:rPr>
          <w:rFonts w:cs="Times New Roman"/>
          <w:lang w:val="kl-GL"/>
        </w:rPr>
        <w:t>sammenlignelig med naturbeskyttelsesloven</w:t>
      </w:r>
      <w:r w:rsidR="009D5025">
        <w:rPr>
          <w:rFonts w:cs="Times New Roman"/>
          <w:lang w:val="kl-GL"/>
        </w:rPr>
        <w:t>s regulering af forstyrrende aktiviteter</w:t>
      </w:r>
      <w:r>
        <w:rPr>
          <w:rFonts w:cs="Times New Roman"/>
          <w:lang w:val="kl-GL"/>
        </w:rPr>
        <w:t xml:space="preserve"> i den forstand, at </w:t>
      </w:r>
      <w:r w:rsidR="009D5025">
        <w:rPr>
          <w:rFonts w:cs="Times New Roman"/>
          <w:lang w:val="kl-GL"/>
        </w:rPr>
        <w:t>kulturmindeloven</w:t>
      </w:r>
      <w:r>
        <w:rPr>
          <w:rFonts w:cs="Times New Roman"/>
          <w:lang w:val="kl-GL"/>
        </w:rPr>
        <w:t xml:space="preserve"> bl</w:t>
      </w:r>
      <w:r w:rsidR="007B7A6E">
        <w:rPr>
          <w:rFonts w:cs="Times New Roman"/>
          <w:lang w:val="kl-GL"/>
        </w:rPr>
        <w:t>andt andet</w:t>
      </w:r>
      <w:r>
        <w:rPr>
          <w:rFonts w:cs="Times New Roman"/>
          <w:lang w:val="kl-GL"/>
        </w:rPr>
        <w:t xml:space="preserve"> </w:t>
      </w:r>
      <w:r w:rsidR="009D5025">
        <w:rPr>
          <w:rFonts w:cs="Times New Roman"/>
          <w:lang w:val="kl-GL"/>
        </w:rPr>
        <w:t xml:space="preserve">kan </w:t>
      </w:r>
      <w:r>
        <w:rPr>
          <w:rFonts w:cs="Times New Roman"/>
          <w:lang w:val="kl-GL"/>
        </w:rPr>
        <w:t>regulere aktiviteter med henblik på at undgå eller begrænse skæmmende eller ødelæggende påvirkning af kulturarv.</w:t>
      </w:r>
    </w:p>
    <w:p w14:paraId="10A19D40" w14:textId="77777777" w:rsidR="00AB029C" w:rsidRPr="001468CC" w:rsidRDefault="00AB029C" w:rsidP="009A265E">
      <w:pPr>
        <w:spacing w:line="240" w:lineRule="auto"/>
        <w:rPr>
          <w:rFonts w:cs="Times New Roman"/>
          <w:lang w:val="kl-GL"/>
        </w:rPr>
      </w:pPr>
    </w:p>
    <w:p w14:paraId="231A4EB5" w14:textId="168662E3" w:rsidR="00AB029C" w:rsidRPr="004F761A" w:rsidRDefault="00AC7F68" w:rsidP="004F761A">
      <w:pPr>
        <w:pStyle w:val="Overskrift2"/>
        <w:numPr>
          <w:ilvl w:val="0"/>
          <w:numId w:val="0"/>
        </w:numPr>
        <w:tabs>
          <w:tab w:val="left" w:pos="567"/>
        </w:tabs>
        <w:spacing w:line="240" w:lineRule="auto"/>
        <w:rPr>
          <w:rFonts w:cs="Times New Roman"/>
          <w:color w:val="1F497D" w:themeColor="text2"/>
        </w:rPr>
      </w:pPr>
      <w:bookmarkStart w:id="28" w:name="_Toc215008979"/>
      <w:r w:rsidRPr="001468CC">
        <w:rPr>
          <w:rFonts w:ascii="Times New Roman" w:hAnsi="Times New Roman" w:cs="Times New Roman"/>
          <w:color w:val="1F497D" w:themeColor="text2"/>
        </w:rPr>
        <w:t xml:space="preserve">3.8 </w:t>
      </w:r>
      <w:r w:rsidRPr="001468CC">
        <w:rPr>
          <w:rFonts w:ascii="Times New Roman" w:hAnsi="Times New Roman" w:cs="Times New Roman"/>
          <w:color w:val="1F497D" w:themeColor="text2"/>
        </w:rPr>
        <w:tab/>
      </w:r>
      <w:r w:rsidR="00AB029C" w:rsidRPr="004F761A">
        <w:rPr>
          <w:rFonts w:ascii="Times New Roman" w:hAnsi="Times New Roman" w:cs="Times New Roman"/>
          <w:color w:val="1F497D" w:themeColor="text2"/>
        </w:rPr>
        <w:t>Kommuneplaner og kørselsvedtægter</w:t>
      </w:r>
      <w:bookmarkEnd w:id="28"/>
    </w:p>
    <w:p w14:paraId="434A40E8" w14:textId="328D64A0" w:rsidR="00AB029C" w:rsidRPr="001468CC" w:rsidRDefault="00AB029C" w:rsidP="009A265E">
      <w:pPr>
        <w:spacing w:line="240" w:lineRule="auto"/>
        <w:rPr>
          <w:rFonts w:cs="Times New Roman"/>
        </w:rPr>
      </w:pPr>
      <w:r w:rsidRPr="001468CC">
        <w:rPr>
          <w:rFonts w:cs="Times New Roman"/>
        </w:rPr>
        <w:t xml:space="preserve">Kommunerne regulerer etablering af infrastruktur gennem kommuneplaner </w:t>
      </w:r>
      <w:r w:rsidR="00996E17" w:rsidRPr="001468CC">
        <w:rPr>
          <w:rFonts w:cs="Times New Roman"/>
        </w:rPr>
        <w:t>samt</w:t>
      </w:r>
      <w:r w:rsidRPr="001468CC">
        <w:rPr>
          <w:rFonts w:cs="Times New Roman"/>
        </w:rPr>
        <w:t xml:space="preserve"> motoriseret færdsel gennem kommunale kørselsvedtægter. Disse </w:t>
      </w:r>
      <w:r w:rsidR="00996E17" w:rsidRPr="001468CC">
        <w:rPr>
          <w:rFonts w:cs="Times New Roman"/>
        </w:rPr>
        <w:t xml:space="preserve">planer og vedtægter </w:t>
      </w:r>
      <w:r w:rsidRPr="001468CC">
        <w:rPr>
          <w:rFonts w:cs="Times New Roman"/>
        </w:rPr>
        <w:t xml:space="preserve">skal i høring blandt </w:t>
      </w:r>
      <w:r w:rsidR="004B2E07" w:rsidRPr="001468CC">
        <w:rPr>
          <w:rFonts w:cs="Times New Roman"/>
        </w:rPr>
        <w:t>Selvstyrets</w:t>
      </w:r>
      <w:r w:rsidRPr="001468CC">
        <w:rPr>
          <w:rFonts w:cs="Times New Roman"/>
        </w:rPr>
        <w:t xml:space="preserve"> departementer, som kan gøre indsigelser.</w:t>
      </w:r>
    </w:p>
    <w:p w14:paraId="4C9A576D" w14:textId="77777777" w:rsidR="00996E17" w:rsidRPr="001468CC" w:rsidRDefault="00996E17" w:rsidP="009A265E">
      <w:pPr>
        <w:spacing w:line="240" w:lineRule="auto"/>
        <w:rPr>
          <w:rFonts w:cs="Times New Roman"/>
        </w:rPr>
      </w:pPr>
    </w:p>
    <w:p w14:paraId="2B0B4416" w14:textId="77777777" w:rsidR="002159A6" w:rsidRPr="001468CC" w:rsidRDefault="002159A6" w:rsidP="009A265E">
      <w:pPr>
        <w:spacing w:line="240" w:lineRule="auto"/>
        <w:rPr>
          <w:rFonts w:cs="Times New Roman"/>
        </w:rPr>
      </w:pPr>
    </w:p>
    <w:p w14:paraId="12A8E53E" w14:textId="77777777" w:rsidR="00AB029C" w:rsidRPr="001468CC" w:rsidRDefault="00AB029C" w:rsidP="009A265E">
      <w:pPr>
        <w:pStyle w:val="Overskrift1"/>
        <w:spacing w:before="0" w:line="240" w:lineRule="auto"/>
        <w:rPr>
          <w:rFonts w:ascii="Times New Roman" w:hAnsi="Times New Roman" w:cs="Times New Roman"/>
          <w:color w:val="1F497D" w:themeColor="text2"/>
        </w:rPr>
      </w:pPr>
      <w:bookmarkStart w:id="29" w:name="_Toc215008980"/>
      <w:r w:rsidRPr="001468CC">
        <w:rPr>
          <w:rFonts w:ascii="Times New Roman" w:hAnsi="Times New Roman" w:cs="Times New Roman"/>
          <w:color w:val="1F497D" w:themeColor="text2"/>
        </w:rPr>
        <w:t>Internationale konventioner</w:t>
      </w:r>
      <w:bookmarkEnd w:id="29"/>
    </w:p>
    <w:p w14:paraId="6B913F6E" w14:textId="77777777" w:rsidR="002159A6" w:rsidRPr="001468CC" w:rsidRDefault="002159A6" w:rsidP="009A265E">
      <w:pPr>
        <w:spacing w:line="240" w:lineRule="auto"/>
        <w:rPr>
          <w:rFonts w:cs="Times New Roman"/>
          <w:b/>
          <w:bCs/>
        </w:rPr>
      </w:pPr>
    </w:p>
    <w:p w14:paraId="3E893CD8" w14:textId="6C862DBC" w:rsidR="002159A6"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30" w:name="_Toc215008981"/>
      <w:r w:rsidRPr="001468CC">
        <w:rPr>
          <w:rFonts w:ascii="Times New Roman" w:hAnsi="Times New Roman" w:cs="Times New Roman"/>
          <w:color w:val="1F497D" w:themeColor="text2"/>
        </w:rPr>
        <w:t xml:space="preserve">4.1 </w:t>
      </w:r>
      <w:r w:rsidRPr="001468CC">
        <w:rPr>
          <w:rFonts w:ascii="Times New Roman" w:hAnsi="Times New Roman" w:cs="Times New Roman"/>
          <w:color w:val="1F497D" w:themeColor="text2"/>
        </w:rPr>
        <w:tab/>
      </w:r>
      <w:r w:rsidR="002159A6" w:rsidRPr="001468CC">
        <w:rPr>
          <w:rFonts w:ascii="Times New Roman" w:hAnsi="Times New Roman" w:cs="Times New Roman"/>
          <w:color w:val="1F497D" w:themeColor="text2"/>
        </w:rPr>
        <w:t>Biodiversitetskonventionen</w:t>
      </w:r>
      <w:bookmarkEnd w:id="30"/>
    </w:p>
    <w:p w14:paraId="31EFF985" w14:textId="77777777" w:rsidR="002159A6" w:rsidRPr="001468CC" w:rsidRDefault="002159A6" w:rsidP="009A265E">
      <w:pPr>
        <w:spacing w:line="240" w:lineRule="auto"/>
        <w:rPr>
          <w:rFonts w:cs="Times New Roman"/>
        </w:rPr>
      </w:pPr>
      <w:r w:rsidRPr="001468CC">
        <w:rPr>
          <w:rFonts w:cs="Times New Roman"/>
        </w:rPr>
        <w:t>Biodiversitetskonventionen (også kaldet Konventionen om Biologisk Mangfoldighed) blev vedtaget ved FN-topmødet i Rio i 1992 og har til formål at beskytte den biologiske mangfoldighed på Jorden. Den anerkender, at biodiversitet er afgørende for økosystemers stabilitet, menneskers velfærd og fremtidig udvikling. Konventionen forpligter medlemslandene til:</w:t>
      </w:r>
    </w:p>
    <w:p w14:paraId="5E442EFE" w14:textId="77777777" w:rsidR="002159A6" w:rsidRPr="001468CC" w:rsidRDefault="002159A6" w:rsidP="009A265E">
      <w:pPr>
        <w:pStyle w:val="Listeafsnit"/>
        <w:numPr>
          <w:ilvl w:val="0"/>
          <w:numId w:val="12"/>
        </w:numPr>
        <w:spacing w:line="240" w:lineRule="auto"/>
        <w:rPr>
          <w:rFonts w:cs="Times New Roman"/>
        </w:rPr>
      </w:pPr>
      <w:r w:rsidRPr="001468CC">
        <w:rPr>
          <w:rFonts w:cs="Times New Roman"/>
        </w:rPr>
        <w:t>At bevare økosystemer, arter og genetisk mangfoldighed.</w:t>
      </w:r>
    </w:p>
    <w:p w14:paraId="78CBB1A4" w14:textId="309E1CD6" w:rsidR="002159A6" w:rsidRPr="001468CC" w:rsidRDefault="002159A6" w:rsidP="009A265E">
      <w:pPr>
        <w:pStyle w:val="Listeafsnit"/>
        <w:numPr>
          <w:ilvl w:val="0"/>
          <w:numId w:val="12"/>
        </w:numPr>
        <w:spacing w:line="240" w:lineRule="auto"/>
        <w:rPr>
          <w:rFonts w:cs="Times New Roman"/>
        </w:rPr>
      </w:pPr>
      <w:r w:rsidRPr="001468CC">
        <w:rPr>
          <w:rFonts w:cs="Times New Roman"/>
        </w:rPr>
        <w:t>At sikre bæredygtig</w:t>
      </w:r>
      <w:r w:rsidR="008134C1">
        <w:rPr>
          <w:rStyle w:val="Fodnotehenvisning"/>
          <w:rFonts w:cs="Times New Roman"/>
        </w:rPr>
        <w:footnoteReference w:id="10"/>
      </w:r>
      <w:r w:rsidRPr="001468CC">
        <w:rPr>
          <w:rFonts w:cs="Times New Roman"/>
        </w:rPr>
        <w:t xml:space="preserve"> udnyttelse af naturressourcer.</w:t>
      </w:r>
    </w:p>
    <w:p w14:paraId="396AEBF2" w14:textId="77777777" w:rsidR="002159A6" w:rsidRPr="001468CC" w:rsidRDefault="002159A6" w:rsidP="009A265E">
      <w:pPr>
        <w:pStyle w:val="Listeafsnit"/>
        <w:numPr>
          <w:ilvl w:val="0"/>
          <w:numId w:val="12"/>
        </w:numPr>
        <w:spacing w:line="240" w:lineRule="auto"/>
        <w:rPr>
          <w:rFonts w:cs="Times New Roman"/>
        </w:rPr>
      </w:pPr>
      <w:r w:rsidRPr="001468CC">
        <w:rPr>
          <w:rFonts w:cs="Times New Roman"/>
        </w:rPr>
        <w:t>At dele fordelene ved brug af genetiske ressourcer retfærdigt.</w:t>
      </w:r>
    </w:p>
    <w:p w14:paraId="55EA770F" w14:textId="77777777" w:rsidR="002159A6" w:rsidRPr="001468CC" w:rsidRDefault="002159A6" w:rsidP="009A265E">
      <w:pPr>
        <w:pStyle w:val="Listeafsnit"/>
        <w:numPr>
          <w:ilvl w:val="0"/>
          <w:numId w:val="12"/>
        </w:numPr>
        <w:spacing w:line="240" w:lineRule="auto"/>
        <w:rPr>
          <w:rFonts w:cs="Times New Roman"/>
        </w:rPr>
      </w:pPr>
      <w:r w:rsidRPr="001468CC">
        <w:rPr>
          <w:rFonts w:cs="Times New Roman"/>
        </w:rPr>
        <w:t>At udarbejde og implementere nationale strategier og handlingsplaner for biodiversitet.</w:t>
      </w:r>
    </w:p>
    <w:p w14:paraId="1EE6539E" w14:textId="77777777" w:rsidR="002159A6" w:rsidRPr="001468CC" w:rsidRDefault="002159A6" w:rsidP="009A265E">
      <w:pPr>
        <w:pStyle w:val="Listeafsnit"/>
        <w:numPr>
          <w:ilvl w:val="0"/>
          <w:numId w:val="12"/>
        </w:numPr>
        <w:spacing w:line="240" w:lineRule="auto"/>
        <w:rPr>
          <w:rFonts w:cs="Times New Roman"/>
        </w:rPr>
      </w:pPr>
      <w:r w:rsidRPr="001468CC">
        <w:rPr>
          <w:rFonts w:cs="Times New Roman"/>
        </w:rPr>
        <w:t>At fremme forskning, uddannelse og offentlig bevidsthed om biodiversitet.</w:t>
      </w:r>
    </w:p>
    <w:p w14:paraId="05228DB9" w14:textId="77777777" w:rsidR="002159A6" w:rsidRPr="001468CC" w:rsidRDefault="002159A6" w:rsidP="009A265E">
      <w:pPr>
        <w:spacing w:line="240" w:lineRule="auto"/>
        <w:rPr>
          <w:rFonts w:cs="Times New Roman"/>
          <w:b/>
          <w:bCs/>
        </w:rPr>
      </w:pPr>
    </w:p>
    <w:p w14:paraId="19A3A3F6" w14:textId="78800F65" w:rsidR="002159A6" w:rsidRPr="001468CC" w:rsidRDefault="002159A6" w:rsidP="009A265E">
      <w:pPr>
        <w:spacing w:line="240" w:lineRule="auto"/>
        <w:rPr>
          <w:rFonts w:cs="Times New Roman"/>
        </w:rPr>
      </w:pPr>
      <w:r w:rsidRPr="001468CC">
        <w:rPr>
          <w:rFonts w:cs="Times New Roman"/>
        </w:rPr>
        <w:t>Grønlands Biodiversitetsstrategi 2030 opfylder en af disse forpligtelser og sætter en række mål og delmål for, hvordan Grønland vil beskytte og forvalte biodiversiteten. Etableringen af en nationalpark i Vestgrønland vil bidrage til opfyldelse af en række af disse mål og delmål</w:t>
      </w:r>
      <w:r w:rsidR="004B2E07" w:rsidRPr="001468CC">
        <w:rPr>
          <w:rFonts w:cs="Times New Roman"/>
        </w:rPr>
        <w:t xml:space="preserve"> i biodiversitetsstrategien</w:t>
      </w:r>
      <w:r w:rsidRPr="001468CC">
        <w:rPr>
          <w:rFonts w:cs="Times New Roman"/>
        </w:rPr>
        <w:t>, og dermed bidrage til implementeringen af initiativer, der støtter op om Biodiversitetskonventionens formål, herunder særligt:</w:t>
      </w:r>
    </w:p>
    <w:p w14:paraId="35D5DF39" w14:textId="77777777" w:rsidR="002159A6" w:rsidRPr="001468CC" w:rsidRDefault="002159A6" w:rsidP="009A265E">
      <w:pPr>
        <w:spacing w:line="240" w:lineRule="auto"/>
        <w:rPr>
          <w:rFonts w:cs="Times New Roman"/>
          <w:highlight w:val="yellow"/>
        </w:rPr>
      </w:pPr>
    </w:p>
    <w:p w14:paraId="68E152CA" w14:textId="77777777" w:rsidR="002159A6" w:rsidRPr="001468CC" w:rsidRDefault="002159A6" w:rsidP="009A265E">
      <w:pPr>
        <w:spacing w:line="240" w:lineRule="auto"/>
        <w:ind w:left="709"/>
        <w:rPr>
          <w:rFonts w:cs="Times New Roman"/>
        </w:rPr>
      </w:pPr>
      <w:r w:rsidRPr="001468CC">
        <w:rPr>
          <w:rFonts w:cs="Times New Roman"/>
        </w:rPr>
        <w:t>Delmål 1.1:</w:t>
      </w:r>
    </w:p>
    <w:p w14:paraId="4384A215" w14:textId="46E10582" w:rsidR="002159A6" w:rsidRPr="001468CC" w:rsidRDefault="002159A6" w:rsidP="009A265E">
      <w:pPr>
        <w:spacing w:line="240" w:lineRule="auto"/>
        <w:ind w:left="709"/>
        <w:rPr>
          <w:rFonts w:cs="Times New Roman"/>
        </w:rPr>
      </w:pPr>
      <w:r w:rsidRPr="001468CC">
        <w:rPr>
          <w:rFonts w:cs="Times New Roman"/>
        </w:rPr>
        <w:t>I 2030 har vi etableret et bæredygtigt forvaltet netværk af særligt vigtige terrestriske, kystnære og marine økosystemer, der opfylder målsætninger og rammer angivet i Grønlands lovgivning eller</w:t>
      </w:r>
      <w:r w:rsidR="004B2E07" w:rsidRPr="001468CC">
        <w:rPr>
          <w:rFonts w:cs="Times New Roman"/>
        </w:rPr>
        <w:t xml:space="preserve"> </w:t>
      </w:r>
      <w:r w:rsidRPr="001468CC">
        <w:rPr>
          <w:rFonts w:cs="Times New Roman"/>
        </w:rPr>
        <w:t>internationale aftaler.</w:t>
      </w:r>
    </w:p>
    <w:p w14:paraId="524AD92B" w14:textId="77777777" w:rsidR="002159A6" w:rsidRPr="001468CC" w:rsidRDefault="002159A6" w:rsidP="009A265E">
      <w:pPr>
        <w:spacing w:line="240" w:lineRule="auto"/>
        <w:ind w:left="709"/>
        <w:rPr>
          <w:rFonts w:cs="Times New Roman"/>
        </w:rPr>
      </w:pPr>
    </w:p>
    <w:p w14:paraId="1C7A22C9" w14:textId="77777777" w:rsidR="002159A6" w:rsidRPr="001468CC" w:rsidRDefault="002159A6" w:rsidP="009A265E">
      <w:pPr>
        <w:spacing w:line="240" w:lineRule="auto"/>
        <w:ind w:left="709"/>
        <w:rPr>
          <w:rFonts w:cs="Times New Roman"/>
        </w:rPr>
      </w:pPr>
      <w:r w:rsidRPr="001468CC">
        <w:rPr>
          <w:rFonts w:cs="Times New Roman"/>
        </w:rPr>
        <w:t>Delmål 1.2:</w:t>
      </w:r>
    </w:p>
    <w:p w14:paraId="14953C88" w14:textId="77777777" w:rsidR="002159A6" w:rsidRPr="001468CC" w:rsidRDefault="002159A6" w:rsidP="009A265E">
      <w:pPr>
        <w:spacing w:line="240" w:lineRule="auto"/>
        <w:ind w:left="709"/>
        <w:rPr>
          <w:rFonts w:cs="Times New Roman"/>
          <w:highlight w:val="yellow"/>
        </w:rPr>
      </w:pPr>
      <w:r w:rsidRPr="001468CC">
        <w:rPr>
          <w:rFonts w:cs="Times New Roman"/>
        </w:rPr>
        <w:t>I 2030 er bevaringsstatus for unikke, sjældne og truede arter stabil eller forbedret i det omfang, dette er muligt i forhold til arternes overlevelse under nye klimascenarier.</w:t>
      </w:r>
    </w:p>
    <w:p w14:paraId="3C3FFA22" w14:textId="77777777" w:rsidR="002159A6" w:rsidRPr="001468CC" w:rsidRDefault="002159A6" w:rsidP="009A265E">
      <w:pPr>
        <w:spacing w:line="240" w:lineRule="auto"/>
        <w:ind w:left="709"/>
        <w:rPr>
          <w:rFonts w:cs="Times New Roman"/>
          <w:b/>
          <w:bCs/>
          <w:highlight w:val="yellow"/>
        </w:rPr>
      </w:pPr>
    </w:p>
    <w:p w14:paraId="7D6BC430" w14:textId="77777777" w:rsidR="002159A6" w:rsidRPr="001468CC" w:rsidRDefault="002159A6" w:rsidP="009A265E">
      <w:pPr>
        <w:spacing w:line="240" w:lineRule="auto"/>
        <w:ind w:left="709"/>
        <w:rPr>
          <w:rFonts w:cs="Times New Roman"/>
        </w:rPr>
      </w:pPr>
      <w:r w:rsidRPr="001468CC">
        <w:rPr>
          <w:rFonts w:cs="Times New Roman"/>
        </w:rPr>
        <w:t>Delmål 4.2:</w:t>
      </w:r>
    </w:p>
    <w:p w14:paraId="2A525D79" w14:textId="77777777" w:rsidR="002159A6" w:rsidRPr="001468CC" w:rsidRDefault="002159A6" w:rsidP="009A265E">
      <w:pPr>
        <w:spacing w:line="240" w:lineRule="auto"/>
        <w:ind w:left="709"/>
        <w:rPr>
          <w:rFonts w:cs="Times New Roman"/>
        </w:rPr>
      </w:pPr>
      <w:r w:rsidRPr="001468CC">
        <w:rPr>
          <w:rFonts w:cs="Times New Roman"/>
        </w:rPr>
        <w:t>Vi skal sikre, at vi har og bruger et tilstrækkeligt vidensgrundlag til at sikre en effektiv forvaltning af biodiversitet, levende ressourcer, invasive arter og andre faktorer, der påvirker natur, miljø og samfund.</w:t>
      </w:r>
    </w:p>
    <w:p w14:paraId="34D8C47F" w14:textId="77777777" w:rsidR="002159A6" w:rsidRPr="001468CC" w:rsidRDefault="002159A6" w:rsidP="009A265E">
      <w:pPr>
        <w:spacing w:line="240" w:lineRule="auto"/>
        <w:ind w:left="709"/>
        <w:rPr>
          <w:rFonts w:cs="Times New Roman"/>
        </w:rPr>
      </w:pPr>
    </w:p>
    <w:p w14:paraId="7AF7184C" w14:textId="77777777" w:rsidR="002159A6" w:rsidRPr="001468CC" w:rsidRDefault="002159A6" w:rsidP="009A265E">
      <w:pPr>
        <w:spacing w:line="240" w:lineRule="auto"/>
        <w:ind w:left="709"/>
        <w:rPr>
          <w:rFonts w:cs="Times New Roman"/>
        </w:rPr>
      </w:pPr>
      <w:r w:rsidRPr="001468CC">
        <w:rPr>
          <w:rFonts w:cs="Times New Roman"/>
        </w:rPr>
        <w:t>Delmål 4.3:</w:t>
      </w:r>
    </w:p>
    <w:p w14:paraId="746C057B" w14:textId="77777777" w:rsidR="002159A6" w:rsidRPr="001468CC" w:rsidRDefault="002159A6" w:rsidP="009A265E">
      <w:pPr>
        <w:spacing w:line="240" w:lineRule="auto"/>
        <w:ind w:left="709"/>
        <w:rPr>
          <w:rFonts w:cs="Times New Roman"/>
        </w:rPr>
      </w:pPr>
      <w:r w:rsidRPr="001468CC">
        <w:rPr>
          <w:rFonts w:cs="Times New Roman"/>
        </w:rPr>
        <w:t>Vi skal sikre, at lokal- og brugerviden dokumenteres, integreres i vidensopbygning og anvendes i beslutningsprocessen.</w:t>
      </w:r>
    </w:p>
    <w:p w14:paraId="6F1B32D9" w14:textId="77777777" w:rsidR="002159A6" w:rsidRPr="001468CC" w:rsidRDefault="002159A6" w:rsidP="009A265E">
      <w:pPr>
        <w:spacing w:line="240" w:lineRule="auto"/>
        <w:ind w:left="709"/>
        <w:rPr>
          <w:rFonts w:cs="Times New Roman"/>
          <w:szCs w:val="24"/>
        </w:rPr>
      </w:pPr>
    </w:p>
    <w:p w14:paraId="017A8FB8" w14:textId="77777777" w:rsidR="002159A6" w:rsidRPr="001468CC" w:rsidRDefault="002159A6" w:rsidP="009A265E">
      <w:pPr>
        <w:autoSpaceDE w:val="0"/>
        <w:autoSpaceDN w:val="0"/>
        <w:adjustRightInd w:val="0"/>
        <w:spacing w:line="240" w:lineRule="auto"/>
        <w:ind w:left="709"/>
        <w:rPr>
          <w:rFonts w:cs="Times New Roman"/>
          <w:color w:val="221F1F"/>
          <w:kern w:val="0"/>
          <w:szCs w:val="24"/>
          <w14:ligatures w14:val="none"/>
        </w:rPr>
      </w:pPr>
      <w:r w:rsidRPr="001468CC">
        <w:rPr>
          <w:rFonts w:cs="Times New Roman"/>
          <w:color w:val="221F1F"/>
          <w:kern w:val="0"/>
          <w:szCs w:val="24"/>
          <w14:ligatures w14:val="none"/>
        </w:rPr>
        <w:t>Delmål 5.3:</w:t>
      </w:r>
    </w:p>
    <w:p w14:paraId="55E83413" w14:textId="5B32B3FD" w:rsidR="002159A6" w:rsidRPr="001468CC" w:rsidRDefault="002159A6" w:rsidP="009A265E">
      <w:pPr>
        <w:autoSpaceDE w:val="0"/>
        <w:autoSpaceDN w:val="0"/>
        <w:adjustRightInd w:val="0"/>
        <w:spacing w:line="240" w:lineRule="auto"/>
        <w:ind w:left="709"/>
        <w:rPr>
          <w:rFonts w:cs="Times New Roman"/>
          <w:szCs w:val="24"/>
          <w:highlight w:val="yellow"/>
        </w:rPr>
      </w:pPr>
      <w:r w:rsidRPr="001468CC">
        <w:rPr>
          <w:rFonts w:cs="Times New Roman"/>
          <w:color w:val="221F1F"/>
          <w:kern w:val="0"/>
          <w:szCs w:val="24"/>
          <w14:ligatures w14:val="none"/>
        </w:rPr>
        <w:t>Vi vil fortsat implementere relevante internationale konventioner og af</w:t>
      </w:r>
      <w:r w:rsidR="004B2E07" w:rsidRPr="001468CC">
        <w:rPr>
          <w:rFonts w:cs="Times New Roman"/>
          <w:color w:val="221F1F"/>
          <w:kern w:val="0"/>
          <w:szCs w:val="24"/>
          <w14:ligatures w14:val="none"/>
        </w:rPr>
        <w:t>t</w:t>
      </w:r>
      <w:r w:rsidRPr="001468CC">
        <w:rPr>
          <w:rFonts w:cs="Times New Roman"/>
          <w:color w:val="221F1F"/>
          <w:kern w:val="0"/>
          <w:szCs w:val="24"/>
          <w14:ligatures w14:val="none"/>
        </w:rPr>
        <w:t>aler i den nationale lovgivning og de nationale forvaltningssystemer.</w:t>
      </w:r>
    </w:p>
    <w:p w14:paraId="48229984" w14:textId="77777777" w:rsidR="002159A6" w:rsidRPr="001468CC" w:rsidRDefault="002159A6" w:rsidP="009A265E">
      <w:pPr>
        <w:spacing w:line="240" w:lineRule="auto"/>
        <w:rPr>
          <w:rFonts w:cs="Times New Roman"/>
          <w:b/>
          <w:bCs/>
          <w:highlight w:val="yellow"/>
        </w:rPr>
      </w:pPr>
    </w:p>
    <w:p w14:paraId="72682F5F" w14:textId="2B2B53F3" w:rsidR="002159A6"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32" w:name="_Toc215008982"/>
      <w:r w:rsidRPr="001468CC">
        <w:rPr>
          <w:rFonts w:ascii="Times New Roman" w:hAnsi="Times New Roman" w:cs="Times New Roman"/>
          <w:color w:val="1F497D" w:themeColor="text2"/>
        </w:rPr>
        <w:t xml:space="preserve">4.2 </w:t>
      </w:r>
      <w:r w:rsidRPr="001468CC">
        <w:rPr>
          <w:rFonts w:ascii="Times New Roman" w:hAnsi="Times New Roman" w:cs="Times New Roman"/>
          <w:color w:val="1F497D" w:themeColor="text2"/>
        </w:rPr>
        <w:tab/>
      </w:r>
      <w:r w:rsidR="002159A6" w:rsidRPr="001468CC">
        <w:rPr>
          <w:rFonts w:ascii="Times New Roman" w:hAnsi="Times New Roman" w:cs="Times New Roman"/>
          <w:color w:val="1F497D" w:themeColor="text2"/>
        </w:rPr>
        <w:t>Ramsar</w:t>
      </w:r>
      <w:r w:rsidR="0093518A" w:rsidRPr="001468CC">
        <w:rPr>
          <w:rFonts w:ascii="Times New Roman" w:hAnsi="Times New Roman" w:cs="Times New Roman"/>
          <w:color w:val="1F497D" w:themeColor="text2"/>
        </w:rPr>
        <w:t>-</w:t>
      </w:r>
      <w:r w:rsidR="002159A6" w:rsidRPr="001468CC">
        <w:rPr>
          <w:rFonts w:ascii="Times New Roman" w:hAnsi="Times New Roman" w:cs="Times New Roman"/>
          <w:color w:val="1F497D" w:themeColor="text2"/>
        </w:rPr>
        <w:t>konventionen</w:t>
      </w:r>
      <w:bookmarkEnd w:id="32"/>
    </w:p>
    <w:p w14:paraId="21EE4839" w14:textId="56B2AD83" w:rsidR="002159A6" w:rsidRPr="001468CC" w:rsidRDefault="002159A6" w:rsidP="009A265E">
      <w:pPr>
        <w:spacing w:line="240" w:lineRule="auto"/>
        <w:rPr>
          <w:rFonts w:cs="Times New Roman"/>
        </w:rPr>
      </w:pPr>
      <w:r w:rsidRPr="001468CC">
        <w:rPr>
          <w:rFonts w:cs="Times New Roman"/>
        </w:rPr>
        <w:t>Ramsar</w:t>
      </w:r>
      <w:r w:rsidR="0093518A" w:rsidRPr="001468CC">
        <w:rPr>
          <w:rFonts w:cs="Times New Roman"/>
        </w:rPr>
        <w:t>-</w:t>
      </w:r>
      <w:r w:rsidRPr="001468CC">
        <w:rPr>
          <w:rFonts w:cs="Times New Roman"/>
        </w:rPr>
        <w:t>konventionen er en international aftale, der blev vedtaget i 1971 med det formål at beskytte og bevare vigtige vådområder. Konventionen anerkender vådområders betydning for biodiversitet, klima, vandrensning og som levesteder for fugle og andre arter. Hvert land, der tilslutter sig konventionen, forpligter sig til:</w:t>
      </w:r>
    </w:p>
    <w:p w14:paraId="4D557E29" w14:textId="3A7BD59D" w:rsidR="002159A6" w:rsidRPr="001468CC" w:rsidRDefault="002159A6" w:rsidP="009A265E">
      <w:pPr>
        <w:pStyle w:val="Listeafsnit"/>
        <w:numPr>
          <w:ilvl w:val="0"/>
          <w:numId w:val="13"/>
        </w:numPr>
        <w:spacing w:line="240" w:lineRule="auto"/>
        <w:rPr>
          <w:rFonts w:cs="Times New Roman"/>
        </w:rPr>
      </w:pPr>
      <w:r w:rsidRPr="001468CC">
        <w:rPr>
          <w:rFonts w:cs="Times New Roman"/>
        </w:rPr>
        <w:t xml:space="preserve">At udpege mindst ét vådområde af international betydning (et </w:t>
      </w:r>
      <w:r w:rsidR="00121A50" w:rsidRPr="001468CC">
        <w:rPr>
          <w:rFonts w:cs="Times New Roman"/>
        </w:rPr>
        <w:t>”</w:t>
      </w:r>
      <w:r w:rsidRPr="001468CC">
        <w:rPr>
          <w:rFonts w:cs="Times New Roman"/>
        </w:rPr>
        <w:t>Ramsar</w:t>
      </w:r>
      <w:r w:rsidR="0093518A" w:rsidRPr="001468CC">
        <w:rPr>
          <w:rFonts w:cs="Times New Roman"/>
        </w:rPr>
        <w:t>-</w:t>
      </w:r>
      <w:r w:rsidRPr="001468CC">
        <w:rPr>
          <w:rFonts w:cs="Times New Roman"/>
        </w:rPr>
        <w:t>område</w:t>
      </w:r>
      <w:r w:rsidR="00121A50" w:rsidRPr="001468CC">
        <w:rPr>
          <w:rFonts w:cs="Times New Roman"/>
        </w:rPr>
        <w:t>”</w:t>
      </w:r>
      <w:r w:rsidRPr="001468CC">
        <w:rPr>
          <w:rFonts w:cs="Times New Roman"/>
        </w:rPr>
        <w:t>).</w:t>
      </w:r>
    </w:p>
    <w:p w14:paraId="63D5C15C" w14:textId="77777777" w:rsidR="002159A6" w:rsidRPr="001468CC" w:rsidRDefault="002159A6" w:rsidP="009A265E">
      <w:pPr>
        <w:pStyle w:val="Listeafsnit"/>
        <w:numPr>
          <w:ilvl w:val="0"/>
          <w:numId w:val="13"/>
        </w:numPr>
        <w:spacing w:line="240" w:lineRule="auto"/>
        <w:rPr>
          <w:rFonts w:cs="Times New Roman"/>
        </w:rPr>
      </w:pPr>
      <w:r w:rsidRPr="001468CC">
        <w:rPr>
          <w:rFonts w:cs="Times New Roman"/>
        </w:rPr>
        <w:t>At sikre en bæredygtig forvaltning og beskyttelse af disse områder.</w:t>
      </w:r>
    </w:p>
    <w:p w14:paraId="1A67D7CA" w14:textId="77777777" w:rsidR="002159A6" w:rsidRPr="001468CC" w:rsidRDefault="002159A6" w:rsidP="009A265E">
      <w:pPr>
        <w:pStyle w:val="Listeafsnit"/>
        <w:numPr>
          <w:ilvl w:val="0"/>
          <w:numId w:val="13"/>
        </w:numPr>
        <w:spacing w:line="240" w:lineRule="auto"/>
        <w:rPr>
          <w:rFonts w:cs="Times New Roman"/>
        </w:rPr>
      </w:pPr>
      <w:r w:rsidRPr="001468CC">
        <w:rPr>
          <w:rFonts w:cs="Times New Roman"/>
        </w:rPr>
        <w:t>At fremme bevidsthed og uddannelse om vådområders værdi.</w:t>
      </w:r>
    </w:p>
    <w:p w14:paraId="1CCE3368" w14:textId="4BD6ABCD" w:rsidR="002159A6" w:rsidRPr="001468CC" w:rsidRDefault="002159A6" w:rsidP="009A265E">
      <w:pPr>
        <w:pStyle w:val="Listeafsnit"/>
        <w:numPr>
          <w:ilvl w:val="0"/>
          <w:numId w:val="13"/>
        </w:numPr>
        <w:spacing w:line="240" w:lineRule="auto"/>
        <w:rPr>
          <w:rFonts w:cs="Times New Roman"/>
        </w:rPr>
      </w:pPr>
      <w:r w:rsidRPr="001468CC">
        <w:rPr>
          <w:rFonts w:cs="Times New Roman"/>
        </w:rPr>
        <w:t>At samarbejde internationalt om beskyttelse af grænseoverskridende vådområder og arter</w:t>
      </w:r>
      <w:r w:rsidR="005D08D0" w:rsidRPr="001468CC">
        <w:rPr>
          <w:rFonts w:cs="Times New Roman"/>
        </w:rPr>
        <w:t>.</w:t>
      </w:r>
    </w:p>
    <w:p w14:paraId="2D96DA26" w14:textId="77777777" w:rsidR="002159A6" w:rsidRPr="001468CC" w:rsidRDefault="002159A6" w:rsidP="009A265E">
      <w:pPr>
        <w:spacing w:line="240" w:lineRule="auto"/>
        <w:rPr>
          <w:rFonts w:cs="Times New Roman"/>
        </w:rPr>
      </w:pPr>
    </w:p>
    <w:p w14:paraId="0F3BB495" w14:textId="3BBEB344" w:rsidR="002159A6" w:rsidRPr="001468CC" w:rsidRDefault="002159A6" w:rsidP="009A265E">
      <w:pPr>
        <w:spacing w:line="240" w:lineRule="auto"/>
        <w:rPr>
          <w:rFonts w:cs="Times New Roman"/>
        </w:rPr>
      </w:pPr>
      <w:r w:rsidRPr="001468CC">
        <w:rPr>
          <w:rFonts w:cs="Times New Roman"/>
        </w:rPr>
        <w:t>I Grønland er udpeget 12 Ramsar</w:t>
      </w:r>
      <w:r w:rsidR="0093518A" w:rsidRPr="001468CC">
        <w:rPr>
          <w:rFonts w:cs="Times New Roman"/>
        </w:rPr>
        <w:t>-</w:t>
      </w:r>
      <w:r w:rsidRPr="001468CC">
        <w:rPr>
          <w:rFonts w:cs="Times New Roman"/>
        </w:rPr>
        <w:t xml:space="preserve">områder. To af disse er beliggende inden for </w:t>
      </w:r>
      <w:r w:rsidR="0093518A" w:rsidRPr="001468CC">
        <w:rPr>
          <w:rFonts w:cs="Times New Roman"/>
        </w:rPr>
        <w:t xml:space="preserve">det kommende </w:t>
      </w:r>
      <w:r w:rsidRPr="001468CC">
        <w:rPr>
          <w:rFonts w:cs="Times New Roman"/>
        </w:rPr>
        <w:t>nationalparksområde:</w:t>
      </w:r>
    </w:p>
    <w:p w14:paraId="008B6444" w14:textId="2EC7D94C" w:rsidR="002159A6" w:rsidRPr="001468CC" w:rsidRDefault="002159A6" w:rsidP="009A265E">
      <w:pPr>
        <w:pStyle w:val="Listeafsnit"/>
        <w:numPr>
          <w:ilvl w:val="0"/>
          <w:numId w:val="13"/>
        </w:numPr>
        <w:spacing w:line="240" w:lineRule="auto"/>
        <w:rPr>
          <w:rFonts w:cs="Times New Roman"/>
        </w:rPr>
      </w:pPr>
      <w:r w:rsidRPr="001468CC">
        <w:rPr>
          <w:rFonts w:cs="Times New Roman"/>
        </w:rPr>
        <w:t>Ramsar</w:t>
      </w:r>
      <w:r w:rsidR="00121A50" w:rsidRPr="001468CC">
        <w:rPr>
          <w:rFonts w:cs="Times New Roman"/>
        </w:rPr>
        <w:t>-</w:t>
      </w:r>
      <w:r w:rsidRPr="001468CC">
        <w:rPr>
          <w:rFonts w:cs="Times New Roman"/>
        </w:rPr>
        <w:t>område 384: Naternaq/Lersletten</w:t>
      </w:r>
      <w:r w:rsidR="005D08D0" w:rsidRPr="001468CC">
        <w:rPr>
          <w:rFonts w:cs="Times New Roman"/>
        </w:rPr>
        <w:t>.</w:t>
      </w:r>
    </w:p>
    <w:p w14:paraId="7E9237A7" w14:textId="1A417B82" w:rsidR="002159A6" w:rsidRPr="004F761A" w:rsidRDefault="002159A6" w:rsidP="009A265E">
      <w:pPr>
        <w:pStyle w:val="Listeafsnit"/>
        <w:numPr>
          <w:ilvl w:val="0"/>
          <w:numId w:val="13"/>
        </w:numPr>
        <w:spacing w:line="240" w:lineRule="auto"/>
        <w:rPr>
          <w:rFonts w:cs="Times New Roman"/>
        </w:rPr>
      </w:pPr>
      <w:r w:rsidRPr="004F761A">
        <w:rPr>
          <w:rFonts w:cs="Times New Roman"/>
        </w:rPr>
        <w:t>Ramsar</w:t>
      </w:r>
      <w:r w:rsidR="00121A50" w:rsidRPr="004F761A">
        <w:rPr>
          <w:rFonts w:cs="Times New Roman"/>
        </w:rPr>
        <w:t>-</w:t>
      </w:r>
      <w:r w:rsidRPr="004F761A">
        <w:rPr>
          <w:rFonts w:cs="Times New Roman"/>
        </w:rPr>
        <w:t>område 385: Eqalummiut Nunaat aamma Nassuttuup Nunaa/ Eqalummiut Nunaat og Nassuttuup Nunaa</w:t>
      </w:r>
      <w:r w:rsidR="005D08D0" w:rsidRPr="004F761A">
        <w:rPr>
          <w:rFonts w:cs="Times New Roman"/>
        </w:rPr>
        <w:t>.</w:t>
      </w:r>
    </w:p>
    <w:p w14:paraId="50B9BE53" w14:textId="77777777" w:rsidR="005D08D0" w:rsidRPr="004F761A" w:rsidRDefault="005D08D0" w:rsidP="009A265E">
      <w:pPr>
        <w:spacing w:line="240" w:lineRule="auto"/>
        <w:rPr>
          <w:rFonts w:cs="Times New Roman"/>
        </w:rPr>
      </w:pPr>
    </w:p>
    <w:p w14:paraId="36660663" w14:textId="3F97C6A9" w:rsidR="006B17BD"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33" w:name="_Toc215008983"/>
      <w:r w:rsidRPr="001468CC">
        <w:rPr>
          <w:rFonts w:ascii="Times New Roman" w:hAnsi="Times New Roman" w:cs="Times New Roman"/>
          <w:color w:val="1F497D" w:themeColor="text2"/>
        </w:rPr>
        <w:t xml:space="preserve">4.3 </w:t>
      </w:r>
      <w:r w:rsidRPr="001468CC">
        <w:rPr>
          <w:rFonts w:ascii="Times New Roman" w:hAnsi="Times New Roman" w:cs="Times New Roman"/>
          <w:color w:val="1F497D" w:themeColor="text2"/>
        </w:rPr>
        <w:tab/>
      </w:r>
      <w:r w:rsidR="006B17BD" w:rsidRPr="001468CC">
        <w:rPr>
          <w:rFonts w:ascii="Times New Roman" w:hAnsi="Times New Roman" w:cs="Times New Roman"/>
          <w:color w:val="1F497D" w:themeColor="text2"/>
        </w:rPr>
        <w:t>FN</w:t>
      </w:r>
      <w:r w:rsidR="0093518A" w:rsidRPr="001468CC">
        <w:rPr>
          <w:rFonts w:ascii="Times New Roman" w:hAnsi="Times New Roman" w:cs="Times New Roman"/>
          <w:color w:val="1F497D" w:themeColor="text2"/>
        </w:rPr>
        <w:t>’</w:t>
      </w:r>
      <w:r w:rsidR="006B17BD" w:rsidRPr="001468CC">
        <w:rPr>
          <w:rFonts w:ascii="Times New Roman" w:hAnsi="Times New Roman" w:cs="Times New Roman"/>
          <w:color w:val="1F497D" w:themeColor="text2"/>
        </w:rPr>
        <w:t>s Verdensarvskonvention</w:t>
      </w:r>
      <w:bookmarkEnd w:id="33"/>
    </w:p>
    <w:p w14:paraId="2D33D164" w14:textId="6B88E02F" w:rsidR="006B17BD" w:rsidRPr="001468CC" w:rsidRDefault="006B17BD" w:rsidP="009A265E">
      <w:pPr>
        <w:spacing w:line="240" w:lineRule="auto"/>
        <w:rPr>
          <w:rFonts w:cs="Times New Roman"/>
        </w:rPr>
      </w:pPr>
      <w:r w:rsidRPr="001468CC">
        <w:rPr>
          <w:rFonts w:cs="Times New Roman"/>
        </w:rPr>
        <w:t>Verdensarvskonventionen blev oprettet af UNESCO i 1972 for at beskytte kultur- og naturområder med enestående universel værdi for menneskeheden. Konventionen forpligter medlemslande til at bevare og beskytte disse steder for fremtidige generationer og fremmer internationalt samarbejde om kulturarv og naturbeskyttelse</w:t>
      </w:r>
      <w:r w:rsidRPr="001468CC">
        <w:rPr>
          <w:rStyle w:val="Fodnotehenvisning"/>
          <w:rFonts w:cs="Times New Roman"/>
        </w:rPr>
        <w:footnoteReference w:id="11"/>
      </w:r>
      <w:r w:rsidRPr="001468CC">
        <w:rPr>
          <w:rFonts w:cs="Times New Roman"/>
        </w:rPr>
        <w:t>.</w:t>
      </w:r>
    </w:p>
    <w:p w14:paraId="11F49AC4" w14:textId="77777777" w:rsidR="006B17BD" w:rsidRPr="001468CC" w:rsidRDefault="006B17BD" w:rsidP="009A265E">
      <w:pPr>
        <w:spacing w:line="240" w:lineRule="auto"/>
        <w:rPr>
          <w:rFonts w:cs="Times New Roman"/>
        </w:rPr>
      </w:pPr>
    </w:p>
    <w:p w14:paraId="7071EE92" w14:textId="35CB27B3" w:rsidR="006B17BD" w:rsidRPr="001468CC" w:rsidRDefault="006B17BD" w:rsidP="009A265E">
      <w:pPr>
        <w:spacing w:line="240" w:lineRule="auto"/>
        <w:rPr>
          <w:rFonts w:cs="Times New Roman"/>
        </w:rPr>
      </w:pPr>
      <w:r w:rsidRPr="001468CC">
        <w:rPr>
          <w:rFonts w:cs="Times New Roman"/>
        </w:rPr>
        <w:t>I Grønland er udpeget tre UNESCO Verdensarvsområder</w:t>
      </w:r>
      <w:r w:rsidR="0093518A" w:rsidRPr="001468CC">
        <w:rPr>
          <w:rFonts w:cs="Times New Roman"/>
        </w:rPr>
        <w:t>.</w:t>
      </w:r>
      <w:r w:rsidRPr="001468CC">
        <w:rPr>
          <w:rFonts w:cs="Times New Roman"/>
        </w:rPr>
        <w:t xml:space="preserve"> </w:t>
      </w:r>
      <w:r w:rsidR="0093518A" w:rsidRPr="001468CC">
        <w:rPr>
          <w:rFonts w:cs="Times New Roman"/>
        </w:rPr>
        <w:t>H</w:t>
      </w:r>
      <w:r w:rsidRPr="001468CC">
        <w:rPr>
          <w:rFonts w:cs="Times New Roman"/>
        </w:rPr>
        <w:t>eraf overlapper</w:t>
      </w:r>
      <w:r w:rsidR="0093518A" w:rsidRPr="001468CC">
        <w:rPr>
          <w:rFonts w:cs="Times New Roman"/>
        </w:rPr>
        <w:t xml:space="preserve"> et</w:t>
      </w:r>
      <w:r w:rsidRPr="001468CC">
        <w:rPr>
          <w:rFonts w:cs="Times New Roman"/>
        </w:rPr>
        <w:t xml:space="preserve"> med det foreslåede nationalparksområde:</w:t>
      </w:r>
    </w:p>
    <w:p w14:paraId="11891D29" w14:textId="2D0D5597" w:rsidR="006B17BD" w:rsidRPr="001468CC" w:rsidRDefault="006B17BD" w:rsidP="009A265E">
      <w:pPr>
        <w:pStyle w:val="Listeafsnit"/>
        <w:numPr>
          <w:ilvl w:val="0"/>
          <w:numId w:val="23"/>
        </w:numPr>
        <w:spacing w:line="240" w:lineRule="auto"/>
        <w:rPr>
          <w:rFonts w:cs="Times New Roman"/>
        </w:rPr>
      </w:pPr>
      <w:r w:rsidRPr="001468CC">
        <w:rPr>
          <w:rFonts w:cs="Times New Roman"/>
        </w:rPr>
        <w:t>Ilulissat Isfjord</w:t>
      </w:r>
      <w:r w:rsidR="00036131" w:rsidRPr="001468CC">
        <w:rPr>
          <w:rFonts w:cs="Times New Roman"/>
        </w:rPr>
        <w:t>,</w:t>
      </w:r>
      <w:r w:rsidRPr="001468CC">
        <w:rPr>
          <w:rFonts w:cs="Times New Roman"/>
        </w:rPr>
        <w:t xml:space="preserve"> </w:t>
      </w:r>
      <w:r w:rsidR="00036131" w:rsidRPr="001468CC">
        <w:rPr>
          <w:rFonts w:cs="Times New Roman"/>
        </w:rPr>
        <w:t>o</w:t>
      </w:r>
      <w:r w:rsidRPr="001468CC">
        <w:rPr>
          <w:rFonts w:cs="Times New Roman"/>
        </w:rPr>
        <w:t>ptaget i 2004. Kendt for sin aktive gletsjer Sermeq Kujalleq og spektakulære isformationer.</w:t>
      </w:r>
    </w:p>
    <w:p w14:paraId="54306A49" w14:textId="739949C9" w:rsidR="006B17BD" w:rsidRPr="001468CC" w:rsidRDefault="006B17BD" w:rsidP="009A265E">
      <w:pPr>
        <w:pStyle w:val="Listeafsnit"/>
        <w:numPr>
          <w:ilvl w:val="0"/>
          <w:numId w:val="23"/>
        </w:numPr>
        <w:spacing w:line="240" w:lineRule="auto"/>
        <w:rPr>
          <w:rFonts w:cs="Times New Roman"/>
        </w:rPr>
      </w:pPr>
      <w:r w:rsidRPr="001468CC">
        <w:rPr>
          <w:rFonts w:cs="Times New Roman"/>
        </w:rPr>
        <w:t>Kujataa i Sydgrønland</w:t>
      </w:r>
      <w:r w:rsidR="00036131" w:rsidRPr="001468CC">
        <w:rPr>
          <w:rFonts w:cs="Times New Roman"/>
        </w:rPr>
        <w:t>,</w:t>
      </w:r>
      <w:r w:rsidRPr="001468CC">
        <w:rPr>
          <w:rFonts w:cs="Times New Roman"/>
        </w:rPr>
        <w:t> </w:t>
      </w:r>
      <w:r w:rsidR="00036131" w:rsidRPr="001468CC">
        <w:rPr>
          <w:rFonts w:cs="Times New Roman"/>
        </w:rPr>
        <w:t>o</w:t>
      </w:r>
      <w:r w:rsidRPr="001468CC">
        <w:rPr>
          <w:rFonts w:cs="Times New Roman"/>
        </w:rPr>
        <w:t>ptaget i 2017. Et kulturelt landskab med spor fra både nordboernes og inuitternes landbrug og jagt.</w:t>
      </w:r>
    </w:p>
    <w:p w14:paraId="606A5BCB" w14:textId="5AB08C3E" w:rsidR="006B17BD" w:rsidRPr="001468CC" w:rsidRDefault="006B17BD" w:rsidP="009A265E">
      <w:pPr>
        <w:pStyle w:val="Listeafsnit"/>
        <w:numPr>
          <w:ilvl w:val="0"/>
          <w:numId w:val="23"/>
        </w:numPr>
        <w:spacing w:line="240" w:lineRule="auto"/>
        <w:rPr>
          <w:rFonts w:cs="Times New Roman"/>
        </w:rPr>
      </w:pPr>
      <w:r w:rsidRPr="001468CC">
        <w:rPr>
          <w:rFonts w:cs="Times New Roman"/>
        </w:rPr>
        <w:t>Aasivissuit – Nipisat</w:t>
      </w:r>
      <w:r w:rsidR="00036131" w:rsidRPr="001468CC">
        <w:rPr>
          <w:rFonts w:cs="Times New Roman"/>
        </w:rPr>
        <w:t>, o</w:t>
      </w:r>
      <w:r w:rsidRPr="001468CC">
        <w:rPr>
          <w:rFonts w:cs="Times New Roman"/>
        </w:rPr>
        <w:t>ptaget i 2018. Et jagtområde ved Polarcirklen med arkæologiske levn fra over 4.000 års menneskelig aktivitet. Overlapper med den foreslåede nationalpark.</w:t>
      </w:r>
    </w:p>
    <w:p w14:paraId="43FEB052" w14:textId="77777777" w:rsidR="006B17BD" w:rsidRPr="001468CC" w:rsidRDefault="006B17BD" w:rsidP="009A265E">
      <w:pPr>
        <w:spacing w:line="240" w:lineRule="auto"/>
        <w:rPr>
          <w:rFonts w:cs="Times New Roman"/>
          <w:b/>
          <w:bCs/>
        </w:rPr>
      </w:pPr>
    </w:p>
    <w:p w14:paraId="602129C9" w14:textId="52753545" w:rsidR="002C1F6C" w:rsidRPr="004F761A" w:rsidRDefault="00AC7F68" w:rsidP="004F761A">
      <w:pPr>
        <w:pStyle w:val="Overskrift2"/>
        <w:numPr>
          <w:ilvl w:val="0"/>
          <w:numId w:val="0"/>
        </w:numPr>
        <w:tabs>
          <w:tab w:val="left" w:pos="567"/>
        </w:tabs>
        <w:spacing w:line="240" w:lineRule="auto"/>
        <w:rPr>
          <w:rFonts w:cs="Times New Roman"/>
          <w:color w:val="1F497D" w:themeColor="text2"/>
        </w:rPr>
      </w:pPr>
      <w:bookmarkStart w:id="34" w:name="_Toc215008984"/>
      <w:r w:rsidRPr="001468CC">
        <w:rPr>
          <w:rFonts w:ascii="Times New Roman" w:hAnsi="Times New Roman" w:cs="Times New Roman"/>
          <w:color w:val="1F497D" w:themeColor="text2"/>
        </w:rPr>
        <w:t xml:space="preserve">4.4 </w:t>
      </w:r>
      <w:r w:rsidRPr="001468CC">
        <w:rPr>
          <w:rFonts w:ascii="Times New Roman" w:hAnsi="Times New Roman" w:cs="Times New Roman"/>
          <w:color w:val="1F497D" w:themeColor="text2"/>
        </w:rPr>
        <w:tab/>
      </w:r>
      <w:r w:rsidR="002C1F6C" w:rsidRPr="004F761A">
        <w:rPr>
          <w:rFonts w:ascii="Times New Roman" w:hAnsi="Times New Roman" w:cs="Times New Roman"/>
          <w:color w:val="1F497D" w:themeColor="text2"/>
        </w:rPr>
        <w:t>Forskellen mellem et UNESCO verdensarvsområde</w:t>
      </w:r>
      <w:r w:rsidR="00D32A22" w:rsidRPr="004F761A">
        <w:rPr>
          <w:rFonts w:ascii="Times New Roman" w:hAnsi="Times New Roman" w:cs="Times New Roman"/>
          <w:color w:val="1F497D" w:themeColor="text2"/>
        </w:rPr>
        <w:t xml:space="preserve"> og en nationalpark</w:t>
      </w:r>
      <w:bookmarkEnd w:id="34"/>
    </w:p>
    <w:p w14:paraId="68CF3A30" w14:textId="77777777" w:rsidR="002C1F6C" w:rsidRPr="001468CC" w:rsidRDefault="002C1F6C" w:rsidP="009A265E">
      <w:pPr>
        <w:numPr>
          <w:ilvl w:val="0"/>
          <w:numId w:val="24"/>
        </w:numPr>
        <w:spacing w:line="240" w:lineRule="auto"/>
        <w:rPr>
          <w:rFonts w:cs="Times New Roman"/>
          <w:lang w:val="kl-GL"/>
        </w:rPr>
      </w:pPr>
      <w:r w:rsidRPr="001468CC">
        <w:rPr>
          <w:rFonts w:cs="Times New Roman"/>
          <w:lang w:val="kl-GL"/>
        </w:rPr>
        <w:t>Et UNESCO verdensarvsområde er en international anerkendelse. Et verdensarvsområde er en indberetning til UNESCO, der erklærer et område som verdensarv og derved giver det en særlig status som noget, der har enestående og universel værdi for hele menneskeheden som enten kultur- eller naturarv og derved skal passes særligt godt på. Det kan være landskaber, byer, bygninger og monumenter.</w:t>
      </w:r>
    </w:p>
    <w:p w14:paraId="6BF2B886" w14:textId="3184C8A5" w:rsidR="002C1F6C" w:rsidRPr="001468CC" w:rsidRDefault="00D32A22" w:rsidP="009A265E">
      <w:pPr>
        <w:numPr>
          <w:ilvl w:val="0"/>
          <w:numId w:val="24"/>
        </w:numPr>
        <w:spacing w:line="240" w:lineRule="auto"/>
        <w:rPr>
          <w:rFonts w:cs="Times New Roman"/>
          <w:lang w:val="kl-GL"/>
        </w:rPr>
      </w:pPr>
      <w:r w:rsidRPr="001468CC">
        <w:rPr>
          <w:rFonts w:cs="Times New Roman"/>
          <w:lang w:val="kl-GL"/>
        </w:rPr>
        <w:lastRenderedPageBreak/>
        <w:t xml:space="preserve">En nationalpark er </w:t>
      </w:r>
      <w:r w:rsidR="002C1F6C" w:rsidRPr="001468CC">
        <w:rPr>
          <w:rFonts w:cs="Times New Roman"/>
          <w:lang w:val="kl-GL"/>
        </w:rPr>
        <w:t xml:space="preserve">en national anerkendelse af et naturområde, der er erklæret af et lands regering og kan have vidt forskellige formål, oftest for at bevare dyreliv og økosystemer samt sikre lokale interesser og gode rammer for </w:t>
      </w:r>
      <w:r w:rsidR="00E86FF8" w:rsidRPr="001468CC">
        <w:rPr>
          <w:rFonts w:cs="Times New Roman"/>
        </w:rPr>
        <w:t>for eksempel</w:t>
      </w:r>
      <w:r w:rsidR="00E86FF8" w:rsidRPr="001468CC" w:rsidDel="00E86FF8">
        <w:rPr>
          <w:rFonts w:cs="Times New Roman"/>
          <w:lang w:val="kl-GL"/>
        </w:rPr>
        <w:t xml:space="preserve"> </w:t>
      </w:r>
      <w:r w:rsidR="002C1F6C" w:rsidRPr="001468CC">
        <w:rPr>
          <w:rFonts w:cs="Times New Roman"/>
          <w:lang w:val="kl-GL"/>
        </w:rPr>
        <w:t>lokal turismeudvikling mm.</w:t>
      </w:r>
      <w:r w:rsidRPr="001468CC">
        <w:rPr>
          <w:rFonts w:cs="Times New Roman"/>
          <w:lang w:val="kl-GL"/>
        </w:rPr>
        <w:t xml:space="preserve"> En nationalpark kan også godt opnå international anerkendelse efter IUCN</w:t>
      </w:r>
      <w:r w:rsidR="00036131" w:rsidRPr="001468CC">
        <w:rPr>
          <w:rFonts w:cs="Times New Roman"/>
          <w:lang w:val="kl-GL"/>
        </w:rPr>
        <w:t>-</w:t>
      </w:r>
      <w:r w:rsidRPr="001468CC">
        <w:rPr>
          <w:rFonts w:cs="Times New Roman"/>
          <w:lang w:val="kl-GL"/>
        </w:rPr>
        <w:t>kategorier</w:t>
      </w:r>
      <w:r w:rsidRPr="001468CC">
        <w:rPr>
          <w:rStyle w:val="Fodnotehenvisning"/>
          <w:rFonts w:cs="Times New Roman"/>
          <w:lang w:val="kl-GL"/>
        </w:rPr>
        <w:footnoteReference w:id="12"/>
      </w:r>
      <w:r w:rsidR="00036131" w:rsidRPr="001468CC">
        <w:rPr>
          <w:rFonts w:cs="Times New Roman"/>
          <w:lang w:val="kl-GL"/>
        </w:rPr>
        <w:t>.</w:t>
      </w:r>
      <w:r w:rsidRPr="001468CC">
        <w:rPr>
          <w:rFonts w:cs="Times New Roman"/>
          <w:lang w:val="kl-GL"/>
        </w:rPr>
        <w:t xml:space="preserve"> </w:t>
      </w:r>
      <w:r w:rsidR="00036131" w:rsidRPr="001468CC">
        <w:rPr>
          <w:rFonts w:cs="Times New Roman"/>
          <w:lang w:val="kl-GL"/>
        </w:rPr>
        <w:t>D</w:t>
      </w:r>
      <w:r w:rsidRPr="001468CC">
        <w:rPr>
          <w:rFonts w:cs="Times New Roman"/>
          <w:lang w:val="kl-GL"/>
        </w:rPr>
        <w:t xml:space="preserve">et er </w:t>
      </w:r>
      <w:r w:rsidR="00036131" w:rsidRPr="001468CC">
        <w:rPr>
          <w:rFonts w:cs="Times New Roman"/>
          <w:lang w:val="kl-GL"/>
        </w:rPr>
        <w:t xml:space="preserve">dog </w:t>
      </w:r>
      <w:r w:rsidRPr="001468CC">
        <w:rPr>
          <w:rFonts w:cs="Times New Roman"/>
          <w:lang w:val="kl-GL"/>
        </w:rPr>
        <w:t xml:space="preserve">omkostningsfuldt at få udarbejdet vurderingen, og </w:t>
      </w:r>
      <w:r w:rsidR="00036131" w:rsidRPr="001468CC">
        <w:rPr>
          <w:rFonts w:cs="Times New Roman"/>
          <w:lang w:val="kl-GL"/>
        </w:rPr>
        <w:t xml:space="preserve">det </w:t>
      </w:r>
      <w:r w:rsidRPr="001468CC">
        <w:rPr>
          <w:rFonts w:cs="Times New Roman"/>
          <w:lang w:val="kl-GL"/>
        </w:rPr>
        <w:t>vurderes ikke nødvendigt for Vestgrønland Nationalpark</w:t>
      </w:r>
      <w:r w:rsidR="00036131" w:rsidRPr="001468CC">
        <w:rPr>
          <w:rFonts w:cs="Times New Roman"/>
          <w:lang w:val="kl-GL"/>
        </w:rPr>
        <w:t>.</w:t>
      </w:r>
      <w:r w:rsidR="00C6026F" w:rsidRPr="001468CC">
        <w:rPr>
          <w:rFonts w:cs="Times New Roman"/>
          <w:lang w:val="kl-GL"/>
        </w:rPr>
        <w:t xml:space="preserve"> </w:t>
      </w:r>
      <w:r w:rsidR="00036131" w:rsidRPr="001468CC">
        <w:rPr>
          <w:rFonts w:cs="Times New Roman"/>
          <w:lang w:val="kl-GL"/>
        </w:rPr>
        <w:t>D</w:t>
      </w:r>
      <w:r w:rsidR="00C6026F" w:rsidRPr="001468CC">
        <w:rPr>
          <w:rFonts w:cs="Times New Roman"/>
          <w:lang w:val="kl-GL"/>
        </w:rPr>
        <w:t>er vil således ikke være yderligere internationale forpligtelser forbu</w:t>
      </w:r>
      <w:r w:rsidR="00036131" w:rsidRPr="001468CC">
        <w:rPr>
          <w:rFonts w:cs="Times New Roman"/>
          <w:lang w:val="kl-GL"/>
        </w:rPr>
        <w:t>n</w:t>
      </w:r>
      <w:r w:rsidR="00C6026F" w:rsidRPr="001468CC">
        <w:rPr>
          <w:rFonts w:cs="Times New Roman"/>
          <w:lang w:val="kl-GL"/>
        </w:rPr>
        <w:t>det med en national udpegning som nationalpark.</w:t>
      </w:r>
    </w:p>
    <w:p w14:paraId="26395642" w14:textId="77777777" w:rsidR="005D08D0" w:rsidRPr="001468CC" w:rsidRDefault="005D08D0" w:rsidP="009A265E">
      <w:pPr>
        <w:spacing w:line="240" w:lineRule="auto"/>
        <w:rPr>
          <w:rFonts w:cs="Times New Roman"/>
        </w:rPr>
      </w:pPr>
    </w:p>
    <w:p w14:paraId="12E6E680" w14:textId="77777777" w:rsidR="00036131" w:rsidRPr="001468CC" w:rsidRDefault="00036131" w:rsidP="009A265E">
      <w:pPr>
        <w:spacing w:line="240" w:lineRule="auto"/>
        <w:rPr>
          <w:rFonts w:cs="Times New Roman"/>
        </w:rPr>
      </w:pPr>
    </w:p>
    <w:p w14:paraId="6F6B5576" w14:textId="6C7FD5B2" w:rsidR="00AD0442" w:rsidRPr="001468CC" w:rsidRDefault="00AB029C" w:rsidP="009A265E">
      <w:pPr>
        <w:pStyle w:val="Overskrift1"/>
        <w:spacing w:before="0" w:line="240" w:lineRule="auto"/>
        <w:rPr>
          <w:rFonts w:ascii="Times New Roman" w:hAnsi="Times New Roman" w:cs="Times New Roman"/>
          <w:color w:val="1F497D" w:themeColor="text2"/>
        </w:rPr>
      </w:pPr>
      <w:bookmarkStart w:id="35" w:name="_Toc215008985"/>
      <w:r w:rsidRPr="001468CC">
        <w:rPr>
          <w:rFonts w:ascii="Times New Roman" w:hAnsi="Times New Roman" w:cs="Times New Roman"/>
          <w:color w:val="1F497D" w:themeColor="text2"/>
        </w:rPr>
        <w:t>Forvaltningsmodel for nationalparke</w:t>
      </w:r>
      <w:r w:rsidR="00B41AC2" w:rsidRPr="001468CC">
        <w:rPr>
          <w:rFonts w:ascii="Times New Roman" w:hAnsi="Times New Roman" w:cs="Times New Roman"/>
          <w:color w:val="1F497D" w:themeColor="text2"/>
        </w:rPr>
        <w:t>n</w:t>
      </w:r>
      <w:bookmarkEnd w:id="35"/>
    </w:p>
    <w:p w14:paraId="0EB09503" w14:textId="77BD7B41" w:rsidR="002159A6" w:rsidRPr="001468CC" w:rsidRDefault="002159A6" w:rsidP="009A265E">
      <w:pPr>
        <w:spacing w:line="240" w:lineRule="auto"/>
        <w:rPr>
          <w:rFonts w:eastAsia="Times New Roman" w:cs="Times New Roman"/>
          <w:szCs w:val="24"/>
          <w14:ligatures w14:val="none"/>
        </w:rPr>
      </w:pPr>
      <w:r w:rsidRPr="001468CC">
        <w:rPr>
          <w:rFonts w:eastAsia="Times New Roman" w:cs="Times New Roman"/>
          <w:szCs w:val="24"/>
          <w14:ligatures w14:val="none"/>
        </w:rPr>
        <w:t>Forvaltningsmodellen for nationalparken forholder sig kun til bestemmelser, der fremgår af nationalparksbekendtgørelsen</w:t>
      </w:r>
      <w:r w:rsidR="00C7001B" w:rsidRPr="001468CC">
        <w:rPr>
          <w:rFonts w:eastAsia="Times New Roman" w:cs="Times New Roman"/>
          <w:szCs w:val="24"/>
          <w14:ligatures w14:val="none"/>
        </w:rPr>
        <w:t>,</w:t>
      </w:r>
      <w:r w:rsidRPr="001468CC">
        <w:rPr>
          <w:rFonts w:eastAsia="Times New Roman" w:cs="Times New Roman"/>
          <w:szCs w:val="24"/>
          <w14:ligatures w14:val="none"/>
        </w:rPr>
        <w:t xml:space="preserve"> idet der eksisterer en række øvrige bestemmelser, som varetages af andre myndigheder (se afsnit om eksisterende lovgivning herover). Det vil sige, at jagt, fiskeri, turisme, råstofaktiviteter, mm. i nationalparksområdet administreres af andre departementer eller </w:t>
      </w:r>
      <w:r w:rsidR="00C7001B" w:rsidRPr="001468CC">
        <w:rPr>
          <w:rFonts w:eastAsia="Times New Roman" w:cs="Times New Roman"/>
          <w:szCs w:val="24"/>
          <w14:ligatures w14:val="none"/>
        </w:rPr>
        <w:t xml:space="preserve">af </w:t>
      </w:r>
      <w:r w:rsidRPr="001468CC">
        <w:rPr>
          <w:rFonts w:eastAsia="Times New Roman" w:cs="Times New Roman"/>
          <w:szCs w:val="24"/>
          <w14:ligatures w14:val="none"/>
        </w:rPr>
        <w:t xml:space="preserve">kommunerne. </w:t>
      </w:r>
      <w:r w:rsidR="0093488A" w:rsidRPr="001468CC">
        <w:rPr>
          <w:rFonts w:eastAsia="Times New Roman" w:cs="Times New Roman"/>
          <w:szCs w:val="24"/>
          <w14:ligatures w14:val="none"/>
        </w:rPr>
        <w:t xml:space="preserve">Disse andre </w:t>
      </w:r>
      <w:r w:rsidR="00811F0F" w:rsidRPr="001468CC">
        <w:rPr>
          <w:rFonts w:eastAsia="Times New Roman" w:cs="Times New Roman"/>
          <w:szCs w:val="24"/>
          <w14:ligatures w14:val="none"/>
        </w:rPr>
        <w:t>lovgivninger og bestemmelser kan dog ikke regulere de formål og aktiviteter, som vil blive dækket af nationalparksbekendtgørelsen.</w:t>
      </w:r>
    </w:p>
    <w:p w14:paraId="1C73D4D8" w14:textId="77777777" w:rsidR="005D08D0" w:rsidRPr="001468CC" w:rsidRDefault="005D08D0" w:rsidP="009A265E">
      <w:pPr>
        <w:spacing w:line="240" w:lineRule="auto"/>
        <w:rPr>
          <w:rFonts w:eastAsia="Times New Roman" w:cs="Times New Roman"/>
          <w:szCs w:val="24"/>
          <w14:ligatures w14:val="none"/>
        </w:rPr>
      </w:pPr>
    </w:p>
    <w:p w14:paraId="731F63C3" w14:textId="7DBA8DBB" w:rsidR="002159A6" w:rsidRPr="001468CC" w:rsidRDefault="002159A6" w:rsidP="009A265E">
      <w:pPr>
        <w:spacing w:line="240" w:lineRule="auto"/>
        <w:rPr>
          <w:rFonts w:eastAsia="Times New Roman" w:cs="Times New Roman"/>
          <w:szCs w:val="24"/>
          <w14:ligatures w14:val="none"/>
        </w:rPr>
      </w:pPr>
      <w:r w:rsidRPr="001468CC">
        <w:rPr>
          <w:rFonts w:eastAsia="Times New Roman" w:cs="Times New Roman"/>
          <w:szCs w:val="24"/>
          <w14:ligatures w14:val="none"/>
        </w:rPr>
        <w:t xml:space="preserve">Departementet for Natur og Miljø har det overordnede ansvar for forvaltningen af naturen i </w:t>
      </w:r>
      <w:r w:rsidR="00811F0F" w:rsidRPr="001468CC">
        <w:rPr>
          <w:rFonts w:eastAsia="Times New Roman" w:cs="Times New Roman"/>
          <w:szCs w:val="24"/>
          <w14:ligatures w14:val="none"/>
        </w:rPr>
        <w:t xml:space="preserve">den kommende </w:t>
      </w:r>
      <w:r w:rsidRPr="001468CC">
        <w:rPr>
          <w:rFonts w:eastAsia="Times New Roman" w:cs="Times New Roman"/>
          <w:szCs w:val="24"/>
          <w14:ligatures w14:val="none"/>
        </w:rPr>
        <w:t xml:space="preserve">Nationalpark. Departementet </w:t>
      </w:r>
      <w:r w:rsidR="00811F0F" w:rsidRPr="001468CC">
        <w:rPr>
          <w:rFonts w:eastAsia="Times New Roman" w:cs="Times New Roman"/>
          <w:szCs w:val="24"/>
          <w14:ligatures w14:val="none"/>
        </w:rPr>
        <w:t xml:space="preserve">samarbejder med og </w:t>
      </w:r>
      <w:r w:rsidRPr="001468CC">
        <w:rPr>
          <w:rFonts w:eastAsia="Times New Roman" w:cs="Times New Roman"/>
          <w:szCs w:val="24"/>
          <w14:ligatures w14:val="none"/>
        </w:rPr>
        <w:t xml:space="preserve">rådgives af en styregruppe </w:t>
      </w:r>
      <w:r w:rsidR="00670396" w:rsidRPr="001468CC">
        <w:rPr>
          <w:rFonts w:eastAsia="Times New Roman" w:cs="Times New Roman"/>
          <w:szCs w:val="24"/>
          <w14:ligatures w14:val="none"/>
        </w:rPr>
        <w:t>med faste medlemmer og ad hoc</w:t>
      </w:r>
      <w:r w:rsidR="00811F0F" w:rsidRPr="001468CC">
        <w:rPr>
          <w:rFonts w:eastAsia="Times New Roman" w:cs="Times New Roman"/>
          <w:szCs w:val="24"/>
          <w14:ligatures w14:val="none"/>
        </w:rPr>
        <w:t>-</w:t>
      </w:r>
      <w:r w:rsidR="00670396" w:rsidRPr="001468CC">
        <w:rPr>
          <w:rFonts w:eastAsia="Times New Roman" w:cs="Times New Roman"/>
          <w:szCs w:val="24"/>
          <w14:ligatures w14:val="none"/>
        </w:rPr>
        <w:t>medlemmer.</w:t>
      </w:r>
    </w:p>
    <w:p w14:paraId="1A3D8A96" w14:textId="77777777" w:rsidR="005D08D0" w:rsidRPr="001468CC" w:rsidRDefault="005D08D0" w:rsidP="009A265E">
      <w:pPr>
        <w:spacing w:line="240" w:lineRule="auto"/>
        <w:rPr>
          <w:rFonts w:eastAsia="Times New Roman" w:cs="Times New Roman"/>
          <w:szCs w:val="24"/>
          <w14:ligatures w14:val="none"/>
        </w:rPr>
      </w:pPr>
    </w:p>
    <w:p w14:paraId="53C14B63" w14:textId="060C8439" w:rsidR="00C7001B" w:rsidRPr="001468CC" w:rsidRDefault="00670396" w:rsidP="009A265E">
      <w:pPr>
        <w:spacing w:line="240" w:lineRule="auto"/>
        <w:rPr>
          <w:rFonts w:eastAsia="Times New Roman" w:cs="Times New Roman"/>
          <w:szCs w:val="24"/>
          <w14:ligatures w14:val="none"/>
        </w:rPr>
      </w:pPr>
      <w:r w:rsidRPr="001468CC">
        <w:rPr>
          <w:rFonts w:eastAsia="Times New Roman" w:cs="Times New Roman"/>
          <w:szCs w:val="24"/>
          <w14:ligatures w14:val="none"/>
        </w:rPr>
        <w:t>De faste medlemmer består</w:t>
      </w:r>
      <w:r w:rsidR="002159A6" w:rsidRPr="001468CC">
        <w:rPr>
          <w:rFonts w:eastAsia="Times New Roman" w:cs="Times New Roman"/>
          <w:szCs w:val="24"/>
          <w14:ligatures w14:val="none"/>
        </w:rPr>
        <w:t xml:space="preserve"> af</w:t>
      </w:r>
      <w:r w:rsidR="00825E26" w:rsidRPr="001468CC">
        <w:rPr>
          <w:rFonts w:eastAsia="Times New Roman" w:cs="Times New Roman"/>
          <w:szCs w:val="24"/>
          <w14:ligatures w14:val="none"/>
        </w:rPr>
        <w:t>:</w:t>
      </w:r>
      <w:r w:rsidR="002159A6" w:rsidRPr="001468CC">
        <w:rPr>
          <w:rFonts w:eastAsia="Times New Roman" w:cs="Times New Roman"/>
          <w:szCs w:val="24"/>
          <w14:ligatures w14:val="none"/>
        </w:rPr>
        <w:t xml:space="preserve"> </w:t>
      </w:r>
    </w:p>
    <w:p w14:paraId="28166EAA" w14:textId="18F6C216" w:rsidR="00C7001B" w:rsidRPr="001468CC" w:rsidRDefault="002159A6"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Departementet for Natur og Miljø</w:t>
      </w:r>
    </w:p>
    <w:p w14:paraId="588FC235" w14:textId="704A66B7" w:rsidR="00C7001B" w:rsidRPr="001468CC" w:rsidRDefault="002159A6"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Qeqqata Kommunia</w:t>
      </w:r>
    </w:p>
    <w:p w14:paraId="12E00379" w14:textId="13515781" w:rsidR="00670396" w:rsidRPr="001468CC" w:rsidRDefault="002159A6"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Kommune Qeqertalik</w:t>
      </w:r>
    </w:p>
    <w:p w14:paraId="5DFF7DB8" w14:textId="77777777" w:rsidR="00670396" w:rsidRPr="001468CC" w:rsidRDefault="00670396" w:rsidP="009A265E">
      <w:pPr>
        <w:spacing w:line="240" w:lineRule="auto"/>
        <w:rPr>
          <w:rFonts w:eastAsia="Times New Roman" w:cs="Times New Roman"/>
          <w:szCs w:val="24"/>
          <w14:ligatures w14:val="none"/>
        </w:rPr>
      </w:pPr>
    </w:p>
    <w:p w14:paraId="3B1650A2" w14:textId="78DC335E" w:rsidR="00670396" w:rsidRPr="001468CC" w:rsidRDefault="00670396" w:rsidP="009A265E">
      <w:pPr>
        <w:spacing w:line="240" w:lineRule="auto"/>
        <w:rPr>
          <w:rFonts w:eastAsia="Times New Roman" w:cs="Times New Roman"/>
          <w:szCs w:val="24"/>
          <w14:ligatures w14:val="none"/>
        </w:rPr>
      </w:pPr>
      <w:r w:rsidRPr="001468CC">
        <w:rPr>
          <w:rFonts w:eastAsia="Times New Roman" w:cs="Times New Roman"/>
          <w:szCs w:val="24"/>
          <w14:ligatures w14:val="none"/>
        </w:rPr>
        <w:t>Ad hoc</w:t>
      </w:r>
      <w:r w:rsidR="00811F0F" w:rsidRPr="001468CC">
        <w:rPr>
          <w:rFonts w:eastAsia="Times New Roman" w:cs="Times New Roman"/>
          <w:szCs w:val="24"/>
          <w14:ligatures w14:val="none"/>
        </w:rPr>
        <w:t>-</w:t>
      </w:r>
      <w:r w:rsidRPr="001468CC">
        <w:rPr>
          <w:rFonts w:eastAsia="Times New Roman" w:cs="Times New Roman"/>
          <w:szCs w:val="24"/>
          <w14:ligatures w14:val="none"/>
        </w:rPr>
        <w:t xml:space="preserve">medlemmer består af: </w:t>
      </w:r>
    </w:p>
    <w:p w14:paraId="45BA5F3C" w14:textId="2BFFDD37" w:rsidR="00C7001B" w:rsidRPr="001468CC" w:rsidRDefault="00C7001B"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 xml:space="preserve">Departementet for Fiskeri, Fangst, Landbrug og Selvforsyning </w:t>
      </w:r>
    </w:p>
    <w:p w14:paraId="3EB71371" w14:textId="77777777" w:rsidR="00C7001B" w:rsidRPr="001468CC" w:rsidRDefault="00C7001B"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Departementet for Erhverv, Råstoffer, Energi, Justitsområdet og Ligestilling</w:t>
      </w:r>
    </w:p>
    <w:p w14:paraId="723FF22B" w14:textId="77777777" w:rsidR="00C7001B" w:rsidRPr="001468CC" w:rsidRDefault="00C7001B"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Grønlands Naturinstitut</w:t>
      </w:r>
    </w:p>
    <w:p w14:paraId="5222A122" w14:textId="3BED4BDC" w:rsidR="00C7001B" w:rsidRPr="001468CC" w:rsidRDefault="00C7001B"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Wild Nature Foundation</w:t>
      </w:r>
    </w:p>
    <w:p w14:paraId="09A659C8" w14:textId="77777777" w:rsidR="005D08D0" w:rsidRPr="001468CC" w:rsidRDefault="005D08D0"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 xml:space="preserve">Departementet for Uddannelse, Kultur, Idræt og Kirke </w:t>
      </w:r>
    </w:p>
    <w:p w14:paraId="1ED514FD" w14:textId="5561EFB1" w:rsidR="005D08D0" w:rsidRPr="001468CC" w:rsidRDefault="005D08D0" w:rsidP="009A265E">
      <w:pPr>
        <w:pStyle w:val="Listeafsnit"/>
        <w:numPr>
          <w:ilvl w:val="0"/>
          <w:numId w:val="13"/>
        </w:numPr>
        <w:spacing w:line="240" w:lineRule="auto"/>
        <w:rPr>
          <w:rFonts w:eastAsia="Times New Roman" w:cs="Times New Roman"/>
          <w:szCs w:val="24"/>
          <w14:ligatures w14:val="none"/>
        </w:rPr>
      </w:pPr>
      <w:r w:rsidRPr="001468CC">
        <w:rPr>
          <w:rFonts w:eastAsia="Times New Roman" w:cs="Times New Roman"/>
          <w:szCs w:val="24"/>
          <w14:ligatures w14:val="none"/>
        </w:rPr>
        <w:t>Andre myndigheder og organisationer kan inviteres til møder i styregruppen ved behov og afhængig af dagsorden.</w:t>
      </w:r>
    </w:p>
    <w:p w14:paraId="38724FC8" w14:textId="77777777" w:rsidR="005D08D0" w:rsidRPr="001468CC" w:rsidRDefault="005D08D0" w:rsidP="009A265E">
      <w:pPr>
        <w:spacing w:line="240" w:lineRule="auto"/>
        <w:rPr>
          <w:rFonts w:eastAsia="Times New Roman" w:cs="Times New Roman"/>
          <w:szCs w:val="24"/>
          <w14:ligatures w14:val="none"/>
        </w:rPr>
      </w:pPr>
    </w:p>
    <w:p w14:paraId="22C216C8" w14:textId="52A6C288" w:rsidR="002159A6" w:rsidRPr="001468CC" w:rsidRDefault="002159A6" w:rsidP="009A265E">
      <w:pPr>
        <w:spacing w:line="240" w:lineRule="auto"/>
        <w:rPr>
          <w:rFonts w:eastAsia="Times New Roman" w:cs="Times New Roman"/>
          <w:szCs w:val="24"/>
          <w14:ligatures w14:val="none"/>
        </w:rPr>
      </w:pPr>
      <w:r w:rsidRPr="001468CC">
        <w:rPr>
          <w:rFonts w:eastAsia="Times New Roman" w:cs="Times New Roman"/>
          <w:szCs w:val="24"/>
          <w14:ligatures w14:val="none"/>
        </w:rPr>
        <w:t>Styregruppen</w:t>
      </w:r>
      <w:r w:rsidR="00670396" w:rsidRPr="001468CC">
        <w:rPr>
          <w:rFonts w:eastAsia="Times New Roman" w:cs="Times New Roman"/>
          <w:szCs w:val="24"/>
          <w14:ligatures w14:val="none"/>
        </w:rPr>
        <w:t xml:space="preserve"> </w:t>
      </w:r>
      <w:r w:rsidRPr="001468CC">
        <w:rPr>
          <w:rFonts w:eastAsia="Times New Roman" w:cs="Times New Roman"/>
          <w:szCs w:val="24"/>
          <w14:ligatures w14:val="none"/>
        </w:rPr>
        <w:t>ledes og koordineres af Departementet for Natur og Miljø, herunder udarbejdelse af mødeindkaldelser, dagsordener</w:t>
      </w:r>
      <w:r w:rsidR="00670396" w:rsidRPr="001468CC">
        <w:rPr>
          <w:rFonts w:eastAsia="Times New Roman" w:cs="Times New Roman"/>
          <w:szCs w:val="24"/>
          <w14:ligatures w14:val="none"/>
        </w:rPr>
        <w:t xml:space="preserve">, referater </w:t>
      </w:r>
      <w:r w:rsidRPr="001468CC">
        <w:rPr>
          <w:rFonts w:eastAsia="Times New Roman" w:cs="Times New Roman"/>
          <w:szCs w:val="24"/>
          <w14:ligatures w14:val="none"/>
        </w:rPr>
        <w:t>og anden kommunikation til styregruppens medlemmer.</w:t>
      </w:r>
    </w:p>
    <w:p w14:paraId="705BD0CF" w14:textId="77777777" w:rsidR="005D08D0" w:rsidRPr="001468CC" w:rsidRDefault="005D08D0" w:rsidP="009A265E">
      <w:pPr>
        <w:spacing w:line="240" w:lineRule="auto"/>
        <w:rPr>
          <w:rFonts w:eastAsia="Times New Roman" w:cs="Times New Roman"/>
          <w:szCs w:val="24"/>
          <w14:ligatures w14:val="none"/>
        </w:rPr>
      </w:pPr>
    </w:p>
    <w:p w14:paraId="0AF0CA0E" w14:textId="32ABA7D8" w:rsidR="002159A6" w:rsidRPr="001468CC" w:rsidRDefault="002159A6" w:rsidP="009A265E">
      <w:pPr>
        <w:spacing w:line="240" w:lineRule="auto"/>
        <w:rPr>
          <w:rFonts w:eastAsia="Times New Roman" w:cs="Times New Roman"/>
          <w:szCs w:val="24"/>
          <w14:ligatures w14:val="none"/>
        </w:rPr>
      </w:pPr>
      <w:r w:rsidRPr="001468CC">
        <w:rPr>
          <w:rFonts w:eastAsia="Times New Roman" w:cs="Times New Roman"/>
          <w:szCs w:val="24"/>
          <w14:ligatures w14:val="none"/>
        </w:rPr>
        <w:t>Styregruppemedlemmer</w:t>
      </w:r>
      <w:r w:rsidR="00670396" w:rsidRPr="001468CC">
        <w:rPr>
          <w:rFonts w:eastAsia="Times New Roman" w:cs="Times New Roman"/>
          <w:szCs w:val="24"/>
          <w14:ligatures w14:val="none"/>
        </w:rPr>
        <w:t xml:space="preserve"> </w:t>
      </w:r>
      <w:r w:rsidRPr="001468CC">
        <w:rPr>
          <w:rFonts w:eastAsia="Times New Roman" w:cs="Times New Roman"/>
          <w:szCs w:val="24"/>
          <w14:ligatures w14:val="none"/>
        </w:rPr>
        <w:t>modtager kommunikation om styregruppens arbejde og forventes at deltage på styregruppens møder, når emner af relevans for deres ressortområder behandles på møderne.</w:t>
      </w:r>
      <w:r w:rsidR="00952BC8" w:rsidRPr="001468CC">
        <w:rPr>
          <w:rFonts w:eastAsia="Times New Roman" w:cs="Times New Roman"/>
          <w:szCs w:val="24"/>
          <w14:ligatures w14:val="none"/>
        </w:rPr>
        <w:t xml:space="preserve"> Visit Greenland </w:t>
      </w:r>
      <w:r w:rsidR="00670396" w:rsidRPr="001468CC">
        <w:rPr>
          <w:rFonts w:eastAsia="Times New Roman" w:cs="Times New Roman"/>
          <w:szCs w:val="24"/>
          <w14:ligatures w14:val="none"/>
        </w:rPr>
        <w:t xml:space="preserve">har tidligere været med i Styregruppen, men </w:t>
      </w:r>
      <w:r w:rsidR="00462007" w:rsidRPr="001468CC">
        <w:rPr>
          <w:rFonts w:eastAsia="Times New Roman" w:cs="Times New Roman"/>
          <w:szCs w:val="24"/>
          <w14:ligatures w14:val="none"/>
        </w:rPr>
        <w:t>ønsker</w:t>
      </w:r>
      <w:r w:rsidR="00952BC8" w:rsidRPr="001468CC">
        <w:rPr>
          <w:rFonts w:eastAsia="Times New Roman" w:cs="Times New Roman"/>
          <w:szCs w:val="24"/>
          <w14:ligatures w14:val="none"/>
        </w:rPr>
        <w:t xml:space="preserve"> </w:t>
      </w:r>
      <w:r w:rsidR="00811F0F" w:rsidRPr="001468CC">
        <w:rPr>
          <w:rFonts w:eastAsia="Times New Roman" w:cs="Times New Roman"/>
          <w:szCs w:val="24"/>
          <w14:ligatures w14:val="none"/>
        </w:rPr>
        <w:t xml:space="preserve">pt. </w:t>
      </w:r>
      <w:r w:rsidR="00952BC8" w:rsidRPr="001468CC">
        <w:rPr>
          <w:rFonts w:eastAsia="Times New Roman" w:cs="Times New Roman"/>
          <w:szCs w:val="24"/>
          <w14:ligatures w14:val="none"/>
        </w:rPr>
        <w:t xml:space="preserve">udelukkende at </w:t>
      </w:r>
      <w:r w:rsidR="00811F0F" w:rsidRPr="001468CC">
        <w:rPr>
          <w:rFonts w:eastAsia="Times New Roman" w:cs="Times New Roman"/>
          <w:szCs w:val="24"/>
          <w14:ligatures w14:val="none"/>
        </w:rPr>
        <w:t xml:space="preserve">blive </w:t>
      </w:r>
      <w:r w:rsidR="00952BC8" w:rsidRPr="001468CC">
        <w:rPr>
          <w:rFonts w:eastAsia="Times New Roman" w:cs="Times New Roman"/>
          <w:szCs w:val="24"/>
          <w14:ligatures w14:val="none"/>
        </w:rPr>
        <w:t>involvere</w:t>
      </w:r>
      <w:r w:rsidR="00811F0F" w:rsidRPr="001468CC">
        <w:rPr>
          <w:rFonts w:eastAsia="Times New Roman" w:cs="Times New Roman"/>
          <w:szCs w:val="24"/>
          <w14:ligatures w14:val="none"/>
        </w:rPr>
        <w:t>t</w:t>
      </w:r>
      <w:r w:rsidR="00462007" w:rsidRPr="001468CC">
        <w:rPr>
          <w:rFonts w:eastAsia="Times New Roman" w:cs="Times New Roman"/>
          <w:szCs w:val="24"/>
          <w14:ligatures w14:val="none"/>
        </w:rPr>
        <w:t>,</w:t>
      </w:r>
      <w:r w:rsidR="00952BC8" w:rsidRPr="001468CC">
        <w:rPr>
          <w:rFonts w:eastAsia="Times New Roman" w:cs="Times New Roman"/>
          <w:szCs w:val="24"/>
          <w14:ligatures w14:val="none"/>
        </w:rPr>
        <w:t xml:space="preserve"> når det er særligt relevant </w:t>
      </w:r>
      <w:r w:rsidR="00462007" w:rsidRPr="001468CC">
        <w:rPr>
          <w:rFonts w:eastAsia="Times New Roman" w:cs="Times New Roman"/>
          <w:szCs w:val="24"/>
          <w14:ligatures w14:val="none"/>
        </w:rPr>
        <w:t>for dem</w:t>
      </w:r>
      <w:r w:rsidR="00670396" w:rsidRPr="001468CC">
        <w:rPr>
          <w:rFonts w:eastAsia="Times New Roman" w:cs="Times New Roman"/>
          <w:szCs w:val="24"/>
          <w14:ligatures w14:val="none"/>
        </w:rPr>
        <w:t>.</w:t>
      </w:r>
    </w:p>
    <w:p w14:paraId="0E396718" w14:textId="77777777" w:rsidR="005D08D0" w:rsidRPr="001468CC" w:rsidRDefault="005D08D0" w:rsidP="009A265E">
      <w:pPr>
        <w:spacing w:line="240" w:lineRule="auto"/>
        <w:rPr>
          <w:rFonts w:eastAsia="Times New Roman" w:cs="Times New Roman"/>
          <w:szCs w:val="24"/>
          <w14:ligatures w14:val="none"/>
        </w:rPr>
      </w:pPr>
    </w:p>
    <w:p w14:paraId="61912661" w14:textId="1955F3C7" w:rsidR="00670396" w:rsidRPr="001468CC" w:rsidRDefault="002159A6" w:rsidP="009A265E">
      <w:pPr>
        <w:spacing w:line="240" w:lineRule="auto"/>
        <w:rPr>
          <w:rFonts w:eastAsia="Times New Roman" w:cs="Times New Roman"/>
          <w:szCs w:val="24"/>
          <w14:ligatures w14:val="none"/>
        </w:rPr>
      </w:pPr>
      <w:r w:rsidRPr="001468CC">
        <w:rPr>
          <w:rFonts w:eastAsia="Times New Roman" w:cs="Times New Roman"/>
          <w:szCs w:val="24"/>
          <w14:ligatures w14:val="none"/>
        </w:rPr>
        <w:t>Styregruppen skal rådgive Departementet for Natur og Miljø omkring emner relateret til forvaltningen af området.</w:t>
      </w:r>
      <w:r w:rsidR="00670396" w:rsidRPr="001468CC">
        <w:rPr>
          <w:rFonts w:eastAsia="Times New Roman" w:cs="Times New Roman"/>
          <w:szCs w:val="24"/>
          <w14:ligatures w14:val="none"/>
        </w:rPr>
        <w:t xml:space="preserve"> Styregruppen skal sikre, at forskellige interesser repræsenteres</w:t>
      </w:r>
      <w:r w:rsidR="00811F0F" w:rsidRPr="001468CC">
        <w:rPr>
          <w:rFonts w:eastAsia="Times New Roman" w:cs="Times New Roman"/>
          <w:szCs w:val="24"/>
          <w14:ligatures w14:val="none"/>
        </w:rPr>
        <w:t>,</w:t>
      </w:r>
      <w:r w:rsidR="00670396" w:rsidRPr="001468CC">
        <w:rPr>
          <w:rFonts w:eastAsia="Times New Roman" w:cs="Times New Roman"/>
          <w:szCs w:val="24"/>
          <w14:ligatures w14:val="none"/>
        </w:rPr>
        <w:t xml:space="preserve"> og at </w:t>
      </w:r>
      <w:r w:rsidR="00670396" w:rsidRPr="001468CC">
        <w:rPr>
          <w:rFonts w:eastAsia="Times New Roman" w:cs="Times New Roman"/>
          <w:szCs w:val="24"/>
          <w14:ligatures w14:val="none"/>
        </w:rPr>
        <w:lastRenderedPageBreak/>
        <w:t xml:space="preserve">forskellige kompetencer er til rådighed, så der kan træffes beslutninger om projektet på det rette tidspunkt i projektforløbet. </w:t>
      </w:r>
    </w:p>
    <w:p w14:paraId="74861B01" w14:textId="77777777" w:rsidR="00670396" w:rsidRPr="001468CC" w:rsidRDefault="00670396" w:rsidP="009A265E">
      <w:pPr>
        <w:spacing w:line="240" w:lineRule="auto"/>
        <w:rPr>
          <w:rFonts w:eastAsia="Times New Roman" w:cs="Times New Roman"/>
          <w:szCs w:val="24"/>
          <w14:ligatures w14:val="none"/>
        </w:rPr>
      </w:pPr>
    </w:p>
    <w:p w14:paraId="528434EE" w14:textId="5F258832" w:rsidR="002159A6" w:rsidRPr="001468CC" w:rsidRDefault="00670396" w:rsidP="009A265E">
      <w:pPr>
        <w:spacing w:line="240" w:lineRule="auto"/>
        <w:rPr>
          <w:rFonts w:eastAsia="Times New Roman" w:cs="Times New Roman"/>
          <w:szCs w:val="24"/>
          <w14:ligatures w14:val="none"/>
        </w:rPr>
      </w:pPr>
      <w:r w:rsidRPr="001468CC">
        <w:rPr>
          <w:rFonts w:eastAsia="Times New Roman" w:cs="Times New Roman"/>
          <w:szCs w:val="24"/>
          <w14:ligatures w14:val="none"/>
        </w:rPr>
        <w:t>I udkast til bekendtgørelse er det angivet, at der kan udarbejdes en forvaltningsplan, som kan fastsætte rammer for en styregruppe, der skal rådgive Naalakkersuisut i forhold til forvaltningen af Nationalparken fremadrettet.</w:t>
      </w:r>
      <w:r w:rsidR="002159A6" w:rsidRPr="001468CC">
        <w:rPr>
          <w:rFonts w:eastAsia="Times New Roman" w:cs="Times New Roman"/>
          <w:szCs w:val="24"/>
          <w14:ligatures w14:val="none"/>
        </w:rPr>
        <w:t xml:space="preserve"> </w:t>
      </w:r>
    </w:p>
    <w:p w14:paraId="48739E87" w14:textId="77777777" w:rsidR="005D08D0" w:rsidRPr="001468CC" w:rsidRDefault="005D08D0" w:rsidP="009A265E">
      <w:pPr>
        <w:spacing w:line="240" w:lineRule="auto"/>
        <w:rPr>
          <w:rFonts w:eastAsia="Times New Roman" w:cs="Times New Roman"/>
          <w:szCs w:val="24"/>
          <w14:ligatures w14:val="none"/>
        </w:rPr>
      </w:pPr>
    </w:p>
    <w:p w14:paraId="039C2C11" w14:textId="060A1983" w:rsidR="005D08D0" w:rsidRPr="001468CC" w:rsidRDefault="005D08D0" w:rsidP="009A265E">
      <w:pPr>
        <w:spacing w:line="240" w:lineRule="auto"/>
        <w:rPr>
          <w:rFonts w:eastAsia="Times New Roman" w:cs="Times New Roman"/>
          <w:szCs w:val="24"/>
          <w14:ligatures w14:val="none"/>
        </w:rPr>
      </w:pPr>
      <w:r w:rsidRPr="001468CC">
        <w:rPr>
          <w:rFonts w:eastAsia="Times New Roman" w:cs="Times New Roman"/>
          <w:szCs w:val="24"/>
          <w14:ligatures w14:val="none"/>
        </w:rPr>
        <w:t>Kommunerne er ansvarlige for den lokale implementering af styregruppens beslutninger og spiller en vigtig rolle i forbindelse med inddragelse af borgerne</w:t>
      </w:r>
      <w:r w:rsidR="00811F0F" w:rsidRPr="001468CC">
        <w:rPr>
          <w:rFonts w:eastAsia="Times New Roman" w:cs="Times New Roman"/>
          <w:szCs w:val="24"/>
          <w14:ligatures w14:val="none"/>
        </w:rPr>
        <w:t xml:space="preserve"> og dere</w:t>
      </w:r>
      <w:r w:rsidRPr="001468CC">
        <w:rPr>
          <w:rFonts w:eastAsia="Times New Roman" w:cs="Times New Roman"/>
          <w:szCs w:val="24"/>
          <w14:ligatures w14:val="none"/>
        </w:rPr>
        <w:t>s viden i den fremtidige forvaltning af området.</w:t>
      </w:r>
    </w:p>
    <w:p w14:paraId="479DD66E" w14:textId="77777777" w:rsidR="005D08D0" w:rsidRPr="001468CC" w:rsidRDefault="005D08D0" w:rsidP="009A265E">
      <w:pPr>
        <w:spacing w:line="240" w:lineRule="auto"/>
        <w:rPr>
          <w:rFonts w:eastAsia="Times New Roman" w:cs="Times New Roman"/>
          <w:szCs w:val="24"/>
          <w:u w:val="single"/>
          <w14:ligatures w14:val="none"/>
        </w:rPr>
      </w:pPr>
    </w:p>
    <w:p w14:paraId="34EF70FE" w14:textId="0DF462B6" w:rsidR="002159A6" w:rsidRPr="004F761A" w:rsidRDefault="00AC7F68" w:rsidP="004F761A">
      <w:pPr>
        <w:pStyle w:val="Overskrift2"/>
        <w:numPr>
          <w:ilvl w:val="0"/>
          <w:numId w:val="0"/>
        </w:numPr>
        <w:tabs>
          <w:tab w:val="left" w:pos="567"/>
        </w:tabs>
        <w:spacing w:line="240" w:lineRule="auto"/>
        <w:rPr>
          <w:rFonts w:cs="Times New Roman"/>
          <w:color w:val="1F497D" w:themeColor="text2"/>
        </w:rPr>
      </w:pPr>
      <w:bookmarkStart w:id="36" w:name="_Toc215008986"/>
      <w:r w:rsidRPr="001468CC">
        <w:rPr>
          <w:rFonts w:ascii="Times New Roman" w:hAnsi="Times New Roman" w:cs="Times New Roman"/>
          <w:color w:val="1F497D" w:themeColor="text2"/>
        </w:rPr>
        <w:t xml:space="preserve">5.1 </w:t>
      </w:r>
      <w:r w:rsidRPr="001468CC">
        <w:rPr>
          <w:rFonts w:ascii="Times New Roman" w:hAnsi="Times New Roman" w:cs="Times New Roman"/>
          <w:color w:val="1F497D" w:themeColor="text2"/>
        </w:rPr>
        <w:tab/>
      </w:r>
      <w:r w:rsidR="002159A6" w:rsidRPr="004F761A">
        <w:rPr>
          <w:rFonts w:ascii="Times New Roman" w:hAnsi="Times New Roman" w:cs="Times New Roman"/>
          <w:color w:val="1F497D" w:themeColor="text2"/>
        </w:rPr>
        <w:t>Kommunernes overordnede ansvar</w:t>
      </w:r>
      <w:bookmarkEnd w:id="36"/>
    </w:p>
    <w:p w14:paraId="60CE94A4" w14:textId="4CA2A920" w:rsidR="002159A6" w:rsidRPr="001468CC" w:rsidRDefault="00496AD2" w:rsidP="009A265E">
      <w:pPr>
        <w:spacing w:line="240" w:lineRule="auto"/>
        <w:rPr>
          <w:rFonts w:eastAsia="Times New Roman" w:cs="Times New Roman"/>
          <w:szCs w:val="24"/>
          <w14:ligatures w14:val="none"/>
        </w:rPr>
      </w:pPr>
      <w:r w:rsidRPr="001468CC">
        <w:rPr>
          <w:rFonts w:eastAsia="Times New Roman" w:cs="Times New Roman"/>
          <w:szCs w:val="24"/>
          <w14:ligatures w14:val="none"/>
        </w:rPr>
        <w:t>De to k</w:t>
      </w:r>
      <w:r w:rsidR="002159A6" w:rsidRPr="001468CC">
        <w:rPr>
          <w:rFonts w:eastAsia="Times New Roman" w:cs="Times New Roman"/>
          <w:szCs w:val="24"/>
          <w14:ligatures w14:val="none"/>
        </w:rPr>
        <w:t xml:space="preserve">ommuner har arealforvaltningskompetencen i nationalparksområdet </w:t>
      </w:r>
      <w:r w:rsidR="00702543" w:rsidRPr="001468CC">
        <w:rPr>
          <w:rFonts w:eastAsia="Times New Roman" w:cs="Times New Roman"/>
          <w:szCs w:val="24"/>
          <w14:ligatures w14:val="none"/>
        </w:rPr>
        <w:t>i Vestgrønland</w:t>
      </w:r>
      <w:r w:rsidR="00C92784" w:rsidRPr="001468CC">
        <w:rPr>
          <w:rFonts w:eastAsia="Times New Roman" w:cs="Times New Roman"/>
          <w:szCs w:val="24"/>
          <w14:ligatures w14:val="none"/>
        </w:rPr>
        <w:t>. Kommunerne</w:t>
      </w:r>
      <w:r w:rsidR="002159A6" w:rsidRPr="001468CC">
        <w:rPr>
          <w:rFonts w:eastAsia="Times New Roman" w:cs="Times New Roman"/>
          <w:szCs w:val="24"/>
          <w14:ligatures w14:val="none"/>
        </w:rPr>
        <w:t xml:space="preserve"> er ansvarlige for den lokale implementering af beskyttelseshensyn i kommuneplaner, </w:t>
      </w:r>
      <w:r w:rsidR="00984ACB" w:rsidRPr="001468CC">
        <w:rPr>
          <w:rFonts w:eastAsia="Times New Roman" w:cs="Times New Roman"/>
          <w:szCs w:val="24"/>
          <w14:ligatures w14:val="none"/>
        </w:rPr>
        <w:t>og at d</w:t>
      </w:r>
      <w:r w:rsidR="005D08D0" w:rsidRPr="001468CC">
        <w:rPr>
          <w:rFonts w:eastAsia="Times New Roman" w:cs="Times New Roman"/>
          <w:szCs w:val="24"/>
          <w14:ligatures w14:val="none"/>
        </w:rPr>
        <w:t>isse hensyn</w:t>
      </w:r>
      <w:r w:rsidR="00984ACB" w:rsidRPr="001468CC">
        <w:rPr>
          <w:rFonts w:eastAsia="Times New Roman" w:cs="Times New Roman"/>
          <w:szCs w:val="24"/>
          <w14:ligatures w14:val="none"/>
        </w:rPr>
        <w:t xml:space="preserve"> varetages i forbindelse med kommunerne</w:t>
      </w:r>
      <w:r w:rsidR="005D08D0" w:rsidRPr="001468CC">
        <w:rPr>
          <w:rFonts w:eastAsia="Times New Roman" w:cs="Times New Roman"/>
          <w:szCs w:val="24"/>
          <w14:ligatures w14:val="none"/>
        </w:rPr>
        <w:t>s</w:t>
      </w:r>
      <w:r w:rsidR="00984ACB" w:rsidRPr="001468CC">
        <w:rPr>
          <w:rFonts w:eastAsia="Times New Roman" w:cs="Times New Roman"/>
          <w:szCs w:val="24"/>
          <w14:ligatures w14:val="none"/>
        </w:rPr>
        <w:t xml:space="preserve"> implementering af turismeregulering (i jævnfør af turismeloven), etablering af infrastruktur, </w:t>
      </w:r>
      <w:r w:rsidR="002159A6" w:rsidRPr="001468CC">
        <w:rPr>
          <w:rFonts w:eastAsia="Times New Roman" w:cs="Times New Roman"/>
          <w:szCs w:val="24"/>
          <w14:ligatures w14:val="none"/>
        </w:rPr>
        <w:t>kørselsvedtægter, mm. Reviderede kommunale planer og vedtægter skal efter gældende lovgivning fortsat vurderes af Naalakkersuisut, der kan gøre indsigelser, hvis bestemmelser strider imod øvrige forvaltningshensyn.</w:t>
      </w:r>
      <w:r w:rsidR="00702543" w:rsidRPr="001468CC">
        <w:rPr>
          <w:rFonts w:eastAsia="Times New Roman" w:cs="Times New Roman"/>
          <w:szCs w:val="24"/>
          <w14:ligatures w14:val="none"/>
        </w:rPr>
        <w:t xml:space="preserve"> Til </w:t>
      </w:r>
      <w:r w:rsidR="00014979" w:rsidRPr="001468CC">
        <w:rPr>
          <w:rFonts w:eastAsia="Times New Roman" w:cs="Times New Roman"/>
          <w:szCs w:val="24"/>
          <w14:ligatures w14:val="none"/>
        </w:rPr>
        <w:t xml:space="preserve">baggrund </w:t>
      </w:r>
      <w:r w:rsidR="00702543" w:rsidRPr="001468CC">
        <w:rPr>
          <w:rFonts w:eastAsia="Times New Roman" w:cs="Times New Roman"/>
          <w:szCs w:val="24"/>
          <w14:ligatures w14:val="none"/>
        </w:rPr>
        <w:t>kan det nævnes</w:t>
      </w:r>
      <w:r w:rsidR="008554EE" w:rsidRPr="001468CC">
        <w:rPr>
          <w:rFonts w:eastAsia="Times New Roman" w:cs="Times New Roman"/>
          <w:szCs w:val="24"/>
          <w14:ligatures w14:val="none"/>
        </w:rPr>
        <w:t>,</w:t>
      </w:r>
      <w:r w:rsidR="00702543" w:rsidRPr="001468CC">
        <w:rPr>
          <w:rFonts w:eastAsia="Times New Roman" w:cs="Times New Roman"/>
          <w:szCs w:val="24"/>
          <w14:ligatures w14:val="none"/>
        </w:rPr>
        <w:t xml:space="preserve"> at arealforvaltningskompetencen i Nationalparken i Nord- og Østgrønland varetages af Naalakkersuisut, da denne nationalpark ligger uden for den kommunale inddeling. </w:t>
      </w:r>
    </w:p>
    <w:p w14:paraId="13251E30" w14:textId="77777777" w:rsidR="005D08D0" w:rsidRPr="001468CC" w:rsidRDefault="005D08D0" w:rsidP="009A265E">
      <w:pPr>
        <w:spacing w:line="240" w:lineRule="auto"/>
        <w:rPr>
          <w:rFonts w:eastAsia="Times New Roman" w:cs="Times New Roman"/>
          <w:szCs w:val="24"/>
          <w14:ligatures w14:val="none"/>
        </w:rPr>
      </w:pPr>
    </w:p>
    <w:p w14:paraId="702945A5" w14:textId="6DEC01FD" w:rsidR="002159A6" w:rsidRPr="001468CC" w:rsidRDefault="002159A6" w:rsidP="009A265E">
      <w:pPr>
        <w:spacing w:line="240" w:lineRule="auto"/>
        <w:rPr>
          <w:rFonts w:eastAsia="Times New Roman" w:cs="Times New Roman"/>
          <w:szCs w:val="24"/>
          <w14:ligatures w14:val="none"/>
        </w:rPr>
      </w:pPr>
      <w:r w:rsidRPr="001468CC">
        <w:rPr>
          <w:rFonts w:eastAsia="Times New Roman" w:cs="Times New Roman"/>
          <w:szCs w:val="24"/>
          <w14:ligatures w14:val="none"/>
        </w:rPr>
        <w:t>Kommunerne vil sikre inddragelse af borgerne i relevante byer/bygder gennem eksisterende administrative strukturer (</w:t>
      </w:r>
      <w:r w:rsidR="00E86FF8" w:rsidRPr="001468CC">
        <w:rPr>
          <w:rFonts w:cs="Times New Roman"/>
        </w:rPr>
        <w:t>for eksempel</w:t>
      </w:r>
      <w:r w:rsidR="00E86FF8" w:rsidRPr="001468CC" w:rsidDel="00E86FF8">
        <w:rPr>
          <w:rFonts w:eastAsia="Times New Roman" w:cs="Times New Roman"/>
          <w:szCs w:val="24"/>
          <w14:ligatures w14:val="none"/>
        </w:rPr>
        <w:t xml:space="preserve"> </w:t>
      </w:r>
      <w:r w:rsidRPr="001468CC">
        <w:rPr>
          <w:rFonts w:eastAsia="Times New Roman" w:cs="Times New Roman"/>
          <w:szCs w:val="24"/>
          <w14:ligatures w14:val="none"/>
        </w:rPr>
        <w:t>bygdebestyrelser/</w:t>
      </w:r>
      <w:r w:rsidR="00C92784" w:rsidRPr="001468CC">
        <w:rPr>
          <w:rFonts w:eastAsia="Times New Roman" w:cs="Times New Roman"/>
          <w:szCs w:val="24"/>
          <w14:ligatures w14:val="none"/>
        </w:rPr>
        <w:t>-</w:t>
      </w:r>
      <w:r w:rsidRPr="001468CC">
        <w:rPr>
          <w:rFonts w:eastAsia="Times New Roman" w:cs="Times New Roman"/>
          <w:szCs w:val="24"/>
          <w14:ligatures w14:val="none"/>
        </w:rPr>
        <w:t xml:space="preserve">kontorer). </w:t>
      </w:r>
      <w:r w:rsidR="00984ACB" w:rsidRPr="001468CC">
        <w:rPr>
          <w:rFonts w:eastAsia="Times New Roman" w:cs="Times New Roman"/>
          <w:szCs w:val="24"/>
          <w14:ligatures w14:val="none"/>
        </w:rPr>
        <w:t xml:space="preserve">Det er </w:t>
      </w:r>
      <w:r w:rsidR="00C92784" w:rsidRPr="001468CC">
        <w:rPr>
          <w:rFonts w:eastAsia="Times New Roman" w:cs="Times New Roman"/>
          <w:szCs w:val="24"/>
          <w14:ligatures w14:val="none"/>
        </w:rPr>
        <w:t xml:space="preserve">hensigten </w:t>
      </w:r>
      <w:r w:rsidR="00984ACB" w:rsidRPr="001468CC">
        <w:rPr>
          <w:rFonts w:eastAsia="Times New Roman" w:cs="Times New Roman"/>
          <w:szCs w:val="24"/>
          <w14:ligatures w14:val="none"/>
        </w:rPr>
        <w:t>at give b</w:t>
      </w:r>
      <w:r w:rsidRPr="001468CC">
        <w:rPr>
          <w:rFonts w:eastAsia="Times New Roman" w:cs="Times New Roman"/>
          <w:szCs w:val="24"/>
          <w14:ligatures w14:val="none"/>
        </w:rPr>
        <w:t xml:space="preserve">orgerne </w:t>
      </w:r>
      <w:r w:rsidR="00984ACB" w:rsidRPr="001468CC">
        <w:rPr>
          <w:rFonts w:eastAsia="Times New Roman" w:cs="Times New Roman"/>
          <w:szCs w:val="24"/>
          <w14:ligatures w14:val="none"/>
        </w:rPr>
        <w:t xml:space="preserve">mulighed for </w:t>
      </w:r>
      <w:r w:rsidRPr="001468CC">
        <w:rPr>
          <w:rFonts w:eastAsia="Times New Roman" w:cs="Times New Roman"/>
          <w:szCs w:val="24"/>
          <w14:ligatures w14:val="none"/>
        </w:rPr>
        <w:t xml:space="preserve">at dele viden om natur og arter, lokale udnyttelsesinteresser og observationer af forstyrrelser samt fremsætte forvaltningsforslag på baggrund af lokale observationer og vurderinger. </w:t>
      </w:r>
      <w:r w:rsidR="00984ACB" w:rsidRPr="001468CC">
        <w:rPr>
          <w:rFonts w:eastAsia="Times New Roman" w:cs="Times New Roman"/>
          <w:szCs w:val="24"/>
          <w14:ligatures w14:val="none"/>
        </w:rPr>
        <w:t xml:space="preserve">Denne viden vil tilgå styregruppen og </w:t>
      </w:r>
      <w:r w:rsidR="00C92784" w:rsidRPr="001468CC">
        <w:rPr>
          <w:rFonts w:eastAsia="Times New Roman" w:cs="Times New Roman"/>
          <w:szCs w:val="24"/>
          <w14:ligatures w14:val="none"/>
        </w:rPr>
        <w:t xml:space="preserve">blive </w:t>
      </w:r>
      <w:r w:rsidR="00984ACB" w:rsidRPr="001468CC">
        <w:rPr>
          <w:rFonts w:eastAsia="Times New Roman" w:cs="Times New Roman"/>
          <w:szCs w:val="24"/>
          <w14:ligatures w14:val="none"/>
        </w:rPr>
        <w:t>anvend</w:t>
      </w:r>
      <w:r w:rsidR="00C92784" w:rsidRPr="001468CC">
        <w:rPr>
          <w:rFonts w:eastAsia="Times New Roman" w:cs="Times New Roman"/>
          <w:szCs w:val="24"/>
          <w14:ligatures w14:val="none"/>
        </w:rPr>
        <w:t>t</w:t>
      </w:r>
      <w:r w:rsidR="00984ACB" w:rsidRPr="001468CC">
        <w:rPr>
          <w:rFonts w:eastAsia="Times New Roman" w:cs="Times New Roman"/>
          <w:szCs w:val="24"/>
          <w14:ligatures w14:val="none"/>
        </w:rPr>
        <w:t xml:space="preserve"> i forvaltningen af nationalparken.</w:t>
      </w:r>
    </w:p>
    <w:p w14:paraId="7A61C49F" w14:textId="5CD59054" w:rsidR="002159A6" w:rsidRPr="001468CC" w:rsidRDefault="002159A6" w:rsidP="009A265E">
      <w:pPr>
        <w:spacing w:line="240" w:lineRule="auto"/>
        <w:rPr>
          <w:rFonts w:eastAsia="Times New Roman" w:cs="Times New Roman"/>
          <w:szCs w:val="24"/>
          <w14:ligatures w14:val="none"/>
        </w:rPr>
      </w:pPr>
      <w:r w:rsidRPr="001468CC">
        <w:rPr>
          <w:rFonts w:eastAsia="Times New Roman" w:cs="Times New Roman"/>
          <w:szCs w:val="24"/>
          <w14:ligatures w14:val="none"/>
        </w:rPr>
        <w:t>Kommunerne kan føre udvidet tilsyn med nationalparken og har mulighed for at ansætte park rangers. Grønlands Fiskeri</w:t>
      </w:r>
      <w:r w:rsidR="00462007" w:rsidRPr="001468CC">
        <w:rPr>
          <w:rFonts w:eastAsia="Times New Roman" w:cs="Times New Roman"/>
          <w:szCs w:val="24"/>
          <w14:ligatures w14:val="none"/>
        </w:rPr>
        <w:t>-</w:t>
      </w:r>
      <w:r w:rsidRPr="001468CC">
        <w:rPr>
          <w:rFonts w:eastAsia="Times New Roman" w:cs="Times New Roman"/>
          <w:szCs w:val="24"/>
          <w14:ligatures w14:val="none"/>
        </w:rPr>
        <w:t xml:space="preserve"> og Jagtkontrol fører fortsat almindelig</w:t>
      </w:r>
      <w:r w:rsidR="00AD7F1F" w:rsidRPr="001468CC">
        <w:rPr>
          <w:rFonts w:eastAsia="Times New Roman" w:cs="Times New Roman"/>
          <w:szCs w:val="24"/>
          <w14:ligatures w14:val="none"/>
        </w:rPr>
        <w:t>t</w:t>
      </w:r>
      <w:r w:rsidRPr="001468CC">
        <w:rPr>
          <w:rFonts w:eastAsia="Times New Roman" w:cs="Times New Roman"/>
          <w:szCs w:val="24"/>
          <w14:ligatures w14:val="none"/>
        </w:rPr>
        <w:t xml:space="preserve"> tilsyn i området.</w:t>
      </w:r>
    </w:p>
    <w:p w14:paraId="5B87F746" w14:textId="77777777" w:rsidR="00596D31" w:rsidRPr="001468CC" w:rsidRDefault="00596D31" w:rsidP="009A265E">
      <w:pPr>
        <w:spacing w:line="240" w:lineRule="auto"/>
        <w:rPr>
          <w:rFonts w:cs="Times New Roman"/>
        </w:rPr>
      </w:pPr>
    </w:p>
    <w:p w14:paraId="6DB4C571" w14:textId="1BB457E1" w:rsidR="00596D31" w:rsidRPr="001468CC" w:rsidRDefault="00AC7F68" w:rsidP="00AC7F68">
      <w:pPr>
        <w:pStyle w:val="Overskrift2"/>
        <w:numPr>
          <w:ilvl w:val="0"/>
          <w:numId w:val="0"/>
        </w:numPr>
        <w:tabs>
          <w:tab w:val="left" w:pos="567"/>
        </w:tabs>
        <w:spacing w:line="240" w:lineRule="auto"/>
        <w:rPr>
          <w:rFonts w:ascii="Times New Roman" w:hAnsi="Times New Roman" w:cs="Times New Roman"/>
          <w:color w:val="1F497D" w:themeColor="text2"/>
        </w:rPr>
      </w:pPr>
      <w:bookmarkStart w:id="37" w:name="_Toc215008987"/>
      <w:r w:rsidRPr="001468CC">
        <w:rPr>
          <w:rFonts w:ascii="Times New Roman" w:hAnsi="Times New Roman" w:cs="Times New Roman"/>
          <w:color w:val="1F497D" w:themeColor="text2"/>
        </w:rPr>
        <w:t xml:space="preserve">5.2 </w:t>
      </w:r>
      <w:r w:rsidRPr="001468CC">
        <w:rPr>
          <w:rFonts w:ascii="Times New Roman" w:hAnsi="Times New Roman" w:cs="Times New Roman"/>
          <w:color w:val="1F497D" w:themeColor="text2"/>
        </w:rPr>
        <w:tab/>
      </w:r>
      <w:r w:rsidR="002159A6" w:rsidRPr="001468CC">
        <w:rPr>
          <w:rFonts w:ascii="Times New Roman" w:hAnsi="Times New Roman" w:cs="Times New Roman"/>
          <w:color w:val="1F497D" w:themeColor="text2"/>
        </w:rPr>
        <w:t>Traditionel brug, herunder</w:t>
      </w:r>
      <w:r w:rsidR="00757878" w:rsidRPr="001468CC">
        <w:rPr>
          <w:rFonts w:ascii="Times New Roman" w:hAnsi="Times New Roman" w:cs="Times New Roman"/>
          <w:color w:val="1F497D" w:themeColor="text2"/>
        </w:rPr>
        <w:t xml:space="preserve"> eksempler på</w:t>
      </w:r>
      <w:r w:rsidR="002159A6" w:rsidRPr="001468CC">
        <w:rPr>
          <w:rFonts w:ascii="Times New Roman" w:hAnsi="Times New Roman" w:cs="Times New Roman"/>
          <w:color w:val="1F497D" w:themeColor="text2"/>
        </w:rPr>
        <w:t xml:space="preserve"> j</w:t>
      </w:r>
      <w:r w:rsidR="00596D31" w:rsidRPr="001468CC">
        <w:rPr>
          <w:rFonts w:ascii="Times New Roman" w:hAnsi="Times New Roman" w:cs="Times New Roman"/>
          <w:color w:val="1F497D" w:themeColor="text2"/>
        </w:rPr>
        <w:t xml:space="preserve">agt </w:t>
      </w:r>
      <w:r w:rsidR="002159A6" w:rsidRPr="001468CC">
        <w:rPr>
          <w:rFonts w:ascii="Times New Roman" w:hAnsi="Times New Roman" w:cs="Times New Roman"/>
          <w:color w:val="1F497D" w:themeColor="text2"/>
        </w:rPr>
        <w:t>i nationalparker</w:t>
      </w:r>
      <w:bookmarkEnd w:id="37"/>
    </w:p>
    <w:p w14:paraId="244686F5" w14:textId="79080217" w:rsidR="00596D31" w:rsidRPr="001468CC" w:rsidRDefault="005D08D0" w:rsidP="009A265E">
      <w:pPr>
        <w:spacing w:line="240" w:lineRule="auto"/>
        <w:rPr>
          <w:rFonts w:cs="Times New Roman"/>
        </w:rPr>
      </w:pPr>
      <w:r w:rsidRPr="001468CC">
        <w:rPr>
          <w:rFonts w:cs="Times New Roman"/>
        </w:rPr>
        <w:t xml:space="preserve">Et af formålene med etablering af nationalparken er at kunne fortsætte den traditionelle brug af området, inklusiv fangst og fiskeri. </w:t>
      </w:r>
      <w:r w:rsidR="00596D31" w:rsidRPr="001468CC">
        <w:rPr>
          <w:rFonts w:cs="Times New Roman"/>
        </w:rPr>
        <w:t>Der er flere eksempler på nationalparker i Arktis, hvor traditionel brug (herunder jagt) er tilladt</w:t>
      </w:r>
      <w:r w:rsidR="002159A6" w:rsidRPr="001468CC">
        <w:rPr>
          <w:rFonts w:cs="Times New Roman"/>
        </w:rPr>
        <w:t xml:space="preserve"> (se herunder)</w:t>
      </w:r>
      <w:r w:rsidR="00596D31" w:rsidRPr="001468CC">
        <w:rPr>
          <w:rFonts w:cs="Times New Roman"/>
        </w:rPr>
        <w:t xml:space="preserve">, samtidig med, at turismepotentialet øges. Turisme kan </w:t>
      </w:r>
      <w:r w:rsidRPr="001468CC">
        <w:rPr>
          <w:rFonts w:cs="Times New Roman"/>
        </w:rPr>
        <w:t xml:space="preserve">dog </w:t>
      </w:r>
      <w:r w:rsidR="00596D31" w:rsidRPr="001468CC">
        <w:rPr>
          <w:rFonts w:cs="Times New Roman"/>
        </w:rPr>
        <w:t>påvirke den traditionelle brug af området, hvorfor regulering af turismeinfrastruktur (landgangsanlæg, overnatningsfaciliteter, mm</w:t>
      </w:r>
      <w:r w:rsidR="00462007" w:rsidRPr="001468CC">
        <w:rPr>
          <w:rFonts w:cs="Times New Roman"/>
        </w:rPr>
        <w:t>.</w:t>
      </w:r>
      <w:r w:rsidR="00596D31" w:rsidRPr="001468CC">
        <w:rPr>
          <w:rFonts w:cs="Times New Roman"/>
        </w:rPr>
        <w:t xml:space="preserve">) </w:t>
      </w:r>
      <w:r w:rsidR="002159A6" w:rsidRPr="001468CC">
        <w:rPr>
          <w:rFonts w:cs="Times New Roman"/>
        </w:rPr>
        <w:t xml:space="preserve">og turismeaktiviteter </w:t>
      </w:r>
      <w:r w:rsidR="00596D31" w:rsidRPr="001468CC">
        <w:rPr>
          <w:rFonts w:cs="Times New Roman"/>
        </w:rPr>
        <w:t xml:space="preserve">vil kunne </w:t>
      </w:r>
      <w:r w:rsidR="002159A6" w:rsidRPr="001468CC">
        <w:rPr>
          <w:rFonts w:cs="Times New Roman"/>
        </w:rPr>
        <w:t>sikre</w:t>
      </w:r>
      <w:r w:rsidR="00596D31" w:rsidRPr="001468CC">
        <w:rPr>
          <w:rFonts w:cs="Times New Roman"/>
        </w:rPr>
        <w:t xml:space="preserve"> hensyn til både naturbeskyttelsesinteresser</w:t>
      </w:r>
      <w:r w:rsidR="00AD7F1F" w:rsidRPr="001468CC">
        <w:rPr>
          <w:rFonts w:cs="Times New Roman"/>
        </w:rPr>
        <w:t>,</w:t>
      </w:r>
      <w:r w:rsidR="00596D31" w:rsidRPr="001468CC">
        <w:rPr>
          <w:rFonts w:cs="Times New Roman"/>
        </w:rPr>
        <w:t xml:space="preserve"> lokale brugsinteresser</w:t>
      </w:r>
      <w:r w:rsidR="002159A6" w:rsidRPr="001468CC">
        <w:rPr>
          <w:rFonts w:cs="Times New Roman"/>
        </w:rPr>
        <w:t xml:space="preserve"> og kommunernes turismeinteresser</w:t>
      </w:r>
      <w:r w:rsidR="00596D31" w:rsidRPr="001468CC">
        <w:rPr>
          <w:rFonts w:cs="Times New Roman"/>
        </w:rPr>
        <w:t xml:space="preserve">. </w:t>
      </w:r>
    </w:p>
    <w:p w14:paraId="0BD1D8AE" w14:textId="77777777" w:rsidR="00596D31" w:rsidRPr="001468CC" w:rsidRDefault="00596D31" w:rsidP="009A265E">
      <w:pPr>
        <w:spacing w:line="240" w:lineRule="auto"/>
        <w:rPr>
          <w:rFonts w:cs="Times New Roman"/>
        </w:rPr>
      </w:pPr>
    </w:p>
    <w:p w14:paraId="3F5797DD" w14:textId="79CD6503" w:rsidR="00596D31" w:rsidRPr="001468CC" w:rsidRDefault="00596D31" w:rsidP="009A265E">
      <w:pPr>
        <w:spacing w:line="240" w:lineRule="auto"/>
        <w:rPr>
          <w:rFonts w:cs="Times New Roman"/>
        </w:rPr>
      </w:pPr>
      <w:r w:rsidRPr="001468CC">
        <w:rPr>
          <w:rFonts w:cs="Times New Roman"/>
        </w:rPr>
        <w:t>I tillæg til bekendtgørelse</w:t>
      </w:r>
      <w:r w:rsidR="00E621A5" w:rsidRPr="001468CC">
        <w:rPr>
          <w:rFonts w:cs="Times New Roman"/>
        </w:rPr>
        <w:t>n</w:t>
      </w:r>
      <w:r w:rsidRPr="001468CC">
        <w:rPr>
          <w:rFonts w:cs="Times New Roman"/>
        </w:rPr>
        <w:t xml:space="preserve"> om Vestgrønland Nationalpark vil kommunerne kunne bruge</w:t>
      </w:r>
      <w:r w:rsidR="00E621A5" w:rsidRPr="001468CC">
        <w:rPr>
          <w:rFonts w:cs="Times New Roman"/>
        </w:rPr>
        <w:t xml:space="preserve"> </w:t>
      </w:r>
      <w:r w:rsidRPr="001468CC">
        <w:rPr>
          <w:rFonts w:cs="Times New Roman"/>
        </w:rPr>
        <w:t xml:space="preserve">turismeloven til </w:t>
      </w:r>
      <w:r w:rsidR="00183BCD" w:rsidRPr="001468CC">
        <w:rPr>
          <w:rFonts w:cs="Times New Roman"/>
        </w:rPr>
        <w:t xml:space="preserve">gennem zonering </w:t>
      </w:r>
      <w:r w:rsidRPr="001468CC">
        <w:rPr>
          <w:rFonts w:cs="Times New Roman"/>
        </w:rPr>
        <w:t>at regulere erhvervsmæssig turisme under hensyntagen til den traditionelle brug af området og lokale interesser.</w:t>
      </w:r>
    </w:p>
    <w:p w14:paraId="40B42046" w14:textId="77777777" w:rsidR="00596D31" w:rsidRPr="001468CC" w:rsidRDefault="00596D31" w:rsidP="009A265E">
      <w:pPr>
        <w:spacing w:line="240" w:lineRule="auto"/>
        <w:rPr>
          <w:rFonts w:cs="Times New Roman"/>
        </w:rPr>
      </w:pPr>
    </w:p>
    <w:p w14:paraId="5946EAE8" w14:textId="36ABC4A6" w:rsidR="00596D31" w:rsidRPr="001468CC" w:rsidRDefault="00462007" w:rsidP="009A265E">
      <w:pPr>
        <w:spacing w:line="240" w:lineRule="auto"/>
        <w:rPr>
          <w:rFonts w:cs="Times New Roman"/>
        </w:rPr>
      </w:pPr>
      <w:r w:rsidRPr="001468CC">
        <w:rPr>
          <w:rFonts w:cs="Times New Roman"/>
        </w:rPr>
        <w:t>Eksempler på n</w:t>
      </w:r>
      <w:r w:rsidR="00596D31" w:rsidRPr="001468CC">
        <w:rPr>
          <w:rFonts w:cs="Times New Roman"/>
        </w:rPr>
        <w:t>ationalparker i Arktis, hvor jagt er tilladt:</w:t>
      </w:r>
    </w:p>
    <w:p w14:paraId="10AE9915" w14:textId="0C94DD95" w:rsidR="00596D31" w:rsidRPr="001468CC" w:rsidRDefault="00596D31" w:rsidP="004F761A">
      <w:pPr>
        <w:pStyle w:val="Listeafsnit"/>
        <w:numPr>
          <w:ilvl w:val="0"/>
          <w:numId w:val="13"/>
        </w:numPr>
        <w:spacing w:line="240" w:lineRule="auto"/>
        <w:rPr>
          <w:rFonts w:cs="Times New Roman"/>
        </w:rPr>
      </w:pPr>
      <w:r w:rsidRPr="001468CC">
        <w:rPr>
          <w:rFonts w:cs="Times New Roman"/>
        </w:rPr>
        <w:t xml:space="preserve">I </w:t>
      </w:r>
      <w:r w:rsidR="00BE3767" w:rsidRPr="001468CC">
        <w:rPr>
          <w:rFonts w:cs="Times New Roman"/>
        </w:rPr>
        <w:t>Nationalparken i Nord- og Østgrønland</w:t>
      </w:r>
      <w:r w:rsidRPr="001468CC">
        <w:rPr>
          <w:rFonts w:cs="Times New Roman"/>
        </w:rPr>
        <w:t xml:space="preserve"> er jagt tilladt for lokale</w:t>
      </w:r>
      <w:r w:rsidR="00BE3767" w:rsidRPr="001468CC">
        <w:rPr>
          <w:rFonts w:cs="Times New Roman"/>
        </w:rPr>
        <w:t xml:space="preserve"> erhvervsfangere</w:t>
      </w:r>
      <w:r w:rsidRPr="001468CC">
        <w:rPr>
          <w:rFonts w:cs="Times New Roman"/>
        </w:rPr>
        <w:t xml:space="preserve"> (</w:t>
      </w:r>
      <w:hyperlink r:id="rId15" w:history="1">
        <w:r w:rsidRPr="001468CC">
          <w:rPr>
            <w:rStyle w:val="Hyperlink"/>
            <w:rFonts w:cs="Times New Roman"/>
          </w:rPr>
          <w:t>https://nalunaarutit.gl/groenlandsk-lovgivning/1992/bkg-07-1992?sc_lang=da</w:t>
        </w:r>
      </w:hyperlink>
      <w:r w:rsidRPr="001468CC">
        <w:rPr>
          <w:rFonts w:cs="Times New Roman"/>
        </w:rPr>
        <w:t>).</w:t>
      </w:r>
    </w:p>
    <w:p w14:paraId="15336318" w14:textId="2DB146B1" w:rsidR="00596D31" w:rsidRPr="001468CC" w:rsidRDefault="00596D31" w:rsidP="004F761A">
      <w:pPr>
        <w:pStyle w:val="Listeafsnit"/>
        <w:numPr>
          <w:ilvl w:val="0"/>
          <w:numId w:val="13"/>
        </w:numPr>
        <w:spacing w:line="240" w:lineRule="auto"/>
        <w:rPr>
          <w:rFonts w:cs="Times New Roman"/>
        </w:rPr>
      </w:pPr>
      <w:r w:rsidRPr="001468CC">
        <w:rPr>
          <w:rFonts w:cs="Times New Roman"/>
        </w:rPr>
        <w:t>I USA er jagt tilladt i 76 National Park Service-enheder (</w:t>
      </w:r>
      <w:hyperlink r:id="rId16" w:history="1">
        <w:r w:rsidRPr="001468CC">
          <w:rPr>
            <w:rStyle w:val="Hyperlink"/>
            <w:rFonts w:cs="Times New Roman"/>
          </w:rPr>
          <w:t>https://www.nps.gov/articles/000/hunting-fishing-trapping.html</w:t>
        </w:r>
      </w:hyperlink>
      <w:r w:rsidRPr="001468CC">
        <w:rPr>
          <w:rFonts w:cs="Times New Roman"/>
        </w:rPr>
        <w:t xml:space="preserve">). Jagt er </w:t>
      </w:r>
      <w:r w:rsidR="00E86FF8" w:rsidRPr="001468CC">
        <w:rPr>
          <w:rFonts w:cs="Times New Roman"/>
        </w:rPr>
        <w:t>for eksempel</w:t>
      </w:r>
      <w:r w:rsidR="00E86FF8" w:rsidRPr="001468CC" w:rsidDel="00E86FF8">
        <w:rPr>
          <w:rFonts w:cs="Times New Roman"/>
        </w:rPr>
        <w:t xml:space="preserve"> </w:t>
      </w:r>
      <w:r w:rsidRPr="001468CC">
        <w:rPr>
          <w:rFonts w:cs="Times New Roman"/>
        </w:rPr>
        <w:t xml:space="preserve">tilladt i flere beskyttede områder i Alaska, herunder ’national preserves’, hvor jagt er en </w:t>
      </w:r>
      <w:r w:rsidRPr="001468CC">
        <w:rPr>
          <w:rFonts w:cs="Times New Roman"/>
        </w:rPr>
        <w:lastRenderedPageBreak/>
        <w:t>integreret del af naturbeskyttelse (</w:t>
      </w:r>
      <w:r w:rsidR="00E86FF8" w:rsidRPr="001468CC">
        <w:rPr>
          <w:rFonts w:cs="Times New Roman"/>
        </w:rPr>
        <w:t>for eksempel</w:t>
      </w:r>
      <w:r w:rsidR="00E86FF8" w:rsidRPr="001468CC" w:rsidDel="00E86FF8">
        <w:rPr>
          <w:rFonts w:cs="Times New Roman"/>
        </w:rPr>
        <w:t xml:space="preserve"> </w:t>
      </w:r>
      <w:r w:rsidRPr="001468CC">
        <w:rPr>
          <w:rFonts w:cs="Times New Roman"/>
        </w:rPr>
        <w:t>’Gates of the Arctic National Preserve’). En komplet liste over nationalparker</w:t>
      </w:r>
      <w:r w:rsidR="00BE3767" w:rsidRPr="001468CC">
        <w:rPr>
          <w:rFonts w:cs="Times New Roman"/>
        </w:rPr>
        <w:t xml:space="preserve"> i USA</w:t>
      </w:r>
      <w:r w:rsidRPr="001468CC">
        <w:rPr>
          <w:rFonts w:cs="Times New Roman"/>
        </w:rPr>
        <w:t xml:space="preserve">, hvor jagt er tilladt, kan ses her: </w:t>
      </w:r>
      <w:hyperlink r:id="rId17" w:history="1">
        <w:r w:rsidRPr="001468CC">
          <w:rPr>
            <w:rStyle w:val="Hyperlink"/>
            <w:rFonts w:cs="Times New Roman"/>
          </w:rPr>
          <w:t>https://www.nationalparkstraveler.org/2020/07/heres-where-you-can-hunt-and-trap-national-park-system</w:t>
        </w:r>
      </w:hyperlink>
      <w:r w:rsidRPr="001468CC">
        <w:rPr>
          <w:rFonts w:cs="Times New Roman"/>
        </w:rPr>
        <w:t>.</w:t>
      </w:r>
    </w:p>
    <w:p w14:paraId="6F6D467D" w14:textId="48FA29B8" w:rsidR="00596D31" w:rsidRPr="001468CC" w:rsidRDefault="00596D31" w:rsidP="004F761A">
      <w:pPr>
        <w:pStyle w:val="Listeafsnit"/>
        <w:numPr>
          <w:ilvl w:val="0"/>
          <w:numId w:val="13"/>
        </w:numPr>
        <w:spacing w:line="240" w:lineRule="auto"/>
        <w:rPr>
          <w:rFonts w:cs="Times New Roman"/>
        </w:rPr>
      </w:pPr>
      <w:r w:rsidRPr="001468CC">
        <w:rPr>
          <w:rFonts w:cs="Times New Roman"/>
        </w:rPr>
        <w:t xml:space="preserve">I Canada er jagt tilladt i nogle nationalparker baseret på Oprindelige Folks rettigheder, </w:t>
      </w:r>
      <w:r w:rsidR="00E86FF8" w:rsidRPr="001468CC">
        <w:rPr>
          <w:rFonts w:cs="Times New Roman"/>
        </w:rPr>
        <w:t>for eksempel</w:t>
      </w:r>
      <w:r w:rsidR="00E86FF8" w:rsidRPr="001468CC" w:rsidDel="00E86FF8">
        <w:rPr>
          <w:rFonts w:cs="Times New Roman"/>
        </w:rPr>
        <w:t xml:space="preserve"> </w:t>
      </w:r>
      <w:r w:rsidRPr="001468CC">
        <w:rPr>
          <w:rFonts w:cs="Times New Roman"/>
        </w:rPr>
        <w:t xml:space="preserve">Canadas største nationalpark Wood Buffalo National Park </w:t>
      </w:r>
      <w:r w:rsidR="00BE3767" w:rsidRPr="001468CC">
        <w:rPr>
          <w:rFonts w:cs="Times New Roman"/>
        </w:rPr>
        <w:t>samt</w:t>
      </w:r>
      <w:r w:rsidRPr="001468CC">
        <w:rPr>
          <w:rFonts w:cs="Times New Roman"/>
        </w:rPr>
        <w:t xml:space="preserve"> Gros Morne National Park (</w:t>
      </w:r>
      <w:hyperlink r:id="rId18" w:history="1">
        <w:r w:rsidRPr="001468CC">
          <w:rPr>
            <w:rStyle w:val="Hyperlink"/>
            <w:rFonts w:cs="Times New Roman"/>
          </w:rPr>
          <w:t>https://www.google.com/url?sa=t&amp;source=web&amp;rct=j&amp;opi=89978449&amp;url=http://world-heritage-datasheets.unep-wcmc.org/datasheet/output/site/wood-buffalo-national-park/&amp;ved=2ahUKEwilvumM_vqNAxUoFFkFHaTyOQYQFnoECCsQAQ&amp;usg=AOvVaw2Tdt2FLDwl-g4q_GtHUrTw</w:t>
        </w:r>
      </w:hyperlink>
      <w:r w:rsidRPr="001468CC">
        <w:rPr>
          <w:rFonts w:cs="Times New Roman"/>
        </w:rPr>
        <w:t>).</w:t>
      </w:r>
    </w:p>
    <w:p w14:paraId="23BBC205" w14:textId="5E26008D" w:rsidR="00462007" w:rsidRPr="001468CC" w:rsidRDefault="00596D31" w:rsidP="004F761A">
      <w:pPr>
        <w:pStyle w:val="Listeafsnit"/>
        <w:numPr>
          <w:ilvl w:val="0"/>
          <w:numId w:val="13"/>
        </w:numPr>
        <w:spacing w:line="240" w:lineRule="auto"/>
        <w:rPr>
          <w:rFonts w:cs="Times New Roman"/>
        </w:rPr>
      </w:pPr>
      <w:r w:rsidRPr="001468CC">
        <w:rPr>
          <w:rFonts w:cs="Times New Roman"/>
        </w:rPr>
        <w:t>I Norge er jagt tilladt i flere nationalparker (</w:t>
      </w:r>
      <w:hyperlink r:id="rId19" w:history="1">
        <w:r w:rsidR="00462007" w:rsidRPr="001468CC">
          <w:rPr>
            <w:rStyle w:val="Hyperlink"/>
            <w:rFonts w:cs="Times New Roman"/>
          </w:rPr>
          <w:t>https://www.nasjonalparkriket.no/en/conservation-areas-and-right-roam</w:t>
        </w:r>
      </w:hyperlink>
      <w:r w:rsidRPr="001468CC">
        <w:rPr>
          <w:rFonts w:cs="Times New Roman"/>
        </w:rPr>
        <w:t>)</w:t>
      </w:r>
      <w:r w:rsidR="005A4D6A" w:rsidRPr="001468CC">
        <w:rPr>
          <w:rFonts w:cs="Times New Roman"/>
        </w:rPr>
        <w:t>.</w:t>
      </w:r>
    </w:p>
    <w:p w14:paraId="22DB77E2" w14:textId="401F53A2" w:rsidR="00596D31" w:rsidRPr="001468CC" w:rsidRDefault="00596D31" w:rsidP="004F761A">
      <w:pPr>
        <w:pStyle w:val="Listeafsnit"/>
        <w:numPr>
          <w:ilvl w:val="0"/>
          <w:numId w:val="13"/>
        </w:numPr>
        <w:spacing w:line="240" w:lineRule="auto"/>
        <w:rPr>
          <w:rFonts w:cs="Times New Roman"/>
        </w:rPr>
      </w:pPr>
      <w:r w:rsidRPr="001468CC">
        <w:rPr>
          <w:rFonts w:cs="Times New Roman"/>
        </w:rPr>
        <w:t xml:space="preserve">I Island er jagt tilladt i flere nationalparker, </w:t>
      </w:r>
      <w:r w:rsidR="00E86FF8" w:rsidRPr="001468CC">
        <w:rPr>
          <w:rFonts w:cs="Times New Roman"/>
        </w:rPr>
        <w:t>for eksempel</w:t>
      </w:r>
      <w:r w:rsidR="00E86FF8" w:rsidRPr="001468CC" w:rsidDel="00E86FF8">
        <w:rPr>
          <w:rFonts w:cs="Times New Roman"/>
        </w:rPr>
        <w:t xml:space="preserve"> </w:t>
      </w:r>
      <w:r w:rsidRPr="001468CC">
        <w:rPr>
          <w:rFonts w:cs="Times New Roman"/>
        </w:rPr>
        <w:t>Vatnajökul National Park (</w:t>
      </w:r>
      <w:hyperlink r:id="rId20" w:history="1">
        <w:r w:rsidRPr="001468CC">
          <w:rPr>
            <w:rStyle w:val="Hyperlink"/>
            <w:rFonts w:cs="Times New Roman"/>
          </w:rPr>
          <w:t>https://www.vatnajokulsthjodgardur.is/en/communities--businesses/veidi-og-nytjar</w:t>
        </w:r>
      </w:hyperlink>
      <w:r w:rsidRPr="001468CC">
        <w:rPr>
          <w:rFonts w:cs="Times New Roman"/>
        </w:rPr>
        <w:t>)</w:t>
      </w:r>
      <w:r w:rsidR="005A4D6A" w:rsidRPr="001468CC">
        <w:rPr>
          <w:rFonts w:cs="Times New Roman"/>
        </w:rPr>
        <w:t>.</w:t>
      </w:r>
    </w:p>
    <w:p w14:paraId="3976519A" w14:textId="77777777" w:rsidR="00AB029C" w:rsidRPr="001468CC" w:rsidRDefault="00AB029C" w:rsidP="009A265E">
      <w:pPr>
        <w:spacing w:line="240" w:lineRule="auto"/>
        <w:rPr>
          <w:rFonts w:cs="Times New Roman"/>
        </w:rPr>
      </w:pPr>
    </w:p>
    <w:p w14:paraId="5CD52FD0" w14:textId="450EE34D" w:rsidR="00AB029C" w:rsidRPr="001468CC"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38" w:name="_Toc215008988"/>
      <w:r w:rsidRPr="001468CC">
        <w:rPr>
          <w:rFonts w:ascii="Times New Roman" w:hAnsi="Times New Roman" w:cs="Times New Roman"/>
          <w:color w:val="1F497D" w:themeColor="text2"/>
        </w:rPr>
        <w:t xml:space="preserve">5.3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Lokal inddragelse</w:t>
      </w:r>
      <w:bookmarkEnd w:id="38"/>
    </w:p>
    <w:p w14:paraId="182F4E9C" w14:textId="0CD834E3" w:rsidR="00AB029C" w:rsidRPr="001468CC" w:rsidRDefault="00AB029C" w:rsidP="009A265E">
      <w:pPr>
        <w:spacing w:line="240" w:lineRule="auto"/>
        <w:rPr>
          <w:rFonts w:cs="Times New Roman"/>
        </w:rPr>
      </w:pPr>
      <w:r w:rsidRPr="001468CC">
        <w:rPr>
          <w:rFonts w:cs="Times New Roman"/>
        </w:rPr>
        <w:t>De to kommuner har gennemført</w:t>
      </w:r>
      <w:r w:rsidR="008554EE" w:rsidRPr="001468CC">
        <w:rPr>
          <w:rFonts w:cs="Times New Roman"/>
        </w:rPr>
        <w:t xml:space="preserve"> flere</w:t>
      </w:r>
      <w:r w:rsidRPr="001468CC">
        <w:rPr>
          <w:rFonts w:cs="Times New Roman"/>
        </w:rPr>
        <w:t xml:space="preserve"> borgermøder og vidensindsamling blandt kommunernes bygder/</w:t>
      </w:r>
      <w:r w:rsidR="00B24FDC" w:rsidRPr="001468CC">
        <w:rPr>
          <w:rFonts w:cs="Times New Roman"/>
        </w:rPr>
        <w:t>borgere, herunder</w:t>
      </w:r>
      <w:r w:rsidRPr="001468CC">
        <w:rPr>
          <w:rFonts w:cs="Times New Roman"/>
        </w:rPr>
        <w:t xml:space="preserve"> om lokale brugs- og beskyttelsesinteresser og holdninger til nationalparkens afgrænsning. Borgermøder med præsentation og diskussion af vidensindsamlingen og udkast til bekendtgørelse blev </w:t>
      </w:r>
      <w:r w:rsidR="008554EE" w:rsidRPr="001468CC">
        <w:rPr>
          <w:rFonts w:cs="Times New Roman"/>
        </w:rPr>
        <w:t xml:space="preserve">senest </w:t>
      </w:r>
      <w:r w:rsidRPr="001468CC">
        <w:rPr>
          <w:rFonts w:cs="Times New Roman"/>
        </w:rPr>
        <w:t xml:space="preserve">afholdt i Qeqqata Kommunia og Kommune Qeqertalik i hhv. maj og juni 2025. Borgerne vil også få mulighed for at kommentere </w:t>
      </w:r>
      <w:r w:rsidR="00222529" w:rsidRPr="001468CC">
        <w:rPr>
          <w:rFonts w:cs="Times New Roman"/>
        </w:rPr>
        <w:t xml:space="preserve">udkastet til bekendtgørelse </w:t>
      </w:r>
      <w:r w:rsidRPr="001468CC">
        <w:rPr>
          <w:rFonts w:cs="Times New Roman"/>
        </w:rPr>
        <w:t>i den offentlige høring.</w:t>
      </w:r>
    </w:p>
    <w:p w14:paraId="69E7632D" w14:textId="77777777" w:rsidR="00AB029C" w:rsidRPr="001468CC" w:rsidRDefault="00AB029C" w:rsidP="009A265E">
      <w:pPr>
        <w:spacing w:line="240" w:lineRule="auto"/>
        <w:rPr>
          <w:rFonts w:cs="Times New Roman"/>
        </w:rPr>
      </w:pPr>
    </w:p>
    <w:p w14:paraId="6CD4B180" w14:textId="407BD1D7" w:rsidR="00AB029C" w:rsidRPr="001468CC" w:rsidRDefault="00AB029C" w:rsidP="009A265E">
      <w:pPr>
        <w:spacing w:line="240" w:lineRule="auto"/>
        <w:rPr>
          <w:rFonts w:cs="Times New Roman"/>
        </w:rPr>
      </w:pPr>
      <w:r w:rsidRPr="001468CC">
        <w:rPr>
          <w:rFonts w:cs="Times New Roman"/>
        </w:rPr>
        <w:t>Fremadrettet er det hensigten, at lokale borgere gennem allerede eksisterende administrative strukturer kan bidrage med viden og observationer, der kan indgå i den fremtidige forvaltning af området. Dette kan være observationer om arter, interessekonflikter, forstyrrelser, affald, mm</w:t>
      </w:r>
      <w:r w:rsidR="00462007" w:rsidRPr="001468CC">
        <w:rPr>
          <w:rFonts w:cs="Times New Roman"/>
        </w:rPr>
        <w:t>.</w:t>
      </w:r>
      <w:r w:rsidR="00B261A3" w:rsidRPr="001468CC">
        <w:rPr>
          <w:rFonts w:cs="Times New Roman"/>
        </w:rPr>
        <w:t>, ligesom de vil kunne bidrage med forvaltningsforslag</w:t>
      </w:r>
      <w:r w:rsidRPr="001468CC">
        <w:rPr>
          <w:rFonts w:cs="Times New Roman"/>
        </w:rPr>
        <w:t>. Kommunerne er faste medlemmer af styregruppen, der koordinerer den fremtidige forvaltning af nationalparken, og kan dermed også sikre den lokale forankring. Den lokale inddragelse og rammerne for samme vil indgå i en forvaltningsplan for området (§ 20</w:t>
      </w:r>
      <w:r w:rsidR="00AD7F1F" w:rsidRPr="001468CC">
        <w:rPr>
          <w:rFonts w:cs="Times New Roman"/>
        </w:rPr>
        <w:t xml:space="preserve"> </w:t>
      </w:r>
      <w:r w:rsidR="00800509" w:rsidRPr="001468CC">
        <w:rPr>
          <w:rFonts w:cs="Times New Roman"/>
        </w:rPr>
        <w:t>i udkast til bekendtgørelse om Vestgrønland Nationalpark</w:t>
      </w:r>
      <w:r w:rsidRPr="001468CC">
        <w:rPr>
          <w:rFonts w:cs="Times New Roman"/>
        </w:rPr>
        <w:t>).</w:t>
      </w:r>
    </w:p>
    <w:p w14:paraId="1349771C" w14:textId="77777777" w:rsidR="00AB029C" w:rsidRPr="001468CC" w:rsidRDefault="00AB029C" w:rsidP="009A265E">
      <w:pPr>
        <w:spacing w:line="240" w:lineRule="auto"/>
        <w:rPr>
          <w:rFonts w:cs="Times New Roman"/>
        </w:rPr>
      </w:pPr>
    </w:p>
    <w:p w14:paraId="3E842DDA" w14:textId="77777777" w:rsidR="005D08D0" w:rsidRPr="001468CC" w:rsidRDefault="005D08D0" w:rsidP="009A265E">
      <w:pPr>
        <w:spacing w:line="240" w:lineRule="auto"/>
        <w:rPr>
          <w:rFonts w:cs="Times New Roman"/>
        </w:rPr>
      </w:pPr>
    </w:p>
    <w:p w14:paraId="4538DB7C" w14:textId="6172E845" w:rsidR="00AB029C" w:rsidRPr="001468CC" w:rsidRDefault="00596D31" w:rsidP="009A265E">
      <w:pPr>
        <w:pStyle w:val="Overskrift1"/>
        <w:spacing w:before="0" w:line="240" w:lineRule="auto"/>
        <w:rPr>
          <w:rFonts w:ascii="Times New Roman" w:hAnsi="Times New Roman" w:cs="Times New Roman"/>
          <w:color w:val="1F497D" w:themeColor="text2"/>
        </w:rPr>
      </w:pPr>
      <w:bookmarkStart w:id="39" w:name="_Toc215008989"/>
      <w:r w:rsidRPr="001468CC">
        <w:rPr>
          <w:rFonts w:ascii="Times New Roman" w:hAnsi="Times New Roman" w:cs="Times New Roman"/>
          <w:color w:val="1F497D" w:themeColor="text2"/>
        </w:rPr>
        <w:t>Natur- og m</w:t>
      </w:r>
      <w:r w:rsidR="00AB029C" w:rsidRPr="001468CC">
        <w:rPr>
          <w:rFonts w:ascii="Times New Roman" w:hAnsi="Times New Roman" w:cs="Times New Roman"/>
          <w:color w:val="1F497D" w:themeColor="text2"/>
        </w:rPr>
        <w:t>iljømæssige konsekvenser</w:t>
      </w:r>
      <w:bookmarkEnd w:id="39"/>
    </w:p>
    <w:p w14:paraId="226FD2F0" w14:textId="77777777" w:rsidR="00AD7F1F" w:rsidRPr="001468CC" w:rsidRDefault="00AD7F1F" w:rsidP="009A265E">
      <w:pPr>
        <w:spacing w:line="240" w:lineRule="auto"/>
        <w:rPr>
          <w:rFonts w:cs="Times New Roman"/>
        </w:rPr>
      </w:pPr>
    </w:p>
    <w:p w14:paraId="31490468" w14:textId="5D71A36F" w:rsidR="00AB029C" w:rsidRPr="001468CC"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40" w:name="_Toc215008990"/>
      <w:r w:rsidRPr="001468CC">
        <w:rPr>
          <w:rFonts w:ascii="Times New Roman" w:hAnsi="Times New Roman" w:cs="Times New Roman"/>
          <w:color w:val="1F497D" w:themeColor="text2"/>
        </w:rPr>
        <w:t xml:space="preserve">6.1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Biodiversitet, økosystemer og landskaber</w:t>
      </w:r>
      <w:bookmarkEnd w:id="40"/>
    </w:p>
    <w:p w14:paraId="6A05ADCE" w14:textId="77777777" w:rsidR="005D08D0" w:rsidRPr="001468CC" w:rsidRDefault="005D08D0" w:rsidP="009A265E">
      <w:pPr>
        <w:spacing w:line="240" w:lineRule="auto"/>
        <w:rPr>
          <w:rStyle w:val="Overskrift3Tegn"/>
          <w:rFonts w:ascii="Times New Roman" w:hAnsi="Times New Roman" w:cs="Times New Roman"/>
        </w:rPr>
      </w:pPr>
    </w:p>
    <w:p w14:paraId="5D20087D" w14:textId="031F9FC8" w:rsidR="005A4D6A" w:rsidRPr="004F761A" w:rsidRDefault="00ED4759" w:rsidP="00ED4759">
      <w:pPr>
        <w:spacing w:line="240" w:lineRule="auto"/>
        <w:rPr>
          <w:rStyle w:val="Overskrift3Tegn"/>
          <w:rFonts w:ascii="Times New Roman" w:hAnsi="Times New Roman" w:cs="Times New Roman"/>
          <w:color w:val="1F497D" w:themeColor="text2"/>
        </w:rPr>
      </w:pPr>
      <w:bookmarkStart w:id="41" w:name="_Toc215008991"/>
      <w:r w:rsidRPr="001468CC">
        <w:rPr>
          <w:rStyle w:val="Overskrift3Tegn"/>
          <w:rFonts w:ascii="Times New Roman" w:hAnsi="Times New Roman" w:cs="Times New Roman"/>
          <w:color w:val="1F497D" w:themeColor="text2"/>
        </w:rPr>
        <w:t xml:space="preserve">6.1.1 </w:t>
      </w:r>
      <w:r w:rsidR="00AB029C" w:rsidRPr="004F761A">
        <w:rPr>
          <w:rStyle w:val="Overskrift3Tegn"/>
          <w:rFonts w:ascii="Times New Roman" w:hAnsi="Times New Roman" w:cs="Times New Roman"/>
          <w:color w:val="1F497D" w:themeColor="text2"/>
        </w:rPr>
        <w:t>Biodiversitet og arter</w:t>
      </w:r>
      <w:bookmarkEnd w:id="41"/>
    </w:p>
    <w:p w14:paraId="593AD3E2" w14:textId="12788CF0" w:rsidR="00AB029C" w:rsidRPr="001468CC" w:rsidRDefault="00AB029C" w:rsidP="009A265E">
      <w:pPr>
        <w:spacing w:line="240" w:lineRule="auto"/>
        <w:rPr>
          <w:rFonts w:cs="Times New Roman"/>
        </w:rPr>
      </w:pPr>
      <w:r w:rsidRPr="001468CC">
        <w:rPr>
          <w:rFonts w:cs="Times New Roman"/>
        </w:rPr>
        <w:t>Vestgrønland Nationalpark vil bidrage til bedre beskyttelse af truede arter og økosystemer. Nationalparksområdet er identificeret som et vigtigt biologisk interesseområde i Grønland (</w:t>
      </w:r>
      <w:hyperlink r:id="rId21" w:history="1">
        <w:r w:rsidRPr="001468CC">
          <w:rPr>
            <w:rStyle w:val="Hyperlink"/>
            <w:rFonts w:cs="Times New Roman"/>
          </w:rPr>
          <w:t>Teknisk rapport fra DCE – Nationalt Center for Miljø og Energi nr. 89 2016</w:t>
        </w:r>
      </w:hyperlink>
      <w:r w:rsidRPr="001468CC">
        <w:rPr>
          <w:rFonts w:cs="Times New Roman"/>
        </w:rPr>
        <w:t xml:space="preserve">). En ny </w:t>
      </w:r>
      <w:hyperlink r:id="rId22" w:history="1">
        <w:r w:rsidRPr="001468CC">
          <w:rPr>
            <w:rStyle w:val="Hyperlink"/>
            <w:rFonts w:cs="Times New Roman"/>
          </w:rPr>
          <w:t>baggrundsrapport</w:t>
        </w:r>
      </w:hyperlink>
      <w:r w:rsidRPr="001468CC">
        <w:rPr>
          <w:rFonts w:cs="Times New Roman"/>
        </w:rPr>
        <w:t xml:space="preserve"> fra Grønlands Naturinstitut viser, at området rummer en række sjældne og truede dyre- og plantearter, herunder den endemiske Grønlandsk blisgås, fuglekolonier, områder med høj karplantediversitet, mm. Området understøtter også vigtige yngle-</w:t>
      </w:r>
      <w:r w:rsidR="006164BB" w:rsidRPr="001468CC">
        <w:rPr>
          <w:rFonts w:cs="Times New Roman"/>
        </w:rPr>
        <w:t>, gyde-</w:t>
      </w:r>
      <w:r w:rsidRPr="001468CC">
        <w:rPr>
          <w:rFonts w:cs="Times New Roman"/>
        </w:rPr>
        <w:t xml:space="preserve"> og kælvingslokaliteter for vigtige naturressourcer som ørreder, rensdyr og moskusokser og er dermed vigtigt for den traditionelle brug, som fortsat vil være muligt i nationalparken. Områdets størrelse vil bidrage til at </w:t>
      </w:r>
      <w:r w:rsidR="00752BA5" w:rsidRPr="001468CC">
        <w:rPr>
          <w:rFonts w:cs="Times New Roman"/>
        </w:rPr>
        <w:t xml:space="preserve">forvalte </w:t>
      </w:r>
      <w:r w:rsidRPr="001468CC">
        <w:rPr>
          <w:rFonts w:cs="Times New Roman"/>
        </w:rPr>
        <w:t>hele økosystemer</w:t>
      </w:r>
      <w:r w:rsidR="00752BA5" w:rsidRPr="001468CC">
        <w:rPr>
          <w:rFonts w:cs="Times New Roman"/>
        </w:rPr>
        <w:t xml:space="preserve"> fremfor en fragmenteret tilgang</w:t>
      </w:r>
      <w:r w:rsidRPr="001468CC">
        <w:rPr>
          <w:rFonts w:cs="Times New Roman"/>
        </w:rPr>
        <w:t>.</w:t>
      </w:r>
    </w:p>
    <w:p w14:paraId="40DF7798" w14:textId="77777777" w:rsidR="00AB029C" w:rsidRPr="001468CC" w:rsidRDefault="00AB029C" w:rsidP="009A265E">
      <w:pPr>
        <w:spacing w:line="240" w:lineRule="auto"/>
        <w:rPr>
          <w:rFonts w:cs="Times New Roman"/>
        </w:rPr>
      </w:pPr>
    </w:p>
    <w:p w14:paraId="57FBCAAC" w14:textId="77777777" w:rsidR="00AB029C" w:rsidRPr="001468CC" w:rsidRDefault="00AB029C" w:rsidP="009A265E">
      <w:pPr>
        <w:spacing w:line="240" w:lineRule="auto"/>
        <w:rPr>
          <w:rFonts w:cs="Times New Roman"/>
        </w:rPr>
      </w:pPr>
      <w:r w:rsidRPr="001468CC">
        <w:rPr>
          <w:rFonts w:cs="Times New Roman"/>
        </w:rPr>
        <w:lastRenderedPageBreak/>
        <w:t xml:space="preserve">Nationalparken vil bidrage til følgende nationale og internationale mål: </w:t>
      </w:r>
    </w:p>
    <w:p w14:paraId="719B1B1F" w14:textId="54E231E8" w:rsidR="00AB029C" w:rsidRPr="001468CC" w:rsidRDefault="00AB029C" w:rsidP="004F761A">
      <w:pPr>
        <w:pStyle w:val="Listeafsnit"/>
        <w:numPr>
          <w:ilvl w:val="0"/>
          <w:numId w:val="13"/>
        </w:numPr>
        <w:spacing w:line="240" w:lineRule="auto"/>
        <w:rPr>
          <w:rFonts w:cs="Times New Roman"/>
        </w:rPr>
      </w:pPr>
      <w:r w:rsidRPr="001468CC">
        <w:rPr>
          <w:rFonts w:cs="Times New Roman"/>
        </w:rPr>
        <w:t>Delmål 1.1, 1.2, 3.5, 4.2, 4.3, 4.4 and 5.3 i Grønlands Biodiversitetsstrategi 2030</w:t>
      </w:r>
    </w:p>
    <w:p w14:paraId="666C7104" w14:textId="2C1743BE" w:rsidR="00AB029C" w:rsidRPr="001468CC" w:rsidRDefault="00AB029C" w:rsidP="004F761A">
      <w:pPr>
        <w:pStyle w:val="Listeafsnit"/>
        <w:numPr>
          <w:ilvl w:val="0"/>
          <w:numId w:val="13"/>
        </w:numPr>
        <w:spacing w:line="240" w:lineRule="auto"/>
        <w:rPr>
          <w:rFonts w:cs="Times New Roman"/>
        </w:rPr>
      </w:pPr>
      <w:r w:rsidRPr="001468CC">
        <w:rPr>
          <w:rFonts w:cs="Times New Roman"/>
        </w:rPr>
        <w:t>Opfyldelse af mål i regi af Konventionen om Biologisk Mangfoldigheds 2030 mål, EU Biodiversity Strategy 2030</w:t>
      </w:r>
      <w:r w:rsidR="005D08D0" w:rsidRPr="001468CC">
        <w:rPr>
          <w:rFonts w:cs="Times New Roman"/>
        </w:rPr>
        <w:t>,</w:t>
      </w:r>
      <w:r w:rsidRPr="001468CC">
        <w:rPr>
          <w:rFonts w:cs="Times New Roman"/>
        </w:rPr>
        <w:t xml:space="preserve"> ’Arctic Council’s Actions for Arctic Biodiversity 2025-2035’</w:t>
      </w:r>
      <w:r w:rsidR="005D08D0" w:rsidRPr="001468CC">
        <w:rPr>
          <w:rFonts w:cs="Times New Roman"/>
        </w:rPr>
        <w:t xml:space="preserve"> og FN</w:t>
      </w:r>
      <w:r w:rsidR="00467DCD" w:rsidRPr="001468CC">
        <w:rPr>
          <w:rFonts w:cs="Times New Roman"/>
        </w:rPr>
        <w:t>’</w:t>
      </w:r>
      <w:r w:rsidR="005D08D0" w:rsidRPr="001468CC">
        <w:rPr>
          <w:rFonts w:cs="Times New Roman"/>
        </w:rPr>
        <w:t>s udviklingsmål for 2030.</w:t>
      </w:r>
    </w:p>
    <w:p w14:paraId="693890ED" w14:textId="77777777" w:rsidR="00AB029C" w:rsidRPr="001468CC" w:rsidRDefault="00AB029C" w:rsidP="009A265E">
      <w:pPr>
        <w:spacing w:line="240" w:lineRule="auto"/>
        <w:rPr>
          <w:rFonts w:cs="Times New Roman"/>
        </w:rPr>
      </w:pPr>
    </w:p>
    <w:p w14:paraId="0F53F79C" w14:textId="4D5400B8" w:rsidR="005A4D6A" w:rsidRPr="004F761A" w:rsidRDefault="00ED4759" w:rsidP="009A265E">
      <w:pPr>
        <w:spacing w:line="240" w:lineRule="auto"/>
        <w:rPr>
          <w:rStyle w:val="Overskrift3Tegn"/>
          <w:rFonts w:ascii="Times New Roman" w:hAnsi="Times New Roman" w:cs="Times New Roman"/>
          <w:color w:val="1F497D" w:themeColor="text2"/>
        </w:rPr>
      </w:pPr>
      <w:bookmarkStart w:id="42" w:name="_Toc215008992"/>
      <w:r w:rsidRPr="001468CC">
        <w:rPr>
          <w:rStyle w:val="Overskrift3Tegn"/>
          <w:rFonts w:ascii="Times New Roman" w:hAnsi="Times New Roman" w:cs="Times New Roman"/>
          <w:color w:val="1F497D" w:themeColor="text2"/>
        </w:rPr>
        <w:t xml:space="preserve">6.1.2 </w:t>
      </w:r>
      <w:r w:rsidR="00AB029C" w:rsidRPr="004F761A">
        <w:rPr>
          <w:rStyle w:val="Overskrift3Tegn"/>
          <w:rFonts w:ascii="Times New Roman" w:hAnsi="Times New Roman" w:cs="Times New Roman"/>
          <w:color w:val="1F497D" w:themeColor="text2"/>
        </w:rPr>
        <w:t>Landskaber og geologi</w:t>
      </w:r>
      <w:bookmarkEnd w:id="42"/>
    </w:p>
    <w:p w14:paraId="3A1CB235" w14:textId="37619C1E" w:rsidR="00AB029C" w:rsidRPr="001468CC" w:rsidRDefault="00AB029C" w:rsidP="009A265E">
      <w:pPr>
        <w:spacing w:line="240" w:lineRule="auto"/>
        <w:rPr>
          <w:rFonts w:cs="Times New Roman"/>
        </w:rPr>
      </w:pPr>
      <w:r w:rsidRPr="001468CC">
        <w:rPr>
          <w:rFonts w:cs="Times New Roman"/>
        </w:rPr>
        <w:t>Vestgrønland Nationalpark vil bidrage til bevarelse af unikke landskabsformer og geologiske strukturer. En række unikke landskabsformer (inklusiv vadesteder, snævre landtanger, typelandskaber, mm.) og unikke geologiske strukturer vil således opnå øget beskyttelse gennem regulering af infrastruktur (§</w:t>
      </w:r>
      <w:r w:rsidR="00462007" w:rsidRPr="001468CC">
        <w:rPr>
          <w:rFonts w:cs="Times New Roman"/>
        </w:rPr>
        <w:t xml:space="preserve"> </w:t>
      </w:r>
      <w:r w:rsidRPr="001468CC">
        <w:rPr>
          <w:rFonts w:cs="Times New Roman"/>
        </w:rPr>
        <w:t>16</w:t>
      </w:r>
      <w:r w:rsidR="00800509" w:rsidRPr="001468CC">
        <w:rPr>
          <w:rFonts w:cs="Times New Roman"/>
        </w:rPr>
        <w:t xml:space="preserve"> i udkast til bekendtgørelse om Vestgrønland Nationalpark</w:t>
      </w:r>
      <w:r w:rsidRPr="001468CC">
        <w:rPr>
          <w:rFonts w:cs="Times New Roman"/>
        </w:rPr>
        <w:t xml:space="preserve">). </w:t>
      </w:r>
      <w:r w:rsidR="006164BB" w:rsidRPr="001468CC">
        <w:rPr>
          <w:rFonts w:cs="Times New Roman"/>
        </w:rPr>
        <w:t>I</w:t>
      </w:r>
      <w:r w:rsidRPr="001468CC">
        <w:rPr>
          <w:rFonts w:cs="Times New Roman"/>
        </w:rPr>
        <w:t xml:space="preserve">nfrastruktur af </w:t>
      </w:r>
      <w:r w:rsidR="00752BA5" w:rsidRPr="001468CC">
        <w:rPr>
          <w:rFonts w:cs="Times New Roman"/>
        </w:rPr>
        <w:t xml:space="preserve">væsentlig </w:t>
      </w:r>
      <w:r w:rsidRPr="001468CC">
        <w:rPr>
          <w:rFonts w:cs="Times New Roman"/>
        </w:rPr>
        <w:t xml:space="preserve">samfundsmæssig </w:t>
      </w:r>
      <w:r w:rsidR="00752BA5" w:rsidRPr="001468CC">
        <w:rPr>
          <w:rFonts w:cs="Times New Roman"/>
        </w:rPr>
        <w:t xml:space="preserve">interesse </w:t>
      </w:r>
      <w:r w:rsidR="006164BB" w:rsidRPr="001468CC">
        <w:rPr>
          <w:rFonts w:cs="Times New Roman"/>
        </w:rPr>
        <w:t>kan do</w:t>
      </w:r>
      <w:r w:rsidR="008009EC" w:rsidRPr="001468CC">
        <w:rPr>
          <w:rFonts w:cs="Times New Roman"/>
        </w:rPr>
        <w:t xml:space="preserve">g </w:t>
      </w:r>
      <w:r w:rsidR="006164BB" w:rsidRPr="001468CC">
        <w:rPr>
          <w:rFonts w:cs="Times New Roman"/>
        </w:rPr>
        <w:t xml:space="preserve">få tilladelse til opførsel </w:t>
      </w:r>
      <w:r w:rsidRPr="001468CC">
        <w:rPr>
          <w:rFonts w:cs="Times New Roman"/>
        </w:rPr>
        <w:t>(§</w:t>
      </w:r>
      <w:r w:rsidR="00462007" w:rsidRPr="001468CC">
        <w:rPr>
          <w:rFonts w:cs="Times New Roman"/>
        </w:rPr>
        <w:t xml:space="preserve"> </w:t>
      </w:r>
      <w:r w:rsidRPr="001468CC">
        <w:rPr>
          <w:rFonts w:cs="Times New Roman"/>
        </w:rPr>
        <w:t>18</w:t>
      </w:r>
      <w:r w:rsidR="00800509" w:rsidRPr="001468CC">
        <w:rPr>
          <w:rFonts w:cs="Times New Roman"/>
        </w:rPr>
        <w:t xml:space="preserve"> i udkast til bekendtgørelse om Vestgrønland Nationalpark</w:t>
      </w:r>
      <w:r w:rsidRPr="001468CC">
        <w:rPr>
          <w:rFonts w:cs="Times New Roman"/>
        </w:rPr>
        <w:t>), ligesom råstofrelaterede aktiviteter er undtaget jf. naturbeskyttelsesloven (§ 3, stk. 3</w:t>
      </w:r>
      <w:r w:rsidR="00800509" w:rsidRPr="001468CC">
        <w:rPr>
          <w:rFonts w:cs="Times New Roman"/>
        </w:rPr>
        <w:t xml:space="preserve"> i udkast til bekendtgørelse om Vestgrønland Nationalpark</w:t>
      </w:r>
      <w:r w:rsidRPr="001468CC">
        <w:rPr>
          <w:rFonts w:cs="Times New Roman"/>
        </w:rPr>
        <w:t>).</w:t>
      </w:r>
    </w:p>
    <w:p w14:paraId="79ED7A7C" w14:textId="77777777" w:rsidR="00AB029C" w:rsidRPr="001468CC" w:rsidRDefault="00AB029C" w:rsidP="009A265E">
      <w:pPr>
        <w:spacing w:line="240" w:lineRule="auto"/>
        <w:rPr>
          <w:rFonts w:cs="Times New Roman"/>
        </w:rPr>
      </w:pPr>
    </w:p>
    <w:p w14:paraId="2680E215" w14:textId="36AEEB30" w:rsidR="00AB029C" w:rsidRPr="001468CC"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43" w:name="_Toc215008993"/>
      <w:r w:rsidRPr="001468CC">
        <w:rPr>
          <w:rFonts w:ascii="Times New Roman" w:hAnsi="Times New Roman" w:cs="Times New Roman"/>
          <w:color w:val="1F497D" w:themeColor="text2"/>
        </w:rPr>
        <w:t xml:space="preserve">6.2 </w:t>
      </w:r>
      <w:r w:rsidRPr="001468CC">
        <w:rPr>
          <w:rFonts w:ascii="Times New Roman" w:hAnsi="Times New Roman" w:cs="Times New Roman"/>
          <w:color w:val="1F497D" w:themeColor="text2"/>
        </w:rPr>
        <w:tab/>
      </w:r>
      <w:r w:rsidR="00714CE6" w:rsidRPr="001468CC">
        <w:rPr>
          <w:rFonts w:ascii="Times New Roman" w:hAnsi="Times New Roman" w:cs="Times New Roman"/>
          <w:color w:val="1F497D" w:themeColor="text2"/>
        </w:rPr>
        <w:t>T</w:t>
      </w:r>
      <w:r w:rsidR="00AB029C" w:rsidRPr="001468CC">
        <w:rPr>
          <w:rFonts w:ascii="Times New Roman" w:hAnsi="Times New Roman" w:cs="Times New Roman"/>
          <w:color w:val="1F497D" w:themeColor="text2"/>
        </w:rPr>
        <w:t>ruede arter</w:t>
      </w:r>
      <w:bookmarkEnd w:id="43"/>
    </w:p>
    <w:p w14:paraId="4B8F9369" w14:textId="049683CB" w:rsidR="00AB029C" w:rsidRPr="001468CC" w:rsidRDefault="003D1B43" w:rsidP="009A265E">
      <w:pPr>
        <w:spacing w:line="240" w:lineRule="auto"/>
        <w:rPr>
          <w:rFonts w:cs="Times New Roman"/>
        </w:rPr>
      </w:pPr>
      <w:r w:rsidRPr="001468CC">
        <w:rPr>
          <w:rFonts w:cs="Times New Roman"/>
        </w:rPr>
        <w:t>Det foreslåede n</w:t>
      </w:r>
      <w:r w:rsidR="00AB029C" w:rsidRPr="001468CC">
        <w:rPr>
          <w:rFonts w:cs="Times New Roman"/>
        </w:rPr>
        <w:t xml:space="preserve">ationalparksområde </w:t>
      </w:r>
      <w:r w:rsidR="00E1132E" w:rsidRPr="001468CC">
        <w:rPr>
          <w:rFonts w:cs="Times New Roman"/>
        </w:rPr>
        <w:t>rummer</w:t>
      </w:r>
      <w:r w:rsidR="00AB029C" w:rsidRPr="001468CC">
        <w:rPr>
          <w:rFonts w:cs="Times New Roman"/>
        </w:rPr>
        <w:t xml:space="preserve"> en række arter, der er listet som truet på den Grønlandske Rødliste (se tabel</w:t>
      </w:r>
      <w:r w:rsidRPr="001468CC">
        <w:rPr>
          <w:rFonts w:cs="Times New Roman"/>
        </w:rPr>
        <w:t xml:space="preserve"> 1</w:t>
      </w:r>
      <w:r w:rsidR="00AB029C" w:rsidRPr="001468CC">
        <w:rPr>
          <w:rFonts w:cs="Times New Roman"/>
        </w:rPr>
        <w:t xml:space="preserve"> </w:t>
      </w:r>
      <w:r w:rsidRPr="001468CC">
        <w:rPr>
          <w:rFonts w:cs="Times New Roman"/>
        </w:rPr>
        <w:t xml:space="preserve">og 2 </w:t>
      </w:r>
      <w:r w:rsidR="00AB029C" w:rsidRPr="001468CC">
        <w:rPr>
          <w:rFonts w:cs="Times New Roman"/>
        </w:rPr>
        <w:t>herunder). Flere af disse vil nyde øget beskyttelse i en nationalpark gennem forbud mod indsamling af rødliste</w:t>
      </w:r>
      <w:r w:rsidR="00036C6C" w:rsidRPr="001468CC">
        <w:rPr>
          <w:rFonts w:cs="Times New Roman"/>
        </w:rPr>
        <w:t>de</w:t>
      </w:r>
      <w:r w:rsidR="00AB029C" w:rsidRPr="001468CC">
        <w:rPr>
          <w:rFonts w:cs="Times New Roman"/>
        </w:rPr>
        <w:t xml:space="preserve"> plantearter, kommunal regulering af infrastruktur samt regulering af adgang/aktiviteter i </w:t>
      </w:r>
      <w:r w:rsidR="00E1132E" w:rsidRPr="001468CC">
        <w:rPr>
          <w:rFonts w:cs="Times New Roman"/>
        </w:rPr>
        <w:t xml:space="preserve">kerneområder for rensdyrkælving og </w:t>
      </w:r>
      <w:r w:rsidR="00AB029C" w:rsidRPr="001468CC">
        <w:rPr>
          <w:rFonts w:cs="Times New Roman"/>
        </w:rPr>
        <w:t>områder for særligt truede arter</w:t>
      </w:r>
      <w:r w:rsidR="00E1132E" w:rsidRPr="001468CC">
        <w:rPr>
          <w:rFonts w:cs="Times New Roman"/>
        </w:rPr>
        <w:t xml:space="preserve">. Det gælder </w:t>
      </w:r>
      <w:r w:rsidR="00AB029C" w:rsidRPr="001468CC">
        <w:rPr>
          <w:rFonts w:cs="Times New Roman"/>
        </w:rPr>
        <w:t>yngle</w:t>
      </w:r>
      <w:r w:rsidR="00E1132E" w:rsidRPr="001468CC">
        <w:rPr>
          <w:rFonts w:cs="Times New Roman"/>
        </w:rPr>
        <w:t>-</w:t>
      </w:r>
      <w:r w:rsidR="00AB029C" w:rsidRPr="001468CC">
        <w:rPr>
          <w:rFonts w:cs="Times New Roman"/>
        </w:rPr>
        <w:t xml:space="preserve"> og fældeområder for spættet sæl (kritisk truet if</w:t>
      </w:r>
      <w:r w:rsidR="00462007" w:rsidRPr="001468CC">
        <w:rPr>
          <w:rFonts w:cs="Times New Roman"/>
        </w:rPr>
        <w:t>ølge</w:t>
      </w:r>
      <w:r w:rsidR="00AB029C" w:rsidRPr="001468CC">
        <w:rPr>
          <w:rFonts w:cs="Times New Roman"/>
        </w:rPr>
        <w:t xml:space="preserve"> </w:t>
      </w:r>
      <w:r w:rsidR="00752BA5" w:rsidRPr="001468CC">
        <w:rPr>
          <w:rFonts w:cs="Times New Roman"/>
        </w:rPr>
        <w:t>Grønlands</w:t>
      </w:r>
      <w:r w:rsidR="00AB029C" w:rsidRPr="001468CC">
        <w:rPr>
          <w:rFonts w:cs="Times New Roman"/>
        </w:rPr>
        <w:t xml:space="preserve"> Rødliste), forårsrastepladser for Grønlandsk blisgås (endemisk) og fældeområder for havænder (følsomme for forstyrrelser).</w:t>
      </w:r>
    </w:p>
    <w:p w14:paraId="5E16F5A4" w14:textId="77777777" w:rsidR="00AB029C" w:rsidRPr="001468CC" w:rsidRDefault="00AB029C" w:rsidP="009A265E">
      <w:pPr>
        <w:spacing w:line="240" w:lineRule="auto"/>
        <w:rPr>
          <w:rFonts w:cs="Times New Roman"/>
        </w:rPr>
      </w:pPr>
    </w:p>
    <w:p w14:paraId="31DA6DE5" w14:textId="25827EDB" w:rsidR="00AB029C" w:rsidRPr="001468CC" w:rsidRDefault="00F806BE" w:rsidP="009A265E">
      <w:pPr>
        <w:spacing w:line="240" w:lineRule="auto"/>
        <w:rPr>
          <w:rFonts w:cs="Times New Roman"/>
        </w:rPr>
      </w:pPr>
      <w:r w:rsidRPr="001468CC">
        <w:rPr>
          <w:rFonts w:cs="Times New Roman"/>
          <w:noProof/>
        </w:rPr>
        <w:lastRenderedPageBreak/>
        <w:drawing>
          <wp:inline distT="0" distB="0" distL="0" distR="0" wp14:anchorId="335537B4" wp14:editId="6746B19B">
            <wp:extent cx="6119495" cy="5504180"/>
            <wp:effectExtent l="0" t="0" r="0" b="1270"/>
            <wp:docPr id="471633985"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9495" cy="5504180"/>
                    </a:xfrm>
                    <a:prstGeom prst="rect">
                      <a:avLst/>
                    </a:prstGeom>
                    <a:noFill/>
                    <a:ln>
                      <a:noFill/>
                    </a:ln>
                  </pic:spPr>
                </pic:pic>
              </a:graphicData>
            </a:graphic>
          </wp:inline>
        </w:drawing>
      </w:r>
      <w:r w:rsidRPr="001468CC">
        <w:rPr>
          <w:rFonts w:cs="Times New Roman"/>
          <w:noProof/>
          <w14:ligatures w14:val="none"/>
        </w:rPr>
        <mc:AlternateContent>
          <mc:Choice Requires="wps">
            <w:drawing>
              <wp:inline distT="0" distB="0" distL="0" distR="0" wp14:anchorId="622523B7" wp14:editId="28050B2A">
                <wp:extent cx="6040316" cy="615950"/>
                <wp:effectExtent l="0" t="0" r="0" b="0"/>
                <wp:docPr id="30349927" name="Tekstfelt 2"/>
                <wp:cNvGraphicFramePr/>
                <a:graphic xmlns:a="http://schemas.openxmlformats.org/drawingml/2006/main">
                  <a:graphicData uri="http://schemas.microsoft.com/office/word/2010/wordprocessingShape">
                    <wps:wsp>
                      <wps:cNvSpPr txBox="1"/>
                      <wps:spPr>
                        <a:xfrm>
                          <a:off x="0" y="0"/>
                          <a:ext cx="6040316" cy="615950"/>
                        </a:xfrm>
                        <a:prstGeom prst="rect">
                          <a:avLst/>
                        </a:prstGeom>
                        <a:solidFill>
                          <a:schemeClr val="lt1"/>
                        </a:solidFill>
                        <a:ln w="6350">
                          <a:noFill/>
                        </a:ln>
                      </wps:spPr>
                      <wps:txbx>
                        <w:txbxContent>
                          <w:p w14:paraId="79856BF2" w14:textId="7C390C04" w:rsidR="00F806BE" w:rsidRPr="004F761A" w:rsidRDefault="00F806BE">
                            <w:pPr>
                              <w:rPr>
                                <w:rFonts w:cs="Times New Roman"/>
                                <w:sz w:val="20"/>
                                <w:szCs w:val="20"/>
                              </w:rPr>
                            </w:pPr>
                            <w:r w:rsidRPr="004F761A">
                              <w:rPr>
                                <w:rFonts w:cs="Times New Roman"/>
                                <w:b/>
                                <w:bCs/>
                                <w:sz w:val="20"/>
                                <w:szCs w:val="20"/>
                              </w:rPr>
                              <w:t>Tabel 1.</w:t>
                            </w:r>
                            <w:r w:rsidRPr="004F761A">
                              <w:rPr>
                                <w:rFonts w:cs="Times New Roman"/>
                                <w:sz w:val="20"/>
                                <w:szCs w:val="20"/>
                              </w:rPr>
                              <w:t xml:space="preserve"> Rødlistede pattedyr og fugle, der forekommer i nationalparksområdet (L=Land, F=Ferskvand, H=Hav. LC=Least Concern (Ikke truet), NT=Near Threatened (Nær truet), VU=Vulnerable (Sårbar), EN=Endangered (Moderat truet), CR=Critically endangered (Kritisk truet)).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22523B7" id="Tekstfelt 2" o:spid="_x0000_s1034" type="#_x0000_t202" style="width:475.6pt;height: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" fillcolor="white [3201]" stroked="f" strokeweight=".5pt">
                <v:textbox>
                  <w:txbxContent>
                    <w:p w14:paraId="79856BF2" w14:textId="7C390C04" w:rsidR="00F806BE" w:rsidRPr="004F761A" w:rsidRDefault="00F806BE">
                      <w:pPr>
                        <w:rPr>
                          <w:rFonts w:cs="Times New Roman"/>
                          <w:sz w:val="20"/>
                          <w:szCs w:val="20"/>
                        </w:rPr>
                      </w:pPr>
                      <w:r w:rsidRPr="004F761A">
                        <w:rPr>
                          <w:rFonts w:cs="Times New Roman"/>
                          <w:b/>
                          <w:bCs/>
                          <w:sz w:val="20"/>
                          <w:szCs w:val="20"/>
                        </w:rPr>
                        <w:t>Tabel 1.</w:t>
                      </w:r>
                      <w:r w:rsidRPr="004F761A">
                        <w:rPr>
                          <w:rFonts w:cs="Times New Roman"/>
                          <w:sz w:val="20"/>
                          <w:szCs w:val="20"/>
                        </w:rPr>
                        <w:t xml:space="preserve"> Rødlistede pattedyr og fugle, der forekommer i nationalparksområdet (L=Land, F=Ferskvand, H=Hav. LC=Least Concern (Ikke truet), NT=Near Threatened (Nær truet), VU=Vulnerable (Sårbar), EN=Endangered (Moderat truet), CR=Critically endangered (Kritisk truet)).</w:t>
                      </w:r>
                    </w:p>
                  </w:txbxContent>
                </v:textbox>
                <w10:anchorlock/>
              </v:shape>
            </w:pict>
          </mc:Fallback>
        </mc:AlternateContent>
      </w:r>
    </w:p>
    <w:p w14:paraId="23B6B173" w14:textId="799F9BF5" w:rsidR="00AB029C" w:rsidRPr="001468CC" w:rsidRDefault="00AB029C" w:rsidP="009A265E">
      <w:pPr>
        <w:spacing w:line="240" w:lineRule="auto"/>
        <w:rPr>
          <w:rFonts w:cs="Times New Roman"/>
        </w:rPr>
      </w:pPr>
      <w:r w:rsidRPr="001468CC">
        <w:rPr>
          <w:rFonts w:cs="Times New Roman"/>
          <w:noProof/>
        </w:rPr>
        <w:lastRenderedPageBreak/>
        <w:drawing>
          <wp:inline distT="0" distB="0" distL="0" distR="0" wp14:anchorId="07B45692" wp14:editId="3DD398F4">
            <wp:extent cx="6120130" cy="5285740"/>
            <wp:effectExtent l="0" t="0" r="0" b="0"/>
            <wp:docPr id="191965755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5285740"/>
                    </a:xfrm>
                    <a:prstGeom prst="rect">
                      <a:avLst/>
                    </a:prstGeom>
                    <a:noFill/>
                    <a:ln>
                      <a:noFill/>
                    </a:ln>
                  </pic:spPr>
                </pic:pic>
              </a:graphicData>
            </a:graphic>
          </wp:inline>
        </w:drawing>
      </w:r>
    </w:p>
    <w:p w14:paraId="25DCD4BA" w14:textId="6B31ED76" w:rsidR="00F806BE" w:rsidRPr="001468CC" w:rsidRDefault="00F806BE" w:rsidP="009A265E">
      <w:pPr>
        <w:spacing w:line="240" w:lineRule="auto"/>
        <w:rPr>
          <w:rFonts w:cs="Times New Roman"/>
        </w:rPr>
      </w:pPr>
      <w:r w:rsidRPr="001468CC">
        <w:rPr>
          <w:rFonts w:cs="Times New Roman"/>
          <w:noProof/>
          <w14:ligatures w14:val="none"/>
        </w:rPr>
        <mc:AlternateContent>
          <mc:Choice Requires="wps">
            <w:drawing>
              <wp:inline distT="0" distB="0" distL="0" distR="0" wp14:anchorId="756FADD7" wp14:editId="4BFADA53">
                <wp:extent cx="914400" cy="628650"/>
                <wp:effectExtent l="0" t="0" r="7620" b="0"/>
                <wp:docPr id="1549829143" name="Tekstfelt 2"/>
                <wp:cNvGraphicFramePr/>
                <a:graphic xmlns:a="http://schemas.openxmlformats.org/drawingml/2006/main">
                  <a:graphicData uri="http://schemas.microsoft.com/office/word/2010/wordprocessingShape">
                    <wps:wsp>
                      <wps:cNvSpPr txBox="1"/>
                      <wps:spPr>
                        <a:xfrm>
                          <a:off x="0" y="0"/>
                          <a:ext cx="914400" cy="628650"/>
                        </a:xfrm>
                        <a:prstGeom prst="rect">
                          <a:avLst/>
                        </a:prstGeom>
                        <a:solidFill>
                          <a:schemeClr val="lt1"/>
                        </a:solidFill>
                        <a:ln w="6350">
                          <a:noFill/>
                        </a:ln>
                      </wps:spPr>
                      <wps:txbx>
                        <w:txbxContent>
                          <w:p w14:paraId="4AAF1A4F" w14:textId="4AB3F4B8" w:rsidR="00F806BE" w:rsidRPr="004F761A" w:rsidRDefault="00F806BE" w:rsidP="00F806BE">
                            <w:pPr>
                              <w:rPr>
                                <w:rFonts w:cs="Times New Roman"/>
                                <w:sz w:val="20"/>
                                <w:szCs w:val="20"/>
                              </w:rPr>
                            </w:pPr>
                            <w:r w:rsidRPr="004F761A">
                              <w:rPr>
                                <w:rFonts w:cs="Times New Roman"/>
                                <w:b/>
                                <w:bCs/>
                                <w:sz w:val="20"/>
                                <w:szCs w:val="20"/>
                              </w:rPr>
                              <w:t>Tabel 2.</w:t>
                            </w:r>
                            <w:r w:rsidRPr="004F761A">
                              <w:rPr>
                                <w:rFonts w:cs="Times New Roman"/>
                                <w:sz w:val="20"/>
                                <w:szCs w:val="20"/>
                              </w:rPr>
                              <w:t xml:space="preserve"> Rødlistede plantearter, der forekommer i nationalparksområdet (O=Oceanisk, K=Kontinental. LC=Least Concern (Ikke truet), NT=Near Threatened (Nær truet), VU=Vulnerable (Sårbar), EN=Endangered (Moderat truet), CR=Critically endangered (Kritisk truet)).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56FADD7" id="_x0000_s1035" type="#_x0000_t202" style="width:1in;height:4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" fillcolor="white [3201]" stroked="f" strokeweight=".5pt">
                <v:textbox>
                  <w:txbxContent>
                    <w:p w14:paraId="4AAF1A4F" w14:textId="4AB3F4B8" w:rsidR="00F806BE" w:rsidRPr="004F761A" w:rsidRDefault="00F806BE" w:rsidP="00F806BE">
                      <w:pPr>
                        <w:rPr>
                          <w:rFonts w:cs="Times New Roman"/>
                          <w:sz w:val="20"/>
                          <w:szCs w:val="20"/>
                        </w:rPr>
                      </w:pPr>
                      <w:r w:rsidRPr="004F761A">
                        <w:rPr>
                          <w:rFonts w:cs="Times New Roman"/>
                          <w:b/>
                          <w:bCs/>
                          <w:sz w:val="20"/>
                          <w:szCs w:val="20"/>
                        </w:rPr>
                        <w:t>Tabel 2.</w:t>
                      </w:r>
                      <w:r w:rsidRPr="004F761A">
                        <w:rPr>
                          <w:rFonts w:cs="Times New Roman"/>
                          <w:sz w:val="20"/>
                          <w:szCs w:val="20"/>
                        </w:rPr>
                        <w:t xml:space="preserve"> Rødlistede plantearter, der forekommer i nationalparksområdet (O=Oceanisk, K=Kontinental. LC=Least Concern (Ikke truet), NT=Near Threatened (Nær truet), VU=Vulnerable (Sårbar), EN=Endangered (Moderat truet), CR=Critically endangered (Kritisk truet)).</w:t>
                      </w:r>
                    </w:p>
                  </w:txbxContent>
                </v:textbox>
                <w10:anchorlock/>
              </v:shape>
            </w:pict>
          </mc:Fallback>
        </mc:AlternateContent>
      </w:r>
    </w:p>
    <w:p w14:paraId="1795C7B1" w14:textId="77777777" w:rsidR="005D08D0" w:rsidRPr="001468CC" w:rsidRDefault="005D08D0" w:rsidP="009A265E">
      <w:pPr>
        <w:spacing w:line="240" w:lineRule="auto"/>
        <w:rPr>
          <w:rFonts w:cs="Times New Roman"/>
        </w:rPr>
      </w:pPr>
    </w:p>
    <w:p w14:paraId="77484B75" w14:textId="1D4ABFBD" w:rsidR="005D08D0" w:rsidRPr="004F761A"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44" w:name="_Toc207088992"/>
      <w:bookmarkStart w:id="45" w:name="_Toc207098080"/>
      <w:bookmarkStart w:id="46" w:name="_Toc207100357"/>
      <w:bookmarkStart w:id="47" w:name="_Toc207613200"/>
      <w:bookmarkStart w:id="48" w:name="_Toc207613266"/>
      <w:bookmarkStart w:id="49" w:name="_Toc207613331"/>
      <w:bookmarkStart w:id="50" w:name="_Toc215008994"/>
      <w:bookmarkEnd w:id="44"/>
      <w:bookmarkEnd w:id="45"/>
      <w:bookmarkEnd w:id="46"/>
      <w:bookmarkEnd w:id="47"/>
      <w:bookmarkEnd w:id="48"/>
      <w:bookmarkEnd w:id="49"/>
      <w:r w:rsidRPr="001468CC">
        <w:rPr>
          <w:rFonts w:ascii="Times New Roman" w:hAnsi="Times New Roman" w:cs="Times New Roman"/>
          <w:color w:val="1F497D" w:themeColor="text2"/>
        </w:rPr>
        <w:t xml:space="preserve">6.3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Klima</w:t>
      </w:r>
      <w:bookmarkEnd w:id="50"/>
      <w:r w:rsidR="00AB029C" w:rsidRPr="001468CC">
        <w:rPr>
          <w:rFonts w:ascii="Times New Roman" w:hAnsi="Times New Roman" w:cs="Times New Roman"/>
          <w:color w:val="1F497D" w:themeColor="text2"/>
        </w:rPr>
        <w:t xml:space="preserve"> </w:t>
      </w:r>
    </w:p>
    <w:p w14:paraId="75B39DE3" w14:textId="77777777" w:rsidR="005D08D0" w:rsidRPr="004F761A" w:rsidRDefault="005D08D0" w:rsidP="009A265E">
      <w:pPr>
        <w:spacing w:line="240" w:lineRule="auto"/>
        <w:rPr>
          <w:rFonts w:cs="Times New Roman"/>
        </w:rPr>
      </w:pPr>
    </w:p>
    <w:p w14:paraId="22329D0F" w14:textId="77777777" w:rsidR="00E1132E" w:rsidRPr="004F761A" w:rsidRDefault="005A4D6A" w:rsidP="009A265E">
      <w:pPr>
        <w:spacing w:line="240" w:lineRule="auto"/>
        <w:rPr>
          <w:rFonts w:cs="Times New Roman"/>
          <w:color w:val="1F497D" w:themeColor="text2"/>
        </w:rPr>
      </w:pPr>
      <w:bookmarkStart w:id="51" w:name="_Toc215008995"/>
      <w:r w:rsidRPr="004F761A">
        <w:rPr>
          <w:rStyle w:val="Overskrift3Tegn"/>
          <w:rFonts w:ascii="Times New Roman" w:hAnsi="Times New Roman" w:cs="Times New Roman"/>
          <w:color w:val="1F497D" w:themeColor="text2"/>
        </w:rPr>
        <w:t xml:space="preserve">6.3.1 </w:t>
      </w:r>
      <w:r w:rsidR="00AB029C" w:rsidRPr="004F761A">
        <w:rPr>
          <w:rStyle w:val="Overskrift3Tegn"/>
          <w:rFonts w:ascii="Times New Roman" w:hAnsi="Times New Roman" w:cs="Times New Roman"/>
          <w:color w:val="1F497D" w:themeColor="text2"/>
        </w:rPr>
        <w:t>Klimaeffekter</w:t>
      </w:r>
      <w:bookmarkEnd w:id="51"/>
    </w:p>
    <w:p w14:paraId="38E2D930" w14:textId="37B9274D" w:rsidR="005C2263" w:rsidRPr="004F761A" w:rsidRDefault="005C2263" w:rsidP="009A265E">
      <w:pPr>
        <w:spacing w:line="240" w:lineRule="auto"/>
        <w:rPr>
          <w:rFonts w:cs="Times New Roman"/>
        </w:rPr>
      </w:pPr>
      <w:r w:rsidRPr="004F761A">
        <w:rPr>
          <w:rFonts w:cs="Times New Roman"/>
        </w:rPr>
        <w:t xml:space="preserve">Erfaringer fra Svalbard, Danmark og andre steder viser, at </w:t>
      </w:r>
      <w:r w:rsidR="00E53F71" w:rsidRPr="004F761A">
        <w:rPr>
          <w:rFonts w:cs="Times New Roman"/>
        </w:rPr>
        <w:t xml:space="preserve">en </w:t>
      </w:r>
      <w:r w:rsidRPr="004F761A">
        <w:rPr>
          <w:rFonts w:cs="Times New Roman"/>
        </w:rPr>
        <w:t xml:space="preserve">udpegning som </w:t>
      </w:r>
      <w:r w:rsidR="00E53F71" w:rsidRPr="004F761A">
        <w:rPr>
          <w:rFonts w:cs="Times New Roman"/>
        </w:rPr>
        <w:t>N</w:t>
      </w:r>
      <w:r w:rsidRPr="004F761A">
        <w:rPr>
          <w:rFonts w:cs="Times New Roman"/>
        </w:rPr>
        <w:t>ationalpark i sig selv kan øge turismen, især hvis det kombineres med formidling, adgangsforbedringer og markedsføring</w:t>
      </w:r>
      <w:r w:rsidRPr="001468CC">
        <w:rPr>
          <w:rStyle w:val="Fodnotehenvisning"/>
          <w:rFonts w:cs="Times New Roman"/>
        </w:rPr>
        <w:footnoteReference w:id="13"/>
      </w:r>
      <w:r w:rsidRPr="004F761A">
        <w:rPr>
          <w:rFonts w:cs="Times New Roman"/>
          <w:vertAlign w:val="superscript"/>
        </w:rPr>
        <w:t>,</w:t>
      </w:r>
      <w:r w:rsidRPr="001468CC">
        <w:rPr>
          <w:rStyle w:val="Fodnotehenvisning"/>
          <w:rFonts w:cs="Times New Roman"/>
        </w:rPr>
        <w:footnoteReference w:id="14"/>
      </w:r>
      <w:r w:rsidRPr="004F761A">
        <w:rPr>
          <w:rFonts w:cs="Times New Roman"/>
        </w:rPr>
        <w:t>.</w:t>
      </w:r>
    </w:p>
    <w:p w14:paraId="42188D99" w14:textId="77777777" w:rsidR="005C2263" w:rsidRPr="004F761A" w:rsidRDefault="005C2263" w:rsidP="009A265E">
      <w:pPr>
        <w:spacing w:line="240" w:lineRule="auto"/>
        <w:rPr>
          <w:rFonts w:cs="Times New Roman"/>
        </w:rPr>
      </w:pPr>
    </w:p>
    <w:p w14:paraId="7E3486F0" w14:textId="2887B8BC" w:rsidR="00CE7225" w:rsidRPr="001468CC" w:rsidRDefault="00E53F71" w:rsidP="009A265E">
      <w:pPr>
        <w:spacing w:line="240" w:lineRule="auto"/>
        <w:rPr>
          <w:rFonts w:cs="Times New Roman"/>
        </w:rPr>
      </w:pPr>
      <w:r w:rsidRPr="001468CC">
        <w:rPr>
          <w:rFonts w:cs="Times New Roman"/>
        </w:rPr>
        <w:lastRenderedPageBreak/>
        <w:t>En n</w:t>
      </w:r>
      <w:r w:rsidR="00AB029C" w:rsidRPr="001468CC">
        <w:rPr>
          <w:rFonts w:cs="Times New Roman"/>
        </w:rPr>
        <w:t xml:space="preserve">ationalpark </w:t>
      </w:r>
      <w:r w:rsidR="009A3418" w:rsidRPr="001468CC">
        <w:rPr>
          <w:rFonts w:cs="Times New Roman"/>
        </w:rPr>
        <w:t xml:space="preserve">i Vestgrønland </w:t>
      </w:r>
      <w:r w:rsidR="00AB029C" w:rsidRPr="001468CC">
        <w:rPr>
          <w:rFonts w:cs="Times New Roman"/>
        </w:rPr>
        <w:t xml:space="preserve">forventes </w:t>
      </w:r>
      <w:r w:rsidR="005D08D0" w:rsidRPr="001468CC">
        <w:rPr>
          <w:rFonts w:cs="Times New Roman"/>
        </w:rPr>
        <w:t xml:space="preserve">også </w:t>
      </w:r>
      <w:r w:rsidR="00AB029C" w:rsidRPr="001468CC">
        <w:rPr>
          <w:rFonts w:cs="Times New Roman"/>
        </w:rPr>
        <w:t xml:space="preserve">at tiltrække et øget antal turister, hvilket kan medføre øgede </w:t>
      </w:r>
      <w:r w:rsidR="009572BA" w:rsidRPr="001468CC">
        <w:rPr>
          <w:rFonts w:cs="Times New Roman"/>
        </w:rPr>
        <w:t>udledninger</w:t>
      </w:r>
      <w:r w:rsidR="00AB029C" w:rsidRPr="001468CC">
        <w:rPr>
          <w:rFonts w:cs="Times New Roman"/>
        </w:rPr>
        <w:t xml:space="preserve">, der bidrager til globale klimaforandringer. </w:t>
      </w:r>
      <w:r w:rsidR="006164BB" w:rsidRPr="001468CC">
        <w:rPr>
          <w:rFonts w:cs="Times New Roman"/>
        </w:rPr>
        <w:t xml:space="preserve">Nogle besøgende må dog forventes at være kommet til Grønland alligevel, </w:t>
      </w:r>
      <w:r w:rsidR="00396ECE" w:rsidRPr="001468CC">
        <w:rPr>
          <w:rFonts w:cs="Times New Roman"/>
        </w:rPr>
        <w:t xml:space="preserve">så de har blot valgt nationalparken til frem for </w:t>
      </w:r>
      <w:r w:rsidR="006164BB" w:rsidRPr="001468CC">
        <w:rPr>
          <w:rFonts w:cs="Times New Roman"/>
        </w:rPr>
        <w:t xml:space="preserve">andre lokaliteter i Grønland. </w:t>
      </w:r>
      <w:r w:rsidR="00AB029C" w:rsidRPr="001468CC">
        <w:rPr>
          <w:rFonts w:cs="Times New Roman"/>
        </w:rPr>
        <w:t xml:space="preserve">De primære udledninger af drivhusgasser </w:t>
      </w:r>
      <w:r w:rsidR="007D6262" w:rsidRPr="001468CC">
        <w:rPr>
          <w:rFonts w:cs="Times New Roman"/>
        </w:rPr>
        <w:t xml:space="preserve">forventes at </w:t>
      </w:r>
      <w:r w:rsidR="00AB029C" w:rsidRPr="001468CC">
        <w:rPr>
          <w:rFonts w:cs="Times New Roman"/>
        </w:rPr>
        <w:t>relatere sig til transport, eventuel indkvartering og mad. CO₂-aftrykket varierer meget afhængigt af rejserute, opholdets længde og aktiviteter (</w:t>
      </w:r>
      <w:r w:rsidR="00D16EAC" w:rsidRPr="001468CC">
        <w:rPr>
          <w:rFonts w:cs="Times New Roman"/>
        </w:rPr>
        <w:t>for eksempel</w:t>
      </w:r>
      <w:r w:rsidR="00D16EAC" w:rsidRPr="001468CC" w:rsidDel="00D16EAC">
        <w:rPr>
          <w:rFonts w:cs="Times New Roman"/>
        </w:rPr>
        <w:t xml:space="preserve"> </w:t>
      </w:r>
      <w:r w:rsidR="00AB029C" w:rsidRPr="001468CC">
        <w:rPr>
          <w:rFonts w:cs="Times New Roman"/>
        </w:rPr>
        <w:t>helikopterture, sejlads)</w:t>
      </w:r>
      <w:r w:rsidR="00033DC7" w:rsidRPr="001468CC">
        <w:rPr>
          <w:rStyle w:val="Fodnotehenvisning"/>
          <w:rFonts w:cs="Times New Roman"/>
        </w:rPr>
        <w:footnoteReference w:id="15"/>
      </w:r>
      <w:r w:rsidR="00CE7225" w:rsidRPr="001468CC">
        <w:rPr>
          <w:rFonts w:cs="Times New Roman"/>
        </w:rPr>
        <w:t>.</w:t>
      </w:r>
      <w:r w:rsidR="00AB029C" w:rsidRPr="001468CC">
        <w:rPr>
          <w:rFonts w:cs="Times New Roman"/>
        </w:rPr>
        <w:t xml:space="preserve"> Der foreligger ingen estimater for, hvor mange flere turister, der forventes i området</w:t>
      </w:r>
      <w:r w:rsidR="00894621" w:rsidRPr="001468CC">
        <w:rPr>
          <w:rFonts w:cs="Times New Roman"/>
        </w:rPr>
        <w:t>. Ligeledes er</w:t>
      </w:r>
      <w:r w:rsidR="00AB029C" w:rsidRPr="001468CC">
        <w:rPr>
          <w:rFonts w:cs="Times New Roman"/>
        </w:rPr>
        <w:t xml:space="preserve"> der mange usikkerheder i</w:t>
      </w:r>
      <w:r w:rsidR="00CF3DD1" w:rsidRPr="001468CC">
        <w:rPr>
          <w:rFonts w:cs="Times New Roman"/>
        </w:rPr>
        <w:t xml:space="preserve"> forhold til</w:t>
      </w:r>
      <w:r w:rsidR="00AB029C" w:rsidRPr="001468CC">
        <w:rPr>
          <w:rFonts w:cs="Times New Roman"/>
        </w:rPr>
        <w:t xml:space="preserve"> udledningsniveauet for en gennemsnitsturist i Grønland</w:t>
      </w:r>
      <w:r w:rsidR="00CE7225" w:rsidRPr="001468CC">
        <w:rPr>
          <w:rFonts w:cs="Times New Roman"/>
        </w:rPr>
        <w:t xml:space="preserve">, da det </w:t>
      </w:r>
      <w:r w:rsidR="005D08D0" w:rsidRPr="001468CC">
        <w:rPr>
          <w:rFonts w:cs="Times New Roman"/>
        </w:rPr>
        <w:t xml:space="preserve">blandt andet </w:t>
      </w:r>
      <w:r w:rsidR="00CE7225" w:rsidRPr="001468CC">
        <w:rPr>
          <w:rFonts w:cs="Times New Roman"/>
        </w:rPr>
        <w:t>afhænger af behov for lokal transport og tilvalgte aktiviteter</w:t>
      </w:r>
      <w:r w:rsidR="00AB029C" w:rsidRPr="001468CC">
        <w:rPr>
          <w:rFonts w:cs="Times New Roman"/>
        </w:rPr>
        <w:t xml:space="preserve">. </w:t>
      </w:r>
      <w:r w:rsidR="00894621" w:rsidRPr="001468CC">
        <w:rPr>
          <w:rFonts w:cs="Times New Roman"/>
        </w:rPr>
        <w:t>Det er uvist, o</w:t>
      </w:r>
      <w:r w:rsidR="0037663F" w:rsidRPr="001468CC">
        <w:rPr>
          <w:rFonts w:cs="Times New Roman"/>
        </w:rPr>
        <w:t>m en ny nationalpark vil tiltrække flere krydstogtsturister.</w:t>
      </w:r>
    </w:p>
    <w:p w14:paraId="064A9068" w14:textId="77777777" w:rsidR="00CE7225" w:rsidRPr="001468CC" w:rsidRDefault="00CE7225" w:rsidP="009A265E">
      <w:pPr>
        <w:spacing w:line="240" w:lineRule="auto"/>
        <w:rPr>
          <w:rFonts w:cs="Times New Roman"/>
        </w:rPr>
      </w:pPr>
    </w:p>
    <w:p w14:paraId="00A34263" w14:textId="51ADE334" w:rsidR="00CE7225" w:rsidRPr="001468CC" w:rsidRDefault="00CE7225" w:rsidP="009A265E">
      <w:pPr>
        <w:spacing w:line="240" w:lineRule="auto"/>
        <w:rPr>
          <w:rFonts w:cs="Times New Roman"/>
        </w:rPr>
      </w:pPr>
      <w:r w:rsidRPr="001468CC">
        <w:rPr>
          <w:rFonts w:cs="Times New Roman"/>
        </w:rPr>
        <w:t>Erfaringer fra Ilulissat viser</w:t>
      </w:r>
      <w:r w:rsidR="00894621" w:rsidRPr="001468CC">
        <w:rPr>
          <w:rFonts w:cs="Times New Roman"/>
        </w:rPr>
        <w:t xml:space="preserve">, </w:t>
      </w:r>
      <w:r w:rsidRPr="001468CC">
        <w:rPr>
          <w:rFonts w:cs="Times New Roman"/>
        </w:rPr>
        <w:t>at UNESCO-status har gjort området til en af Grønlands største turistmagneter</w:t>
      </w:r>
      <w:r w:rsidR="00727815" w:rsidRPr="001468CC">
        <w:rPr>
          <w:rStyle w:val="Fodnotehenvisning"/>
          <w:rFonts w:cs="Times New Roman"/>
        </w:rPr>
        <w:footnoteReference w:id="16"/>
      </w:r>
      <w:r w:rsidRPr="001468CC">
        <w:rPr>
          <w:rFonts w:cs="Times New Roman"/>
        </w:rPr>
        <w:t>. Dette har medført en kraftig stigning i fly- og skibstrafik til Ilulissat, som genererer store mængder CO₂ og NO</w:t>
      </w:r>
      <w:r w:rsidRPr="004F761A">
        <w:rPr>
          <w:rFonts w:cs="Times New Roman"/>
          <w:vertAlign w:val="subscript"/>
        </w:rPr>
        <w:t>x</w:t>
      </w:r>
      <w:r w:rsidRPr="001468CC">
        <w:rPr>
          <w:rFonts w:cs="Times New Roman"/>
        </w:rPr>
        <w:t xml:space="preserve">. Visit Greenland og flere forskere har påpeget, at masseturisme – især uden regulering – </w:t>
      </w:r>
      <w:r w:rsidR="00894621" w:rsidRPr="001468CC">
        <w:rPr>
          <w:rFonts w:cs="Times New Roman"/>
        </w:rPr>
        <w:t xml:space="preserve">kan </w:t>
      </w:r>
      <w:r w:rsidRPr="001468CC">
        <w:rPr>
          <w:rFonts w:cs="Times New Roman"/>
        </w:rPr>
        <w:t>modarbejde klimamål og bæredygtighed</w:t>
      </w:r>
      <w:r w:rsidRPr="001468CC">
        <w:rPr>
          <w:rStyle w:val="Fodnotehenvisning"/>
          <w:rFonts w:cs="Times New Roman"/>
        </w:rPr>
        <w:footnoteReference w:id="17"/>
      </w:r>
      <w:r w:rsidRPr="001468CC">
        <w:rPr>
          <w:rFonts w:cs="Times New Roman"/>
          <w:vertAlign w:val="superscript"/>
        </w:rPr>
        <w:t>,</w:t>
      </w:r>
      <w:r w:rsidRPr="001468CC">
        <w:rPr>
          <w:rStyle w:val="Fodnotehenvisning"/>
          <w:rFonts w:cs="Times New Roman"/>
        </w:rPr>
        <w:footnoteReference w:id="18"/>
      </w:r>
      <w:r w:rsidRPr="001468CC">
        <w:rPr>
          <w:rFonts w:cs="Times New Roman"/>
          <w:vertAlign w:val="superscript"/>
        </w:rPr>
        <w:t>,</w:t>
      </w:r>
      <w:r w:rsidRPr="001468CC">
        <w:rPr>
          <w:rStyle w:val="Fodnotehenvisning"/>
          <w:rFonts w:cs="Times New Roman"/>
        </w:rPr>
        <w:footnoteReference w:id="19"/>
      </w:r>
      <w:r w:rsidRPr="001468CC">
        <w:rPr>
          <w:rFonts w:cs="Times New Roman"/>
          <w:vertAlign w:val="superscript"/>
        </w:rPr>
        <w:t>,</w:t>
      </w:r>
      <w:r w:rsidRPr="001468CC">
        <w:rPr>
          <w:rStyle w:val="Fodnotehenvisning"/>
          <w:rFonts w:cs="Times New Roman"/>
        </w:rPr>
        <w:footnoteReference w:id="20"/>
      </w:r>
      <w:r w:rsidRPr="001468CC">
        <w:rPr>
          <w:rFonts w:cs="Times New Roman"/>
        </w:rPr>
        <w:t>.</w:t>
      </w:r>
    </w:p>
    <w:p w14:paraId="19F8B3EA" w14:textId="12366E3D" w:rsidR="00CE7225" w:rsidRPr="001468CC" w:rsidRDefault="00CE7225" w:rsidP="009A265E">
      <w:pPr>
        <w:spacing w:line="240" w:lineRule="auto"/>
        <w:rPr>
          <w:rFonts w:cs="Times New Roman"/>
        </w:rPr>
      </w:pPr>
    </w:p>
    <w:p w14:paraId="7C994F19" w14:textId="09206AF6" w:rsidR="000C2402" w:rsidRPr="001468CC" w:rsidRDefault="00F742D1" w:rsidP="009A265E">
      <w:pPr>
        <w:spacing w:line="240" w:lineRule="auto"/>
        <w:rPr>
          <w:rFonts w:cs="Times New Roman"/>
        </w:rPr>
      </w:pPr>
      <w:r w:rsidRPr="001468CC">
        <w:rPr>
          <w:rFonts w:cs="Times New Roman"/>
        </w:rPr>
        <w:t xml:space="preserve">Grundet ovennævnte usikkerheder er det </w:t>
      </w:r>
      <w:r w:rsidR="00AB029C" w:rsidRPr="001468CC">
        <w:rPr>
          <w:rFonts w:cs="Times New Roman"/>
        </w:rPr>
        <w:t xml:space="preserve">ikke muligt på nuværende tidspunkt at </w:t>
      </w:r>
      <w:r w:rsidR="00894621" w:rsidRPr="001468CC">
        <w:rPr>
          <w:rFonts w:cs="Times New Roman"/>
        </w:rPr>
        <w:t>estimere</w:t>
      </w:r>
      <w:r w:rsidR="00AB029C" w:rsidRPr="001468CC">
        <w:rPr>
          <w:rFonts w:cs="Times New Roman"/>
        </w:rPr>
        <w:t xml:space="preserve"> nationalparkens klimaeffekt</w:t>
      </w:r>
      <w:r w:rsidR="000C2402" w:rsidRPr="001468CC">
        <w:rPr>
          <w:rFonts w:cs="Times New Roman"/>
        </w:rPr>
        <w:t xml:space="preserve">, men der er nogle generelle estimater og faktorer, man kan bruge til at vurdere </w:t>
      </w:r>
      <w:r w:rsidR="009A3418" w:rsidRPr="001468CC">
        <w:rPr>
          <w:rFonts w:cs="Times New Roman"/>
        </w:rPr>
        <w:t>udledninger for en enkelt turist</w:t>
      </w:r>
      <w:r w:rsidR="000C2402" w:rsidRPr="001468CC">
        <w:rPr>
          <w:rFonts w:cs="Times New Roman"/>
        </w:rPr>
        <w:t>:</w:t>
      </w:r>
    </w:p>
    <w:p w14:paraId="207C77C2" w14:textId="77777777" w:rsidR="000C2402" w:rsidRPr="001468CC" w:rsidRDefault="000C2402" w:rsidP="009A265E">
      <w:pPr>
        <w:spacing w:line="240" w:lineRule="auto"/>
        <w:rPr>
          <w:rFonts w:cs="Times New Roman"/>
        </w:rPr>
      </w:pPr>
    </w:p>
    <w:p w14:paraId="620B02C0" w14:textId="4431348C" w:rsidR="000C2402" w:rsidRPr="004F761A" w:rsidRDefault="000C2402" w:rsidP="009A265E">
      <w:pPr>
        <w:pStyle w:val="Listeafsnit"/>
        <w:numPr>
          <w:ilvl w:val="0"/>
          <w:numId w:val="10"/>
        </w:numPr>
        <w:spacing w:line="240" w:lineRule="auto"/>
        <w:rPr>
          <w:rFonts w:cs="Times New Roman"/>
          <w:i/>
          <w:iCs/>
        </w:rPr>
      </w:pPr>
      <w:r w:rsidRPr="004F761A">
        <w:rPr>
          <w:rFonts w:cs="Times New Roman"/>
          <w:i/>
          <w:iCs/>
        </w:rPr>
        <w:t>Flyrejser til Arktis – den største klimabelastning</w:t>
      </w:r>
    </w:p>
    <w:p w14:paraId="5B755F35" w14:textId="50D8C7D2" w:rsidR="000C2402" w:rsidRPr="001468CC" w:rsidRDefault="000C2402" w:rsidP="009A265E">
      <w:pPr>
        <w:pStyle w:val="Listeafsnit"/>
        <w:spacing w:line="240" w:lineRule="auto"/>
        <w:rPr>
          <w:rFonts w:cs="Times New Roman"/>
        </w:rPr>
      </w:pPr>
      <w:r w:rsidRPr="001468CC">
        <w:rPr>
          <w:rFonts w:cs="Times New Roman"/>
        </w:rPr>
        <w:t xml:space="preserve">Flyrejser er typisk den største kilde til CO₂-udledning for </w:t>
      </w:r>
      <w:r w:rsidR="00A02775" w:rsidRPr="001468CC">
        <w:rPr>
          <w:rFonts w:cs="Times New Roman"/>
        </w:rPr>
        <w:t xml:space="preserve">internationale </w:t>
      </w:r>
      <w:r w:rsidRPr="001468CC">
        <w:rPr>
          <w:rFonts w:cs="Times New Roman"/>
        </w:rPr>
        <w:t xml:space="preserve">turister i Arktis. </w:t>
      </w:r>
      <w:r w:rsidR="005D08D0" w:rsidRPr="001468CC">
        <w:rPr>
          <w:rFonts w:cs="Times New Roman"/>
        </w:rPr>
        <w:t>E</w:t>
      </w:r>
      <w:r w:rsidR="00A02775" w:rsidRPr="001468CC">
        <w:rPr>
          <w:rFonts w:cs="Times New Roman"/>
        </w:rPr>
        <w:t xml:space="preserve">n international turist </w:t>
      </w:r>
      <w:r w:rsidR="005D08D0" w:rsidRPr="001468CC">
        <w:rPr>
          <w:rFonts w:cs="Times New Roman"/>
        </w:rPr>
        <w:t xml:space="preserve">på </w:t>
      </w:r>
      <w:r w:rsidR="00A02775" w:rsidRPr="001468CC">
        <w:rPr>
          <w:rFonts w:cs="Times New Roman"/>
        </w:rPr>
        <w:t>e</w:t>
      </w:r>
      <w:r w:rsidRPr="001468CC">
        <w:rPr>
          <w:rFonts w:cs="Times New Roman"/>
        </w:rPr>
        <w:t xml:space="preserve">n enkelt returrejse fra Europa til Grønland kan </w:t>
      </w:r>
      <w:r w:rsidR="005D08D0" w:rsidRPr="001468CC">
        <w:rPr>
          <w:rFonts w:cs="Times New Roman"/>
        </w:rPr>
        <w:t xml:space="preserve">eksempelvis </w:t>
      </w:r>
      <w:r w:rsidRPr="001468CC">
        <w:rPr>
          <w:rFonts w:cs="Times New Roman"/>
        </w:rPr>
        <w:t>udlede mellem 0,8 og 2 ton CO₂ pr. person, afhængigt af rute, flytype og klasse</w:t>
      </w:r>
      <w:r w:rsidRPr="001468CC">
        <w:rPr>
          <w:rStyle w:val="Fodnotehenvisning"/>
          <w:rFonts w:cs="Times New Roman"/>
        </w:rPr>
        <w:footnoteReference w:id="21"/>
      </w:r>
      <w:r w:rsidRPr="001468CC">
        <w:rPr>
          <w:rFonts w:cs="Times New Roman"/>
        </w:rPr>
        <w:t xml:space="preserve">. </w:t>
      </w:r>
    </w:p>
    <w:p w14:paraId="40D25DD4" w14:textId="77777777" w:rsidR="000C2402" w:rsidRPr="001468CC" w:rsidRDefault="000C2402" w:rsidP="009A265E">
      <w:pPr>
        <w:spacing w:line="240" w:lineRule="auto"/>
        <w:rPr>
          <w:rFonts w:cs="Times New Roman"/>
        </w:rPr>
      </w:pPr>
    </w:p>
    <w:p w14:paraId="6166653B" w14:textId="169C144D" w:rsidR="000C2402" w:rsidRPr="004F761A" w:rsidRDefault="000C2402" w:rsidP="009A265E">
      <w:pPr>
        <w:pStyle w:val="Listeafsnit"/>
        <w:numPr>
          <w:ilvl w:val="0"/>
          <w:numId w:val="10"/>
        </w:numPr>
        <w:spacing w:line="240" w:lineRule="auto"/>
        <w:rPr>
          <w:rFonts w:cs="Times New Roman"/>
          <w:i/>
          <w:iCs/>
        </w:rPr>
      </w:pPr>
      <w:r w:rsidRPr="004F761A">
        <w:rPr>
          <w:rFonts w:cs="Times New Roman"/>
          <w:i/>
          <w:iCs/>
        </w:rPr>
        <w:t>Ekstra klimabelastning i højderne</w:t>
      </w:r>
    </w:p>
    <w:p w14:paraId="304672C2" w14:textId="0F0D51AB" w:rsidR="000C2402" w:rsidRPr="001468CC" w:rsidRDefault="000C2402" w:rsidP="009A265E">
      <w:pPr>
        <w:pStyle w:val="Listeafsnit"/>
        <w:spacing w:line="240" w:lineRule="auto"/>
        <w:rPr>
          <w:rFonts w:cs="Times New Roman"/>
        </w:rPr>
      </w:pPr>
      <w:r w:rsidRPr="001468CC">
        <w:rPr>
          <w:rFonts w:cs="Times New Roman"/>
        </w:rPr>
        <w:t xml:space="preserve">Fly i høj højde udleder ikke kun CO₂ men også vanddamp og partikler, som danner kondensstriber og påvirker klimaet yderligere. </w:t>
      </w:r>
      <w:r w:rsidR="007E3B0F" w:rsidRPr="001468CC">
        <w:rPr>
          <w:rFonts w:cs="Times New Roman"/>
        </w:rPr>
        <w:t xml:space="preserve">De fleste kondensstriber opløses inden for få minutter, men under visse forhold kan de blive hængende i atmosfæren, brede sig og udvikle sig til kunstige cirrusskyer, der fastholder varmestråling fra jorden. </w:t>
      </w:r>
      <w:r w:rsidRPr="001468CC">
        <w:rPr>
          <w:rFonts w:cs="Times New Roman"/>
        </w:rPr>
        <w:t>Det betyder, at den reelle klimabelastning kan være op til dobbelt så høj som den direkte CO₂-udledning</w:t>
      </w:r>
      <w:r w:rsidR="00A02775" w:rsidRPr="001468CC">
        <w:rPr>
          <w:rStyle w:val="Fodnotehenvisning"/>
          <w:rFonts w:cs="Times New Roman"/>
        </w:rPr>
        <w:footnoteReference w:id="22"/>
      </w:r>
      <w:r w:rsidR="007E3B0F" w:rsidRPr="004F761A">
        <w:rPr>
          <w:rFonts w:cs="Times New Roman"/>
          <w:vertAlign w:val="superscript"/>
        </w:rPr>
        <w:t>,</w:t>
      </w:r>
      <w:r w:rsidR="007E3B0F" w:rsidRPr="001468CC">
        <w:rPr>
          <w:rStyle w:val="Fodnotehenvisning"/>
          <w:rFonts w:cs="Times New Roman"/>
        </w:rPr>
        <w:footnoteReference w:id="23"/>
      </w:r>
      <w:r w:rsidR="00121A50" w:rsidRPr="001468CC">
        <w:rPr>
          <w:rFonts w:cs="Times New Roman"/>
        </w:rPr>
        <w:t>.</w:t>
      </w:r>
    </w:p>
    <w:p w14:paraId="19AD4CA7" w14:textId="77777777" w:rsidR="000C2402" w:rsidRPr="001468CC" w:rsidRDefault="000C2402" w:rsidP="009A265E">
      <w:pPr>
        <w:spacing w:line="240" w:lineRule="auto"/>
        <w:rPr>
          <w:rFonts w:cs="Times New Roman"/>
        </w:rPr>
      </w:pPr>
    </w:p>
    <w:p w14:paraId="286263C8" w14:textId="5DFD887C" w:rsidR="000C2402" w:rsidRPr="004F761A" w:rsidRDefault="000C2402" w:rsidP="009A265E">
      <w:pPr>
        <w:pStyle w:val="Listeafsnit"/>
        <w:numPr>
          <w:ilvl w:val="0"/>
          <w:numId w:val="10"/>
        </w:numPr>
        <w:spacing w:line="240" w:lineRule="auto"/>
        <w:rPr>
          <w:rFonts w:cs="Times New Roman"/>
          <w:i/>
          <w:iCs/>
        </w:rPr>
      </w:pPr>
      <w:r w:rsidRPr="004F761A">
        <w:rPr>
          <w:rFonts w:cs="Times New Roman"/>
          <w:i/>
          <w:iCs/>
        </w:rPr>
        <w:t>Lokal transport og aktiviteter</w:t>
      </w:r>
    </w:p>
    <w:p w14:paraId="619AC393" w14:textId="46680EA5" w:rsidR="000C2402" w:rsidRPr="001468CC" w:rsidRDefault="000C2402" w:rsidP="009A265E">
      <w:pPr>
        <w:pStyle w:val="Listeafsnit"/>
        <w:spacing w:line="240" w:lineRule="auto"/>
        <w:rPr>
          <w:rFonts w:cs="Times New Roman"/>
        </w:rPr>
      </w:pPr>
      <w:r w:rsidRPr="001468CC">
        <w:rPr>
          <w:rFonts w:cs="Times New Roman"/>
        </w:rPr>
        <w:t xml:space="preserve">Når turister først er i Grønland, er transporten ofte med båd eller mindre fly – alle med højt brændstofforbrug. Derudover kan aktiviteter som helikopterture, </w:t>
      </w:r>
      <w:r w:rsidR="00894621" w:rsidRPr="001468CC">
        <w:rPr>
          <w:rFonts w:cs="Times New Roman"/>
        </w:rPr>
        <w:t xml:space="preserve">lokale </w:t>
      </w:r>
      <w:r w:rsidRPr="001468CC">
        <w:rPr>
          <w:rFonts w:cs="Times New Roman"/>
        </w:rPr>
        <w:t>krydstogter og guidede ture i terrænkøretøjer bidrage yderligere til udledningen.</w:t>
      </w:r>
      <w:r w:rsidR="007E3B0F" w:rsidRPr="001468CC">
        <w:rPr>
          <w:rFonts w:cs="Times New Roman"/>
        </w:rPr>
        <w:t xml:space="preserve"> Den nuværende internationale turisme i </w:t>
      </w:r>
      <w:r w:rsidR="005D08D0" w:rsidRPr="001468CC">
        <w:rPr>
          <w:rFonts w:cs="Times New Roman"/>
        </w:rPr>
        <w:t xml:space="preserve">nationalparksområdet </w:t>
      </w:r>
      <w:r w:rsidR="007E3B0F" w:rsidRPr="001468CC">
        <w:rPr>
          <w:rFonts w:cs="Times New Roman"/>
        </w:rPr>
        <w:t>udgøres primært a</w:t>
      </w:r>
      <w:r w:rsidR="00404049" w:rsidRPr="001468CC">
        <w:rPr>
          <w:rFonts w:cs="Times New Roman"/>
        </w:rPr>
        <w:t>f</w:t>
      </w:r>
      <w:r w:rsidR="007E3B0F" w:rsidRPr="001468CC">
        <w:rPr>
          <w:rFonts w:cs="Times New Roman"/>
        </w:rPr>
        <w:t xml:space="preserve"> flyrejsende. Nogle krydstogtsskibe anvender havnen i Kangerlussuaq</w:t>
      </w:r>
      <w:r w:rsidR="00A35285" w:rsidRPr="001468CC">
        <w:rPr>
          <w:rStyle w:val="Fodnotehenvisning"/>
          <w:rFonts w:cs="Times New Roman"/>
        </w:rPr>
        <w:footnoteReference w:id="24"/>
      </w:r>
      <w:r w:rsidR="007E3B0F" w:rsidRPr="001468CC">
        <w:rPr>
          <w:rFonts w:cs="Times New Roman"/>
        </w:rPr>
        <w:t>, men ellers er der ikke for nuværende krydstogtsturisme i nationalparksområdet</w:t>
      </w:r>
      <w:r w:rsidR="00F807E1" w:rsidRPr="001468CC">
        <w:rPr>
          <w:rFonts w:cs="Times New Roman"/>
        </w:rPr>
        <w:t>,</w:t>
      </w:r>
      <w:r w:rsidR="007E3B0F" w:rsidRPr="001468CC">
        <w:rPr>
          <w:rFonts w:cs="Times New Roman"/>
        </w:rPr>
        <w:t xml:space="preserve"> ifølge AECO (Arctic Expedition </w:t>
      </w:r>
      <w:r w:rsidR="002C1F6C" w:rsidRPr="001468CC">
        <w:rPr>
          <w:rFonts w:cs="Times New Roman"/>
        </w:rPr>
        <w:t>Cruise</w:t>
      </w:r>
      <w:r w:rsidR="007E3B0F" w:rsidRPr="001468CC">
        <w:rPr>
          <w:rFonts w:cs="Times New Roman"/>
        </w:rPr>
        <w:t xml:space="preserve"> Operators).</w:t>
      </w:r>
      <w:r w:rsidR="007E3B0F" w:rsidRPr="001468CC">
        <w:rPr>
          <w:rStyle w:val="Fodnotehenvisning"/>
          <w:rFonts w:cs="Times New Roman"/>
        </w:rPr>
        <w:footnoteReference w:id="25"/>
      </w:r>
    </w:p>
    <w:p w14:paraId="655C19AC" w14:textId="77777777" w:rsidR="009542A0" w:rsidRPr="001468CC" w:rsidRDefault="009542A0" w:rsidP="009A265E">
      <w:pPr>
        <w:pStyle w:val="Listeafsnit"/>
        <w:spacing w:line="240" w:lineRule="auto"/>
        <w:rPr>
          <w:rFonts w:cs="Times New Roman"/>
        </w:rPr>
      </w:pPr>
    </w:p>
    <w:p w14:paraId="2E7BF69E" w14:textId="65AC09DE" w:rsidR="009542A0" w:rsidRPr="001468CC" w:rsidRDefault="009542A0" w:rsidP="009A265E">
      <w:pPr>
        <w:pStyle w:val="Listeafsnit"/>
        <w:spacing w:line="240" w:lineRule="auto"/>
        <w:rPr>
          <w:rFonts w:cs="Times New Roman"/>
        </w:rPr>
      </w:pPr>
      <w:r w:rsidRPr="001468CC">
        <w:rPr>
          <w:rFonts w:cs="Times New Roman"/>
        </w:rPr>
        <w:t xml:space="preserve">Adgangen til området for internationale turister foregår primært med fly til lokalområdet og herefter enten </w:t>
      </w:r>
      <w:r w:rsidR="00F807E1" w:rsidRPr="001468CC">
        <w:rPr>
          <w:rFonts w:cs="Times New Roman"/>
        </w:rPr>
        <w:t xml:space="preserve">med </w:t>
      </w:r>
      <w:r w:rsidRPr="001468CC">
        <w:rPr>
          <w:rFonts w:cs="Times New Roman"/>
        </w:rPr>
        <w:t xml:space="preserve">køretøj </w:t>
      </w:r>
      <w:r w:rsidR="00F807E1" w:rsidRPr="001468CC">
        <w:rPr>
          <w:rFonts w:cs="Times New Roman"/>
        </w:rPr>
        <w:t xml:space="preserve">fra Kangerlussuaq </w:t>
      </w:r>
      <w:r w:rsidRPr="001468CC">
        <w:rPr>
          <w:rFonts w:cs="Times New Roman"/>
        </w:rPr>
        <w:t xml:space="preserve">eller </w:t>
      </w:r>
      <w:r w:rsidR="00F807E1" w:rsidRPr="001468CC">
        <w:rPr>
          <w:rFonts w:cs="Times New Roman"/>
        </w:rPr>
        <w:t xml:space="preserve">– til de nordligere områder – med </w:t>
      </w:r>
      <w:r w:rsidRPr="001468CC">
        <w:rPr>
          <w:rFonts w:cs="Times New Roman"/>
        </w:rPr>
        <w:t xml:space="preserve">bådtransport. Enkelte helikopterflyvninger finder også sted i området, </w:t>
      </w:r>
      <w:r w:rsidR="00D16EAC" w:rsidRPr="001468CC">
        <w:rPr>
          <w:rFonts w:cs="Times New Roman"/>
        </w:rPr>
        <w:t>for eksempel</w:t>
      </w:r>
      <w:r w:rsidR="00D16EAC" w:rsidRPr="001468CC" w:rsidDel="00D16EAC">
        <w:rPr>
          <w:rFonts w:cs="Times New Roman"/>
        </w:rPr>
        <w:t xml:space="preserve"> </w:t>
      </w:r>
      <w:r w:rsidRPr="001468CC">
        <w:rPr>
          <w:rFonts w:cs="Times New Roman"/>
        </w:rPr>
        <w:t>i forbindelse med trofæjagt. Grønlandske besøgende benytter ofte bådtransport i forbindelse med besøg til området.</w:t>
      </w:r>
    </w:p>
    <w:p w14:paraId="64B0CB3C" w14:textId="77777777" w:rsidR="009542A0" w:rsidRPr="001468CC" w:rsidRDefault="009542A0" w:rsidP="009A265E">
      <w:pPr>
        <w:pStyle w:val="Listeafsnit"/>
        <w:spacing w:line="240" w:lineRule="auto"/>
        <w:rPr>
          <w:rFonts w:cs="Times New Roman"/>
        </w:rPr>
      </w:pPr>
    </w:p>
    <w:p w14:paraId="065850E7" w14:textId="681D39AB" w:rsidR="009542A0" w:rsidRPr="001468CC" w:rsidRDefault="009542A0" w:rsidP="009A265E">
      <w:pPr>
        <w:pStyle w:val="Listeafsnit"/>
        <w:spacing w:line="240" w:lineRule="auto"/>
        <w:rPr>
          <w:rFonts w:cs="Times New Roman"/>
        </w:rPr>
      </w:pPr>
      <w:r w:rsidRPr="001468CC">
        <w:rPr>
          <w:rFonts w:cs="Times New Roman"/>
        </w:rPr>
        <w:t>Krydstogtsturismen er i markant stigning i Grønland</w:t>
      </w:r>
      <w:r w:rsidRPr="001468CC">
        <w:rPr>
          <w:rStyle w:val="Fodnotehenvisning"/>
          <w:rFonts w:cs="Times New Roman"/>
        </w:rPr>
        <w:footnoteReference w:id="26"/>
      </w:r>
      <w:r w:rsidR="00F807E1" w:rsidRPr="001468CC">
        <w:rPr>
          <w:rFonts w:cs="Times New Roman"/>
        </w:rPr>
        <w:t>,</w:t>
      </w:r>
      <w:r w:rsidRPr="001468CC">
        <w:rPr>
          <w:rFonts w:cs="Times New Roman"/>
        </w:rPr>
        <w:t xml:space="preserve"> ligesom den nye atlantlufthavn i Ilulissat forventeligt fører til øget turisme. Afhængig af kommunernes implementering af den nye turismelov, der </w:t>
      </w:r>
      <w:r w:rsidR="00F807E1" w:rsidRPr="001468CC">
        <w:rPr>
          <w:rFonts w:cs="Times New Roman"/>
        </w:rPr>
        <w:t xml:space="preserve">gennem zoneinddeling </w:t>
      </w:r>
      <w:r w:rsidRPr="001468CC">
        <w:rPr>
          <w:rFonts w:cs="Times New Roman"/>
        </w:rPr>
        <w:t xml:space="preserve">giver kommunerne mulighed for at regulere erhvervsturisme, kan vand- og landtransport i forbindelse med turismeaktiviteter </w:t>
      </w:r>
      <w:r w:rsidR="00121A50" w:rsidRPr="001468CC">
        <w:rPr>
          <w:rFonts w:cs="Times New Roman"/>
        </w:rPr>
        <w:t>forventes at stige i</w:t>
      </w:r>
      <w:r w:rsidRPr="001468CC">
        <w:rPr>
          <w:rFonts w:cs="Times New Roman"/>
        </w:rPr>
        <w:t xml:space="preserve"> </w:t>
      </w:r>
      <w:r w:rsidR="005D08D0" w:rsidRPr="001468CC">
        <w:rPr>
          <w:rFonts w:cs="Times New Roman"/>
        </w:rPr>
        <w:t>nationalparks</w:t>
      </w:r>
      <w:r w:rsidRPr="001468CC">
        <w:rPr>
          <w:rFonts w:cs="Times New Roman"/>
        </w:rPr>
        <w:t>området</w:t>
      </w:r>
      <w:r w:rsidR="00F807E1" w:rsidRPr="001468CC">
        <w:rPr>
          <w:rFonts w:cs="Times New Roman"/>
        </w:rPr>
        <w:t>. Ligeledes kan</w:t>
      </w:r>
      <w:r w:rsidRPr="001468CC">
        <w:rPr>
          <w:rFonts w:cs="Times New Roman"/>
        </w:rPr>
        <w:t xml:space="preserve"> øget turisme føre til flere interne flyvninger i Grønland. </w:t>
      </w:r>
    </w:p>
    <w:p w14:paraId="094DC907" w14:textId="77777777" w:rsidR="000C2402" w:rsidRPr="001468CC" w:rsidRDefault="000C2402" w:rsidP="009A265E">
      <w:pPr>
        <w:spacing w:line="240" w:lineRule="auto"/>
        <w:rPr>
          <w:rFonts w:cs="Times New Roman"/>
        </w:rPr>
      </w:pPr>
    </w:p>
    <w:p w14:paraId="0825D73B" w14:textId="5D0BED85" w:rsidR="000C2402" w:rsidRPr="004F761A" w:rsidRDefault="000C2402" w:rsidP="009A265E">
      <w:pPr>
        <w:pStyle w:val="Listeafsnit"/>
        <w:numPr>
          <w:ilvl w:val="0"/>
          <w:numId w:val="10"/>
        </w:numPr>
        <w:spacing w:line="240" w:lineRule="auto"/>
        <w:rPr>
          <w:rFonts w:cs="Times New Roman"/>
          <w:i/>
          <w:iCs/>
        </w:rPr>
      </w:pPr>
      <w:r w:rsidRPr="004F761A">
        <w:rPr>
          <w:rFonts w:cs="Times New Roman"/>
          <w:i/>
          <w:iCs/>
        </w:rPr>
        <w:t>Krydstogtturisme</w:t>
      </w:r>
    </w:p>
    <w:p w14:paraId="65DC2044" w14:textId="16E35C12" w:rsidR="000B26ED" w:rsidRPr="001468CC" w:rsidRDefault="000B26ED" w:rsidP="009A265E">
      <w:pPr>
        <w:pStyle w:val="Listeafsnit"/>
        <w:spacing w:line="240" w:lineRule="auto"/>
        <w:rPr>
          <w:rFonts w:cs="Times New Roman"/>
        </w:rPr>
      </w:pPr>
      <w:r w:rsidRPr="001468CC">
        <w:rPr>
          <w:rFonts w:cs="Times New Roman"/>
        </w:rPr>
        <w:t>Krydstogtskibe har et højt CO</w:t>
      </w:r>
      <w:r w:rsidRPr="004F761A">
        <w:rPr>
          <w:rFonts w:cs="Times New Roman"/>
          <w:vertAlign w:val="subscript"/>
        </w:rPr>
        <w:t>2</w:t>
      </w:r>
      <w:r w:rsidR="00F807E1" w:rsidRPr="001468CC">
        <w:rPr>
          <w:rFonts w:cs="Times New Roman"/>
        </w:rPr>
        <w:t>-</w:t>
      </w:r>
      <w:r w:rsidRPr="001468CC">
        <w:rPr>
          <w:rFonts w:cs="Times New Roman"/>
        </w:rPr>
        <w:t>aftryk</w:t>
      </w:r>
      <w:r w:rsidRPr="001468CC">
        <w:rPr>
          <w:rStyle w:val="Fodnotehenvisning"/>
          <w:rFonts w:cs="Times New Roman"/>
        </w:rPr>
        <w:footnoteReference w:id="27"/>
      </w:r>
      <w:r w:rsidRPr="001468CC">
        <w:rPr>
          <w:rFonts w:cs="Times New Roman"/>
        </w:rPr>
        <w:t>, og skibe</w:t>
      </w:r>
      <w:r w:rsidR="00AF0900" w:rsidRPr="001468CC">
        <w:rPr>
          <w:rFonts w:cs="Times New Roman"/>
        </w:rPr>
        <w:t>,</w:t>
      </w:r>
      <w:r w:rsidRPr="001468CC">
        <w:rPr>
          <w:rFonts w:cs="Times New Roman"/>
        </w:rPr>
        <w:t xml:space="preserve"> som besøger Grønland</w:t>
      </w:r>
      <w:r w:rsidR="00AF0900" w:rsidRPr="001468CC">
        <w:rPr>
          <w:rFonts w:cs="Times New Roman"/>
        </w:rPr>
        <w:t>,</w:t>
      </w:r>
      <w:r w:rsidRPr="001468CC">
        <w:rPr>
          <w:rFonts w:cs="Times New Roman"/>
        </w:rPr>
        <w:t xml:space="preserve"> har et højere klimaaftryk sammenlignet med krydstogtsskibe i andre egne på grund af </w:t>
      </w:r>
      <w:r w:rsidR="00D16EAC" w:rsidRPr="001468CC">
        <w:rPr>
          <w:rFonts w:cs="Times New Roman"/>
        </w:rPr>
        <w:t>for eksempel</w:t>
      </w:r>
      <w:r w:rsidR="00D16EAC" w:rsidRPr="001468CC" w:rsidDel="00D16EAC">
        <w:rPr>
          <w:rFonts w:cs="Times New Roman"/>
        </w:rPr>
        <w:t xml:space="preserve"> </w:t>
      </w:r>
      <w:r w:rsidRPr="001468CC">
        <w:rPr>
          <w:rFonts w:cs="Times New Roman"/>
        </w:rPr>
        <w:t xml:space="preserve">lange afstande, kolde temperaturer, ofte fravær af grøn infrastruktur, mangelfuld affaldshåndtering, </w:t>
      </w:r>
      <w:r w:rsidR="00231F8E" w:rsidRPr="001468CC">
        <w:rPr>
          <w:rFonts w:cs="Times New Roman"/>
        </w:rPr>
        <w:t>tungere vægt</w:t>
      </w:r>
      <w:r w:rsidRPr="001468CC">
        <w:rPr>
          <w:rFonts w:cs="Times New Roman"/>
        </w:rPr>
        <w:t>, hvis skibene er isforstærkede, mm</w:t>
      </w:r>
      <w:r w:rsidRPr="001468CC">
        <w:rPr>
          <w:rStyle w:val="Fodnotehenvisning"/>
          <w:rFonts w:cs="Times New Roman"/>
        </w:rPr>
        <w:footnoteReference w:id="28"/>
      </w:r>
      <w:r w:rsidRPr="001468CC">
        <w:rPr>
          <w:rFonts w:cs="Times New Roman"/>
        </w:rPr>
        <w:t>. Ét arktisk krydstogtsskib kan udlede op til 500 kg CO₂ pr. passager per dag</w:t>
      </w:r>
      <w:r w:rsidR="00AF0900" w:rsidRPr="001468CC">
        <w:rPr>
          <w:rFonts w:cs="Times New Roman"/>
        </w:rPr>
        <w:t>.</w:t>
      </w:r>
      <w:r w:rsidRPr="001468CC">
        <w:rPr>
          <w:rFonts w:cs="Times New Roman"/>
        </w:rPr>
        <w:t xml:space="preserve"> </w:t>
      </w:r>
      <w:r w:rsidR="00AF0900" w:rsidRPr="001468CC">
        <w:rPr>
          <w:rFonts w:cs="Times New Roman"/>
        </w:rPr>
        <w:t>H</w:t>
      </w:r>
      <w:r w:rsidRPr="001468CC">
        <w:rPr>
          <w:rFonts w:cs="Times New Roman"/>
        </w:rPr>
        <w:t>ertil kommer udledninger i forbindelse med eventuel flyrejse.</w:t>
      </w:r>
    </w:p>
    <w:p w14:paraId="6282723B" w14:textId="77777777" w:rsidR="000C2402" w:rsidRPr="001468CC" w:rsidRDefault="000C2402" w:rsidP="009A265E">
      <w:pPr>
        <w:spacing w:line="240" w:lineRule="auto"/>
        <w:rPr>
          <w:rFonts w:cs="Times New Roman"/>
        </w:rPr>
      </w:pPr>
    </w:p>
    <w:p w14:paraId="4A2B10D8" w14:textId="4C80D9A7" w:rsidR="000C2402" w:rsidRPr="004F761A" w:rsidRDefault="000C2402" w:rsidP="009A265E">
      <w:pPr>
        <w:pStyle w:val="Listeafsnit"/>
        <w:numPr>
          <w:ilvl w:val="0"/>
          <w:numId w:val="10"/>
        </w:numPr>
        <w:spacing w:line="240" w:lineRule="auto"/>
        <w:rPr>
          <w:rFonts w:cs="Times New Roman"/>
          <w:i/>
          <w:iCs/>
        </w:rPr>
      </w:pPr>
      <w:r w:rsidRPr="004F761A">
        <w:rPr>
          <w:rFonts w:cs="Times New Roman"/>
          <w:i/>
          <w:iCs/>
        </w:rPr>
        <w:t>Overnatning og mad</w:t>
      </w:r>
    </w:p>
    <w:p w14:paraId="4830F66B" w14:textId="32551CD0" w:rsidR="000C2402" w:rsidRPr="001468CC" w:rsidRDefault="000C2402" w:rsidP="009A265E">
      <w:pPr>
        <w:pStyle w:val="Listeafsnit"/>
        <w:spacing w:line="240" w:lineRule="auto"/>
        <w:rPr>
          <w:rFonts w:cs="Times New Roman"/>
        </w:rPr>
      </w:pPr>
      <w:r w:rsidRPr="001468CC">
        <w:rPr>
          <w:rFonts w:cs="Times New Roman"/>
        </w:rPr>
        <w:t xml:space="preserve">Overnatningsfaciliteter, opvarmning, elektricitet og mad </w:t>
      </w:r>
      <w:r w:rsidR="00EB1979" w:rsidRPr="001468CC">
        <w:rPr>
          <w:rFonts w:cs="Times New Roman"/>
        </w:rPr>
        <w:t>påvirker også klimaet gennem materialeudvinding, produktion, transport, energiforbrug, mm.</w:t>
      </w:r>
      <w:r w:rsidR="002842CF" w:rsidRPr="001468CC">
        <w:rPr>
          <w:rFonts w:cs="Times New Roman"/>
        </w:rPr>
        <w:t>, men udledninger herfra antages at være minimale i forhold til udledninger fra transport. En typisk turist forventes at udlede ca. 13-22 kg C</w:t>
      </w:r>
      <w:r w:rsidR="005D08D0" w:rsidRPr="001468CC">
        <w:rPr>
          <w:rFonts w:cs="Times New Roman"/>
        </w:rPr>
        <w:t>O</w:t>
      </w:r>
      <w:r w:rsidR="002842CF" w:rsidRPr="001468CC">
        <w:rPr>
          <w:rFonts w:cs="Times New Roman"/>
          <w:vertAlign w:val="subscript"/>
        </w:rPr>
        <w:t>2</w:t>
      </w:r>
      <w:r w:rsidR="002842CF" w:rsidRPr="001468CC">
        <w:rPr>
          <w:rFonts w:cs="Times New Roman"/>
        </w:rPr>
        <w:t xml:space="preserve"> per dag (8</w:t>
      </w:r>
      <w:r w:rsidR="00AF0900" w:rsidRPr="001468CC">
        <w:rPr>
          <w:rFonts w:cs="Times New Roman"/>
        </w:rPr>
        <w:t>-</w:t>
      </w:r>
      <w:r w:rsidR="002842CF" w:rsidRPr="001468CC">
        <w:rPr>
          <w:rFonts w:cs="Times New Roman"/>
        </w:rPr>
        <w:t>15 kg CO₂e</w:t>
      </w:r>
      <w:r w:rsidR="009572BA" w:rsidRPr="001468CC">
        <w:rPr>
          <w:rStyle w:val="Fodnotehenvisning"/>
          <w:rFonts w:cs="Times New Roman"/>
        </w:rPr>
        <w:footnoteReference w:id="29"/>
      </w:r>
      <w:r w:rsidR="002842CF" w:rsidRPr="001468CC">
        <w:rPr>
          <w:rFonts w:cs="Times New Roman"/>
        </w:rPr>
        <w:t xml:space="preserve"> til overnatning og 5</w:t>
      </w:r>
      <w:r w:rsidR="00CF3DD1" w:rsidRPr="001468CC">
        <w:rPr>
          <w:rFonts w:cs="Times New Roman"/>
        </w:rPr>
        <w:t>-</w:t>
      </w:r>
      <w:r w:rsidR="002842CF" w:rsidRPr="001468CC">
        <w:rPr>
          <w:rFonts w:cs="Times New Roman"/>
        </w:rPr>
        <w:t>7 kg CO₂e til mad</w:t>
      </w:r>
      <w:r w:rsidR="002842CF" w:rsidRPr="001468CC">
        <w:rPr>
          <w:rStyle w:val="Fodnotehenvisning"/>
          <w:rFonts w:cs="Times New Roman"/>
        </w:rPr>
        <w:footnoteReference w:id="30"/>
      </w:r>
      <w:r w:rsidR="009572BA" w:rsidRPr="001468CC">
        <w:rPr>
          <w:rFonts w:cs="Times New Roman"/>
        </w:rPr>
        <w:t>)</w:t>
      </w:r>
      <w:r w:rsidR="002842CF" w:rsidRPr="001468CC">
        <w:rPr>
          <w:rFonts w:cs="Times New Roman"/>
        </w:rPr>
        <w:t xml:space="preserve">. </w:t>
      </w:r>
      <w:r w:rsidR="002842CF" w:rsidRPr="001468CC">
        <w:rPr>
          <w:rFonts w:cs="Times New Roman"/>
        </w:rPr>
        <w:lastRenderedPageBreak/>
        <w:t>Tallet er sandsynligvis lidt højere i Grønland på grund af den lange transport a</w:t>
      </w:r>
      <w:r w:rsidR="00404049" w:rsidRPr="001468CC">
        <w:rPr>
          <w:rFonts w:cs="Times New Roman"/>
        </w:rPr>
        <w:t>f</w:t>
      </w:r>
      <w:r w:rsidR="002842CF" w:rsidRPr="001468CC">
        <w:rPr>
          <w:rFonts w:cs="Times New Roman"/>
        </w:rPr>
        <w:t xml:space="preserve"> energikilder og fødevarer, men antages stadig at være betydeligt lavere end transportudledninger.</w:t>
      </w:r>
    </w:p>
    <w:p w14:paraId="39EED4D7" w14:textId="77777777" w:rsidR="000C2402" w:rsidRPr="001468CC" w:rsidRDefault="000C2402" w:rsidP="009A265E">
      <w:pPr>
        <w:spacing w:line="240" w:lineRule="auto"/>
        <w:rPr>
          <w:rFonts w:cs="Times New Roman"/>
        </w:rPr>
      </w:pPr>
    </w:p>
    <w:p w14:paraId="0979F1B3" w14:textId="063F2977" w:rsidR="003D0761" w:rsidRPr="001468CC" w:rsidRDefault="003D0761" w:rsidP="009A265E">
      <w:pPr>
        <w:spacing w:line="240" w:lineRule="auto"/>
        <w:rPr>
          <w:rFonts w:cs="Times New Roman"/>
        </w:rPr>
      </w:pPr>
      <w:r w:rsidRPr="001468CC">
        <w:rPr>
          <w:rFonts w:cs="Times New Roman"/>
        </w:rPr>
        <w:t>Opsummeret betyder det</w:t>
      </w:r>
      <w:r w:rsidR="00F742D1" w:rsidRPr="001468CC">
        <w:rPr>
          <w:rFonts w:cs="Times New Roman"/>
        </w:rPr>
        <w:t>,</w:t>
      </w:r>
      <w:r w:rsidRPr="001468CC">
        <w:rPr>
          <w:rFonts w:cs="Times New Roman"/>
        </w:rPr>
        <w:t xml:space="preserve"> at der er betydelige udledninger forbundet med en øget international turisme</w:t>
      </w:r>
      <w:r w:rsidR="00404049" w:rsidRPr="001468CC">
        <w:rPr>
          <w:rFonts w:cs="Times New Roman"/>
        </w:rPr>
        <w:t xml:space="preserve"> generelt,</w:t>
      </w:r>
      <w:r w:rsidRPr="001468CC">
        <w:rPr>
          <w:rFonts w:cs="Times New Roman"/>
        </w:rPr>
        <w:t xml:space="preserve"> og at det er transport</w:t>
      </w:r>
      <w:r w:rsidR="00CE7225" w:rsidRPr="001468CC">
        <w:rPr>
          <w:rFonts w:cs="Times New Roman"/>
        </w:rPr>
        <w:t>,</w:t>
      </w:r>
      <w:r w:rsidRPr="001468CC">
        <w:rPr>
          <w:rFonts w:cs="Times New Roman"/>
        </w:rPr>
        <w:t xml:space="preserve"> der er den største kilde</w:t>
      </w:r>
      <w:r w:rsidR="009572BA" w:rsidRPr="001468CC">
        <w:rPr>
          <w:rFonts w:cs="Times New Roman"/>
        </w:rPr>
        <w:t xml:space="preserve"> til udledninger</w:t>
      </w:r>
      <w:r w:rsidRPr="001468CC">
        <w:rPr>
          <w:rFonts w:cs="Times New Roman"/>
        </w:rPr>
        <w:t>. Udledningerne fra en turist</w:t>
      </w:r>
      <w:r w:rsidR="00F742D1" w:rsidRPr="001468CC">
        <w:rPr>
          <w:rFonts w:cs="Times New Roman"/>
        </w:rPr>
        <w:t xml:space="preserve"> </w:t>
      </w:r>
      <w:r w:rsidRPr="001468CC">
        <w:rPr>
          <w:rFonts w:cs="Times New Roman"/>
        </w:rPr>
        <w:t xml:space="preserve">afhænger af </w:t>
      </w:r>
      <w:r w:rsidR="00F742D1" w:rsidRPr="001468CC">
        <w:rPr>
          <w:rFonts w:cs="Times New Roman"/>
        </w:rPr>
        <w:t xml:space="preserve">mange forhold, blandt andet </w:t>
      </w:r>
      <w:r w:rsidRPr="001468CC">
        <w:rPr>
          <w:rFonts w:cs="Times New Roman"/>
        </w:rPr>
        <w:t>rejsens længde</w:t>
      </w:r>
      <w:r w:rsidR="00F742D1" w:rsidRPr="001468CC">
        <w:rPr>
          <w:rFonts w:cs="Times New Roman"/>
        </w:rPr>
        <w:t>,</w:t>
      </w:r>
      <w:r w:rsidRPr="001468CC">
        <w:rPr>
          <w:rFonts w:cs="Times New Roman"/>
        </w:rPr>
        <w:t xml:space="preserve"> transportform</w:t>
      </w:r>
      <w:r w:rsidR="00F742D1" w:rsidRPr="001468CC">
        <w:rPr>
          <w:rFonts w:cs="Times New Roman"/>
        </w:rPr>
        <w:t>, tilvalgte aktiviteter, mm</w:t>
      </w:r>
      <w:r w:rsidRPr="001468CC">
        <w:rPr>
          <w:rFonts w:cs="Times New Roman"/>
        </w:rPr>
        <w:t>.</w:t>
      </w:r>
      <w:r w:rsidRPr="001468CC" w:rsidDel="00402E94">
        <w:rPr>
          <w:rFonts w:cs="Times New Roman"/>
        </w:rPr>
        <w:t xml:space="preserve"> </w:t>
      </w:r>
      <w:r w:rsidR="00F742D1" w:rsidRPr="001468CC">
        <w:rPr>
          <w:rFonts w:cs="Times New Roman"/>
        </w:rPr>
        <w:t>Sammenholdt med, at der ikke forligger estimater for den potentielle stigning i turismen, betyder det, at det ikke på nuværende tidspunkt er muligt at vurdere</w:t>
      </w:r>
      <w:r w:rsidR="00404049" w:rsidRPr="001468CC">
        <w:rPr>
          <w:rFonts w:cs="Times New Roman"/>
        </w:rPr>
        <w:t xml:space="preserve"> </w:t>
      </w:r>
      <w:r w:rsidR="00F742D1" w:rsidRPr="001468CC">
        <w:rPr>
          <w:rFonts w:cs="Times New Roman"/>
        </w:rPr>
        <w:t>klimapåvirkningen af etableringen af en nationalpark i Vestgrønland.</w:t>
      </w:r>
    </w:p>
    <w:p w14:paraId="440D7260" w14:textId="77777777" w:rsidR="00F742D1" w:rsidRPr="001468CC" w:rsidRDefault="00F742D1" w:rsidP="009A265E">
      <w:pPr>
        <w:spacing w:line="240" w:lineRule="auto"/>
        <w:rPr>
          <w:rFonts w:cs="Times New Roman"/>
        </w:rPr>
      </w:pPr>
    </w:p>
    <w:p w14:paraId="5FAE2CD5" w14:textId="4C06F026" w:rsidR="00F742D1" w:rsidRPr="004F761A" w:rsidRDefault="005A4D6A" w:rsidP="009A265E">
      <w:pPr>
        <w:pStyle w:val="Overskrift3"/>
        <w:spacing w:before="0" w:line="240" w:lineRule="auto"/>
        <w:rPr>
          <w:rFonts w:ascii="Times New Roman" w:hAnsi="Times New Roman" w:cs="Times New Roman"/>
          <w:color w:val="1F497D" w:themeColor="text2"/>
        </w:rPr>
      </w:pPr>
      <w:bookmarkStart w:id="52" w:name="_Toc215008996"/>
      <w:r w:rsidRPr="004F761A">
        <w:rPr>
          <w:rFonts w:ascii="Times New Roman" w:hAnsi="Times New Roman" w:cs="Times New Roman"/>
          <w:color w:val="1F497D" w:themeColor="text2"/>
        </w:rPr>
        <w:t xml:space="preserve">6.3.2 </w:t>
      </w:r>
      <w:r w:rsidR="00F742D1" w:rsidRPr="004F761A">
        <w:rPr>
          <w:rFonts w:ascii="Times New Roman" w:hAnsi="Times New Roman" w:cs="Times New Roman"/>
          <w:color w:val="1F497D" w:themeColor="text2"/>
        </w:rPr>
        <w:t>Naturlige processer, der påvirker klimaforandringer</w:t>
      </w:r>
      <w:bookmarkEnd w:id="52"/>
    </w:p>
    <w:p w14:paraId="51CF8357" w14:textId="16665DFF" w:rsidR="00BF39F7" w:rsidRPr="001468CC" w:rsidRDefault="005364E8" w:rsidP="009A265E">
      <w:pPr>
        <w:spacing w:line="240" w:lineRule="auto"/>
        <w:rPr>
          <w:rFonts w:cs="Times New Roman"/>
        </w:rPr>
      </w:pPr>
      <w:r w:rsidRPr="001468CC">
        <w:rPr>
          <w:rFonts w:cs="Times New Roman"/>
        </w:rPr>
        <w:t>Land og ferskvandsøkosystemer i Grønland optager generelt mere CO</w:t>
      </w:r>
      <w:r w:rsidRPr="001468CC">
        <w:rPr>
          <w:rFonts w:cs="Times New Roman"/>
          <w:vertAlign w:val="subscript"/>
        </w:rPr>
        <w:t>2</w:t>
      </w:r>
      <w:r w:rsidRPr="001468CC">
        <w:rPr>
          <w:rFonts w:cs="Times New Roman"/>
        </w:rPr>
        <w:t xml:space="preserve"> fra atmosfæren</w:t>
      </w:r>
      <w:r w:rsidR="00BF39F7" w:rsidRPr="001468CC">
        <w:rPr>
          <w:rFonts w:cs="Times New Roman"/>
        </w:rPr>
        <w:t>,</w:t>
      </w:r>
      <w:r w:rsidRPr="001468CC">
        <w:rPr>
          <w:rFonts w:cs="Times New Roman"/>
        </w:rPr>
        <w:t xml:space="preserve"> end de udleder. </w:t>
      </w:r>
      <w:r w:rsidR="00BF39F7" w:rsidRPr="001468CC">
        <w:rPr>
          <w:rFonts w:cs="Times New Roman"/>
        </w:rPr>
        <w:t xml:space="preserve">Den kommende </w:t>
      </w:r>
      <w:r w:rsidR="00AB029C" w:rsidRPr="001468CC">
        <w:rPr>
          <w:rFonts w:cs="Times New Roman"/>
        </w:rPr>
        <w:t xml:space="preserve">Nationalpark </w:t>
      </w:r>
      <w:r w:rsidR="00B93EA8" w:rsidRPr="001468CC">
        <w:rPr>
          <w:rFonts w:cs="Times New Roman"/>
        </w:rPr>
        <w:t xml:space="preserve">kan være </w:t>
      </w:r>
      <w:r w:rsidR="007D6262" w:rsidRPr="001468CC">
        <w:rPr>
          <w:rFonts w:cs="Times New Roman"/>
        </w:rPr>
        <w:t xml:space="preserve">med til at </w:t>
      </w:r>
      <w:r w:rsidR="00AB029C" w:rsidRPr="001468CC">
        <w:rPr>
          <w:rFonts w:cs="Times New Roman"/>
        </w:rPr>
        <w:t>beskytte vådområder</w:t>
      </w:r>
      <w:r w:rsidRPr="001468CC">
        <w:rPr>
          <w:rFonts w:cs="Times New Roman"/>
        </w:rPr>
        <w:t>, tundra og søer</w:t>
      </w:r>
      <w:r w:rsidR="00AB029C" w:rsidRPr="001468CC">
        <w:rPr>
          <w:rFonts w:cs="Times New Roman"/>
        </w:rPr>
        <w:t>, som er særligt gode til at optage CO</w:t>
      </w:r>
      <w:r w:rsidR="00AB029C" w:rsidRPr="001468CC">
        <w:rPr>
          <w:rFonts w:cs="Times New Roman"/>
          <w:vertAlign w:val="subscript"/>
        </w:rPr>
        <w:t>2</w:t>
      </w:r>
      <w:r w:rsidR="00AB029C" w:rsidRPr="001468CC">
        <w:rPr>
          <w:rFonts w:cs="Times New Roman"/>
        </w:rPr>
        <w:t xml:space="preserve"> fra atmosfæren</w:t>
      </w:r>
      <w:r w:rsidR="00EB1979" w:rsidRPr="001468CC">
        <w:rPr>
          <w:rFonts w:cs="Times New Roman"/>
        </w:rPr>
        <w:t xml:space="preserve"> gennem plantevækst og lagre det i jorden som organisk materiale,</w:t>
      </w:r>
      <w:r w:rsidR="00AB029C" w:rsidRPr="001468CC">
        <w:rPr>
          <w:rFonts w:cs="Times New Roman"/>
        </w:rPr>
        <w:t xml:space="preserve"> og på den måde bidrage til at afhjælpe klimaforandringer.</w:t>
      </w:r>
      <w:r w:rsidR="00EB1979" w:rsidRPr="001468CC">
        <w:rPr>
          <w:rFonts w:cs="Times New Roman"/>
        </w:rPr>
        <w:t xml:space="preserve"> </w:t>
      </w:r>
      <w:r w:rsidR="00BF39F7" w:rsidRPr="001468CC">
        <w:rPr>
          <w:rFonts w:cs="Times New Roman"/>
        </w:rPr>
        <w:t>Greenland Ecosystem Monitoring-programmet vurderer, at disse økosystemer vil optage en øget mængde CO</w:t>
      </w:r>
      <w:r w:rsidR="00BF39F7" w:rsidRPr="001468CC">
        <w:rPr>
          <w:rFonts w:cs="Times New Roman"/>
          <w:vertAlign w:val="subscript"/>
        </w:rPr>
        <w:t>2</w:t>
      </w:r>
      <w:r w:rsidR="00BF39F7" w:rsidRPr="001468CC">
        <w:rPr>
          <w:rFonts w:cs="Times New Roman"/>
        </w:rPr>
        <w:t xml:space="preserve"> frem mod år 2100 som følge af ændrede klimaforhold</w:t>
      </w:r>
      <w:r w:rsidR="00BF39F7" w:rsidRPr="001468CC">
        <w:rPr>
          <w:rStyle w:val="Fodnotehenvisning"/>
          <w:rFonts w:cs="Times New Roman"/>
        </w:rPr>
        <w:footnoteReference w:id="31"/>
      </w:r>
      <w:r w:rsidR="00BF39F7" w:rsidRPr="001468CC">
        <w:rPr>
          <w:rFonts w:cs="Times New Roman"/>
        </w:rPr>
        <w:t xml:space="preserve">. </w:t>
      </w:r>
      <w:r w:rsidR="00EB1979" w:rsidRPr="001468CC">
        <w:rPr>
          <w:rFonts w:cs="Times New Roman"/>
        </w:rPr>
        <w:t>Modsat vil fortsat optøning af permafrosten i tundraområder kunne udlede øgede mængder CO</w:t>
      </w:r>
      <w:r w:rsidR="00EB1979" w:rsidRPr="001468CC">
        <w:rPr>
          <w:rFonts w:cs="Times New Roman"/>
          <w:vertAlign w:val="subscript"/>
        </w:rPr>
        <w:t>2</w:t>
      </w:r>
      <w:r w:rsidR="00EB1979" w:rsidRPr="001468CC">
        <w:rPr>
          <w:rFonts w:cs="Times New Roman"/>
        </w:rPr>
        <w:t xml:space="preserve"> og methan som følge af nedbrydningsprocesser i tidligere frosset organisk materiale.</w:t>
      </w:r>
    </w:p>
    <w:p w14:paraId="0D8CD8D6" w14:textId="77777777" w:rsidR="003D0761" w:rsidRPr="001468CC" w:rsidRDefault="003D0761" w:rsidP="009A265E">
      <w:pPr>
        <w:spacing w:line="240" w:lineRule="auto"/>
        <w:rPr>
          <w:rFonts w:cs="Times New Roman"/>
        </w:rPr>
      </w:pPr>
    </w:p>
    <w:p w14:paraId="433D3522" w14:textId="16A01ACC" w:rsidR="00AB029C" w:rsidRPr="001468CC" w:rsidRDefault="003D0761" w:rsidP="009A265E">
      <w:pPr>
        <w:spacing w:line="240" w:lineRule="auto"/>
        <w:rPr>
          <w:rFonts w:cs="Times New Roman"/>
        </w:rPr>
      </w:pPr>
      <w:r w:rsidRPr="001468CC">
        <w:rPr>
          <w:rFonts w:cs="Times New Roman"/>
        </w:rPr>
        <w:t>Nationalparksområdet vil beskytte store vådområder (hvoraf nogle er beskyttet via Ramsar</w:t>
      </w:r>
      <w:r w:rsidR="00121A50" w:rsidRPr="001468CC">
        <w:rPr>
          <w:rFonts w:cs="Times New Roman"/>
        </w:rPr>
        <w:t>-</w:t>
      </w:r>
      <w:r w:rsidRPr="001468CC">
        <w:rPr>
          <w:rFonts w:cs="Times New Roman"/>
        </w:rPr>
        <w:t>bekendtgørelsen), men samtidig er permafrosten</w:t>
      </w:r>
      <w:r w:rsidR="00BF39F7" w:rsidRPr="001468CC">
        <w:rPr>
          <w:rFonts w:cs="Times New Roman"/>
        </w:rPr>
        <w:t>s</w:t>
      </w:r>
      <w:r w:rsidRPr="001468CC">
        <w:rPr>
          <w:rFonts w:cs="Times New Roman"/>
        </w:rPr>
        <w:t xml:space="preserve"> udbredel</w:t>
      </w:r>
      <w:r w:rsidR="00CC27D8" w:rsidRPr="001468CC">
        <w:rPr>
          <w:rFonts w:cs="Times New Roman"/>
        </w:rPr>
        <w:t>s</w:t>
      </w:r>
      <w:r w:rsidRPr="001468CC">
        <w:rPr>
          <w:rFonts w:cs="Times New Roman"/>
        </w:rPr>
        <w:t xml:space="preserve">e i </w:t>
      </w:r>
      <w:r w:rsidR="00405D7B" w:rsidRPr="001468CC">
        <w:rPr>
          <w:rFonts w:cs="Times New Roman"/>
        </w:rPr>
        <w:t>national</w:t>
      </w:r>
      <w:r w:rsidRPr="001468CC">
        <w:rPr>
          <w:rFonts w:cs="Times New Roman"/>
        </w:rPr>
        <w:t>parken også stor (fra permanent til sporadisk</w:t>
      </w:r>
      <w:r w:rsidRPr="001468CC">
        <w:rPr>
          <w:rStyle w:val="Fodnotehenvisning"/>
          <w:rFonts w:cs="Times New Roman"/>
        </w:rPr>
        <w:footnoteReference w:id="32"/>
      </w:r>
      <w:r w:rsidRPr="001468CC">
        <w:rPr>
          <w:rFonts w:cs="Times New Roman"/>
        </w:rPr>
        <w:t xml:space="preserve">). </w:t>
      </w:r>
      <w:r w:rsidR="00EB1979" w:rsidRPr="001468CC">
        <w:rPr>
          <w:rFonts w:cs="Times New Roman"/>
        </w:rPr>
        <w:t xml:space="preserve">En samlet </w:t>
      </w:r>
      <w:r w:rsidR="00D6020D" w:rsidRPr="001468CC">
        <w:rPr>
          <w:rFonts w:cs="Times New Roman"/>
        </w:rPr>
        <w:t xml:space="preserve">og mere præcis </w:t>
      </w:r>
      <w:r w:rsidR="00EB1979" w:rsidRPr="001468CC">
        <w:rPr>
          <w:rFonts w:cs="Times New Roman"/>
        </w:rPr>
        <w:t>vurdering af nationalparksområdets positive eller negative eff</w:t>
      </w:r>
      <w:r w:rsidR="00D6020D" w:rsidRPr="001468CC">
        <w:rPr>
          <w:rFonts w:cs="Times New Roman"/>
        </w:rPr>
        <w:t>e</w:t>
      </w:r>
      <w:r w:rsidR="00EB1979" w:rsidRPr="001468CC">
        <w:rPr>
          <w:rFonts w:cs="Times New Roman"/>
        </w:rPr>
        <w:t>kter er ikke mulig inden for denne konsekvensvurdering</w:t>
      </w:r>
      <w:r w:rsidR="009A3418" w:rsidRPr="001468CC">
        <w:rPr>
          <w:rFonts w:cs="Times New Roman"/>
        </w:rPr>
        <w:t xml:space="preserve"> grundet manglende </w:t>
      </w:r>
      <w:r w:rsidR="00BF39F7" w:rsidRPr="001468CC">
        <w:rPr>
          <w:rFonts w:cs="Times New Roman"/>
        </w:rPr>
        <w:t xml:space="preserve">data </w:t>
      </w:r>
      <w:r w:rsidR="009A3418" w:rsidRPr="001468CC">
        <w:rPr>
          <w:rFonts w:cs="Times New Roman"/>
        </w:rPr>
        <w:t>fra området</w:t>
      </w:r>
      <w:r w:rsidR="00EB1979" w:rsidRPr="001468CC">
        <w:rPr>
          <w:rFonts w:cs="Times New Roman"/>
        </w:rPr>
        <w:t>.</w:t>
      </w:r>
    </w:p>
    <w:p w14:paraId="189B85E7" w14:textId="77777777" w:rsidR="00FE05AB" w:rsidRPr="001468CC" w:rsidRDefault="00FE05AB" w:rsidP="009A265E">
      <w:pPr>
        <w:spacing w:line="240" w:lineRule="auto"/>
        <w:rPr>
          <w:rFonts w:cs="Times New Roman"/>
        </w:rPr>
      </w:pPr>
    </w:p>
    <w:p w14:paraId="4CBF57DC" w14:textId="4EE1A650" w:rsidR="005D08D0" w:rsidRPr="001468CC"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53" w:name="_Toc215008997"/>
      <w:r w:rsidRPr="001468CC">
        <w:rPr>
          <w:rFonts w:ascii="Times New Roman" w:hAnsi="Times New Roman" w:cs="Times New Roman"/>
          <w:color w:val="1F497D" w:themeColor="text2"/>
        </w:rPr>
        <w:t xml:space="preserve">6.4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Miljø og affald</w:t>
      </w:r>
      <w:bookmarkEnd w:id="53"/>
      <w:r w:rsidR="005D08D0" w:rsidRPr="001468CC">
        <w:rPr>
          <w:rFonts w:ascii="Times New Roman" w:hAnsi="Times New Roman" w:cs="Times New Roman"/>
          <w:color w:val="1F497D" w:themeColor="text2"/>
        </w:rPr>
        <w:t xml:space="preserve"> </w:t>
      </w:r>
    </w:p>
    <w:p w14:paraId="22F609FF" w14:textId="6143E208" w:rsidR="00E33A7B" w:rsidRPr="001468CC" w:rsidRDefault="00DA6088" w:rsidP="009A265E">
      <w:pPr>
        <w:spacing w:line="240" w:lineRule="auto"/>
        <w:rPr>
          <w:rFonts w:cs="Times New Roman"/>
        </w:rPr>
      </w:pPr>
      <w:r w:rsidRPr="001468CC">
        <w:rPr>
          <w:rFonts w:cs="Times New Roman"/>
        </w:rPr>
        <w:t>Miljøloven</w:t>
      </w:r>
      <w:r w:rsidR="00E33A7B" w:rsidRPr="001468CC">
        <w:rPr>
          <w:rFonts w:cs="Times New Roman"/>
        </w:rPr>
        <w:t xml:space="preserve"> har til formål at værne om natur og miljø, så samfundsudviklingen kan ske på et bæredygtigt grundlag. Loven indeholder blandt andet regler og krav om godkendelse af særligt forurenende virksomheder, aktiviteter inden</w:t>
      </w:r>
      <w:r w:rsidR="00715E44" w:rsidRPr="001468CC">
        <w:rPr>
          <w:rFonts w:cs="Times New Roman"/>
        </w:rPr>
        <w:t xml:space="preserve"> </w:t>
      </w:r>
      <w:r w:rsidR="00E33A7B" w:rsidRPr="001468CC">
        <w:rPr>
          <w:rFonts w:cs="Times New Roman"/>
        </w:rPr>
        <w:t xml:space="preserve">for vandspærrezonerne, håndtering af spildevand, affald og genanvendelse samt brug af renere teknologi. Kommunerne varetager affaldsområdet. Det er </w:t>
      </w:r>
      <w:r w:rsidR="00715E44" w:rsidRPr="001468CC">
        <w:rPr>
          <w:rFonts w:cs="Times New Roman"/>
        </w:rPr>
        <w:t xml:space="preserve">således </w:t>
      </w:r>
      <w:r w:rsidR="00E33A7B" w:rsidRPr="001468CC">
        <w:rPr>
          <w:rFonts w:cs="Times New Roman"/>
        </w:rPr>
        <w:t>kommunerne, der forestår bortskaffelse af affald og afgør</w:t>
      </w:r>
      <w:r w:rsidR="00715E44" w:rsidRPr="001468CC">
        <w:rPr>
          <w:rFonts w:cs="Times New Roman"/>
        </w:rPr>
        <w:t>,</w:t>
      </w:r>
      <w:r w:rsidR="00E33A7B" w:rsidRPr="001468CC">
        <w:rPr>
          <w:rFonts w:cs="Times New Roman"/>
        </w:rPr>
        <w:t xml:space="preserve"> om et stof eller en genstand kan betragtes som affald. Dette vil også gælde i en kommende nationalpark.</w:t>
      </w:r>
    </w:p>
    <w:p w14:paraId="53EA37BA" w14:textId="77777777" w:rsidR="00E33A7B" w:rsidRPr="001468CC" w:rsidRDefault="00E33A7B" w:rsidP="009A265E">
      <w:pPr>
        <w:spacing w:line="240" w:lineRule="auto"/>
        <w:rPr>
          <w:rFonts w:cs="Times New Roman"/>
        </w:rPr>
      </w:pPr>
    </w:p>
    <w:p w14:paraId="1ABDD67D" w14:textId="407F12D1" w:rsidR="00E33A7B" w:rsidRPr="001468CC" w:rsidRDefault="00E33A7B" w:rsidP="009A265E">
      <w:pPr>
        <w:spacing w:line="240" w:lineRule="auto"/>
        <w:rPr>
          <w:rFonts w:cs="Times New Roman"/>
        </w:rPr>
      </w:pPr>
      <w:r w:rsidRPr="001468CC">
        <w:rPr>
          <w:rFonts w:cs="Times New Roman"/>
        </w:rPr>
        <w:t>Hver kommune skal udarbejde affaldsregulativer for den samlede affaldsordning i kommunen. Regulativerne omfatter således også det åbne land, herunder en kommende nationalpark. Regulativer fastsætter regler for indsamlingsordninger og anvisningsordninger for affald fra private, erhverv mm. Kommunen skal i henhold til lovgivningen hvert 4. år udarbejde en 12-årig affaldsplan. Affaldsplanen skal gælde for hele kommune</w:t>
      </w:r>
      <w:r w:rsidR="00715E44" w:rsidRPr="001468CC">
        <w:rPr>
          <w:rFonts w:cs="Times New Roman"/>
        </w:rPr>
        <w:t>n</w:t>
      </w:r>
      <w:r w:rsidRPr="001468CC">
        <w:rPr>
          <w:rFonts w:cs="Times New Roman"/>
        </w:rPr>
        <w:t>s område</w:t>
      </w:r>
      <w:r w:rsidR="00715E44" w:rsidRPr="001468CC">
        <w:rPr>
          <w:rFonts w:cs="Times New Roman"/>
        </w:rPr>
        <w:t>.</w:t>
      </w:r>
      <w:r w:rsidRPr="001468CC">
        <w:rPr>
          <w:rFonts w:cs="Times New Roman"/>
        </w:rPr>
        <w:t xml:space="preserve"> Den kommunal</w:t>
      </w:r>
      <w:r w:rsidR="00715E44" w:rsidRPr="001468CC">
        <w:rPr>
          <w:rFonts w:cs="Times New Roman"/>
        </w:rPr>
        <w:t>e</w:t>
      </w:r>
      <w:r w:rsidRPr="001468CC">
        <w:rPr>
          <w:rFonts w:cs="Times New Roman"/>
        </w:rPr>
        <w:t xml:space="preserve"> affaldsplan skal gerne hjælpe kommunen med at få overblik over sin nuværende affaldshåndtering og </w:t>
      </w:r>
      <w:r w:rsidR="00715E44" w:rsidRPr="001468CC">
        <w:rPr>
          <w:rFonts w:cs="Times New Roman"/>
        </w:rPr>
        <w:t xml:space="preserve">bidrage </w:t>
      </w:r>
      <w:r w:rsidRPr="001468CC">
        <w:rPr>
          <w:rFonts w:cs="Times New Roman"/>
        </w:rPr>
        <w:t>til</w:t>
      </w:r>
      <w:r w:rsidR="00404049" w:rsidRPr="001468CC">
        <w:rPr>
          <w:rFonts w:cs="Times New Roman"/>
        </w:rPr>
        <w:t>,</w:t>
      </w:r>
      <w:r w:rsidRPr="001468CC">
        <w:rPr>
          <w:rFonts w:cs="Times New Roman"/>
        </w:rPr>
        <w:t xml:space="preserve"> at kommunen bedre kan prioritere indsatsen på affaldsområdet fremadrettet, herunder også i </w:t>
      </w:r>
      <w:r w:rsidR="008A5CF3" w:rsidRPr="001468CC">
        <w:rPr>
          <w:rFonts w:cs="Times New Roman"/>
        </w:rPr>
        <w:t xml:space="preserve">et </w:t>
      </w:r>
      <w:r w:rsidRPr="001468CC">
        <w:rPr>
          <w:rFonts w:cs="Times New Roman"/>
        </w:rPr>
        <w:t>nationalparksområde.</w:t>
      </w:r>
    </w:p>
    <w:p w14:paraId="57BDD92D" w14:textId="77777777" w:rsidR="00E33A7B" w:rsidRPr="001468CC" w:rsidRDefault="00E33A7B" w:rsidP="009A265E">
      <w:pPr>
        <w:spacing w:line="240" w:lineRule="auto"/>
        <w:rPr>
          <w:rFonts w:cs="Times New Roman"/>
        </w:rPr>
      </w:pPr>
    </w:p>
    <w:p w14:paraId="7EBC9C95" w14:textId="35DEB5DD" w:rsidR="00E33A7B" w:rsidRPr="001468CC" w:rsidRDefault="00E33A7B" w:rsidP="009A265E">
      <w:pPr>
        <w:spacing w:line="240" w:lineRule="auto"/>
        <w:rPr>
          <w:rFonts w:cs="Times New Roman"/>
        </w:rPr>
      </w:pPr>
      <w:r w:rsidRPr="001468CC">
        <w:rPr>
          <w:rFonts w:cs="Times New Roman"/>
        </w:rPr>
        <w:lastRenderedPageBreak/>
        <w:t>Øget turisme vil også betyde øget risiko for forurening, slid og affaldsproblemer for området. Generelt kan nogle af disse negative effekter afhjælpes ved, at der udarbejdes faste procedurer og klare retningslinjer for</w:t>
      </w:r>
      <w:r w:rsidR="00404049" w:rsidRPr="001468CC">
        <w:rPr>
          <w:rFonts w:cs="Times New Roman"/>
        </w:rPr>
        <w:t>,</w:t>
      </w:r>
      <w:r w:rsidRPr="001468CC">
        <w:rPr>
          <w:rFonts w:cs="Times New Roman"/>
        </w:rPr>
        <w:t xml:space="preserve"> hvor brugerne af området skal aflevere deres affald.</w:t>
      </w:r>
    </w:p>
    <w:p w14:paraId="79C77151" w14:textId="77777777" w:rsidR="00E33A7B" w:rsidRPr="001468CC" w:rsidRDefault="00E33A7B" w:rsidP="009A265E">
      <w:pPr>
        <w:spacing w:line="240" w:lineRule="auto"/>
        <w:rPr>
          <w:rFonts w:cs="Times New Roman"/>
        </w:rPr>
      </w:pPr>
    </w:p>
    <w:p w14:paraId="0A8B6C7A" w14:textId="6601A727" w:rsidR="00E33A7B" w:rsidRPr="001468CC" w:rsidRDefault="00E33A7B" w:rsidP="009A265E">
      <w:pPr>
        <w:spacing w:line="240" w:lineRule="auto"/>
        <w:rPr>
          <w:rFonts w:cs="Times New Roman"/>
        </w:rPr>
      </w:pPr>
      <w:r w:rsidRPr="001468CC">
        <w:rPr>
          <w:rFonts w:cs="Times New Roman"/>
        </w:rPr>
        <w:t>Departementet for Natur og Miljø vil sammen med styregruppen for nationalparken minimere risikoen for forurening, slid og affald gennem formidlingsindsatser, borgerinddragelse og almindeligt tilsyn (§ 21 i udkast til bekendtgørelse om Vestgrønland Nationalpark). Problemet forventes kun at berøre et begrænset antal lokaliteter, hvor den øgede turisme vil finde sted, men er vigtigt at adressere, da det kan have betydning for at tiltrække turister og eventuelle investeringer i nationalparken. Etablering af infrastruktur vil kræve tilladelse, således at det kan sikres, at infrastrukturen placeres hensigtsmæssigt i</w:t>
      </w:r>
      <w:r w:rsidR="00CF3DD1" w:rsidRPr="001468CC">
        <w:rPr>
          <w:rFonts w:cs="Times New Roman"/>
        </w:rPr>
        <w:t xml:space="preserve"> forhold til</w:t>
      </w:r>
      <w:r w:rsidRPr="001468CC">
        <w:rPr>
          <w:rFonts w:cs="Times New Roman"/>
        </w:rPr>
        <w:t xml:space="preserve"> beskyttelsesinteresser og med vilkår, der relaterer sig til at sikre et rent miljø (§§ 16-18 i udkast til bekendtgørelse om Vestgrønland Nationalpark).</w:t>
      </w:r>
    </w:p>
    <w:p w14:paraId="39BCF3D8" w14:textId="77777777" w:rsidR="00E33A7B" w:rsidRPr="001468CC" w:rsidRDefault="00E33A7B" w:rsidP="009A265E">
      <w:pPr>
        <w:spacing w:line="240" w:lineRule="auto"/>
        <w:rPr>
          <w:rFonts w:cs="Times New Roman"/>
        </w:rPr>
      </w:pPr>
    </w:p>
    <w:p w14:paraId="637A6EFD" w14:textId="27A1D0E4" w:rsidR="00AB029C" w:rsidRPr="001468CC" w:rsidRDefault="007D6262" w:rsidP="009A265E">
      <w:pPr>
        <w:spacing w:line="240" w:lineRule="auto"/>
        <w:rPr>
          <w:rFonts w:cs="Times New Roman"/>
        </w:rPr>
      </w:pPr>
      <w:r w:rsidRPr="001468CC">
        <w:rPr>
          <w:rFonts w:cs="Times New Roman"/>
        </w:rPr>
        <w:t>I forbindelse med afholdelse af borgermøder i 2025 har et gennemgående tema været ophobning af efterladt affald i området.</w:t>
      </w:r>
      <w:r w:rsidR="00AB029C" w:rsidRPr="001468CC">
        <w:rPr>
          <w:rFonts w:cs="Times New Roman"/>
        </w:rPr>
        <w:t xml:space="preserve"> </w:t>
      </w:r>
      <w:r w:rsidR="00E33A7B" w:rsidRPr="001468CC">
        <w:rPr>
          <w:rFonts w:cs="Times New Roman"/>
        </w:rPr>
        <w:t xml:space="preserve">Initiativet </w:t>
      </w:r>
      <w:r w:rsidR="00715E44" w:rsidRPr="001468CC">
        <w:rPr>
          <w:rFonts w:cs="Times New Roman"/>
        </w:rPr>
        <w:t>til at etablere en</w:t>
      </w:r>
      <w:r w:rsidR="00E33A7B" w:rsidRPr="001468CC">
        <w:rPr>
          <w:rFonts w:cs="Times New Roman"/>
        </w:rPr>
        <w:t xml:space="preserve"> Nationalpark har således allerede haft den effekt, at der er kommet </w:t>
      </w:r>
      <w:r w:rsidR="00D60989" w:rsidRPr="001468CC">
        <w:rPr>
          <w:rFonts w:cs="Times New Roman"/>
        </w:rPr>
        <w:t xml:space="preserve">lokalt </w:t>
      </w:r>
      <w:r w:rsidR="00E33A7B" w:rsidRPr="001468CC">
        <w:rPr>
          <w:rFonts w:cs="Times New Roman"/>
        </w:rPr>
        <w:t xml:space="preserve">fokus på det affald, der er </w:t>
      </w:r>
      <w:r w:rsidR="00D60989" w:rsidRPr="001468CC">
        <w:rPr>
          <w:rFonts w:cs="Times New Roman"/>
        </w:rPr>
        <w:t xml:space="preserve">blevet </w:t>
      </w:r>
      <w:r w:rsidR="00E33A7B" w:rsidRPr="001468CC">
        <w:rPr>
          <w:rFonts w:cs="Times New Roman"/>
        </w:rPr>
        <w:t xml:space="preserve">efterladt i området. Tages der imidlertid ikke forsvarlig hånd om dette allerede nu, så kan det på </w:t>
      </w:r>
      <w:r w:rsidR="00715E44" w:rsidRPr="001468CC">
        <w:rPr>
          <w:rFonts w:cs="Times New Roman"/>
        </w:rPr>
        <w:t xml:space="preserve">længere </w:t>
      </w:r>
      <w:r w:rsidR="00E33A7B" w:rsidRPr="001468CC">
        <w:rPr>
          <w:rFonts w:cs="Times New Roman"/>
        </w:rPr>
        <w:t xml:space="preserve">sigt medføre </w:t>
      </w:r>
      <w:r w:rsidR="00D60989" w:rsidRPr="001468CC">
        <w:rPr>
          <w:rFonts w:cs="Times New Roman"/>
        </w:rPr>
        <w:t xml:space="preserve">negativ påvirkning på lokale borgere og på miljøet og dyrelivet samt </w:t>
      </w:r>
      <w:r w:rsidR="00E33A7B" w:rsidRPr="001468CC">
        <w:rPr>
          <w:rFonts w:cs="Times New Roman"/>
        </w:rPr>
        <w:t xml:space="preserve">negativ omtale i medier og blandt turister mm. </w:t>
      </w:r>
      <w:r w:rsidR="00AB029C" w:rsidRPr="001468CC">
        <w:rPr>
          <w:rFonts w:cs="Times New Roman"/>
        </w:rPr>
        <w:t xml:space="preserve">Det kan i den forbindelse nævnes, at Departementet for Natur og Miljø sammen med Qeqqata Kommunia </w:t>
      </w:r>
      <w:r w:rsidR="003D1B43" w:rsidRPr="001468CC">
        <w:rPr>
          <w:rFonts w:cs="Times New Roman"/>
        </w:rPr>
        <w:t>og</w:t>
      </w:r>
      <w:r w:rsidR="00AB029C" w:rsidRPr="001468CC">
        <w:rPr>
          <w:rFonts w:cs="Times New Roman"/>
        </w:rPr>
        <w:t xml:space="preserve"> Kommune Qeqertalik har ansøgt </w:t>
      </w:r>
      <w:r w:rsidR="008A5CF3" w:rsidRPr="001468CC">
        <w:rPr>
          <w:rFonts w:cs="Times New Roman"/>
        </w:rPr>
        <w:t xml:space="preserve">det såkaldte </w:t>
      </w:r>
      <w:r w:rsidR="00AB029C" w:rsidRPr="001468CC">
        <w:rPr>
          <w:rFonts w:cs="Times New Roman"/>
        </w:rPr>
        <w:t xml:space="preserve">EU </w:t>
      </w:r>
      <w:r w:rsidR="008A5CF3" w:rsidRPr="001468CC">
        <w:rPr>
          <w:rFonts w:cs="Times New Roman"/>
        </w:rPr>
        <w:t xml:space="preserve">BestLife-program </w:t>
      </w:r>
      <w:r w:rsidR="00AB029C" w:rsidRPr="001468CC">
        <w:rPr>
          <w:rFonts w:cs="Times New Roman"/>
        </w:rPr>
        <w:t>om midler til en affaldsoprensning af området.</w:t>
      </w:r>
      <w:r w:rsidR="008A5CF3" w:rsidRPr="001468CC">
        <w:rPr>
          <w:rFonts w:cs="Times New Roman"/>
        </w:rPr>
        <w:t xml:space="preserve"> </w:t>
      </w:r>
      <w:r w:rsidR="00CF42BA" w:rsidRPr="001468CC">
        <w:rPr>
          <w:rFonts w:cs="Times New Roman"/>
        </w:rPr>
        <w:t xml:space="preserve">Hvis ansøgningen imødekommes, vil </w:t>
      </w:r>
      <w:r w:rsidR="008A5CF3" w:rsidRPr="001468CC">
        <w:rPr>
          <w:rFonts w:cs="Times New Roman"/>
        </w:rPr>
        <w:t xml:space="preserve">95% af </w:t>
      </w:r>
      <w:r w:rsidR="00CF42BA" w:rsidRPr="001468CC">
        <w:rPr>
          <w:rFonts w:cs="Times New Roman"/>
        </w:rPr>
        <w:t xml:space="preserve">omkostningerne </w:t>
      </w:r>
      <w:r w:rsidR="00D60989" w:rsidRPr="001468CC">
        <w:rPr>
          <w:rFonts w:cs="Times New Roman"/>
        </w:rPr>
        <w:t>til</w:t>
      </w:r>
      <w:r w:rsidR="00CF42BA" w:rsidRPr="001468CC">
        <w:rPr>
          <w:rFonts w:cs="Times New Roman"/>
        </w:rPr>
        <w:t xml:space="preserve"> oprensningsprojektet</w:t>
      </w:r>
      <w:r w:rsidR="008A5CF3" w:rsidRPr="001468CC">
        <w:rPr>
          <w:rFonts w:cs="Times New Roman"/>
        </w:rPr>
        <w:t xml:space="preserve"> </w:t>
      </w:r>
      <w:r w:rsidR="00CF42BA" w:rsidRPr="001468CC">
        <w:rPr>
          <w:rFonts w:cs="Times New Roman"/>
        </w:rPr>
        <w:t xml:space="preserve">blive dækket af EU BestLife, mens Departementet for Natur og Miljø finansierer 5% (ingen finansieringsforpligtelse for de to kommuner). </w:t>
      </w:r>
      <w:r w:rsidR="008A5CF3" w:rsidRPr="001468CC">
        <w:rPr>
          <w:rFonts w:cs="Times New Roman"/>
        </w:rPr>
        <w:t>En sådan ansøgning er knyttet op på og afhængig af den forankring, som nationalparksprojektet udgør. Nationalparksprojektet giver således mulighed for at indhente ekstern finansiering inden for støtteordninger, som ellers ikke ville være tilgængelige</w:t>
      </w:r>
      <w:r w:rsidR="0096547F">
        <w:rPr>
          <w:rFonts w:cs="Times New Roman"/>
        </w:rPr>
        <w:t>,</w:t>
      </w:r>
      <w:r w:rsidR="0096547F" w:rsidRPr="0096547F">
        <w:rPr>
          <w:rFonts w:cs="Times New Roman"/>
        </w:rPr>
        <w:t xml:space="preserve"> </w:t>
      </w:r>
      <w:r w:rsidR="0096547F" w:rsidRPr="001468CC">
        <w:rPr>
          <w:rFonts w:cs="Times New Roman"/>
        </w:rPr>
        <w:t>til målrettede indsatser</w:t>
      </w:r>
      <w:r w:rsidR="0096547F">
        <w:rPr>
          <w:rFonts w:cs="Times New Roman"/>
        </w:rPr>
        <w:t xml:space="preserve"> i nationalparksområdet og dermed med udmøntningen af midlerne kanaliseret til de to kommuner</w:t>
      </w:r>
      <w:r w:rsidR="008A5CF3" w:rsidRPr="001468CC">
        <w:rPr>
          <w:rFonts w:cs="Times New Roman"/>
        </w:rPr>
        <w:t>.</w:t>
      </w:r>
    </w:p>
    <w:p w14:paraId="23211C2E" w14:textId="77777777" w:rsidR="001F20A9" w:rsidRPr="001468CC" w:rsidRDefault="001F20A9" w:rsidP="009A265E">
      <w:pPr>
        <w:spacing w:line="240" w:lineRule="auto"/>
        <w:rPr>
          <w:rFonts w:cs="Times New Roman"/>
        </w:rPr>
      </w:pPr>
    </w:p>
    <w:p w14:paraId="6B00C9DB" w14:textId="77777777" w:rsidR="00AB029C" w:rsidRPr="001468CC" w:rsidRDefault="00AB029C" w:rsidP="009A265E">
      <w:pPr>
        <w:spacing w:line="240" w:lineRule="auto"/>
        <w:rPr>
          <w:rFonts w:cs="Times New Roman"/>
        </w:rPr>
      </w:pPr>
    </w:p>
    <w:p w14:paraId="55EC1331" w14:textId="1585C6B3" w:rsidR="00AB029C" w:rsidRPr="001468CC" w:rsidRDefault="00CF3621" w:rsidP="009A265E">
      <w:pPr>
        <w:pStyle w:val="Overskrift1"/>
        <w:spacing w:before="0" w:line="240" w:lineRule="auto"/>
        <w:rPr>
          <w:rFonts w:ascii="Times New Roman" w:hAnsi="Times New Roman" w:cs="Times New Roman"/>
          <w:color w:val="1F497D" w:themeColor="text2"/>
        </w:rPr>
      </w:pPr>
      <w:bookmarkStart w:id="54" w:name="_Toc207088998"/>
      <w:bookmarkStart w:id="55" w:name="_Toc207098088"/>
      <w:bookmarkStart w:id="56" w:name="_Toc207100363"/>
      <w:bookmarkStart w:id="57" w:name="_Toc207613206"/>
      <w:bookmarkStart w:id="58" w:name="_Toc207613272"/>
      <w:bookmarkStart w:id="59" w:name="_Toc207613337"/>
      <w:bookmarkStart w:id="60" w:name="_Toc215008998"/>
      <w:bookmarkEnd w:id="54"/>
      <w:bookmarkEnd w:id="55"/>
      <w:bookmarkEnd w:id="56"/>
      <w:bookmarkEnd w:id="57"/>
      <w:bookmarkEnd w:id="58"/>
      <w:bookmarkEnd w:id="59"/>
      <w:r w:rsidRPr="001468CC">
        <w:rPr>
          <w:rFonts w:ascii="Times New Roman" w:hAnsi="Times New Roman" w:cs="Times New Roman"/>
          <w:color w:val="1F497D" w:themeColor="text2"/>
        </w:rPr>
        <w:t>Konsekvenser for sociale forhold og traditioner</w:t>
      </w:r>
      <w:bookmarkEnd w:id="60"/>
    </w:p>
    <w:p w14:paraId="7F8967AA" w14:textId="77777777" w:rsidR="00856960" w:rsidRPr="001468CC" w:rsidRDefault="00856960" w:rsidP="009A265E">
      <w:pPr>
        <w:spacing w:line="240" w:lineRule="auto"/>
        <w:rPr>
          <w:rFonts w:cs="Times New Roman"/>
        </w:rPr>
      </w:pPr>
    </w:p>
    <w:p w14:paraId="5CA917D0" w14:textId="6DA27E11" w:rsidR="00AB029C" w:rsidRPr="001468CC"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61" w:name="_Toc215008999"/>
      <w:r w:rsidRPr="001468CC">
        <w:rPr>
          <w:rFonts w:ascii="Times New Roman" w:hAnsi="Times New Roman" w:cs="Times New Roman"/>
          <w:color w:val="1F497D" w:themeColor="text2"/>
        </w:rPr>
        <w:t xml:space="preserve">7.1 </w:t>
      </w:r>
      <w:r w:rsidRPr="001468CC">
        <w:rPr>
          <w:rFonts w:ascii="Times New Roman" w:hAnsi="Times New Roman" w:cs="Times New Roman"/>
          <w:color w:val="1F497D" w:themeColor="text2"/>
        </w:rPr>
        <w:tab/>
      </w:r>
      <w:r w:rsidR="00227812" w:rsidRPr="001468CC">
        <w:rPr>
          <w:rFonts w:ascii="Times New Roman" w:hAnsi="Times New Roman" w:cs="Times New Roman"/>
          <w:color w:val="1F497D" w:themeColor="text2"/>
        </w:rPr>
        <w:t>Lokale brugere af nationalparken</w:t>
      </w:r>
      <w:bookmarkEnd w:id="61"/>
    </w:p>
    <w:p w14:paraId="60D076B5" w14:textId="77777777" w:rsidR="00800509" w:rsidRPr="001468CC" w:rsidRDefault="00800509" w:rsidP="009A265E">
      <w:pPr>
        <w:spacing w:line="240" w:lineRule="auto"/>
        <w:rPr>
          <w:rFonts w:cs="Times New Roman"/>
        </w:rPr>
      </w:pPr>
    </w:p>
    <w:p w14:paraId="5E037EAC" w14:textId="77777777" w:rsidR="00AB029C" w:rsidRPr="004F761A" w:rsidRDefault="00AB029C" w:rsidP="009A265E">
      <w:pPr>
        <w:pStyle w:val="Overskrift3"/>
        <w:numPr>
          <w:ilvl w:val="2"/>
          <w:numId w:val="1"/>
        </w:numPr>
        <w:spacing w:before="0" w:line="240" w:lineRule="auto"/>
        <w:ind w:left="567" w:hanging="567"/>
        <w:rPr>
          <w:rFonts w:ascii="Times New Roman" w:hAnsi="Times New Roman" w:cs="Times New Roman"/>
          <w:color w:val="1F497D" w:themeColor="text2"/>
        </w:rPr>
      </w:pPr>
      <w:bookmarkStart w:id="62" w:name="_Toc215009000"/>
      <w:r w:rsidRPr="004F761A">
        <w:rPr>
          <w:rFonts w:ascii="Times New Roman" w:hAnsi="Times New Roman" w:cs="Times New Roman"/>
          <w:color w:val="1F497D" w:themeColor="text2"/>
        </w:rPr>
        <w:t>Nuværende praksis og levevilkår</w:t>
      </w:r>
      <w:bookmarkEnd w:id="62"/>
    </w:p>
    <w:p w14:paraId="19291A8B" w14:textId="041D5E7D" w:rsidR="001A3EDB" w:rsidRPr="001468CC" w:rsidRDefault="00AD6D76" w:rsidP="004F761A">
      <w:pPr>
        <w:spacing w:line="240" w:lineRule="auto"/>
        <w:rPr>
          <w:rFonts w:cs="Times New Roman"/>
        </w:rPr>
      </w:pPr>
      <w:r w:rsidRPr="001468CC">
        <w:rPr>
          <w:rFonts w:cs="Times New Roman"/>
        </w:rPr>
        <w:t xml:space="preserve">I dag bruges </w:t>
      </w:r>
      <w:r w:rsidR="00CF48DD" w:rsidRPr="001468CC">
        <w:rPr>
          <w:rFonts w:cs="Times New Roman"/>
        </w:rPr>
        <w:t>det kommende nationalparks</w:t>
      </w:r>
      <w:r w:rsidRPr="001468CC">
        <w:rPr>
          <w:rFonts w:cs="Times New Roman"/>
        </w:rPr>
        <w:t xml:space="preserve">område af </w:t>
      </w:r>
      <w:r w:rsidR="00B93EA8" w:rsidRPr="001468CC">
        <w:rPr>
          <w:rFonts w:cs="Times New Roman"/>
        </w:rPr>
        <w:t xml:space="preserve">borgere </w:t>
      </w:r>
      <w:r w:rsidRPr="001468CC">
        <w:rPr>
          <w:rFonts w:cs="Times New Roman"/>
        </w:rPr>
        <w:t>fra</w:t>
      </w:r>
      <w:r w:rsidR="0094777C" w:rsidRPr="001468CC">
        <w:rPr>
          <w:rFonts w:cs="Times New Roman"/>
        </w:rPr>
        <w:t xml:space="preserve"> Qeqqata Kommunia, Kommune Qeqertalik</w:t>
      </w:r>
      <w:r w:rsidRPr="001468CC">
        <w:rPr>
          <w:rFonts w:cs="Times New Roman"/>
        </w:rPr>
        <w:t xml:space="preserve">, </w:t>
      </w:r>
      <w:r w:rsidR="0094777C" w:rsidRPr="001468CC">
        <w:rPr>
          <w:rFonts w:cs="Times New Roman"/>
        </w:rPr>
        <w:t xml:space="preserve">Avannaata Kommunia og Kommuneqarfik Sermersooq, </w:t>
      </w:r>
      <w:r w:rsidRPr="001468CC">
        <w:rPr>
          <w:rFonts w:cs="Times New Roman"/>
        </w:rPr>
        <w:t xml:space="preserve">der anvender området til </w:t>
      </w:r>
      <w:r w:rsidR="001A3EDB" w:rsidRPr="001468CC">
        <w:rPr>
          <w:rFonts w:cs="Times New Roman"/>
        </w:rPr>
        <w:t>erhvervsfiskeri/</w:t>
      </w:r>
      <w:r w:rsidR="00B93EA8" w:rsidRPr="001468CC">
        <w:rPr>
          <w:rFonts w:cs="Times New Roman"/>
        </w:rPr>
        <w:t>-</w:t>
      </w:r>
      <w:r w:rsidR="001A3EDB" w:rsidRPr="001468CC">
        <w:rPr>
          <w:rFonts w:cs="Times New Roman"/>
        </w:rPr>
        <w:t xml:space="preserve">fangst, </w:t>
      </w:r>
      <w:r w:rsidRPr="001468CC">
        <w:rPr>
          <w:rFonts w:cs="Times New Roman"/>
        </w:rPr>
        <w:t>betalingsfiskeri/</w:t>
      </w:r>
      <w:r w:rsidR="00B93EA8" w:rsidRPr="001468CC">
        <w:rPr>
          <w:rFonts w:cs="Times New Roman"/>
        </w:rPr>
        <w:t>-</w:t>
      </w:r>
      <w:r w:rsidRPr="001468CC">
        <w:rPr>
          <w:rFonts w:cs="Times New Roman"/>
        </w:rPr>
        <w:t xml:space="preserve">jagt, </w:t>
      </w:r>
      <w:r w:rsidR="001A3EDB" w:rsidRPr="001468CC">
        <w:rPr>
          <w:rFonts w:cs="Times New Roman"/>
        </w:rPr>
        <w:t>fritidsfiskeri/</w:t>
      </w:r>
      <w:r w:rsidR="00B93EA8" w:rsidRPr="001468CC">
        <w:rPr>
          <w:rFonts w:cs="Times New Roman"/>
        </w:rPr>
        <w:t>-</w:t>
      </w:r>
      <w:r w:rsidR="001A3EDB" w:rsidRPr="001468CC">
        <w:rPr>
          <w:rFonts w:cs="Times New Roman"/>
        </w:rPr>
        <w:t xml:space="preserve">jagt, bærplukning </w:t>
      </w:r>
      <w:r w:rsidRPr="001468CC">
        <w:rPr>
          <w:rFonts w:cs="Times New Roman"/>
        </w:rPr>
        <w:t xml:space="preserve">samt anden </w:t>
      </w:r>
      <w:r w:rsidR="001A3EDB" w:rsidRPr="001468CC">
        <w:rPr>
          <w:rFonts w:cs="Times New Roman"/>
        </w:rPr>
        <w:t>rekreativ brug af området.</w:t>
      </w:r>
      <w:r w:rsidR="009A3418" w:rsidRPr="001468CC">
        <w:rPr>
          <w:rFonts w:cs="Times New Roman"/>
        </w:rPr>
        <w:t xml:space="preserve"> Aktiviteter i område</w:t>
      </w:r>
      <w:r w:rsidR="00B93EA8" w:rsidRPr="001468CC">
        <w:rPr>
          <w:rFonts w:cs="Times New Roman"/>
        </w:rPr>
        <w:t>t</w:t>
      </w:r>
      <w:r w:rsidR="009A3418" w:rsidRPr="001468CC">
        <w:rPr>
          <w:rFonts w:cs="Times New Roman"/>
        </w:rPr>
        <w:t xml:space="preserve"> bidrager således til erhvervsmæssige indtægter og subsistenshøst af naturens ressourcer, der kan have væsentlig socioøkonomisk betydning for nogle familier/husholdninger. Den nuværende brug af området er beskrevet mere indgående i ’Baggrundsrapport forud for etablering af en ny nationalpark i Vestgrønland’ (omtalt </w:t>
      </w:r>
      <w:r w:rsidR="00CF48DD" w:rsidRPr="001468CC">
        <w:rPr>
          <w:rFonts w:cs="Times New Roman"/>
        </w:rPr>
        <w:t>ovenfor</w:t>
      </w:r>
      <w:r w:rsidR="009A3418" w:rsidRPr="001468CC">
        <w:rPr>
          <w:rFonts w:cs="Times New Roman"/>
        </w:rPr>
        <w:t xml:space="preserve">). </w:t>
      </w:r>
    </w:p>
    <w:p w14:paraId="2191A038" w14:textId="77777777" w:rsidR="00241FC7" w:rsidRPr="001468CC" w:rsidRDefault="00241FC7" w:rsidP="009A265E">
      <w:pPr>
        <w:spacing w:line="240" w:lineRule="auto"/>
        <w:ind w:left="1560"/>
        <w:rPr>
          <w:rFonts w:cs="Times New Roman"/>
        </w:rPr>
      </w:pPr>
    </w:p>
    <w:p w14:paraId="471F6CD8" w14:textId="79C01585" w:rsidR="00AB029C" w:rsidRPr="004F761A" w:rsidRDefault="00AB029C" w:rsidP="004F761A">
      <w:pPr>
        <w:pStyle w:val="Overskrift3"/>
        <w:numPr>
          <w:ilvl w:val="2"/>
          <w:numId w:val="1"/>
        </w:numPr>
        <w:spacing w:before="0" w:line="240" w:lineRule="auto"/>
        <w:ind w:left="567" w:hanging="567"/>
        <w:rPr>
          <w:rFonts w:ascii="Times New Roman" w:hAnsi="Times New Roman" w:cs="Times New Roman"/>
          <w:color w:val="1F497D" w:themeColor="text2"/>
        </w:rPr>
      </w:pPr>
      <w:bookmarkStart w:id="63" w:name="_Forventede_ændringer_i"/>
      <w:bookmarkStart w:id="64" w:name="_Toc215009001"/>
      <w:bookmarkEnd w:id="63"/>
      <w:r w:rsidRPr="004F761A">
        <w:rPr>
          <w:rFonts w:ascii="Times New Roman" w:hAnsi="Times New Roman" w:cs="Times New Roman"/>
          <w:color w:val="1F497D" w:themeColor="text2"/>
        </w:rPr>
        <w:t>Forventede ændringer i adgang og rettigheder</w:t>
      </w:r>
      <w:bookmarkEnd w:id="64"/>
    </w:p>
    <w:p w14:paraId="61BE940B" w14:textId="77777777" w:rsidR="0038138A" w:rsidRPr="001468CC" w:rsidRDefault="0038138A" w:rsidP="009A265E">
      <w:pPr>
        <w:spacing w:line="240" w:lineRule="auto"/>
        <w:rPr>
          <w:rFonts w:cs="Times New Roman"/>
        </w:rPr>
      </w:pPr>
    </w:p>
    <w:p w14:paraId="6F032B8E" w14:textId="2A860F5B" w:rsidR="00640169" w:rsidRPr="004F761A" w:rsidRDefault="00640169" w:rsidP="004F761A">
      <w:pPr>
        <w:spacing w:line="240" w:lineRule="auto"/>
        <w:rPr>
          <w:rFonts w:cs="Times New Roman"/>
          <w:i/>
          <w:iCs/>
        </w:rPr>
      </w:pPr>
      <w:r w:rsidRPr="004F761A">
        <w:rPr>
          <w:rFonts w:cs="Times New Roman"/>
          <w:i/>
          <w:iCs/>
        </w:rPr>
        <w:t>Adgang til og udnyttelse af levende ressourcer</w:t>
      </w:r>
    </w:p>
    <w:p w14:paraId="4F315BD9" w14:textId="5B068F3E" w:rsidR="00CB58A9" w:rsidRPr="001468CC" w:rsidRDefault="009A3418" w:rsidP="004F761A">
      <w:pPr>
        <w:spacing w:line="240" w:lineRule="auto"/>
        <w:rPr>
          <w:rFonts w:cs="Times New Roman"/>
        </w:rPr>
      </w:pPr>
      <w:r w:rsidRPr="001468CC">
        <w:rPr>
          <w:rFonts w:cs="Times New Roman"/>
        </w:rPr>
        <w:t xml:space="preserve">Et af hovedformålene </w:t>
      </w:r>
      <w:r w:rsidR="00640169" w:rsidRPr="001468CC">
        <w:rPr>
          <w:rFonts w:cs="Times New Roman"/>
        </w:rPr>
        <w:t>beskrevet i</w:t>
      </w:r>
      <w:r w:rsidRPr="001468CC">
        <w:rPr>
          <w:rFonts w:cs="Times New Roman"/>
        </w:rPr>
        <w:t xml:space="preserve"> </w:t>
      </w:r>
      <w:r w:rsidR="00640169" w:rsidRPr="001468CC">
        <w:rPr>
          <w:rFonts w:cs="Times New Roman"/>
        </w:rPr>
        <w:t>u</w:t>
      </w:r>
      <w:r w:rsidRPr="001468CC">
        <w:rPr>
          <w:rFonts w:cs="Times New Roman"/>
        </w:rPr>
        <w:t xml:space="preserve">dkast til nationalparksbekendtgørelsen </w:t>
      </w:r>
      <w:r w:rsidR="00640169" w:rsidRPr="001468CC">
        <w:rPr>
          <w:rFonts w:cs="Times New Roman"/>
        </w:rPr>
        <w:t xml:space="preserve">er at sikre fortsat </w:t>
      </w:r>
      <w:r w:rsidR="001A3EDB" w:rsidRPr="001468CC">
        <w:rPr>
          <w:rFonts w:cs="Times New Roman"/>
        </w:rPr>
        <w:t>m</w:t>
      </w:r>
      <w:r w:rsidR="00AB029C" w:rsidRPr="001468CC">
        <w:rPr>
          <w:rFonts w:cs="Times New Roman"/>
        </w:rPr>
        <w:t xml:space="preserve">ulighed for </w:t>
      </w:r>
      <w:r w:rsidR="001A3EDB" w:rsidRPr="001468CC">
        <w:rPr>
          <w:rFonts w:cs="Times New Roman"/>
        </w:rPr>
        <w:t>traditionel brug af området</w:t>
      </w:r>
      <w:r w:rsidR="00640169" w:rsidRPr="001468CC">
        <w:rPr>
          <w:rFonts w:cs="Times New Roman"/>
        </w:rPr>
        <w:t>. De</w:t>
      </w:r>
      <w:r w:rsidR="00B93EA8" w:rsidRPr="001468CC">
        <w:rPr>
          <w:rFonts w:cs="Times New Roman"/>
        </w:rPr>
        <w:t>r</w:t>
      </w:r>
      <w:r w:rsidR="00640169" w:rsidRPr="001468CC">
        <w:rPr>
          <w:rFonts w:cs="Times New Roman"/>
        </w:rPr>
        <w:t xml:space="preserve"> gælder allerede en række bestemmelser for </w:t>
      </w:r>
      <w:r w:rsidR="00704917" w:rsidRPr="001468CC">
        <w:rPr>
          <w:rFonts w:cs="Times New Roman"/>
        </w:rPr>
        <w:t xml:space="preserve">det </w:t>
      </w:r>
      <w:r w:rsidR="00704917" w:rsidRPr="001468CC">
        <w:rPr>
          <w:rFonts w:cs="Times New Roman"/>
        </w:rPr>
        <w:lastRenderedPageBreak/>
        <w:t xml:space="preserve">foreslåede </w:t>
      </w:r>
      <w:r w:rsidR="00640169" w:rsidRPr="001468CC">
        <w:rPr>
          <w:rFonts w:cs="Times New Roman"/>
        </w:rPr>
        <w:t>nationalparksområde</w:t>
      </w:r>
      <w:r w:rsidR="00B93EA8" w:rsidRPr="001468CC">
        <w:rPr>
          <w:rFonts w:cs="Times New Roman"/>
        </w:rPr>
        <w:t>,</w:t>
      </w:r>
      <w:r w:rsidR="00640169" w:rsidRPr="001468CC">
        <w:rPr>
          <w:rFonts w:cs="Times New Roman"/>
        </w:rPr>
        <w:t xml:space="preserve"> og den nye bekendtgørelse indfører</w:t>
      </w:r>
      <w:r w:rsidR="00AB029C" w:rsidRPr="001468CC">
        <w:rPr>
          <w:rFonts w:cs="Times New Roman"/>
        </w:rPr>
        <w:t xml:space="preserve"> </w:t>
      </w:r>
      <w:r w:rsidR="0094777C" w:rsidRPr="001468CC">
        <w:rPr>
          <w:rFonts w:cs="Times New Roman"/>
        </w:rPr>
        <w:t xml:space="preserve">enkelte </w:t>
      </w:r>
      <w:r w:rsidR="0038138A" w:rsidRPr="001468CC">
        <w:rPr>
          <w:rFonts w:cs="Times New Roman"/>
        </w:rPr>
        <w:t>målrettede</w:t>
      </w:r>
      <w:r w:rsidR="00B93EA8" w:rsidRPr="001468CC">
        <w:rPr>
          <w:rFonts w:cs="Times New Roman"/>
        </w:rPr>
        <w:t xml:space="preserve">, </w:t>
      </w:r>
      <w:r w:rsidR="00AB029C" w:rsidRPr="001468CC">
        <w:rPr>
          <w:rFonts w:cs="Times New Roman"/>
        </w:rPr>
        <w:t>nye begrænsninger</w:t>
      </w:r>
      <w:r w:rsidR="001A3EDB" w:rsidRPr="001468CC">
        <w:rPr>
          <w:rFonts w:cs="Times New Roman"/>
        </w:rPr>
        <w:t xml:space="preserve">. </w:t>
      </w:r>
      <w:r w:rsidR="00640169" w:rsidRPr="001468CC">
        <w:rPr>
          <w:rFonts w:cs="Times New Roman"/>
        </w:rPr>
        <w:t>Disse b</w:t>
      </w:r>
      <w:r w:rsidR="001A3EDB" w:rsidRPr="001468CC">
        <w:rPr>
          <w:rFonts w:cs="Times New Roman"/>
        </w:rPr>
        <w:t xml:space="preserve">egrænsninger vedrører relativt </w:t>
      </w:r>
      <w:r w:rsidR="00B93EA8" w:rsidRPr="001468CC">
        <w:rPr>
          <w:rFonts w:cs="Times New Roman"/>
        </w:rPr>
        <w:t xml:space="preserve">små </w:t>
      </w:r>
      <w:r w:rsidR="001A3EDB" w:rsidRPr="001468CC">
        <w:rPr>
          <w:rFonts w:cs="Times New Roman"/>
        </w:rPr>
        <w:t xml:space="preserve">områder og i </w:t>
      </w:r>
      <w:r w:rsidR="00B93EA8" w:rsidRPr="001468CC">
        <w:rPr>
          <w:rFonts w:cs="Times New Roman"/>
        </w:rPr>
        <w:t xml:space="preserve">korte </w:t>
      </w:r>
      <w:r w:rsidR="001A3EDB" w:rsidRPr="001468CC">
        <w:rPr>
          <w:rFonts w:cs="Times New Roman"/>
        </w:rPr>
        <w:t>perioder</w:t>
      </w:r>
      <w:r w:rsidR="00640169" w:rsidRPr="001468CC">
        <w:rPr>
          <w:rFonts w:cs="Times New Roman"/>
        </w:rPr>
        <w:t xml:space="preserve"> og er </w:t>
      </w:r>
      <w:r w:rsidR="00B93EA8" w:rsidRPr="001468CC">
        <w:rPr>
          <w:rFonts w:cs="Times New Roman"/>
        </w:rPr>
        <w:t xml:space="preserve">beskrevet </w:t>
      </w:r>
      <w:r w:rsidR="00640169" w:rsidRPr="001468CC">
        <w:rPr>
          <w:rFonts w:cs="Times New Roman"/>
        </w:rPr>
        <w:t xml:space="preserve">herunder </w:t>
      </w:r>
      <w:r w:rsidR="00B93EA8" w:rsidRPr="001468CC">
        <w:rPr>
          <w:rFonts w:cs="Times New Roman"/>
        </w:rPr>
        <w:t xml:space="preserve">med henblik på </w:t>
      </w:r>
      <w:r w:rsidR="00640169" w:rsidRPr="001468CC">
        <w:rPr>
          <w:rFonts w:cs="Times New Roman"/>
        </w:rPr>
        <w:t>at vurdere konsekvenser for lokal</w:t>
      </w:r>
      <w:r w:rsidR="00CE64B4" w:rsidRPr="001468CC">
        <w:rPr>
          <w:rFonts w:cs="Times New Roman"/>
        </w:rPr>
        <w:t>e borgere</w:t>
      </w:r>
      <w:r w:rsidR="008C57CB" w:rsidRPr="001468CC">
        <w:rPr>
          <w:rFonts w:cs="Times New Roman"/>
        </w:rPr>
        <w:t>:</w:t>
      </w:r>
    </w:p>
    <w:p w14:paraId="6E877FDD" w14:textId="77777777" w:rsidR="005D08D0" w:rsidRPr="001468CC" w:rsidRDefault="005D08D0" w:rsidP="004F761A">
      <w:pPr>
        <w:spacing w:line="240" w:lineRule="auto"/>
        <w:rPr>
          <w:rFonts w:cs="Times New Roman"/>
        </w:rPr>
      </w:pPr>
    </w:p>
    <w:p w14:paraId="78F63F7C" w14:textId="5BCBC057" w:rsidR="000D2BE0" w:rsidRPr="001468CC" w:rsidRDefault="000D2BE0" w:rsidP="000D2BE0">
      <w:pPr>
        <w:pStyle w:val="Listeafsnit"/>
        <w:numPr>
          <w:ilvl w:val="0"/>
          <w:numId w:val="4"/>
        </w:numPr>
        <w:rPr>
          <w:rFonts w:cs="Times New Roman"/>
        </w:rPr>
      </w:pPr>
      <w:r w:rsidRPr="001468CC">
        <w:rPr>
          <w:rFonts w:cs="Times New Roman"/>
        </w:rPr>
        <w:t xml:space="preserve">Områder for </w:t>
      </w:r>
      <w:r w:rsidRPr="004F761A">
        <w:rPr>
          <w:rFonts w:cs="Times New Roman"/>
          <w:b/>
          <w:bCs/>
        </w:rPr>
        <w:t>spættet sæl</w:t>
      </w:r>
      <w:r w:rsidRPr="001468CC">
        <w:rPr>
          <w:rFonts w:cs="Times New Roman"/>
        </w:rPr>
        <w:t xml:space="preserve"> </w:t>
      </w:r>
      <w:r w:rsidR="00931D6E" w:rsidRPr="001468CC">
        <w:rPr>
          <w:rFonts w:cs="Times New Roman"/>
        </w:rPr>
        <w:t>(Delområde A</w:t>
      </w:r>
      <w:r w:rsidR="0057413B" w:rsidRPr="001468CC">
        <w:rPr>
          <w:rFonts w:cs="Times New Roman"/>
        </w:rPr>
        <w:t xml:space="preserve">, </w:t>
      </w:r>
      <w:r w:rsidR="0057413B" w:rsidRPr="00882D1A">
        <w:rPr>
          <w:rFonts w:cs="Times New Roman"/>
        </w:rPr>
        <w:t xml:space="preserve">tilsammen </w:t>
      </w:r>
      <w:r w:rsidR="00882D1A" w:rsidRPr="004F761A">
        <w:rPr>
          <w:rFonts w:cs="Times New Roman"/>
        </w:rPr>
        <w:t>6,5</w:t>
      </w:r>
      <w:r w:rsidR="0057413B" w:rsidRPr="004F761A">
        <w:rPr>
          <w:rFonts w:cs="Times New Roman"/>
        </w:rPr>
        <w:t xml:space="preserve"> km</w:t>
      </w:r>
      <w:r w:rsidR="0057413B" w:rsidRPr="004F761A">
        <w:rPr>
          <w:rFonts w:cs="Times New Roman"/>
          <w:vertAlign w:val="superscript"/>
        </w:rPr>
        <w:t>2</w:t>
      </w:r>
      <w:r w:rsidR="00931D6E" w:rsidRPr="001468CC">
        <w:rPr>
          <w:rFonts w:cs="Times New Roman"/>
        </w:rPr>
        <w:t xml:space="preserve">) </w:t>
      </w:r>
      <w:r w:rsidRPr="001468CC">
        <w:rPr>
          <w:rFonts w:cs="Times New Roman"/>
        </w:rPr>
        <w:t xml:space="preserve">med adgangsforbud </w:t>
      </w:r>
      <w:r w:rsidR="008C57CB" w:rsidRPr="001468CC">
        <w:rPr>
          <w:rFonts w:cs="Times New Roman"/>
        </w:rPr>
        <w:t xml:space="preserve">i perioden </w:t>
      </w:r>
      <w:r w:rsidRPr="001468CC">
        <w:rPr>
          <w:rFonts w:cs="Times New Roman"/>
        </w:rPr>
        <w:t xml:space="preserve">1. maj til 15. september, jf. § 6, stk. 1, 1) i </w:t>
      </w:r>
      <w:r w:rsidRPr="004F761A">
        <w:rPr>
          <w:rFonts w:cs="Times New Roman"/>
          <w:i/>
          <w:iCs/>
        </w:rPr>
        <w:t>Forslag til: Selvstyrets bekendtgørelse om Vestgrønland Nationalpark</w:t>
      </w:r>
      <w:r w:rsidRPr="001468CC">
        <w:rPr>
          <w:rFonts w:cs="Times New Roman"/>
        </w:rPr>
        <w:t>.</w:t>
      </w:r>
    </w:p>
    <w:p w14:paraId="60FD5291" w14:textId="19335FC8" w:rsidR="008C57CB" w:rsidRPr="001468CC" w:rsidRDefault="000D2BE0" w:rsidP="000D2BE0">
      <w:pPr>
        <w:pStyle w:val="Listeafsnit"/>
        <w:numPr>
          <w:ilvl w:val="1"/>
          <w:numId w:val="4"/>
        </w:numPr>
        <w:spacing w:line="240" w:lineRule="auto"/>
        <w:rPr>
          <w:rFonts w:cs="Times New Roman"/>
        </w:rPr>
      </w:pPr>
      <w:r w:rsidRPr="001468CC">
        <w:rPr>
          <w:rFonts w:cs="Times New Roman"/>
        </w:rPr>
        <w:t>Forbud mod færdsel i områder for spættet sæl vil kunne påvirke den lokale brug, idet det begrænser sejlads i områderne.</w:t>
      </w:r>
    </w:p>
    <w:p w14:paraId="7C62D963" w14:textId="69F15639" w:rsidR="008C57CB" w:rsidRPr="001468CC" w:rsidRDefault="000D2BE0" w:rsidP="000D2BE0">
      <w:pPr>
        <w:pStyle w:val="Listeafsnit"/>
        <w:numPr>
          <w:ilvl w:val="1"/>
          <w:numId w:val="4"/>
        </w:numPr>
        <w:spacing w:line="240" w:lineRule="auto"/>
        <w:rPr>
          <w:rFonts w:cs="Times New Roman"/>
        </w:rPr>
      </w:pPr>
      <w:r w:rsidRPr="001468CC">
        <w:rPr>
          <w:rFonts w:cs="Times New Roman"/>
        </w:rPr>
        <w:t xml:space="preserve">Forbuddet mod færdsel i </w:t>
      </w:r>
      <w:r w:rsidR="008C57CB" w:rsidRPr="001468CC">
        <w:rPr>
          <w:rFonts w:cs="Times New Roman"/>
        </w:rPr>
        <w:t>de</w:t>
      </w:r>
      <w:r w:rsidRPr="001468CC">
        <w:rPr>
          <w:rFonts w:cs="Times New Roman"/>
        </w:rPr>
        <w:t xml:space="preserve"> to områder kan begrænse adgangen til et område</w:t>
      </w:r>
      <w:r w:rsidR="008C57CB" w:rsidRPr="001468CC">
        <w:rPr>
          <w:rFonts w:cs="Times New Roman"/>
        </w:rPr>
        <w:t xml:space="preserve"> med mulighed for moskusjagt. I</w:t>
      </w:r>
      <w:r w:rsidRPr="001468CC">
        <w:rPr>
          <w:rFonts w:cs="Times New Roman"/>
        </w:rPr>
        <w:t xml:space="preserve"> de sidste 10 år er </w:t>
      </w:r>
      <w:r w:rsidR="008C57CB" w:rsidRPr="001468CC">
        <w:rPr>
          <w:rFonts w:cs="Times New Roman"/>
        </w:rPr>
        <w:t xml:space="preserve">der dog i alt kun </w:t>
      </w:r>
      <w:r w:rsidRPr="001468CC">
        <w:rPr>
          <w:rFonts w:cs="Times New Roman"/>
        </w:rPr>
        <w:t>indrapporteret to nedlagte moskusokser</w:t>
      </w:r>
      <w:r w:rsidR="006A30B8" w:rsidRPr="001468CC">
        <w:rPr>
          <w:rFonts w:cs="Times New Roman"/>
        </w:rPr>
        <w:t xml:space="preserve"> herfra</w:t>
      </w:r>
      <w:r w:rsidRPr="001468CC">
        <w:rPr>
          <w:rFonts w:cs="Times New Roman"/>
        </w:rPr>
        <w:t xml:space="preserve">. </w:t>
      </w:r>
    </w:p>
    <w:p w14:paraId="4175ED4E" w14:textId="3F56B4CC" w:rsidR="000D2BE0" w:rsidRPr="001468CC" w:rsidRDefault="000D2BE0" w:rsidP="000D2BE0">
      <w:pPr>
        <w:pStyle w:val="Listeafsnit"/>
        <w:numPr>
          <w:ilvl w:val="1"/>
          <w:numId w:val="4"/>
        </w:numPr>
        <w:spacing w:line="240" w:lineRule="auto"/>
        <w:rPr>
          <w:rFonts w:cs="Times New Roman"/>
        </w:rPr>
      </w:pPr>
      <w:r w:rsidRPr="001468CC">
        <w:rPr>
          <w:rFonts w:cs="Times New Roman"/>
        </w:rPr>
        <w:t>Området kan stadig tilgås, men man skal evt. gå lidt længere.</w:t>
      </w:r>
    </w:p>
    <w:p w14:paraId="08096877" w14:textId="3E89AAD3" w:rsidR="00CE64B4" w:rsidRPr="001468CC" w:rsidRDefault="00CE64B4" w:rsidP="004F761A">
      <w:pPr>
        <w:pStyle w:val="Listeafsnit"/>
        <w:numPr>
          <w:ilvl w:val="1"/>
          <w:numId w:val="4"/>
        </w:numPr>
        <w:spacing w:line="240" w:lineRule="auto"/>
        <w:rPr>
          <w:rFonts w:cs="Times New Roman"/>
        </w:rPr>
      </w:pPr>
      <w:r w:rsidRPr="001468CC">
        <w:rPr>
          <w:rFonts w:cs="Times New Roman"/>
        </w:rPr>
        <w:t>Grundet områdernes meget lille størrelse vurderes negative konsekvenser for lokale borgere at være minimale, særligt sammenholdt med muligheden for en eventuel genetablering af spættet sæl i området.</w:t>
      </w:r>
    </w:p>
    <w:p w14:paraId="02F340E8" w14:textId="77777777" w:rsidR="000D2BE0" w:rsidRPr="001468CC" w:rsidRDefault="000D2BE0" w:rsidP="004F761A">
      <w:pPr>
        <w:spacing w:line="240" w:lineRule="auto"/>
        <w:rPr>
          <w:rFonts w:cs="Times New Roman"/>
        </w:rPr>
      </w:pPr>
    </w:p>
    <w:p w14:paraId="18E88A7D" w14:textId="2B4A6428" w:rsidR="00CF48DD" w:rsidRPr="001468CC" w:rsidRDefault="000F067D" w:rsidP="004F761A">
      <w:pPr>
        <w:pStyle w:val="Listeafsnit"/>
        <w:numPr>
          <w:ilvl w:val="0"/>
          <w:numId w:val="4"/>
        </w:numPr>
        <w:spacing w:line="240" w:lineRule="auto"/>
        <w:rPr>
          <w:rFonts w:cs="Times New Roman"/>
        </w:rPr>
      </w:pPr>
      <w:r w:rsidRPr="001468CC">
        <w:rPr>
          <w:rFonts w:cs="Times New Roman"/>
        </w:rPr>
        <w:t xml:space="preserve">Områder med </w:t>
      </w:r>
      <w:r w:rsidRPr="004F761A">
        <w:rPr>
          <w:rFonts w:cs="Times New Roman"/>
          <w:b/>
          <w:bCs/>
        </w:rPr>
        <w:t>f</w:t>
      </w:r>
      <w:r w:rsidR="001A3EDB" w:rsidRPr="004F761A">
        <w:rPr>
          <w:rFonts w:cs="Times New Roman"/>
          <w:b/>
          <w:bCs/>
        </w:rPr>
        <w:t xml:space="preserve">orårsrastepladser for </w:t>
      </w:r>
      <w:r w:rsidR="00CB58A9" w:rsidRPr="004F761A">
        <w:rPr>
          <w:rFonts w:cs="Times New Roman"/>
          <w:b/>
          <w:bCs/>
        </w:rPr>
        <w:t>Grønlandsk blis</w:t>
      </w:r>
      <w:r w:rsidR="001A3EDB" w:rsidRPr="004F761A">
        <w:rPr>
          <w:rFonts w:cs="Times New Roman"/>
          <w:b/>
          <w:bCs/>
        </w:rPr>
        <w:t>g</w:t>
      </w:r>
      <w:r w:rsidR="008C57CB" w:rsidRPr="001468CC">
        <w:rPr>
          <w:rFonts w:cs="Times New Roman"/>
          <w:b/>
          <w:bCs/>
        </w:rPr>
        <w:t>å</w:t>
      </w:r>
      <w:r w:rsidR="001A3EDB" w:rsidRPr="004F761A">
        <w:rPr>
          <w:rFonts w:cs="Times New Roman"/>
          <w:b/>
          <w:bCs/>
        </w:rPr>
        <w:t>s</w:t>
      </w:r>
      <w:r w:rsidRPr="001468CC">
        <w:rPr>
          <w:rFonts w:cs="Times New Roman"/>
        </w:rPr>
        <w:t xml:space="preserve"> </w:t>
      </w:r>
      <w:r w:rsidR="00A54D9C" w:rsidRPr="001468CC">
        <w:rPr>
          <w:rFonts w:cs="Times New Roman"/>
        </w:rPr>
        <w:t>(Delområde B</w:t>
      </w:r>
      <w:r w:rsidR="0057413B" w:rsidRPr="001468CC">
        <w:rPr>
          <w:rFonts w:cs="Times New Roman"/>
        </w:rPr>
        <w:t xml:space="preserve">, tilsammen </w:t>
      </w:r>
      <w:r w:rsidR="00882D1A" w:rsidRPr="004F761A">
        <w:rPr>
          <w:rFonts w:cs="Times New Roman"/>
        </w:rPr>
        <w:t>180,565</w:t>
      </w:r>
      <w:r w:rsidR="0057413B" w:rsidRPr="004F761A">
        <w:rPr>
          <w:rFonts w:cs="Times New Roman"/>
        </w:rPr>
        <w:t xml:space="preserve"> km</w:t>
      </w:r>
      <w:r w:rsidR="0057413B" w:rsidRPr="004F761A">
        <w:rPr>
          <w:rFonts w:cs="Times New Roman"/>
          <w:vertAlign w:val="superscript"/>
        </w:rPr>
        <w:t>2</w:t>
      </w:r>
      <w:r w:rsidR="00A54D9C" w:rsidRPr="00882D1A">
        <w:rPr>
          <w:rFonts w:cs="Times New Roman"/>
        </w:rPr>
        <w:t>)</w:t>
      </w:r>
      <w:r w:rsidR="00A54D9C" w:rsidRPr="001468CC">
        <w:rPr>
          <w:rFonts w:cs="Times New Roman"/>
        </w:rPr>
        <w:t xml:space="preserve"> </w:t>
      </w:r>
      <w:r w:rsidRPr="001468CC">
        <w:rPr>
          <w:rFonts w:cs="Times New Roman"/>
        </w:rPr>
        <w:t>med</w:t>
      </w:r>
      <w:r w:rsidR="00CB58A9" w:rsidRPr="001468CC">
        <w:rPr>
          <w:rFonts w:cs="Times New Roman"/>
        </w:rPr>
        <w:t xml:space="preserve"> forbud mod motoriseret færdsel</w:t>
      </w:r>
      <w:r w:rsidR="00443445" w:rsidRPr="001468CC">
        <w:rPr>
          <w:rFonts w:cs="Times New Roman"/>
        </w:rPr>
        <w:t>,</w:t>
      </w:r>
      <w:r w:rsidR="004D1F67" w:rsidRPr="001468CC">
        <w:rPr>
          <w:rFonts w:cs="Times New Roman"/>
        </w:rPr>
        <w:t xml:space="preserve"> flyvning lavere end 500 m over havoverflade eller terræn</w:t>
      </w:r>
      <w:r w:rsidR="00443445" w:rsidRPr="001468CC">
        <w:rPr>
          <w:rFonts w:cs="Times New Roman"/>
        </w:rPr>
        <w:t xml:space="preserve"> samt flyvning med droner lavere end 100 m over havoverflade eller terræn</w:t>
      </w:r>
      <w:r w:rsidR="004D1F67" w:rsidRPr="001468CC">
        <w:rPr>
          <w:rFonts w:cs="Times New Roman"/>
        </w:rPr>
        <w:t xml:space="preserve"> </w:t>
      </w:r>
      <w:r w:rsidR="008C57CB" w:rsidRPr="001468CC">
        <w:rPr>
          <w:rFonts w:cs="Times New Roman"/>
        </w:rPr>
        <w:t xml:space="preserve">i perioden </w:t>
      </w:r>
      <w:r w:rsidR="004D1F67" w:rsidRPr="001468CC">
        <w:rPr>
          <w:rFonts w:cs="Times New Roman"/>
        </w:rPr>
        <w:t xml:space="preserve">20. april </w:t>
      </w:r>
      <w:r w:rsidR="008C57CB" w:rsidRPr="001468CC">
        <w:rPr>
          <w:rFonts w:cs="Times New Roman"/>
        </w:rPr>
        <w:t>til</w:t>
      </w:r>
      <w:r w:rsidR="004D1F67" w:rsidRPr="001468CC">
        <w:rPr>
          <w:rFonts w:cs="Times New Roman"/>
        </w:rPr>
        <w:t xml:space="preserve"> 20. maj</w:t>
      </w:r>
      <w:r w:rsidR="00704917" w:rsidRPr="001468CC">
        <w:rPr>
          <w:rFonts w:cs="Times New Roman"/>
        </w:rPr>
        <w:t xml:space="preserve">, jf. § 6, stk. 1, 2) i </w:t>
      </w:r>
      <w:r w:rsidR="00704917" w:rsidRPr="001468CC">
        <w:rPr>
          <w:rFonts w:cs="Times New Roman"/>
          <w:i/>
          <w:iCs/>
        </w:rPr>
        <w:t>Forslag til: Selvstyrets bekendtgørelse om Vestgrønland Nationalpark</w:t>
      </w:r>
      <w:r w:rsidR="0038138A" w:rsidRPr="001468CC">
        <w:rPr>
          <w:rFonts w:cs="Times New Roman"/>
        </w:rPr>
        <w:t>.</w:t>
      </w:r>
    </w:p>
    <w:p w14:paraId="7A7F9312" w14:textId="5FF126F9" w:rsidR="008C57CB" w:rsidRPr="001468CC" w:rsidRDefault="00CB58A9" w:rsidP="008C57CB">
      <w:pPr>
        <w:pStyle w:val="Listeafsnit"/>
        <w:numPr>
          <w:ilvl w:val="1"/>
          <w:numId w:val="4"/>
        </w:numPr>
        <w:rPr>
          <w:rFonts w:cs="Times New Roman"/>
        </w:rPr>
      </w:pPr>
      <w:r w:rsidRPr="001468CC">
        <w:rPr>
          <w:rFonts w:cs="Times New Roman"/>
        </w:rPr>
        <w:t>M</w:t>
      </w:r>
      <w:r w:rsidR="001A3EDB" w:rsidRPr="001468CC">
        <w:rPr>
          <w:rFonts w:cs="Times New Roman"/>
        </w:rPr>
        <w:t xml:space="preserve">otoriseret færdsel </w:t>
      </w:r>
      <w:r w:rsidRPr="001468CC">
        <w:rPr>
          <w:rFonts w:cs="Times New Roman"/>
        </w:rPr>
        <w:t>finder</w:t>
      </w:r>
      <w:r w:rsidR="006A30B8" w:rsidRPr="001468CC">
        <w:rPr>
          <w:rFonts w:cs="Times New Roman"/>
        </w:rPr>
        <w:t xml:space="preserve"> heller</w:t>
      </w:r>
      <w:r w:rsidR="000F067D" w:rsidRPr="001468CC">
        <w:rPr>
          <w:rFonts w:cs="Times New Roman"/>
        </w:rPr>
        <w:t xml:space="preserve"> ikke</w:t>
      </w:r>
      <w:r w:rsidRPr="001468CC">
        <w:rPr>
          <w:rFonts w:cs="Times New Roman"/>
        </w:rPr>
        <w:t xml:space="preserve"> </w:t>
      </w:r>
      <w:r w:rsidR="007C6D46" w:rsidRPr="001468CC">
        <w:rPr>
          <w:rFonts w:cs="Times New Roman"/>
        </w:rPr>
        <w:t xml:space="preserve">på nuværende tidspunkt </w:t>
      </w:r>
      <w:r w:rsidRPr="001468CC">
        <w:rPr>
          <w:rFonts w:cs="Times New Roman"/>
        </w:rPr>
        <w:t xml:space="preserve">sted </w:t>
      </w:r>
      <w:r w:rsidR="001A3EDB" w:rsidRPr="001468CC">
        <w:rPr>
          <w:rFonts w:cs="Times New Roman"/>
        </w:rPr>
        <w:t xml:space="preserve">i </w:t>
      </w:r>
      <w:r w:rsidRPr="001468CC">
        <w:rPr>
          <w:rFonts w:cs="Times New Roman"/>
        </w:rPr>
        <w:t>denne periode</w:t>
      </w:r>
      <w:r w:rsidR="007C6D46" w:rsidRPr="001468CC">
        <w:rPr>
          <w:rFonts w:cs="Times New Roman"/>
        </w:rPr>
        <w:t>, og negative konsekvenser ved denne begrænsning vurderes derfor minimale for lokale borgere</w:t>
      </w:r>
      <w:r w:rsidR="004D1F67" w:rsidRPr="001468CC">
        <w:rPr>
          <w:rFonts w:cs="Times New Roman"/>
        </w:rPr>
        <w:t>.</w:t>
      </w:r>
    </w:p>
    <w:p w14:paraId="1A981D9C" w14:textId="107DF1A6" w:rsidR="007C6D46" w:rsidRPr="001468CC" w:rsidRDefault="000A7DE6" w:rsidP="004F761A">
      <w:pPr>
        <w:pStyle w:val="Listeafsnit"/>
        <w:numPr>
          <w:ilvl w:val="1"/>
          <w:numId w:val="4"/>
        </w:numPr>
        <w:rPr>
          <w:rFonts w:cs="Times New Roman"/>
        </w:rPr>
      </w:pPr>
      <w:r w:rsidRPr="001468CC">
        <w:rPr>
          <w:rFonts w:cs="Times New Roman"/>
        </w:rPr>
        <w:t>Bestemmelsen kan have en begrænsende effekt f</w:t>
      </w:r>
      <w:r w:rsidR="007C6D46" w:rsidRPr="001468CC">
        <w:rPr>
          <w:rFonts w:cs="Times New Roman"/>
        </w:rPr>
        <w:t xml:space="preserve">or en eventuel fremtidig, øget turismeaktivitet i </w:t>
      </w:r>
      <w:r w:rsidRPr="001468CC">
        <w:rPr>
          <w:rFonts w:cs="Times New Roman"/>
        </w:rPr>
        <w:t>de pågældende specifikke del</w:t>
      </w:r>
      <w:r w:rsidR="007C6D46" w:rsidRPr="001468CC">
        <w:rPr>
          <w:rFonts w:cs="Times New Roman"/>
        </w:rPr>
        <w:t>område</w:t>
      </w:r>
      <w:r w:rsidRPr="001468CC">
        <w:rPr>
          <w:rFonts w:cs="Times New Roman"/>
        </w:rPr>
        <w:t>r.</w:t>
      </w:r>
    </w:p>
    <w:p w14:paraId="6100B8FD" w14:textId="77777777" w:rsidR="008C57CB" w:rsidRPr="001468CC" w:rsidRDefault="008C57CB" w:rsidP="004F761A">
      <w:pPr>
        <w:rPr>
          <w:rFonts w:cs="Times New Roman"/>
        </w:rPr>
      </w:pPr>
    </w:p>
    <w:p w14:paraId="74599A71" w14:textId="4171137F" w:rsidR="008C57CB" w:rsidRPr="001468CC" w:rsidRDefault="008C57CB" w:rsidP="008C57CB">
      <w:pPr>
        <w:pStyle w:val="Listeafsnit"/>
        <w:numPr>
          <w:ilvl w:val="0"/>
          <w:numId w:val="4"/>
        </w:numPr>
        <w:rPr>
          <w:rFonts w:cs="Times New Roman"/>
        </w:rPr>
      </w:pPr>
      <w:r w:rsidRPr="001468CC">
        <w:rPr>
          <w:rFonts w:cs="Times New Roman"/>
        </w:rPr>
        <w:t>Område</w:t>
      </w:r>
      <w:r w:rsidR="0057413B" w:rsidRPr="001468CC">
        <w:rPr>
          <w:rFonts w:cs="Times New Roman"/>
        </w:rPr>
        <w:t>r</w:t>
      </w:r>
      <w:r w:rsidRPr="001468CC">
        <w:rPr>
          <w:rFonts w:cs="Times New Roman"/>
        </w:rPr>
        <w:t xml:space="preserve"> med </w:t>
      </w:r>
      <w:r w:rsidRPr="001468CC">
        <w:rPr>
          <w:rFonts w:cs="Times New Roman"/>
          <w:b/>
          <w:bCs/>
        </w:rPr>
        <w:t>fældende havænder</w:t>
      </w:r>
      <w:r w:rsidRPr="001468CC">
        <w:rPr>
          <w:rFonts w:cs="Times New Roman"/>
        </w:rPr>
        <w:t xml:space="preserve"> </w:t>
      </w:r>
      <w:r w:rsidR="00A54D9C" w:rsidRPr="001468CC">
        <w:rPr>
          <w:rFonts w:cs="Times New Roman"/>
        </w:rPr>
        <w:t>(Delområde C</w:t>
      </w:r>
      <w:r w:rsidR="0057413B" w:rsidRPr="001468CC">
        <w:rPr>
          <w:rFonts w:cs="Times New Roman"/>
        </w:rPr>
        <w:t xml:space="preserve">, tilsammen </w:t>
      </w:r>
      <w:r w:rsidR="00882D1A" w:rsidRPr="004F761A">
        <w:rPr>
          <w:rFonts w:cs="Times New Roman"/>
        </w:rPr>
        <w:t>275,6</w:t>
      </w:r>
      <w:r w:rsidR="0057413B" w:rsidRPr="004F761A">
        <w:rPr>
          <w:rFonts w:cs="Times New Roman"/>
        </w:rPr>
        <w:t xml:space="preserve"> km</w:t>
      </w:r>
      <w:r w:rsidR="0057413B" w:rsidRPr="004F761A">
        <w:rPr>
          <w:rFonts w:cs="Times New Roman"/>
          <w:vertAlign w:val="superscript"/>
        </w:rPr>
        <w:t>2</w:t>
      </w:r>
      <w:r w:rsidR="00A54D9C" w:rsidRPr="00882D1A">
        <w:rPr>
          <w:rFonts w:cs="Times New Roman"/>
        </w:rPr>
        <w:t>)</w:t>
      </w:r>
      <w:r w:rsidR="00A54D9C" w:rsidRPr="001468CC">
        <w:rPr>
          <w:rFonts w:cs="Times New Roman"/>
        </w:rPr>
        <w:t xml:space="preserve"> </w:t>
      </w:r>
      <w:r w:rsidRPr="001468CC">
        <w:rPr>
          <w:rFonts w:cs="Times New Roman"/>
        </w:rPr>
        <w:t xml:space="preserve">med reduceret sejlhastighed på maksimalt 10 knob inden for 200 m af kysten </w:t>
      </w:r>
      <w:r w:rsidRPr="001468CC">
        <w:rPr>
          <w:rFonts w:eastAsiaTheme="majorEastAsia" w:cs="Times New Roman"/>
        </w:rPr>
        <w:t xml:space="preserve">og forbud mod </w:t>
      </w:r>
      <w:r w:rsidRPr="001468CC">
        <w:rPr>
          <w:rFonts w:cs="Times New Roman"/>
        </w:rPr>
        <w:t>flyvning med droner lavere end 100 m over havoverflade eller terræn i perioden 15. juli til 30. september</w:t>
      </w:r>
      <w:r w:rsidR="00931D6E" w:rsidRPr="001468CC">
        <w:rPr>
          <w:rFonts w:cs="Times New Roman"/>
        </w:rPr>
        <w:t xml:space="preserve">, jf. § 6, stk. 1, 3) i </w:t>
      </w:r>
      <w:r w:rsidR="00931D6E" w:rsidRPr="001468CC">
        <w:rPr>
          <w:rFonts w:cs="Times New Roman"/>
          <w:i/>
          <w:iCs/>
        </w:rPr>
        <w:t>Forslag til: Selvstyrets bekendtgørelse om Vestgrønland Nationalpark</w:t>
      </w:r>
      <w:r w:rsidR="00931D6E" w:rsidRPr="001468CC">
        <w:rPr>
          <w:rFonts w:cs="Times New Roman"/>
        </w:rPr>
        <w:t>.</w:t>
      </w:r>
    </w:p>
    <w:p w14:paraId="4D3F6A2F" w14:textId="77777777" w:rsidR="000A7DE6" w:rsidRPr="001468CC" w:rsidRDefault="008C57CB" w:rsidP="008C57CB">
      <w:pPr>
        <w:pStyle w:val="Listeafsnit"/>
        <w:numPr>
          <w:ilvl w:val="1"/>
          <w:numId w:val="4"/>
        </w:numPr>
        <w:spacing w:line="240" w:lineRule="auto"/>
        <w:rPr>
          <w:rFonts w:cs="Times New Roman"/>
        </w:rPr>
      </w:pPr>
      <w:r w:rsidRPr="001468CC">
        <w:rPr>
          <w:rFonts w:cs="Times New Roman"/>
        </w:rPr>
        <w:t xml:space="preserve">Fældende havænder er særligt følsomme i fældeperioden, hvor de ikke kan flyve. </w:t>
      </w:r>
    </w:p>
    <w:p w14:paraId="1B450A8E" w14:textId="539D29A9" w:rsidR="00CB58A9" w:rsidRPr="001468CC" w:rsidRDefault="008C57CB" w:rsidP="008C57CB">
      <w:pPr>
        <w:pStyle w:val="Listeafsnit"/>
        <w:numPr>
          <w:ilvl w:val="1"/>
          <w:numId w:val="4"/>
        </w:numPr>
        <w:spacing w:line="240" w:lineRule="auto"/>
        <w:rPr>
          <w:rFonts w:cs="Times New Roman"/>
        </w:rPr>
      </w:pPr>
      <w:r w:rsidRPr="001468CC">
        <w:rPr>
          <w:rFonts w:cs="Times New Roman"/>
        </w:rPr>
        <w:t>En nedsættelse af sejladshastighed vurderes ikke at påvirke de tiltænkte aktiviteter i området</w:t>
      </w:r>
      <w:r w:rsidR="000A7DE6" w:rsidRPr="001468CC">
        <w:rPr>
          <w:rFonts w:cs="Times New Roman"/>
        </w:rPr>
        <w:t xml:space="preserve"> negativt</w:t>
      </w:r>
      <w:r w:rsidRPr="001468CC">
        <w:rPr>
          <w:rFonts w:cs="Times New Roman"/>
        </w:rPr>
        <w:t xml:space="preserve">, da det </w:t>
      </w:r>
      <w:r w:rsidR="006A30B8" w:rsidRPr="001468CC">
        <w:rPr>
          <w:rFonts w:cs="Times New Roman"/>
        </w:rPr>
        <w:t xml:space="preserve">længere væk fra kysten end 200 m </w:t>
      </w:r>
      <w:r w:rsidRPr="001468CC">
        <w:rPr>
          <w:rFonts w:cs="Times New Roman"/>
        </w:rPr>
        <w:t>vil være muligt at sejle</w:t>
      </w:r>
      <w:r w:rsidR="006A30B8" w:rsidRPr="001468CC">
        <w:rPr>
          <w:rFonts w:cs="Times New Roman"/>
        </w:rPr>
        <w:t xml:space="preserve"> med en hastighed på</w:t>
      </w:r>
      <w:r w:rsidRPr="001468CC">
        <w:rPr>
          <w:rFonts w:cs="Times New Roman"/>
        </w:rPr>
        <w:t xml:space="preserve"> mere end 10 knob.</w:t>
      </w:r>
    </w:p>
    <w:p w14:paraId="17703530" w14:textId="77777777" w:rsidR="008C57CB" w:rsidRPr="001468CC" w:rsidRDefault="008C57CB" w:rsidP="004F761A">
      <w:pPr>
        <w:spacing w:line="240" w:lineRule="auto"/>
        <w:rPr>
          <w:rFonts w:cs="Times New Roman"/>
        </w:rPr>
      </w:pPr>
    </w:p>
    <w:p w14:paraId="242C6A5A" w14:textId="79BCE4E8" w:rsidR="00BE2AD7" w:rsidRPr="001468CC" w:rsidRDefault="00CB58A9" w:rsidP="004F761A">
      <w:pPr>
        <w:pStyle w:val="Listeafsnit"/>
        <w:numPr>
          <w:ilvl w:val="0"/>
          <w:numId w:val="4"/>
        </w:numPr>
        <w:rPr>
          <w:rFonts w:cs="Times New Roman"/>
        </w:rPr>
      </w:pPr>
      <w:r w:rsidRPr="004F761A">
        <w:rPr>
          <w:rFonts w:cs="Times New Roman"/>
          <w:b/>
          <w:bCs/>
        </w:rPr>
        <w:t>Rensdyrkælvningsområde</w:t>
      </w:r>
      <w:r w:rsidR="000F067D" w:rsidRPr="001468CC">
        <w:rPr>
          <w:rFonts w:cs="Times New Roman"/>
        </w:rPr>
        <w:t xml:space="preserve"> </w:t>
      </w:r>
      <w:r w:rsidR="00A54D9C" w:rsidRPr="001468CC">
        <w:rPr>
          <w:rFonts w:cs="Times New Roman"/>
        </w:rPr>
        <w:t>(</w:t>
      </w:r>
      <w:r w:rsidR="00A54D9C" w:rsidRPr="001468CC">
        <w:rPr>
          <w:rFonts w:eastAsiaTheme="majorEastAsia" w:cs="Times New Roman"/>
        </w:rPr>
        <w:t>Delområde D</w:t>
      </w:r>
      <w:r w:rsidR="0057413B" w:rsidRPr="001468CC">
        <w:rPr>
          <w:rFonts w:eastAsiaTheme="majorEastAsia" w:cs="Times New Roman"/>
        </w:rPr>
        <w:t xml:space="preserve">, </w:t>
      </w:r>
      <w:r w:rsidR="00882D1A" w:rsidRPr="004F761A">
        <w:rPr>
          <w:rFonts w:cs="Times New Roman"/>
        </w:rPr>
        <w:t>1593,4</w:t>
      </w:r>
      <w:r w:rsidR="0057413B" w:rsidRPr="004F761A">
        <w:rPr>
          <w:rFonts w:cs="Times New Roman"/>
        </w:rPr>
        <w:t xml:space="preserve"> km</w:t>
      </w:r>
      <w:r w:rsidR="0057413B" w:rsidRPr="004F761A">
        <w:rPr>
          <w:rFonts w:cs="Times New Roman"/>
          <w:vertAlign w:val="superscript"/>
        </w:rPr>
        <w:t>2</w:t>
      </w:r>
      <w:r w:rsidR="00A54D9C" w:rsidRPr="00882D1A">
        <w:rPr>
          <w:rFonts w:eastAsiaTheme="majorEastAsia" w:cs="Times New Roman"/>
        </w:rPr>
        <w:t>)</w:t>
      </w:r>
      <w:r w:rsidR="00A54D9C" w:rsidRPr="001468CC">
        <w:rPr>
          <w:rFonts w:eastAsiaTheme="majorEastAsia" w:cs="Times New Roman"/>
        </w:rPr>
        <w:t xml:space="preserve"> </w:t>
      </w:r>
      <w:r w:rsidR="000F067D" w:rsidRPr="001468CC">
        <w:rPr>
          <w:rFonts w:cs="Times New Roman"/>
        </w:rPr>
        <w:t>med</w:t>
      </w:r>
      <w:r w:rsidRPr="001468CC">
        <w:rPr>
          <w:rFonts w:cs="Times New Roman"/>
        </w:rPr>
        <w:t xml:space="preserve"> forbud mod adgang uden</w:t>
      </w:r>
      <w:r w:rsidR="000F067D" w:rsidRPr="001468CC">
        <w:rPr>
          <w:rFonts w:cs="Times New Roman"/>
        </w:rPr>
        <w:t xml:space="preserve"> </w:t>
      </w:r>
      <w:r w:rsidRPr="001468CC">
        <w:rPr>
          <w:rFonts w:cs="Times New Roman"/>
        </w:rPr>
        <w:t>for udlagte vandrestier</w:t>
      </w:r>
      <w:r w:rsidR="004D1F67" w:rsidRPr="001468CC">
        <w:rPr>
          <w:rFonts w:cs="Times New Roman"/>
        </w:rPr>
        <w:t xml:space="preserve"> </w:t>
      </w:r>
      <w:r w:rsidR="008C57CB" w:rsidRPr="001468CC">
        <w:rPr>
          <w:rFonts w:cs="Times New Roman"/>
        </w:rPr>
        <w:t xml:space="preserve">i perioden </w:t>
      </w:r>
      <w:r w:rsidR="004D1F67" w:rsidRPr="001468CC">
        <w:rPr>
          <w:rFonts w:cs="Times New Roman"/>
        </w:rPr>
        <w:t xml:space="preserve">20. maj </w:t>
      </w:r>
      <w:r w:rsidR="008C57CB" w:rsidRPr="001468CC">
        <w:rPr>
          <w:rFonts w:cs="Times New Roman"/>
        </w:rPr>
        <w:t>til</w:t>
      </w:r>
      <w:r w:rsidR="004D1F67" w:rsidRPr="001468CC">
        <w:rPr>
          <w:rFonts w:cs="Times New Roman"/>
        </w:rPr>
        <w:t xml:space="preserve"> 20. juni</w:t>
      </w:r>
      <w:r w:rsidR="008C57CB" w:rsidRPr="001468CC">
        <w:rPr>
          <w:rFonts w:cs="Times New Roman"/>
        </w:rPr>
        <w:t xml:space="preserve">, jf. § 6, stk. 1, </w:t>
      </w:r>
      <w:r w:rsidR="00931D6E" w:rsidRPr="001468CC">
        <w:rPr>
          <w:rFonts w:cs="Times New Roman"/>
        </w:rPr>
        <w:t>4</w:t>
      </w:r>
      <w:r w:rsidR="008C57CB" w:rsidRPr="001468CC">
        <w:rPr>
          <w:rFonts w:cs="Times New Roman"/>
        </w:rPr>
        <w:t xml:space="preserve">) i </w:t>
      </w:r>
      <w:r w:rsidR="008C57CB" w:rsidRPr="001468CC">
        <w:rPr>
          <w:rFonts w:cs="Times New Roman"/>
          <w:i/>
          <w:iCs/>
        </w:rPr>
        <w:t>Forslag til: Selvstyrets bekendtgørelse om Vestgrønland Nationalpark</w:t>
      </w:r>
      <w:r w:rsidR="008C57CB" w:rsidRPr="001468CC">
        <w:rPr>
          <w:rFonts w:cs="Times New Roman"/>
        </w:rPr>
        <w:t>.</w:t>
      </w:r>
    </w:p>
    <w:p w14:paraId="571CA639" w14:textId="34DEE548" w:rsidR="008C57CB" w:rsidRPr="001468CC" w:rsidRDefault="00CB58A9">
      <w:pPr>
        <w:pStyle w:val="Listeafsnit"/>
        <w:numPr>
          <w:ilvl w:val="1"/>
          <w:numId w:val="4"/>
        </w:numPr>
        <w:spacing w:line="240" w:lineRule="auto"/>
        <w:rPr>
          <w:rFonts w:cs="Times New Roman"/>
        </w:rPr>
      </w:pPr>
      <w:r w:rsidRPr="001468CC">
        <w:rPr>
          <w:rFonts w:cs="Times New Roman"/>
        </w:rPr>
        <w:t>Begrænsning</w:t>
      </w:r>
      <w:r w:rsidR="006A1039" w:rsidRPr="001468CC">
        <w:rPr>
          <w:rFonts w:cs="Times New Roman"/>
        </w:rPr>
        <w:t xml:space="preserve">en er </w:t>
      </w:r>
      <w:r w:rsidR="008C57CB" w:rsidRPr="001468CC">
        <w:rPr>
          <w:rFonts w:cs="Times New Roman"/>
        </w:rPr>
        <w:t xml:space="preserve">inkluderet </w:t>
      </w:r>
      <w:r w:rsidRPr="001468CC">
        <w:rPr>
          <w:rFonts w:cs="Times New Roman"/>
        </w:rPr>
        <w:t>efter et kommunalt ønske om at sikre rensdyrene fred i kælvingstiden</w:t>
      </w:r>
      <w:r w:rsidR="000F067D" w:rsidRPr="001468CC">
        <w:rPr>
          <w:rFonts w:cs="Times New Roman"/>
        </w:rPr>
        <w:t>, da rensdyr er en vigtig lokal jagtressource</w:t>
      </w:r>
      <w:r w:rsidRPr="001468CC">
        <w:rPr>
          <w:rFonts w:cs="Times New Roman"/>
        </w:rPr>
        <w:t xml:space="preserve">. </w:t>
      </w:r>
    </w:p>
    <w:p w14:paraId="6C6F910A" w14:textId="5EEA21B9" w:rsidR="008C57CB" w:rsidRPr="001468CC" w:rsidRDefault="00CB58A9">
      <w:pPr>
        <w:pStyle w:val="Listeafsnit"/>
        <w:numPr>
          <w:ilvl w:val="1"/>
          <w:numId w:val="4"/>
        </w:numPr>
        <w:spacing w:line="240" w:lineRule="auto"/>
        <w:rPr>
          <w:rFonts w:cs="Times New Roman"/>
        </w:rPr>
      </w:pPr>
      <w:r w:rsidRPr="001468CC">
        <w:rPr>
          <w:rFonts w:cs="Times New Roman"/>
        </w:rPr>
        <w:t xml:space="preserve">I denne periode er der ifølge Qeqqata Kommunia meget begrænsede lokale aktiviteter i området. </w:t>
      </w:r>
    </w:p>
    <w:p w14:paraId="598866E4" w14:textId="660EB872" w:rsidR="008C57CB" w:rsidRPr="001468CC" w:rsidRDefault="00CB58A9" w:rsidP="008C57CB">
      <w:pPr>
        <w:pStyle w:val="Listeafsnit"/>
        <w:numPr>
          <w:ilvl w:val="1"/>
          <w:numId w:val="4"/>
        </w:numPr>
        <w:spacing w:line="240" w:lineRule="auto"/>
        <w:rPr>
          <w:rFonts w:cs="Times New Roman"/>
        </w:rPr>
      </w:pPr>
      <w:r w:rsidRPr="001468CC">
        <w:rPr>
          <w:rFonts w:cs="Times New Roman"/>
        </w:rPr>
        <w:t xml:space="preserve">Turister har stadig mulighed for at besøge området, </w:t>
      </w:r>
      <w:r w:rsidR="000A7DE6" w:rsidRPr="001468CC">
        <w:rPr>
          <w:rFonts w:cs="Times New Roman"/>
        </w:rPr>
        <w:t>hvis</w:t>
      </w:r>
      <w:r w:rsidRPr="001468CC">
        <w:rPr>
          <w:rFonts w:cs="Times New Roman"/>
        </w:rPr>
        <w:t xml:space="preserve"> de bruger stier udlagt af kommunen</w:t>
      </w:r>
      <w:r w:rsidR="001A3EDB" w:rsidRPr="001468CC">
        <w:rPr>
          <w:rFonts w:cs="Times New Roman"/>
        </w:rPr>
        <w:t>.</w:t>
      </w:r>
    </w:p>
    <w:p w14:paraId="7245E8C7" w14:textId="1B033E8A" w:rsidR="00CF3621" w:rsidRPr="001468CC" w:rsidRDefault="00CF3621" w:rsidP="004F761A">
      <w:pPr>
        <w:rPr>
          <w:rFonts w:cs="Times New Roman"/>
        </w:rPr>
      </w:pPr>
    </w:p>
    <w:p w14:paraId="56244E7A" w14:textId="3540B249" w:rsidR="00CE0827" w:rsidRPr="001468CC" w:rsidRDefault="00AD6D76" w:rsidP="004F761A">
      <w:pPr>
        <w:pStyle w:val="Listeafsnit"/>
        <w:numPr>
          <w:ilvl w:val="0"/>
          <w:numId w:val="4"/>
        </w:numPr>
        <w:spacing w:line="240" w:lineRule="auto"/>
        <w:rPr>
          <w:rFonts w:cs="Times New Roman"/>
        </w:rPr>
      </w:pPr>
      <w:r w:rsidRPr="004F761A">
        <w:rPr>
          <w:rFonts w:cs="Times New Roman"/>
          <w:b/>
          <w:bCs/>
        </w:rPr>
        <w:lastRenderedPageBreak/>
        <w:t>Landbrug og indsamling af planter</w:t>
      </w:r>
      <w:r w:rsidR="006E7400" w:rsidRPr="001468CC">
        <w:rPr>
          <w:rFonts w:cs="Times New Roman"/>
        </w:rPr>
        <w:t xml:space="preserve"> </w:t>
      </w:r>
      <w:r w:rsidR="006E7400" w:rsidRPr="001468CC">
        <w:rPr>
          <w:rFonts w:cs="Times New Roman"/>
          <w:b/>
          <w:bCs/>
        </w:rPr>
        <w:t>inden for Nationalparken</w:t>
      </w:r>
    </w:p>
    <w:p w14:paraId="22CF6AF8" w14:textId="72E795E5" w:rsidR="008144FD" w:rsidRPr="001468CC" w:rsidRDefault="006E7400" w:rsidP="008144FD">
      <w:pPr>
        <w:pStyle w:val="Listeafsnit"/>
        <w:numPr>
          <w:ilvl w:val="1"/>
          <w:numId w:val="4"/>
        </w:numPr>
        <w:spacing w:line="240" w:lineRule="auto"/>
        <w:rPr>
          <w:rFonts w:cs="Times New Roman"/>
        </w:rPr>
      </w:pPr>
      <w:r w:rsidRPr="001468CC">
        <w:rPr>
          <w:rFonts w:cs="Times New Roman"/>
        </w:rPr>
        <w:t>Indsamling af planter til eget</w:t>
      </w:r>
      <w:r w:rsidR="008144FD" w:rsidRPr="001468CC">
        <w:rPr>
          <w:rFonts w:cs="Times New Roman"/>
        </w:rPr>
        <w:t>, privat</w:t>
      </w:r>
      <w:r w:rsidRPr="001468CC">
        <w:rPr>
          <w:rFonts w:cs="Times New Roman"/>
        </w:rPr>
        <w:t xml:space="preserve"> brug vil fortsat være tilladt, hvis rødder</w:t>
      </w:r>
      <w:r w:rsidR="008144FD" w:rsidRPr="001468CC">
        <w:rPr>
          <w:rFonts w:cs="Times New Roman"/>
        </w:rPr>
        <w:t>ne</w:t>
      </w:r>
      <w:r w:rsidRPr="001468CC">
        <w:rPr>
          <w:rFonts w:cs="Times New Roman"/>
        </w:rPr>
        <w:t xml:space="preserve"> ikke medtages eller beskadiges.</w:t>
      </w:r>
      <w:r w:rsidR="008144FD" w:rsidRPr="001468CC">
        <w:rPr>
          <w:rFonts w:cs="Times New Roman"/>
        </w:rPr>
        <w:t xml:space="preserve"> </w:t>
      </w:r>
    </w:p>
    <w:p w14:paraId="51D57CC5" w14:textId="393121B1" w:rsidR="008144FD" w:rsidRPr="001468CC" w:rsidRDefault="008144FD" w:rsidP="008144FD">
      <w:pPr>
        <w:pStyle w:val="Listeafsnit"/>
        <w:numPr>
          <w:ilvl w:val="1"/>
          <w:numId w:val="4"/>
        </w:numPr>
        <w:spacing w:line="240" w:lineRule="auto"/>
        <w:rPr>
          <w:rFonts w:cs="Times New Roman"/>
        </w:rPr>
      </w:pPr>
      <w:r w:rsidRPr="001468CC">
        <w:rPr>
          <w:rFonts w:cs="Times New Roman"/>
        </w:rPr>
        <w:t xml:space="preserve">Landbrug og kommercielle aktiviteter i form af indsamling af planter inden for nationalparken til kommerciel brug </w:t>
      </w:r>
      <w:r w:rsidRPr="001468CC">
        <w:rPr>
          <w:rFonts w:cs="Times New Roman"/>
          <w:i/>
          <w:iCs/>
        </w:rPr>
        <w:t>uden for</w:t>
      </w:r>
      <w:r w:rsidRPr="001468CC">
        <w:rPr>
          <w:rFonts w:cs="Times New Roman"/>
        </w:rPr>
        <w:t xml:space="preserve"> nationalparken vil ikke være tilladt. Sådanne aktiviteter er på nuværende tidspunkt ikke kendt fra området, og forbud mod dette vurderes derfor ikke at have nævneværdige konsekvenser for lokale borgere. </w:t>
      </w:r>
    </w:p>
    <w:p w14:paraId="5C4235C7" w14:textId="418A1436" w:rsidR="006E7400" w:rsidRPr="001468CC" w:rsidRDefault="006E7400">
      <w:pPr>
        <w:pStyle w:val="Listeafsnit"/>
        <w:numPr>
          <w:ilvl w:val="1"/>
          <w:numId w:val="4"/>
        </w:numPr>
        <w:spacing w:line="240" w:lineRule="auto"/>
        <w:rPr>
          <w:rFonts w:cs="Times New Roman"/>
        </w:rPr>
      </w:pPr>
      <w:r w:rsidRPr="001468CC">
        <w:rPr>
          <w:rFonts w:cs="Times New Roman"/>
        </w:rPr>
        <w:t xml:space="preserve">Indsamling af planter til brug i forbindelse med kommercielle aktiviteter, som foregår </w:t>
      </w:r>
      <w:r w:rsidRPr="001468CC">
        <w:rPr>
          <w:rFonts w:cs="Times New Roman"/>
          <w:i/>
          <w:iCs/>
        </w:rPr>
        <w:t>inde i</w:t>
      </w:r>
      <w:r w:rsidRPr="001468CC">
        <w:rPr>
          <w:rFonts w:cs="Times New Roman"/>
        </w:rPr>
        <w:t xml:space="preserve"> nationalparken, vil fortsat være muligt</w:t>
      </w:r>
      <w:r w:rsidR="008144FD" w:rsidRPr="001468CC">
        <w:rPr>
          <w:rFonts w:cs="Times New Roman"/>
        </w:rPr>
        <w:t xml:space="preserve"> under forudsætning af</w:t>
      </w:r>
      <w:r w:rsidRPr="001468CC">
        <w:rPr>
          <w:rFonts w:cs="Times New Roman"/>
        </w:rPr>
        <w:t xml:space="preserve">, </w:t>
      </w:r>
      <w:r w:rsidR="008144FD" w:rsidRPr="001468CC">
        <w:rPr>
          <w:rFonts w:cs="Times New Roman"/>
        </w:rPr>
        <w:t>at</w:t>
      </w:r>
      <w:r w:rsidRPr="001468CC">
        <w:rPr>
          <w:rFonts w:cs="Times New Roman"/>
        </w:rPr>
        <w:t xml:space="preserve"> der indhentes tilladelse fra Naalakkersuisoq for Miljø. </w:t>
      </w:r>
      <w:r w:rsidR="008144FD" w:rsidRPr="001468CC">
        <w:rPr>
          <w:rFonts w:cs="Times New Roman"/>
        </w:rPr>
        <w:t>Eksempler på sådanne aktiviteter kan være:</w:t>
      </w:r>
    </w:p>
    <w:p w14:paraId="395EC18A" w14:textId="6D20AD4F" w:rsidR="008144FD" w:rsidRPr="001468CC" w:rsidRDefault="008144FD" w:rsidP="008144FD">
      <w:pPr>
        <w:pStyle w:val="Listeafsnit"/>
        <w:numPr>
          <w:ilvl w:val="2"/>
          <w:numId w:val="4"/>
        </w:numPr>
        <w:spacing w:line="240" w:lineRule="auto"/>
        <w:rPr>
          <w:rFonts w:cs="Times New Roman"/>
        </w:rPr>
      </w:pPr>
      <w:r w:rsidRPr="001468CC">
        <w:rPr>
          <w:rFonts w:cs="Times New Roman"/>
        </w:rPr>
        <w:t xml:space="preserve">Alge- og tanghøst, for eksempel til brug i </w:t>
      </w:r>
      <w:r w:rsidR="00405D7B" w:rsidRPr="001468CC">
        <w:rPr>
          <w:rFonts w:cs="Times New Roman"/>
        </w:rPr>
        <w:t>national</w:t>
      </w:r>
      <w:r w:rsidRPr="001468CC">
        <w:rPr>
          <w:rFonts w:cs="Times New Roman"/>
        </w:rPr>
        <w:t>parkens egne gourmettilbud eller som ingrediens i lokale besøgspakker.</w:t>
      </w:r>
    </w:p>
    <w:p w14:paraId="7FD38A8B" w14:textId="396C556A" w:rsidR="00AD6D76" w:rsidRPr="001468CC" w:rsidRDefault="008144FD" w:rsidP="004F761A">
      <w:pPr>
        <w:pStyle w:val="Listeafsnit"/>
        <w:numPr>
          <w:ilvl w:val="2"/>
          <w:numId w:val="4"/>
        </w:numPr>
        <w:spacing w:line="240" w:lineRule="auto"/>
        <w:rPr>
          <w:rFonts w:cs="Times New Roman"/>
        </w:rPr>
      </w:pPr>
      <w:r w:rsidRPr="001468CC">
        <w:rPr>
          <w:rFonts w:cs="Times New Roman"/>
        </w:rPr>
        <w:t>Indsamling af frø, stiklinger eller planter</w:t>
      </w:r>
      <w:r w:rsidR="00405D7B" w:rsidRPr="001468CC">
        <w:rPr>
          <w:rFonts w:cs="Times New Roman"/>
        </w:rPr>
        <w:t>, for eksempel til plantning i botaniske haver etableret inde i nationalparken, genopretningsprojekter eller til opbygning af uddannelsessamlinger lokalt, som kan bruges til formidlingshaver til skoler og turister. Sådanne aktiviteter kan potentielt støtte nationalparkens naturbevaring, genopretning af lokal vegetation og de besøgendes oplevelse af naturen.</w:t>
      </w:r>
      <w:r w:rsidR="00F7259E" w:rsidRPr="001468CC">
        <w:rPr>
          <w:rFonts w:cs="Times New Roman"/>
        </w:rPr>
        <w:br/>
      </w:r>
    </w:p>
    <w:p w14:paraId="216EE67D" w14:textId="0C159149" w:rsidR="00CE0827" w:rsidRPr="001468CC" w:rsidRDefault="00CF3621" w:rsidP="004F761A">
      <w:pPr>
        <w:pStyle w:val="Listeafsnit"/>
        <w:numPr>
          <w:ilvl w:val="0"/>
          <w:numId w:val="4"/>
        </w:numPr>
        <w:spacing w:line="240" w:lineRule="auto"/>
        <w:rPr>
          <w:rFonts w:cs="Times New Roman"/>
        </w:rPr>
      </w:pPr>
      <w:r w:rsidRPr="001468CC">
        <w:rPr>
          <w:rFonts w:cs="Times New Roman"/>
        </w:rPr>
        <w:t xml:space="preserve">Forbud mod indsamling af truede plantearter tænkes indført for at beskytte </w:t>
      </w:r>
      <w:r w:rsidR="0023567A" w:rsidRPr="001468CC">
        <w:rPr>
          <w:rFonts w:cs="Times New Roman"/>
        </w:rPr>
        <w:t xml:space="preserve">sårbare arter. </w:t>
      </w:r>
    </w:p>
    <w:p w14:paraId="633A67F3" w14:textId="327365D4" w:rsidR="00CF3621" w:rsidRPr="001468CC" w:rsidRDefault="0023567A" w:rsidP="004F761A">
      <w:pPr>
        <w:pStyle w:val="Listeafsnit"/>
        <w:numPr>
          <w:ilvl w:val="1"/>
          <w:numId w:val="4"/>
        </w:numPr>
        <w:spacing w:line="240" w:lineRule="auto"/>
        <w:rPr>
          <w:rFonts w:cs="Times New Roman"/>
        </w:rPr>
      </w:pPr>
      <w:r w:rsidRPr="001468CC">
        <w:rPr>
          <w:rFonts w:cs="Times New Roman"/>
        </w:rPr>
        <w:t xml:space="preserve">Departementet </w:t>
      </w:r>
      <w:r w:rsidR="000F067D" w:rsidRPr="001468CC">
        <w:rPr>
          <w:rFonts w:cs="Times New Roman"/>
        </w:rPr>
        <w:t xml:space="preserve">for Natur og Miljø </w:t>
      </w:r>
      <w:r w:rsidRPr="001468CC">
        <w:rPr>
          <w:rFonts w:cs="Times New Roman"/>
        </w:rPr>
        <w:t>har ikke viden om</w:t>
      </w:r>
      <w:r w:rsidR="000F067D" w:rsidRPr="001468CC">
        <w:rPr>
          <w:rFonts w:cs="Times New Roman"/>
        </w:rPr>
        <w:t>,</w:t>
      </w:r>
      <w:r w:rsidRPr="001468CC">
        <w:rPr>
          <w:rFonts w:cs="Times New Roman"/>
        </w:rPr>
        <w:t xml:space="preserve"> hvorvidt </w:t>
      </w:r>
      <w:r w:rsidR="00405D7B" w:rsidRPr="001468CC">
        <w:rPr>
          <w:rFonts w:cs="Times New Roman"/>
        </w:rPr>
        <w:t>sådanne</w:t>
      </w:r>
      <w:r w:rsidRPr="001468CC">
        <w:rPr>
          <w:rFonts w:cs="Times New Roman"/>
        </w:rPr>
        <w:t xml:space="preserve"> arter er genstand for traditionel brug og kan dermed ikke vurdere, hvilke konsekvenser det vil have for lokalbefolkningen.</w:t>
      </w:r>
    </w:p>
    <w:p w14:paraId="0A194ECB" w14:textId="77777777" w:rsidR="001A3EDB" w:rsidRPr="001468CC" w:rsidRDefault="001A3EDB" w:rsidP="004F761A">
      <w:pPr>
        <w:spacing w:line="240" w:lineRule="auto"/>
        <w:rPr>
          <w:rFonts w:cs="Times New Roman"/>
        </w:rPr>
      </w:pPr>
    </w:p>
    <w:p w14:paraId="4DE8FE03" w14:textId="52CA4BD5" w:rsidR="00640169" w:rsidRPr="001468CC" w:rsidRDefault="00640169" w:rsidP="004F761A">
      <w:pPr>
        <w:spacing w:line="240" w:lineRule="auto"/>
        <w:rPr>
          <w:rFonts w:cs="Times New Roman"/>
        </w:rPr>
      </w:pPr>
      <w:r w:rsidRPr="001468CC">
        <w:rPr>
          <w:rFonts w:cs="Times New Roman"/>
        </w:rPr>
        <w:t xml:space="preserve">Samlet set vurderes de nye restriktioner </w:t>
      </w:r>
      <w:r w:rsidR="000F067D" w:rsidRPr="001468CC">
        <w:rPr>
          <w:rFonts w:cs="Times New Roman"/>
        </w:rPr>
        <w:t xml:space="preserve">at </w:t>
      </w:r>
      <w:r w:rsidRPr="001468CC">
        <w:rPr>
          <w:rFonts w:cs="Times New Roman"/>
        </w:rPr>
        <w:t>have begrænset betydning for lokalbefolkningens brug af området og udnyttelse</w:t>
      </w:r>
      <w:r w:rsidR="005D08D0" w:rsidRPr="001468CC">
        <w:rPr>
          <w:rFonts w:cs="Times New Roman"/>
        </w:rPr>
        <w:t>n</w:t>
      </w:r>
      <w:r w:rsidRPr="001468CC">
        <w:rPr>
          <w:rFonts w:cs="Times New Roman"/>
        </w:rPr>
        <w:t xml:space="preserve"> af dets ressourcer.</w:t>
      </w:r>
    </w:p>
    <w:p w14:paraId="457254C3" w14:textId="77777777" w:rsidR="00640169" w:rsidRPr="001468CC" w:rsidRDefault="00640169" w:rsidP="004F761A">
      <w:pPr>
        <w:spacing w:line="240" w:lineRule="auto"/>
        <w:rPr>
          <w:rFonts w:cs="Times New Roman"/>
        </w:rPr>
      </w:pPr>
    </w:p>
    <w:p w14:paraId="264AD68E" w14:textId="275C3721" w:rsidR="00640169" w:rsidRPr="004F761A" w:rsidRDefault="00640169" w:rsidP="004F761A">
      <w:pPr>
        <w:spacing w:line="240" w:lineRule="auto"/>
        <w:rPr>
          <w:rFonts w:cs="Times New Roman"/>
          <w:i/>
          <w:iCs/>
        </w:rPr>
      </w:pPr>
      <w:r w:rsidRPr="004F761A">
        <w:rPr>
          <w:rFonts w:cs="Times New Roman"/>
          <w:i/>
          <w:iCs/>
        </w:rPr>
        <w:t>Sociale konsekvenser af en øget turisme</w:t>
      </w:r>
    </w:p>
    <w:p w14:paraId="1AE7D044" w14:textId="2CF7DD12" w:rsidR="004F14DF" w:rsidRPr="001468CC" w:rsidRDefault="007D26FF" w:rsidP="004F761A">
      <w:pPr>
        <w:spacing w:line="240" w:lineRule="auto"/>
        <w:rPr>
          <w:rFonts w:cs="Times New Roman"/>
        </w:rPr>
      </w:pPr>
      <w:r w:rsidRPr="001468CC">
        <w:rPr>
          <w:rFonts w:cs="Times New Roman"/>
        </w:rPr>
        <w:t>Øget turisme i nationalparksområdet kan føre til både positive og negative sociale konsekvenser</w:t>
      </w:r>
      <w:r w:rsidR="006B0E38" w:rsidRPr="001468CC">
        <w:rPr>
          <w:rFonts w:cs="Times New Roman"/>
        </w:rPr>
        <w:t>. De positive konsekvenser kan være</w:t>
      </w:r>
      <w:r w:rsidR="004F14DF" w:rsidRPr="001468CC">
        <w:rPr>
          <w:rFonts w:cs="Times New Roman"/>
        </w:rPr>
        <w:t xml:space="preserve"> styrk</w:t>
      </w:r>
      <w:r w:rsidR="006B0E38" w:rsidRPr="001468CC">
        <w:rPr>
          <w:rFonts w:cs="Times New Roman"/>
        </w:rPr>
        <w:t>else af</w:t>
      </w:r>
      <w:r w:rsidR="004F14DF" w:rsidRPr="001468CC">
        <w:rPr>
          <w:rFonts w:cs="Times New Roman"/>
        </w:rPr>
        <w:t xml:space="preserve"> lokal identitet og natur- og kulturformidling, flere lokale jobmuligheder og forbedret infrastruktur og service</w:t>
      </w:r>
      <w:r w:rsidR="006B0E38" w:rsidRPr="001468CC">
        <w:rPr>
          <w:rFonts w:cs="Times New Roman"/>
        </w:rPr>
        <w:t>. Negative konsekvenser kan være</w:t>
      </w:r>
      <w:r w:rsidR="004F14DF" w:rsidRPr="001468CC">
        <w:rPr>
          <w:rFonts w:cs="Times New Roman"/>
        </w:rPr>
        <w:t xml:space="preserve"> kulturel kommercialisering og autenticitetstab, mulig marginalisering af lokale aktører, ulige fordeling af fordele i lokalsamfundet, prisstigninger på boliger, overbelastning af lokal infrastruktur og forstyrrelser af traditionelle aktiviteter, mm</w:t>
      </w:r>
      <w:r w:rsidR="00F62ADB" w:rsidRPr="001468CC">
        <w:rPr>
          <w:rStyle w:val="Fodnotehenvisning"/>
          <w:rFonts w:cs="Times New Roman"/>
        </w:rPr>
        <w:footnoteReference w:id="33"/>
      </w:r>
      <w:r w:rsidR="00F62ADB" w:rsidRPr="001468CC">
        <w:rPr>
          <w:rFonts w:cs="Times New Roman"/>
          <w:vertAlign w:val="superscript"/>
        </w:rPr>
        <w:t>,</w:t>
      </w:r>
      <w:r w:rsidR="00F62ADB" w:rsidRPr="001468CC">
        <w:rPr>
          <w:rStyle w:val="Fodnotehenvisning"/>
          <w:rFonts w:cs="Times New Roman"/>
        </w:rPr>
        <w:footnoteReference w:id="34"/>
      </w:r>
      <w:r w:rsidR="00F62ADB" w:rsidRPr="001468CC">
        <w:rPr>
          <w:rFonts w:cs="Times New Roman"/>
        </w:rPr>
        <w:t>.</w:t>
      </w:r>
    </w:p>
    <w:p w14:paraId="24768521" w14:textId="4A2D8723" w:rsidR="004F14DF" w:rsidRPr="001468CC" w:rsidRDefault="004F14DF" w:rsidP="004F761A">
      <w:pPr>
        <w:spacing w:line="240" w:lineRule="auto"/>
        <w:rPr>
          <w:rFonts w:cs="Times New Roman"/>
        </w:rPr>
      </w:pPr>
    </w:p>
    <w:p w14:paraId="62171695" w14:textId="73706897" w:rsidR="00F62ADB" w:rsidRPr="001468CC" w:rsidRDefault="00F62ADB" w:rsidP="004F761A">
      <w:pPr>
        <w:spacing w:line="240" w:lineRule="auto"/>
        <w:rPr>
          <w:rFonts w:cs="Times New Roman"/>
        </w:rPr>
      </w:pPr>
      <w:r w:rsidRPr="001468CC">
        <w:rPr>
          <w:rFonts w:cs="Times New Roman"/>
        </w:rPr>
        <w:t xml:space="preserve">Grønland ønsker stigende turisme for at </w:t>
      </w:r>
      <w:r w:rsidR="006B0E38" w:rsidRPr="001468CC">
        <w:rPr>
          <w:rFonts w:cs="Times New Roman"/>
        </w:rPr>
        <w:t xml:space="preserve">diversificere økonomien og </w:t>
      </w:r>
      <w:r w:rsidRPr="001468CC">
        <w:rPr>
          <w:rFonts w:cs="Times New Roman"/>
        </w:rPr>
        <w:t>skabe økonomisk vækst</w:t>
      </w:r>
      <w:r w:rsidR="00F06898">
        <w:rPr>
          <w:rFonts w:cs="Times New Roman"/>
        </w:rPr>
        <w:t xml:space="preserve"> samt</w:t>
      </w:r>
      <w:r w:rsidRPr="001468CC">
        <w:rPr>
          <w:rFonts w:cs="Times New Roman"/>
        </w:rPr>
        <w:t xml:space="preserve"> uddannelses- og jobmuligheder, forbedre infrastruktur og fremme kulturel stolthed. For at maksimere fordelene og minimere de negative effekter arbejder Grønland på at udvikle en bæredygtig turisme, der involverer kommunerne og den lokale befolkning, blandt andet gennem den nye turismelov og </w:t>
      </w:r>
      <w:r w:rsidRPr="00661CAA">
        <w:rPr>
          <w:rFonts w:cs="Times New Roman"/>
        </w:rPr>
        <w:t>turismestrategier</w:t>
      </w:r>
      <w:r w:rsidR="00661CAA" w:rsidRPr="004F761A">
        <w:rPr>
          <w:rFonts w:cs="Times New Roman"/>
          <w:vertAlign w:val="superscript"/>
        </w:rPr>
        <w:t>3</w:t>
      </w:r>
      <w:r w:rsidR="005D08D0" w:rsidRPr="00661CAA">
        <w:rPr>
          <w:rFonts w:cs="Times New Roman"/>
          <w:vertAlign w:val="superscript"/>
        </w:rPr>
        <w:t>3</w:t>
      </w:r>
      <w:r w:rsidRPr="00661CAA">
        <w:rPr>
          <w:rFonts w:cs="Times New Roman"/>
        </w:rPr>
        <w:t>.</w:t>
      </w:r>
      <w:r w:rsidRPr="001468CC">
        <w:rPr>
          <w:rFonts w:cs="Times New Roman"/>
        </w:rPr>
        <w:t xml:space="preserve"> </w:t>
      </w:r>
    </w:p>
    <w:p w14:paraId="7FBDE12F" w14:textId="77777777" w:rsidR="005D08D0" w:rsidRPr="001468CC" w:rsidRDefault="005D08D0" w:rsidP="004F761A">
      <w:pPr>
        <w:spacing w:line="240" w:lineRule="auto"/>
        <w:rPr>
          <w:rFonts w:cs="Times New Roman"/>
        </w:rPr>
      </w:pPr>
    </w:p>
    <w:p w14:paraId="1FF7F359" w14:textId="70DBE5F3" w:rsidR="00F62ADB" w:rsidRPr="001468CC" w:rsidRDefault="00F62ADB" w:rsidP="004F761A">
      <w:pPr>
        <w:spacing w:line="240" w:lineRule="auto"/>
        <w:rPr>
          <w:rFonts w:cs="Times New Roman"/>
        </w:rPr>
      </w:pPr>
      <w:r w:rsidRPr="001468CC">
        <w:rPr>
          <w:rFonts w:cs="Times New Roman"/>
        </w:rPr>
        <w:t>L</w:t>
      </w:r>
      <w:r w:rsidR="004F14DF" w:rsidRPr="001468CC">
        <w:rPr>
          <w:rFonts w:cs="Times New Roman"/>
        </w:rPr>
        <w:t xml:space="preserve">ovgivning på turismeområdet </w:t>
      </w:r>
      <w:r w:rsidRPr="001468CC">
        <w:rPr>
          <w:rFonts w:cs="Times New Roman"/>
        </w:rPr>
        <w:t>og Naalakkersuisuts nationale turismesektorplan sætter dermed ”</w:t>
      </w:r>
      <w:r w:rsidRPr="001468CC">
        <w:rPr>
          <w:rFonts w:cs="Times New Roman"/>
          <w:i/>
          <w:iCs/>
        </w:rPr>
        <w:t>retningen for turismen som strategisk erhverv, der forventes at skabe værdi for hele landet – ikke som et mål i sig selv, men som et middel til at styrke vores erhverv, samfund, og velstand</w:t>
      </w:r>
      <w:r w:rsidRPr="001468CC">
        <w:rPr>
          <w:rFonts w:cs="Times New Roman"/>
        </w:rPr>
        <w:t>”</w:t>
      </w:r>
      <w:r w:rsidRPr="001468CC">
        <w:rPr>
          <w:rStyle w:val="Fodnotehenvisning"/>
          <w:rFonts w:cs="Times New Roman"/>
        </w:rPr>
        <w:footnoteReference w:id="35"/>
      </w:r>
      <w:r w:rsidRPr="001468CC">
        <w:rPr>
          <w:rFonts w:cs="Times New Roman"/>
        </w:rPr>
        <w:t>.</w:t>
      </w:r>
      <w:r w:rsidR="005D08D0" w:rsidRPr="001468CC">
        <w:rPr>
          <w:rFonts w:cs="Times New Roman"/>
        </w:rPr>
        <w:t xml:space="preserve"> Det er således et politisk ønske at styrke turismen, men samtidig gives kommunerne mulighed for at </w:t>
      </w:r>
      <w:r w:rsidR="005D08D0" w:rsidRPr="001468CC">
        <w:rPr>
          <w:rFonts w:cs="Times New Roman"/>
        </w:rPr>
        <w:lastRenderedPageBreak/>
        <w:t>regulere turismen, så denne i videst muligt omfang tager hensyn til lokale interesser og dermed kan være med til at minimere negative sociale konsekvenser.</w:t>
      </w:r>
    </w:p>
    <w:p w14:paraId="56B6BCA1" w14:textId="77777777" w:rsidR="00074D93" w:rsidRPr="001468CC" w:rsidRDefault="00074D93" w:rsidP="009A265E">
      <w:pPr>
        <w:spacing w:line="240" w:lineRule="auto"/>
        <w:rPr>
          <w:rFonts w:cs="Times New Roman"/>
        </w:rPr>
      </w:pPr>
    </w:p>
    <w:p w14:paraId="07E24287" w14:textId="0B7A248A" w:rsidR="00074D93" w:rsidRPr="004F761A" w:rsidRDefault="00074D93" w:rsidP="009A265E">
      <w:pPr>
        <w:pStyle w:val="Overskrift3"/>
        <w:numPr>
          <w:ilvl w:val="2"/>
          <w:numId w:val="1"/>
        </w:numPr>
        <w:spacing w:before="0" w:line="240" w:lineRule="auto"/>
        <w:ind w:left="567" w:hanging="567"/>
        <w:rPr>
          <w:rFonts w:ascii="Times New Roman" w:hAnsi="Times New Roman" w:cs="Times New Roman"/>
          <w:color w:val="1F497D" w:themeColor="text2"/>
        </w:rPr>
      </w:pPr>
      <w:bookmarkStart w:id="65" w:name="_Toc215009002"/>
      <w:r w:rsidRPr="004F761A">
        <w:rPr>
          <w:rFonts w:ascii="Times New Roman" w:hAnsi="Times New Roman" w:cs="Times New Roman"/>
          <w:color w:val="1F497D" w:themeColor="text2"/>
        </w:rPr>
        <w:t>Kommunernes vurdering af betydningen af en ny nationalpark</w:t>
      </w:r>
      <w:bookmarkEnd w:id="65"/>
    </w:p>
    <w:p w14:paraId="20CE7AF6" w14:textId="77777777" w:rsidR="00074D93" w:rsidRPr="001468CC" w:rsidRDefault="00074D93" w:rsidP="009A265E">
      <w:pPr>
        <w:spacing w:line="240" w:lineRule="auto"/>
        <w:ind w:left="360"/>
        <w:rPr>
          <w:rFonts w:cs="Times New Roman"/>
        </w:rPr>
      </w:pPr>
    </w:p>
    <w:p w14:paraId="630C3534" w14:textId="5EFF5220" w:rsidR="00074D93" w:rsidRPr="001468CC" w:rsidRDefault="00074D93" w:rsidP="009A265E">
      <w:pPr>
        <w:pStyle w:val="Overskrift3"/>
        <w:spacing w:before="0" w:line="240" w:lineRule="auto"/>
        <w:rPr>
          <w:rFonts w:ascii="Times New Roman" w:hAnsi="Times New Roman" w:cs="Times New Roman"/>
          <w:color w:val="1F497D" w:themeColor="text2"/>
        </w:rPr>
      </w:pPr>
      <w:bookmarkStart w:id="66" w:name="_Toc215009003"/>
      <w:r w:rsidRPr="001468CC">
        <w:rPr>
          <w:rFonts w:ascii="Times New Roman" w:hAnsi="Times New Roman" w:cs="Times New Roman"/>
          <w:color w:val="1F497D" w:themeColor="text2"/>
        </w:rPr>
        <w:t>Kommune Qeqertalik</w:t>
      </w:r>
      <w:bookmarkEnd w:id="66"/>
    </w:p>
    <w:p w14:paraId="2E0E344F" w14:textId="1CC3DEE6" w:rsidR="00074D93" w:rsidRPr="001468CC" w:rsidRDefault="006D0B49" w:rsidP="009A265E">
      <w:pPr>
        <w:spacing w:line="240" w:lineRule="auto"/>
        <w:ind w:left="360"/>
        <w:rPr>
          <w:rFonts w:cs="Times New Roman"/>
          <w:i/>
          <w:iCs/>
        </w:rPr>
      </w:pPr>
      <w:r w:rsidRPr="001468CC">
        <w:rPr>
          <w:rFonts w:cs="Times New Roman"/>
        </w:rPr>
        <w:t>”</w:t>
      </w:r>
      <w:r w:rsidR="00074D93" w:rsidRPr="001468CC">
        <w:rPr>
          <w:rFonts w:cs="Times New Roman"/>
          <w:i/>
          <w:iCs/>
        </w:rPr>
        <w:t>En ny nationalpark og implementering af den nye turismelov vil beskytte naturen – ikke mindst til gavn for den lokale befolkning – mod turisternes unødige forstyrrelser af rensdyr, moskusokser og fiskeri efter ørred i de normale jagtperioder.</w:t>
      </w:r>
    </w:p>
    <w:p w14:paraId="71F978E3" w14:textId="77777777" w:rsidR="00074D93" w:rsidRPr="001468CC" w:rsidRDefault="00074D93" w:rsidP="009A265E">
      <w:pPr>
        <w:spacing w:line="240" w:lineRule="auto"/>
        <w:ind w:left="360"/>
        <w:rPr>
          <w:rFonts w:cs="Times New Roman"/>
          <w:i/>
          <w:iCs/>
        </w:rPr>
      </w:pPr>
    </w:p>
    <w:p w14:paraId="30DA3759" w14:textId="225FA183" w:rsidR="00074D93" w:rsidRPr="001468CC" w:rsidRDefault="00074D93" w:rsidP="009A265E">
      <w:pPr>
        <w:spacing w:line="240" w:lineRule="auto"/>
        <w:ind w:left="360"/>
        <w:rPr>
          <w:rFonts w:cs="Times New Roman"/>
          <w:i/>
          <w:iCs/>
        </w:rPr>
      </w:pPr>
      <w:r w:rsidRPr="001468CC">
        <w:rPr>
          <w:rFonts w:cs="Times New Roman"/>
          <w:i/>
          <w:iCs/>
        </w:rPr>
        <w:t>Den nye turismelov giver mulighed for at udpege områder, hvor erhvervsturisme kan foregå uden at forstyrre de lokale jægere. På den måde sikrer man også, at der altid vil være lokale med kendskab til området, som kan bidrage til at beskytte både dyrelivet og respekten for den lokale jagtkultur.</w:t>
      </w:r>
    </w:p>
    <w:p w14:paraId="574C8818" w14:textId="77777777" w:rsidR="00074D93" w:rsidRPr="001468CC" w:rsidRDefault="00074D93" w:rsidP="009A265E">
      <w:pPr>
        <w:spacing w:line="240" w:lineRule="auto"/>
        <w:ind w:left="360"/>
        <w:rPr>
          <w:rFonts w:cs="Times New Roman"/>
          <w:i/>
          <w:iCs/>
        </w:rPr>
      </w:pPr>
    </w:p>
    <w:p w14:paraId="71BC3FB2" w14:textId="2F591AB4" w:rsidR="00074D93" w:rsidRPr="001468CC" w:rsidRDefault="00074D93" w:rsidP="009A265E">
      <w:pPr>
        <w:spacing w:line="240" w:lineRule="auto"/>
        <w:ind w:left="360"/>
        <w:rPr>
          <w:rFonts w:cs="Times New Roman"/>
          <w:i/>
          <w:iCs/>
        </w:rPr>
      </w:pPr>
      <w:r w:rsidRPr="001468CC">
        <w:rPr>
          <w:rFonts w:cs="Times New Roman"/>
          <w:i/>
          <w:iCs/>
        </w:rPr>
        <w:t>Fastlæggelse af rammer for nationalparken vil skabe overblik og tydelige retningslinjer for alle besøgende udefra, herunder turister, ligesom indførelsen af nye retningslinjer for affaldshåndtering vil være med til at beskytte både naturen og dyrelivet i området.</w:t>
      </w:r>
    </w:p>
    <w:p w14:paraId="5DE4915D" w14:textId="77777777" w:rsidR="00074D93" w:rsidRPr="001468CC" w:rsidRDefault="00074D93" w:rsidP="009A265E">
      <w:pPr>
        <w:spacing w:line="240" w:lineRule="auto"/>
        <w:ind w:left="360"/>
        <w:rPr>
          <w:rFonts w:cs="Times New Roman"/>
          <w:i/>
          <w:iCs/>
        </w:rPr>
      </w:pPr>
    </w:p>
    <w:p w14:paraId="3555E51D" w14:textId="5EC26403" w:rsidR="00074D93" w:rsidRPr="001468CC" w:rsidRDefault="00074D93" w:rsidP="009A265E">
      <w:pPr>
        <w:spacing w:line="240" w:lineRule="auto"/>
        <w:ind w:left="360"/>
        <w:rPr>
          <w:rFonts w:cs="Times New Roman"/>
        </w:rPr>
      </w:pPr>
      <w:r w:rsidRPr="001468CC">
        <w:rPr>
          <w:rFonts w:cs="Times New Roman"/>
          <w:i/>
          <w:iCs/>
        </w:rPr>
        <w:t>Samlet set kan indførelsen af nye retningslinjer eller en bekendtgørelse for nationalparken skabe muligheder for økonomisk vækst både i kommunen og blandt lokale erhvervsaktører.</w:t>
      </w:r>
      <w:r w:rsidR="006D0B49" w:rsidRPr="001468CC">
        <w:rPr>
          <w:rFonts w:cs="Times New Roman"/>
        </w:rPr>
        <w:t>”</w:t>
      </w:r>
    </w:p>
    <w:p w14:paraId="2FB6342D" w14:textId="77777777" w:rsidR="00074D93" w:rsidRPr="001468CC" w:rsidRDefault="00074D93" w:rsidP="009A265E">
      <w:pPr>
        <w:spacing w:line="240" w:lineRule="auto"/>
        <w:ind w:left="360"/>
        <w:rPr>
          <w:rFonts w:cs="Times New Roman"/>
        </w:rPr>
      </w:pPr>
    </w:p>
    <w:p w14:paraId="40D2F309" w14:textId="690942BA" w:rsidR="00074D93" w:rsidRPr="001468CC" w:rsidRDefault="00074D93" w:rsidP="009A265E">
      <w:pPr>
        <w:pStyle w:val="Overskrift3"/>
        <w:spacing w:before="0" w:line="240" w:lineRule="auto"/>
        <w:rPr>
          <w:rFonts w:ascii="Times New Roman" w:hAnsi="Times New Roman" w:cs="Times New Roman"/>
          <w:color w:val="1F497D" w:themeColor="text2"/>
        </w:rPr>
      </w:pPr>
      <w:bookmarkStart w:id="67" w:name="_Toc215009004"/>
      <w:r w:rsidRPr="001468CC">
        <w:rPr>
          <w:rFonts w:ascii="Times New Roman" w:hAnsi="Times New Roman" w:cs="Times New Roman"/>
          <w:color w:val="1F497D" w:themeColor="text2"/>
        </w:rPr>
        <w:t>Qeqqata Kommunia</w:t>
      </w:r>
      <w:bookmarkEnd w:id="67"/>
    </w:p>
    <w:p w14:paraId="77116F3B" w14:textId="672D5687" w:rsidR="00074D93" w:rsidRPr="001468CC" w:rsidRDefault="006D0B49" w:rsidP="009A265E">
      <w:pPr>
        <w:spacing w:line="240" w:lineRule="auto"/>
        <w:ind w:left="360"/>
        <w:rPr>
          <w:rFonts w:cs="Times New Roman"/>
          <w:i/>
          <w:iCs/>
        </w:rPr>
      </w:pPr>
      <w:r w:rsidRPr="001468CC">
        <w:rPr>
          <w:rFonts w:cs="Times New Roman"/>
        </w:rPr>
        <w:t>”</w:t>
      </w:r>
      <w:r w:rsidR="00074D93" w:rsidRPr="001468CC">
        <w:rPr>
          <w:rFonts w:cs="Times New Roman"/>
          <w:i/>
          <w:iCs/>
        </w:rPr>
        <w:t xml:space="preserve">Kommunerne beskrev i opstarten af processen i 2020 de overordnede formål med nationalparken i projektbeskrivelsen. Her fremgår det overordnet, at ” Udpegning af området som nationalpark vil vise befolkning og turister, at der er tale om et særligt naturområde, der både er værd at beskytte og værd at opleve”.  </w:t>
      </w:r>
    </w:p>
    <w:p w14:paraId="72E51DBF" w14:textId="77777777" w:rsidR="00074D93" w:rsidRPr="001468CC" w:rsidRDefault="00074D93" w:rsidP="009A265E">
      <w:pPr>
        <w:spacing w:line="240" w:lineRule="auto"/>
        <w:ind w:left="360"/>
        <w:rPr>
          <w:rFonts w:cs="Times New Roman"/>
          <w:i/>
          <w:iCs/>
        </w:rPr>
      </w:pPr>
    </w:p>
    <w:p w14:paraId="5AB31734" w14:textId="3A6A500F" w:rsidR="00074D93" w:rsidRPr="001468CC" w:rsidRDefault="00074D93" w:rsidP="009A265E">
      <w:pPr>
        <w:spacing w:line="240" w:lineRule="auto"/>
        <w:ind w:left="360"/>
        <w:rPr>
          <w:rFonts w:cs="Times New Roman"/>
          <w:i/>
          <w:iCs/>
        </w:rPr>
      </w:pPr>
      <w:r w:rsidRPr="001468CC">
        <w:rPr>
          <w:rFonts w:cs="Times New Roman"/>
          <w:i/>
          <w:iCs/>
        </w:rPr>
        <w:t xml:space="preserve">Da området omfatter de to største </w:t>
      </w:r>
      <w:r w:rsidR="00231F8E" w:rsidRPr="001468CC">
        <w:rPr>
          <w:rFonts w:cs="Times New Roman"/>
          <w:i/>
          <w:iCs/>
        </w:rPr>
        <w:t>Ramsarområder</w:t>
      </w:r>
      <w:r w:rsidRPr="001468CC">
        <w:rPr>
          <w:rFonts w:cs="Times New Roman"/>
          <w:i/>
          <w:iCs/>
        </w:rPr>
        <w:t xml:space="preserve"> i Vestgrønland indikerer denne omtale også, at Ramsar-udpegningen i sig selv og de restriktioner</w:t>
      </w:r>
      <w:r w:rsidR="003A22F8" w:rsidRPr="001468CC">
        <w:rPr>
          <w:rFonts w:cs="Times New Roman"/>
          <w:i/>
          <w:iCs/>
        </w:rPr>
        <w:t>,</w:t>
      </w:r>
      <w:r w:rsidRPr="001468CC">
        <w:rPr>
          <w:rFonts w:cs="Times New Roman"/>
          <w:i/>
          <w:iCs/>
        </w:rPr>
        <w:t xml:space="preserve"> som Ramsar-bekendtgørelserne har medført</w:t>
      </w:r>
      <w:r w:rsidR="003A22F8" w:rsidRPr="001468CC">
        <w:rPr>
          <w:rFonts w:cs="Times New Roman"/>
          <w:i/>
          <w:iCs/>
        </w:rPr>
        <w:t>,</w:t>
      </w:r>
      <w:r w:rsidRPr="001468CC">
        <w:rPr>
          <w:rFonts w:cs="Times New Roman"/>
          <w:i/>
          <w:iCs/>
        </w:rPr>
        <w:t xml:space="preserve"> ikke har givet hverken befolkning eller turister en forståelse af, at der er områder, der er værd at beskytte og værd at opleve.</w:t>
      </w:r>
    </w:p>
    <w:p w14:paraId="238E189C" w14:textId="77777777" w:rsidR="00074D93" w:rsidRPr="001468CC" w:rsidRDefault="00074D93" w:rsidP="009A265E">
      <w:pPr>
        <w:spacing w:line="240" w:lineRule="auto"/>
        <w:ind w:left="360"/>
        <w:rPr>
          <w:rFonts w:cs="Times New Roman"/>
          <w:i/>
          <w:iCs/>
        </w:rPr>
      </w:pPr>
    </w:p>
    <w:p w14:paraId="1D52CFAC" w14:textId="1114B678" w:rsidR="00074D93" w:rsidRPr="001468CC" w:rsidRDefault="00074D93" w:rsidP="009A265E">
      <w:pPr>
        <w:spacing w:line="240" w:lineRule="auto"/>
        <w:ind w:left="360"/>
        <w:rPr>
          <w:rFonts w:cs="Times New Roman"/>
          <w:i/>
          <w:iCs/>
        </w:rPr>
      </w:pPr>
      <w:r w:rsidRPr="001468CC">
        <w:rPr>
          <w:rFonts w:cs="Times New Roman"/>
          <w:i/>
          <w:iCs/>
        </w:rPr>
        <w:t xml:space="preserve">Det er Qeqqata Kommunias opfattelse, at det vil udpegning som Nationalpark bidrage til ligesom et fortsat tæt samarbejde mellem de to kommuner og Departementet for Natur og Miljø yderligere </w:t>
      </w:r>
      <w:r w:rsidR="00AD2788" w:rsidRPr="001468CC">
        <w:rPr>
          <w:rFonts w:cs="Times New Roman"/>
          <w:i/>
          <w:iCs/>
        </w:rPr>
        <w:t xml:space="preserve">vil </w:t>
      </w:r>
      <w:r w:rsidRPr="001468CC">
        <w:rPr>
          <w:rFonts w:cs="Times New Roman"/>
          <w:i/>
          <w:iCs/>
        </w:rPr>
        <w:t>forstærke disse overordnede mål.</w:t>
      </w:r>
    </w:p>
    <w:p w14:paraId="0CF5B967" w14:textId="77777777" w:rsidR="00074D93" w:rsidRPr="001468CC" w:rsidRDefault="00074D93" w:rsidP="009A265E">
      <w:pPr>
        <w:spacing w:line="240" w:lineRule="auto"/>
        <w:ind w:left="360"/>
        <w:rPr>
          <w:rFonts w:cs="Times New Roman"/>
          <w:i/>
          <w:iCs/>
        </w:rPr>
      </w:pPr>
    </w:p>
    <w:p w14:paraId="49D65592" w14:textId="53C6DA92" w:rsidR="00074D93" w:rsidRPr="001468CC" w:rsidRDefault="00074D93" w:rsidP="009A265E">
      <w:pPr>
        <w:spacing w:line="240" w:lineRule="auto"/>
        <w:ind w:left="360"/>
        <w:rPr>
          <w:rFonts w:cs="Times New Roman"/>
          <w:i/>
          <w:iCs/>
        </w:rPr>
      </w:pPr>
      <w:r w:rsidRPr="001468CC">
        <w:rPr>
          <w:rFonts w:cs="Times New Roman"/>
          <w:i/>
          <w:iCs/>
        </w:rPr>
        <w:t>Qeqqata Kommunia forventer på den baggrund betydelige positive konsekvenser for primært naturen og erhvervsudviklingen</w:t>
      </w:r>
      <w:r w:rsidR="003A22F8" w:rsidRPr="001468CC">
        <w:rPr>
          <w:rFonts w:cs="Times New Roman"/>
          <w:i/>
          <w:iCs/>
        </w:rPr>
        <w:t>,</w:t>
      </w:r>
      <w:r w:rsidRPr="001468CC">
        <w:rPr>
          <w:rFonts w:cs="Times New Roman"/>
          <w:i/>
          <w:iCs/>
        </w:rPr>
        <w:t xml:space="preserve"> men også indirekte afledte konsekvenser på andre sociale og kulturelle forhold.</w:t>
      </w:r>
    </w:p>
    <w:p w14:paraId="038924CB" w14:textId="77777777" w:rsidR="00074D93" w:rsidRPr="001468CC" w:rsidRDefault="00074D93" w:rsidP="009A265E">
      <w:pPr>
        <w:spacing w:line="240" w:lineRule="auto"/>
        <w:ind w:left="360"/>
        <w:rPr>
          <w:rFonts w:cs="Times New Roman"/>
          <w:i/>
          <w:iCs/>
        </w:rPr>
      </w:pPr>
    </w:p>
    <w:p w14:paraId="47A168D2" w14:textId="3A15CE93" w:rsidR="00074D93" w:rsidRPr="001468CC" w:rsidRDefault="00074D93" w:rsidP="009A265E">
      <w:pPr>
        <w:spacing w:line="240" w:lineRule="auto"/>
        <w:ind w:left="360"/>
        <w:rPr>
          <w:rFonts w:cs="Times New Roman"/>
          <w:i/>
          <w:iCs/>
        </w:rPr>
      </w:pPr>
      <w:r w:rsidRPr="001468CC">
        <w:rPr>
          <w:rFonts w:cs="Times New Roman"/>
          <w:i/>
          <w:iCs/>
        </w:rPr>
        <w:t xml:space="preserve">De positive konsekvenser for naturen ved udpegning af området som nationalpark vil umiddelbart være en bedre beskyttelse af den natur som er bag udpegningen som </w:t>
      </w:r>
      <w:r w:rsidR="00231F8E" w:rsidRPr="001468CC">
        <w:rPr>
          <w:rFonts w:cs="Times New Roman"/>
          <w:i/>
          <w:iCs/>
        </w:rPr>
        <w:t>Ramsarområder</w:t>
      </w:r>
      <w:r w:rsidRPr="001468CC">
        <w:rPr>
          <w:rFonts w:cs="Times New Roman"/>
          <w:i/>
          <w:iCs/>
        </w:rPr>
        <w:t>.</w:t>
      </w:r>
      <w:r w:rsidR="00AD2788" w:rsidRPr="001468CC">
        <w:rPr>
          <w:rFonts w:cs="Times New Roman"/>
          <w:i/>
          <w:iCs/>
        </w:rPr>
        <w:t xml:space="preserve"> </w:t>
      </w:r>
      <w:r w:rsidRPr="001468CC">
        <w:rPr>
          <w:rFonts w:cs="Times New Roman"/>
          <w:i/>
          <w:iCs/>
        </w:rPr>
        <w:t xml:space="preserve">Udpegningen som </w:t>
      </w:r>
      <w:r w:rsidR="00231F8E" w:rsidRPr="001468CC">
        <w:rPr>
          <w:rFonts w:cs="Times New Roman"/>
          <w:i/>
          <w:iCs/>
        </w:rPr>
        <w:t>Ramsarområder</w:t>
      </w:r>
      <w:r w:rsidRPr="001468CC">
        <w:rPr>
          <w:rFonts w:cs="Times New Roman"/>
          <w:i/>
          <w:iCs/>
        </w:rPr>
        <w:t xml:space="preserve"> har givet nogle restriktioner for lokalbefolkningen så som anlæggelse af hytter og flyvning, men det har ikke beskyttet områderne fra den stigende vandreturisme i området.</w:t>
      </w:r>
    </w:p>
    <w:p w14:paraId="163F1D94" w14:textId="77777777" w:rsidR="00074D93" w:rsidRPr="001468CC" w:rsidRDefault="00074D93" w:rsidP="009A265E">
      <w:pPr>
        <w:spacing w:line="240" w:lineRule="auto"/>
        <w:ind w:left="360"/>
        <w:rPr>
          <w:rFonts w:cs="Times New Roman"/>
          <w:i/>
          <w:iCs/>
        </w:rPr>
      </w:pPr>
    </w:p>
    <w:p w14:paraId="0E5E6FB7" w14:textId="4FEE340A" w:rsidR="00074D93" w:rsidRPr="001468CC" w:rsidRDefault="00074D93" w:rsidP="009A265E">
      <w:pPr>
        <w:spacing w:line="240" w:lineRule="auto"/>
        <w:ind w:left="360"/>
        <w:rPr>
          <w:rFonts w:cs="Times New Roman"/>
          <w:i/>
          <w:iCs/>
        </w:rPr>
      </w:pPr>
      <w:r w:rsidRPr="001468CC">
        <w:rPr>
          <w:rFonts w:cs="Times New Roman"/>
          <w:i/>
          <w:iCs/>
        </w:rPr>
        <w:lastRenderedPageBreak/>
        <w:t xml:space="preserve">Men udpegningen vil tilsvarende også beskytte andet plante- og dyreliv i området fra </w:t>
      </w:r>
      <w:r w:rsidR="006D0B49" w:rsidRPr="001468CC">
        <w:rPr>
          <w:rFonts w:cs="Times New Roman"/>
          <w:i/>
          <w:iCs/>
        </w:rPr>
        <w:t>unødig forstyrrelse</w:t>
      </w:r>
      <w:r w:rsidRPr="001468CC">
        <w:rPr>
          <w:rFonts w:cs="Times New Roman"/>
          <w:i/>
          <w:iCs/>
        </w:rPr>
        <w:t xml:space="preserve"> fra primært turister. I den forbindelse er det jo centralt, at området er en del af Grønlands største bestande af rensdyr og moskusokser, der også har stor betydning for jagten og erhvervslivet på forskellig vis, jf. omtalen i de næste to afsnit om erhvervsliv og kulturelle/sociale forhold. Derudover vil sjældne/truede planter og dyr i området også opnå som øget beskyttelse fra færdsel i området fra p.t. uvidende personer – lokalbefolkning som turister – i området. Det vil </w:t>
      </w:r>
      <w:r w:rsidR="00AD2788" w:rsidRPr="001468CC">
        <w:rPr>
          <w:rFonts w:cs="Times New Roman"/>
          <w:i/>
          <w:iCs/>
        </w:rPr>
        <w:t xml:space="preserve">blandt andet </w:t>
      </w:r>
      <w:r w:rsidRPr="001468CC">
        <w:rPr>
          <w:rFonts w:cs="Times New Roman"/>
          <w:i/>
          <w:iCs/>
        </w:rPr>
        <w:t>omfatte spættet sæl og havænder.</w:t>
      </w:r>
    </w:p>
    <w:p w14:paraId="57F074C1" w14:textId="77777777" w:rsidR="00074D93" w:rsidRPr="001468CC" w:rsidRDefault="00074D93" w:rsidP="009A265E">
      <w:pPr>
        <w:spacing w:line="240" w:lineRule="auto"/>
        <w:ind w:left="360"/>
        <w:rPr>
          <w:rFonts w:cs="Times New Roman"/>
          <w:i/>
          <w:iCs/>
        </w:rPr>
      </w:pPr>
    </w:p>
    <w:p w14:paraId="3EBBEF93" w14:textId="640C59A8" w:rsidR="00074D93" w:rsidRPr="001468CC" w:rsidRDefault="00074D93" w:rsidP="009A265E">
      <w:pPr>
        <w:spacing w:line="240" w:lineRule="auto"/>
        <w:ind w:left="360"/>
        <w:rPr>
          <w:rFonts w:cs="Times New Roman"/>
          <w:i/>
          <w:iCs/>
        </w:rPr>
      </w:pPr>
      <w:r w:rsidRPr="001468CC">
        <w:rPr>
          <w:rFonts w:cs="Times New Roman"/>
          <w:i/>
          <w:iCs/>
        </w:rPr>
        <w:t>Udpegningen som nationalpark vil også have den indirekte konsekvens, at forskere vil øge forskningen og dermed vores viden om plante- og dyrelivet i området. Det er nemlig nemmere for forskere at få fondsmidler til et nationalparksområd</w:t>
      </w:r>
      <w:r w:rsidR="00AD2788" w:rsidRPr="001468CC">
        <w:rPr>
          <w:rFonts w:cs="Times New Roman"/>
          <w:i/>
          <w:iCs/>
        </w:rPr>
        <w:t>e</w:t>
      </w:r>
      <w:r w:rsidRPr="001468CC">
        <w:rPr>
          <w:rFonts w:cs="Times New Roman"/>
          <w:i/>
          <w:iCs/>
        </w:rPr>
        <w:t>, idet de</w:t>
      </w:r>
      <w:r w:rsidR="00AD2788" w:rsidRPr="001468CC">
        <w:rPr>
          <w:rFonts w:cs="Times New Roman"/>
          <w:i/>
          <w:iCs/>
        </w:rPr>
        <w:t>t</w:t>
      </w:r>
      <w:r w:rsidRPr="001468CC">
        <w:rPr>
          <w:rFonts w:cs="Times New Roman"/>
          <w:i/>
          <w:iCs/>
        </w:rPr>
        <w:t xml:space="preserve"> er mere tydeligt for bevillingsyderne, at der dels er et særligt planteliv og dyreliv, som landet også prioriterer. Mere viden om plante- og dyreliv vil både forbedre myndighedernes mulighed for at indføre mere målrettet beskyttelsestiltag for plante- og dyreliv og brugernes (befolkning og turisterne) mulighed for at undgå utilsigtet bevægelse i de naturfølsomme områder.</w:t>
      </w:r>
    </w:p>
    <w:p w14:paraId="4AE29D9D" w14:textId="77777777" w:rsidR="00074D93" w:rsidRPr="001468CC" w:rsidRDefault="00074D93" w:rsidP="009A265E">
      <w:pPr>
        <w:spacing w:line="240" w:lineRule="auto"/>
        <w:ind w:left="360"/>
        <w:rPr>
          <w:rFonts w:cs="Times New Roman"/>
          <w:i/>
          <w:iCs/>
        </w:rPr>
      </w:pPr>
    </w:p>
    <w:p w14:paraId="7C7E93A6" w14:textId="77777777" w:rsidR="00074D93" w:rsidRPr="001468CC" w:rsidRDefault="00074D93" w:rsidP="009A265E">
      <w:pPr>
        <w:spacing w:line="240" w:lineRule="auto"/>
        <w:ind w:left="360"/>
        <w:rPr>
          <w:rFonts w:cs="Times New Roman"/>
          <w:i/>
          <w:iCs/>
        </w:rPr>
      </w:pPr>
      <w:r w:rsidRPr="001468CC">
        <w:rPr>
          <w:rFonts w:cs="Times New Roman"/>
          <w:i/>
          <w:iCs/>
        </w:rPr>
        <w:t>De positive konsekvenser for erhvervsudviklingen vil umiddelbart være flere muligheder for jagt og turismeerhvervene.</w:t>
      </w:r>
    </w:p>
    <w:p w14:paraId="1EF335C0" w14:textId="77777777" w:rsidR="00074D93" w:rsidRPr="001468CC" w:rsidRDefault="00074D93" w:rsidP="009A265E">
      <w:pPr>
        <w:spacing w:line="240" w:lineRule="auto"/>
        <w:ind w:left="360"/>
        <w:rPr>
          <w:rFonts w:cs="Times New Roman"/>
          <w:i/>
          <w:iCs/>
        </w:rPr>
      </w:pPr>
    </w:p>
    <w:p w14:paraId="7361D6B2" w14:textId="51D0736B" w:rsidR="00074D93" w:rsidRPr="001468CC" w:rsidRDefault="00074D93" w:rsidP="009A265E">
      <w:pPr>
        <w:spacing w:line="240" w:lineRule="auto"/>
        <w:ind w:left="360"/>
        <w:rPr>
          <w:rFonts w:cs="Times New Roman"/>
          <w:i/>
          <w:iCs/>
        </w:rPr>
      </w:pPr>
      <w:r w:rsidRPr="001468CC">
        <w:rPr>
          <w:rFonts w:cs="Times New Roman"/>
          <w:i/>
          <w:iCs/>
        </w:rPr>
        <w:t>Den bedre beskyttelse af naturområderne fra utilsigtet negativ vandring/færdsel fra turister (omtalt ovenfor) forventes at få positive effekter for jagten i området, dels fordi bestandene af særligt rensdyr og moskusokser vil få mere ro i kælvningsperioderne, hvor de p.t. næsten udelukkende forstyrres af turister og ikke af lokalbefolkningen, da kælvningsperioderne ikke er jagtperioder, dels fordi turisterne i jagtperioden forventes at vil</w:t>
      </w:r>
      <w:r w:rsidR="00AD2788" w:rsidRPr="001468CC">
        <w:rPr>
          <w:rFonts w:cs="Times New Roman"/>
          <w:i/>
          <w:iCs/>
        </w:rPr>
        <w:t>le</w:t>
      </w:r>
      <w:r w:rsidRPr="001468CC">
        <w:rPr>
          <w:rFonts w:cs="Times New Roman"/>
          <w:i/>
          <w:iCs/>
        </w:rPr>
        <w:t xml:space="preserve"> færdes mindre i de jagtområder, der benyttes af lokale jægere.</w:t>
      </w:r>
    </w:p>
    <w:p w14:paraId="0B76639A" w14:textId="77777777" w:rsidR="00074D93" w:rsidRPr="001468CC" w:rsidRDefault="00074D93" w:rsidP="009A265E">
      <w:pPr>
        <w:spacing w:line="240" w:lineRule="auto"/>
        <w:ind w:left="360"/>
        <w:rPr>
          <w:rFonts w:cs="Times New Roman"/>
          <w:i/>
          <w:iCs/>
        </w:rPr>
      </w:pPr>
    </w:p>
    <w:p w14:paraId="57D7C503" w14:textId="1BC8432F" w:rsidR="00074D93" w:rsidRPr="001468CC" w:rsidRDefault="00074D93" w:rsidP="009A265E">
      <w:pPr>
        <w:spacing w:line="240" w:lineRule="auto"/>
        <w:ind w:left="360"/>
        <w:rPr>
          <w:rFonts w:cs="Times New Roman"/>
          <w:i/>
          <w:iCs/>
        </w:rPr>
      </w:pPr>
      <w:r w:rsidRPr="001468CC">
        <w:rPr>
          <w:rFonts w:cs="Times New Roman"/>
          <w:i/>
          <w:iCs/>
        </w:rPr>
        <w:t xml:space="preserve">Udover denne fordel for alle jagtformer – erhverv, fritid og trofæ – så forventes udpegning som nationalpark også </w:t>
      </w:r>
      <w:r w:rsidR="003A22F8" w:rsidRPr="001468CC">
        <w:rPr>
          <w:rFonts w:cs="Times New Roman"/>
          <w:i/>
          <w:iCs/>
        </w:rPr>
        <w:t xml:space="preserve">at </w:t>
      </w:r>
      <w:r w:rsidRPr="001468CC">
        <w:rPr>
          <w:rFonts w:cs="Times New Roman"/>
          <w:i/>
          <w:iCs/>
        </w:rPr>
        <w:t>give mulighed for</w:t>
      </w:r>
      <w:r w:rsidR="003A22F8" w:rsidRPr="001468CC">
        <w:rPr>
          <w:rFonts w:cs="Times New Roman"/>
          <w:i/>
          <w:iCs/>
        </w:rPr>
        <w:t>,</w:t>
      </w:r>
      <w:r w:rsidRPr="001468CC">
        <w:rPr>
          <w:rFonts w:cs="Times New Roman"/>
          <w:i/>
          <w:iCs/>
        </w:rPr>
        <w:t xml:space="preserve"> at trofæjagtserhvervet vil kunne få højere betaling for dets ture, fordi trofæturister vil se det som mere attraktivt at være på jagt i en nationalpark.  </w:t>
      </w:r>
    </w:p>
    <w:p w14:paraId="0BADFB87" w14:textId="77777777" w:rsidR="00074D93" w:rsidRPr="001468CC" w:rsidRDefault="00074D93" w:rsidP="009A265E">
      <w:pPr>
        <w:spacing w:line="240" w:lineRule="auto"/>
        <w:ind w:left="360"/>
        <w:rPr>
          <w:rFonts w:cs="Times New Roman"/>
          <w:i/>
          <w:iCs/>
        </w:rPr>
      </w:pPr>
    </w:p>
    <w:p w14:paraId="2C97320D" w14:textId="70CEB8E2" w:rsidR="00074D93" w:rsidRPr="001468CC" w:rsidRDefault="00074D93" w:rsidP="009A265E">
      <w:pPr>
        <w:spacing w:line="240" w:lineRule="auto"/>
        <w:ind w:left="360"/>
        <w:rPr>
          <w:rFonts w:cs="Times New Roman"/>
          <w:i/>
          <w:iCs/>
        </w:rPr>
      </w:pPr>
      <w:r w:rsidRPr="001468CC">
        <w:rPr>
          <w:rFonts w:cs="Times New Roman"/>
          <w:i/>
          <w:iCs/>
        </w:rPr>
        <w:t xml:space="preserve">Udpegning som nationalpark vil gøre det lettere for regionen at få fat i nye og bedre betalingsivrige turister end for nuværende. For Kangerlussuaq-området betyder </w:t>
      </w:r>
      <w:r w:rsidR="00AD2788" w:rsidRPr="001468CC">
        <w:rPr>
          <w:rFonts w:cs="Times New Roman"/>
          <w:i/>
          <w:iCs/>
        </w:rPr>
        <w:t xml:space="preserve">det </w:t>
      </w:r>
      <w:r w:rsidRPr="001468CC">
        <w:rPr>
          <w:rFonts w:cs="Times New Roman"/>
          <w:i/>
          <w:iCs/>
        </w:rPr>
        <w:t>ikke nødvendigvis flere turister, da der i forvejen er mange krydstogt- og vandreturister, men disse segmenter med lavt lokaløkonomisk</w:t>
      </w:r>
      <w:r w:rsidR="003A22F8" w:rsidRPr="001468CC">
        <w:rPr>
          <w:rFonts w:cs="Times New Roman"/>
          <w:i/>
          <w:iCs/>
        </w:rPr>
        <w:t>,</w:t>
      </w:r>
      <w:r w:rsidRPr="001468CC">
        <w:rPr>
          <w:rFonts w:cs="Times New Roman"/>
          <w:i/>
          <w:iCs/>
        </w:rPr>
        <w:t xml:space="preserve"> men betydeligt negativt naturmæssigt aftryk forventes erstattet af turister med større lokaløkonomisk aftryk</w:t>
      </w:r>
      <w:r w:rsidR="00AD2788" w:rsidRPr="001468CC">
        <w:rPr>
          <w:rFonts w:cs="Times New Roman"/>
          <w:i/>
          <w:iCs/>
        </w:rPr>
        <w:t>,</w:t>
      </w:r>
      <w:r w:rsidRPr="001468CC">
        <w:rPr>
          <w:rFonts w:cs="Times New Roman"/>
          <w:i/>
          <w:iCs/>
        </w:rPr>
        <w:t xml:space="preserve"> samtidigt</w:t>
      </w:r>
      <w:r w:rsidR="00AD2788" w:rsidRPr="001468CC">
        <w:rPr>
          <w:rFonts w:cs="Times New Roman"/>
          <w:i/>
          <w:iCs/>
        </w:rPr>
        <w:t xml:space="preserve"> med at </w:t>
      </w:r>
      <w:r w:rsidRPr="001468CC">
        <w:rPr>
          <w:rFonts w:cs="Times New Roman"/>
          <w:i/>
          <w:iCs/>
        </w:rPr>
        <w:t>det naturmæssige aftryk</w:t>
      </w:r>
      <w:r w:rsidR="00AD2788" w:rsidRPr="001468CC">
        <w:rPr>
          <w:rFonts w:cs="Times New Roman"/>
          <w:i/>
          <w:iCs/>
        </w:rPr>
        <w:t xml:space="preserve"> formindskes</w:t>
      </w:r>
      <w:r w:rsidRPr="001468CC">
        <w:rPr>
          <w:rFonts w:cs="Times New Roman"/>
          <w:i/>
          <w:iCs/>
        </w:rPr>
        <w:t xml:space="preserve">. Disse nye segmenter </w:t>
      </w:r>
      <w:r w:rsidR="00AD2788" w:rsidRPr="001468CC">
        <w:rPr>
          <w:rFonts w:cs="Times New Roman"/>
          <w:i/>
          <w:iCs/>
        </w:rPr>
        <w:t xml:space="preserve">indenfor turismen </w:t>
      </w:r>
      <w:r w:rsidRPr="001468CC">
        <w:rPr>
          <w:rFonts w:cs="Times New Roman"/>
          <w:i/>
          <w:iCs/>
        </w:rPr>
        <w:t>forventes a</w:t>
      </w:r>
      <w:r w:rsidR="003A22F8" w:rsidRPr="001468CC">
        <w:rPr>
          <w:rFonts w:cs="Times New Roman"/>
          <w:i/>
          <w:iCs/>
        </w:rPr>
        <w:t>t</w:t>
      </w:r>
      <w:r w:rsidRPr="001468CC">
        <w:rPr>
          <w:rFonts w:cs="Times New Roman"/>
          <w:i/>
          <w:iCs/>
        </w:rPr>
        <w:t xml:space="preserve"> være </w:t>
      </w:r>
      <w:r w:rsidR="00AD2788" w:rsidRPr="001468CC">
        <w:rPr>
          <w:rFonts w:cs="Times New Roman"/>
          <w:i/>
          <w:iCs/>
        </w:rPr>
        <w:t>natur-turister</w:t>
      </w:r>
      <w:r w:rsidRPr="001468CC">
        <w:rPr>
          <w:rFonts w:cs="Times New Roman"/>
          <w:i/>
          <w:iCs/>
        </w:rPr>
        <w:t xml:space="preserve"> i form af fx turister fokuseret på dyreliv, planteliv, ornitologi, klimaforandringer m.m. – og disse segmenter forventes alle at benytte sig mere af lokale guider end de nuværende segmenter som vandre</w:t>
      </w:r>
      <w:r w:rsidR="00AD2788" w:rsidRPr="001468CC">
        <w:rPr>
          <w:rFonts w:cs="Times New Roman"/>
          <w:i/>
          <w:iCs/>
        </w:rPr>
        <w:t>-</w:t>
      </w:r>
      <w:r w:rsidRPr="001468CC">
        <w:rPr>
          <w:rFonts w:cs="Times New Roman"/>
          <w:i/>
          <w:iCs/>
        </w:rPr>
        <w:t xml:space="preserve"> og krydstogtturister. For at tiltrække disse nye segmenter er nationalparkudpegningen helt afgørende.   </w:t>
      </w:r>
    </w:p>
    <w:p w14:paraId="3F67E58E" w14:textId="77777777" w:rsidR="00074D93" w:rsidRPr="001468CC" w:rsidRDefault="00074D93" w:rsidP="009A265E">
      <w:pPr>
        <w:spacing w:line="240" w:lineRule="auto"/>
        <w:ind w:left="360"/>
        <w:rPr>
          <w:rFonts w:cs="Times New Roman"/>
          <w:i/>
          <w:iCs/>
        </w:rPr>
      </w:pPr>
    </w:p>
    <w:p w14:paraId="0FDE4158" w14:textId="0F783B92" w:rsidR="00074D93" w:rsidRPr="001468CC" w:rsidRDefault="00074D93" w:rsidP="009A265E">
      <w:pPr>
        <w:spacing w:line="240" w:lineRule="auto"/>
        <w:ind w:left="360"/>
        <w:rPr>
          <w:rFonts w:cs="Times New Roman"/>
          <w:i/>
          <w:iCs/>
        </w:rPr>
      </w:pPr>
      <w:r w:rsidRPr="001468CC">
        <w:rPr>
          <w:rFonts w:cs="Times New Roman"/>
          <w:i/>
          <w:iCs/>
        </w:rPr>
        <w:t>Som nævnt ovenfor forventes nationalparkområdet også at tiltrække et øget antal forskere, som for nuværende gennemfører deres forskning i nationalparker i andre arktiske lande. Branchen ’forskningsservicering’ vil dermed også øges og vil skabe nye muligheder, når forskere skal ind i nationalparksområdet – på samme måde som de naturinteresserede turister.</w:t>
      </w:r>
    </w:p>
    <w:p w14:paraId="5C7D8EC1" w14:textId="77777777" w:rsidR="00074D93" w:rsidRPr="001468CC" w:rsidRDefault="00074D93" w:rsidP="009A265E">
      <w:pPr>
        <w:spacing w:line="240" w:lineRule="auto"/>
        <w:ind w:left="360"/>
        <w:rPr>
          <w:rFonts w:cs="Times New Roman"/>
          <w:i/>
          <w:iCs/>
        </w:rPr>
      </w:pPr>
    </w:p>
    <w:p w14:paraId="5CDFA48E" w14:textId="7C5137E6" w:rsidR="00074D93" w:rsidRPr="001468CC" w:rsidRDefault="00074D93" w:rsidP="009A265E">
      <w:pPr>
        <w:spacing w:line="240" w:lineRule="auto"/>
        <w:ind w:left="360"/>
        <w:rPr>
          <w:rFonts w:cs="Times New Roman"/>
          <w:i/>
          <w:iCs/>
        </w:rPr>
      </w:pPr>
      <w:r w:rsidRPr="001468CC">
        <w:rPr>
          <w:rFonts w:cs="Times New Roman"/>
          <w:i/>
          <w:iCs/>
        </w:rPr>
        <w:t>De positive konsekvenser for sociale og kulturelle forhold vil umiddelbart være forbedret jagtkultur og bedre affaldshåndtering</w:t>
      </w:r>
      <w:r w:rsidR="00AD2788" w:rsidRPr="001468CC">
        <w:rPr>
          <w:rFonts w:cs="Times New Roman"/>
          <w:i/>
          <w:iCs/>
        </w:rPr>
        <w:t>,</w:t>
      </w:r>
      <w:r w:rsidRPr="001468CC">
        <w:rPr>
          <w:rFonts w:cs="Times New Roman"/>
          <w:i/>
          <w:iCs/>
        </w:rPr>
        <w:t xml:space="preserve"> men også mere stolthed og nationalfølelse,</w:t>
      </w:r>
    </w:p>
    <w:p w14:paraId="0AB8B953" w14:textId="77777777" w:rsidR="00074D93" w:rsidRPr="001468CC" w:rsidRDefault="00074D93" w:rsidP="009A265E">
      <w:pPr>
        <w:spacing w:line="240" w:lineRule="auto"/>
        <w:ind w:left="360"/>
        <w:rPr>
          <w:rFonts w:cs="Times New Roman"/>
          <w:i/>
          <w:iCs/>
        </w:rPr>
      </w:pPr>
    </w:p>
    <w:p w14:paraId="6BAA618B" w14:textId="1D9B896F" w:rsidR="00074D93" w:rsidRPr="001468CC" w:rsidRDefault="00074D93" w:rsidP="009A265E">
      <w:pPr>
        <w:spacing w:line="240" w:lineRule="auto"/>
        <w:ind w:left="360"/>
        <w:rPr>
          <w:rFonts w:cs="Times New Roman"/>
          <w:i/>
          <w:iCs/>
        </w:rPr>
      </w:pPr>
      <w:r w:rsidRPr="001468CC">
        <w:rPr>
          <w:rFonts w:cs="Times New Roman"/>
          <w:i/>
          <w:iCs/>
        </w:rPr>
        <w:t xml:space="preserve">En bedre jagtkultur forventes ikke kun at opnås som følge af mindre uhensigtsmæssigt/utilsigtet færdsel fra turister i nationalparkområdet og </w:t>
      </w:r>
      <w:r w:rsidR="006D0B49" w:rsidRPr="001468CC">
        <w:rPr>
          <w:rFonts w:cs="Times New Roman"/>
          <w:i/>
          <w:iCs/>
        </w:rPr>
        <w:t>deraf følgende bedre beskyttelse</w:t>
      </w:r>
      <w:r w:rsidRPr="001468CC">
        <w:rPr>
          <w:rFonts w:cs="Times New Roman"/>
          <w:i/>
          <w:iCs/>
        </w:rPr>
        <w:t xml:space="preserve"> </w:t>
      </w:r>
      <w:r w:rsidR="006D0B49" w:rsidRPr="001468CC">
        <w:rPr>
          <w:rFonts w:cs="Times New Roman"/>
          <w:i/>
          <w:iCs/>
        </w:rPr>
        <w:t>af</w:t>
      </w:r>
      <w:r w:rsidRPr="001468CC">
        <w:rPr>
          <w:rFonts w:cs="Times New Roman"/>
          <w:i/>
          <w:iCs/>
        </w:rPr>
        <w:t xml:space="preserve"> bestande og </w:t>
      </w:r>
      <w:r w:rsidR="006D0B49" w:rsidRPr="001468CC">
        <w:rPr>
          <w:rFonts w:cs="Times New Roman"/>
          <w:i/>
          <w:iCs/>
        </w:rPr>
        <w:t xml:space="preserve">lokale </w:t>
      </w:r>
      <w:r w:rsidRPr="001468CC">
        <w:rPr>
          <w:rFonts w:cs="Times New Roman"/>
          <w:i/>
          <w:iCs/>
        </w:rPr>
        <w:t>jagtmuligheder. Et større fokus på uhensigtsmæssig jagtkultur både via mere tilsyn</w:t>
      </w:r>
      <w:r w:rsidR="006D0B49" w:rsidRPr="001468CC">
        <w:rPr>
          <w:rFonts w:cs="Times New Roman"/>
          <w:i/>
          <w:iCs/>
        </w:rPr>
        <w:t>,</w:t>
      </w:r>
      <w:r w:rsidRPr="001468CC">
        <w:rPr>
          <w:rFonts w:cs="Times New Roman"/>
          <w:i/>
          <w:iCs/>
        </w:rPr>
        <w:t xml:space="preserve"> men også større selvjusti</w:t>
      </w:r>
      <w:r w:rsidR="006D0B49" w:rsidRPr="001468CC">
        <w:rPr>
          <w:rFonts w:cs="Times New Roman"/>
          <w:i/>
          <w:iCs/>
        </w:rPr>
        <w:t>t</w:t>
      </w:r>
      <w:r w:rsidRPr="001468CC">
        <w:rPr>
          <w:rFonts w:cs="Times New Roman"/>
          <w:i/>
          <w:iCs/>
        </w:rPr>
        <w:t>s forventes at blive de langsigtede effekter af nationalparken. Forhåbentlig vil en forbedret jagtkultur i nationalparken have afsmittende konsekvenser på andre områder.</w:t>
      </w:r>
    </w:p>
    <w:p w14:paraId="026CFAC6" w14:textId="77777777" w:rsidR="00074D93" w:rsidRPr="001468CC" w:rsidRDefault="00074D93" w:rsidP="009A265E">
      <w:pPr>
        <w:spacing w:line="240" w:lineRule="auto"/>
        <w:ind w:left="360"/>
        <w:rPr>
          <w:rFonts w:cs="Times New Roman"/>
          <w:i/>
          <w:iCs/>
        </w:rPr>
      </w:pPr>
    </w:p>
    <w:p w14:paraId="29DD3959" w14:textId="45722266" w:rsidR="00074D93" w:rsidRPr="001468CC" w:rsidRDefault="00074D93" w:rsidP="009A265E">
      <w:pPr>
        <w:spacing w:line="240" w:lineRule="auto"/>
        <w:ind w:left="360"/>
        <w:rPr>
          <w:rFonts w:cs="Times New Roman"/>
          <w:i/>
          <w:iCs/>
        </w:rPr>
      </w:pPr>
      <w:r w:rsidRPr="001468CC">
        <w:rPr>
          <w:rFonts w:cs="Times New Roman"/>
          <w:i/>
          <w:iCs/>
        </w:rPr>
        <w:t>Borgermøderne har også vist en stor borgerinteresse for bedre affaldshåndtering i naturen fra lokale brugere. En opstartende indsats fra kommunerne og departementet på både håndtering af tidligere tiders skrald i form af en offentlig betalt oprydningsindsats – forhåbentlig støttet af EU eller private fonde – og en informationsindsats kombineret med tilsyn og øget selvjusti</w:t>
      </w:r>
      <w:r w:rsidR="006D0B49" w:rsidRPr="001468CC">
        <w:rPr>
          <w:rFonts w:cs="Times New Roman"/>
          <w:i/>
          <w:iCs/>
        </w:rPr>
        <w:t>t</w:t>
      </w:r>
      <w:r w:rsidRPr="001468CC">
        <w:rPr>
          <w:rFonts w:cs="Times New Roman"/>
          <w:i/>
          <w:iCs/>
        </w:rPr>
        <w:t xml:space="preserve">s i nationalparken forventes at mindske fremtidigt affald i området. Forhåbentlig vil det også få afsmittende effekt uden for nationalparksområdet.  </w:t>
      </w:r>
    </w:p>
    <w:p w14:paraId="26EDE6C0" w14:textId="77777777" w:rsidR="00074D93" w:rsidRPr="001468CC" w:rsidRDefault="00074D93" w:rsidP="009A265E">
      <w:pPr>
        <w:spacing w:line="240" w:lineRule="auto"/>
        <w:ind w:left="360"/>
        <w:rPr>
          <w:rFonts w:cs="Times New Roman"/>
          <w:i/>
          <w:iCs/>
        </w:rPr>
      </w:pPr>
    </w:p>
    <w:p w14:paraId="121AB13E" w14:textId="34262366" w:rsidR="00074D93" w:rsidRPr="001468CC" w:rsidRDefault="00074D93" w:rsidP="009A265E">
      <w:pPr>
        <w:spacing w:line="240" w:lineRule="auto"/>
        <w:ind w:left="360"/>
        <w:rPr>
          <w:rFonts w:cs="Times New Roman"/>
        </w:rPr>
      </w:pPr>
      <w:r w:rsidRPr="001468CC">
        <w:rPr>
          <w:rFonts w:cs="Times New Roman"/>
          <w:i/>
          <w:iCs/>
        </w:rPr>
        <w:t xml:space="preserve">Slutteligt forventes større stolthed og nationalfølelse blandt lokalbefolkningen, når Grønland ligesom mange andre lande også får flere nationalparker og lever op til internationale mål om biodiversitet </w:t>
      </w:r>
      <w:r w:rsidR="006D0B49" w:rsidRPr="001468CC">
        <w:rPr>
          <w:rFonts w:cs="Times New Roman"/>
          <w:i/>
          <w:iCs/>
        </w:rPr>
        <w:t xml:space="preserve">og </w:t>
      </w:r>
      <w:r w:rsidRPr="001468CC">
        <w:rPr>
          <w:rFonts w:cs="Times New Roman"/>
          <w:i/>
          <w:iCs/>
        </w:rPr>
        <w:t xml:space="preserve">den aftale om beskyttelse af </w:t>
      </w:r>
      <w:r w:rsidR="00231F8E" w:rsidRPr="001468CC">
        <w:rPr>
          <w:rFonts w:cs="Times New Roman"/>
          <w:i/>
          <w:iCs/>
        </w:rPr>
        <w:t>Ramsarområder</w:t>
      </w:r>
      <w:r w:rsidRPr="001468CC">
        <w:rPr>
          <w:rFonts w:cs="Times New Roman"/>
          <w:i/>
          <w:iCs/>
        </w:rPr>
        <w:t>, som Grønland har bundet sig til</w:t>
      </w:r>
      <w:r w:rsidR="006D0B49" w:rsidRPr="001468CC">
        <w:rPr>
          <w:rFonts w:cs="Times New Roman"/>
          <w:i/>
          <w:iCs/>
        </w:rPr>
        <w:t>.</w:t>
      </w:r>
      <w:r w:rsidR="006D0B49" w:rsidRPr="001468CC">
        <w:rPr>
          <w:rFonts w:cs="Times New Roman"/>
        </w:rPr>
        <w:t>”</w:t>
      </w:r>
    </w:p>
    <w:p w14:paraId="154916D8" w14:textId="77777777" w:rsidR="001A3EDB" w:rsidRPr="001468CC" w:rsidRDefault="001A3EDB" w:rsidP="009A265E">
      <w:pPr>
        <w:spacing w:line="240" w:lineRule="auto"/>
        <w:ind w:left="1560"/>
        <w:rPr>
          <w:rFonts w:cs="Times New Roman"/>
        </w:rPr>
      </w:pPr>
    </w:p>
    <w:p w14:paraId="1C057E79" w14:textId="02F7D40A" w:rsidR="005D08D0" w:rsidRPr="001468CC"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68" w:name="_Toc215009005"/>
      <w:r w:rsidRPr="001468CC">
        <w:rPr>
          <w:rFonts w:ascii="Times New Roman" w:hAnsi="Times New Roman" w:cs="Times New Roman"/>
          <w:color w:val="1F497D" w:themeColor="text2"/>
        </w:rPr>
        <w:t xml:space="preserve">7.2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Uddannelse og formidling</w:t>
      </w:r>
      <w:bookmarkEnd w:id="68"/>
      <w:r w:rsidR="005D08D0" w:rsidRPr="001468CC">
        <w:rPr>
          <w:rFonts w:ascii="Times New Roman" w:hAnsi="Times New Roman" w:cs="Times New Roman"/>
          <w:color w:val="1F497D" w:themeColor="text2"/>
        </w:rPr>
        <w:t xml:space="preserve"> </w:t>
      </w:r>
    </w:p>
    <w:p w14:paraId="4CE22787" w14:textId="72B95970" w:rsidR="00AB029C" w:rsidRPr="001468CC" w:rsidRDefault="005D08D0" w:rsidP="004F761A">
      <w:pPr>
        <w:spacing w:line="240" w:lineRule="auto"/>
        <w:rPr>
          <w:rFonts w:cs="Times New Roman"/>
          <w:sz w:val="20"/>
          <w:szCs w:val="18"/>
        </w:rPr>
      </w:pPr>
      <w:bookmarkStart w:id="69" w:name="_Toc207098097"/>
      <w:r w:rsidRPr="001468CC">
        <w:rPr>
          <w:rFonts w:cs="Times New Roman"/>
          <w:sz w:val="20"/>
          <w:szCs w:val="18"/>
        </w:rPr>
        <w:t>(</w:t>
      </w:r>
      <w:r w:rsidR="00202C55">
        <w:rPr>
          <w:rFonts w:cs="Times New Roman"/>
          <w:sz w:val="20"/>
          <w:szCs w:val="18"/>
        </w:rPr>
        <w:t>Bidrag</w:t>
      </w:r>
      <w:r w:rsidRPr="001468CC">
        <w:rPr>
          <w:rFonts w:cs="Times New Roman"/>
          <w:sz w:val="20"/>
          <w:szCs w:val="18"/>
        </w:rPr>
        <w:t xml:space="preserve"> fra Departement</w:t>
      </w:r>
      <w:r w:rsidR="00757878" w:rsidRPr="001468CC">
        <w:rPr>
          <w:rFonts w:cs="Times New Roman"/>
          <w:sz w:val="20"/>
          <w:szCs w:val="18"/>
        </w:rPr>
        <w:t>et</w:t>
      </w:r>
      <w:r w:rsidRPr="001468CC">
        <w:rPr>
          <w:rFonts w:cs="Times New Roman"/>
          <w:sz w:val="20"/>
          <w:szCs w:val="18"/>
        </w:rPr>
        <w:t xml:space="preserve"> for Uddannelse, Kultur, Idræt og Kirke)</w:t>
      </w:r>
      <w:bookmarkEnd w:id="69"/>
    </w:p>
    <w:p w14:paraId="0041809F" w14:textId="77777777" w:rsidR="005D08D0" w:rsidRPr="001468CC" w:rsidRDefault="005D08D0" w:rsidP="009A265E">
      <w:pPr>
        <w:spacing w:line="240" w:lineRule="auto"/>
        <w:rPr>
          <w:rFonts w:cs="Times New Roman"/>
        </w:rPr>
      </w:pPr>
    </w:p>
    <w:p w14:paraId="1B1354DD" w14:textId="2FEDB913" w:rsidR="00AB029C" w:rsidRPr="001468CC" w:rsidRDefault="00AB029C" w:rsidP="009A265E">
      <w:pPr>
        <w:spacing w:line="240" w:lineRule="auto"/>
        <w:rPr>
          <w:rFonts w:cs="Times New Roman"/>
        </w:rPr>
      </w:pPr>
      <w:r w:rsidRPr="001468CC">
        <w:rPr>
          <w:rFonts w:cs="Times New Roman"/>
        </w:rPr>
        <w:t xml:space="preserve">Nationalparken </w:t>
      </w:r>
      <w:r w:rsidR="00F06898">
        <w:rPr>
          <w:rFonts w:cs="Times New Roman"/>
        </w:rPr>
        <w:t xml:space="preserve">vil </w:t>
      </w:r>
      <w:r w:rsidRPr="001468CC">
        <w:rPr>
          <w:rFonts w:cs="Times New Roman"/>
        </w:rPr>
        <w:t xml:space="preserve">åbne for en lang række muligheder for lokal og international læring, og i Grøn Vækst-aftalen med EU </w:t>
      </w:r>
      <w:r w:rsidR="00F06898">
        <w:rPr>
          <w:rFonts w:cs="Times New Roman"/>
        </w:rPr>
        <w:t xml:space="preserve">om etablering af nationalparken </w:t>
      </w:r>
      <w:r w:rsidRPr="001468CC">
        <w:rPr>
          <w:rFonts w:cs="Times New Roman"/>
        </w:rPr>
        <w:t>er der afsat midler til en kommunikationsstrategi. Der er allerede i dag forskningsaktiviteter i området, og besøgscentre, vidensportaler mm. indgår i fremtidige formidlingsovervejelser i en mulig fase 2 af EU Grøn Vækst-aftalen.</w:t>
      </w:r>
      <w:r w:rsidR="00D1534D" w:rsidRPr="001468CC">
        <w:rPr>
          <w:rFonts w:cs="Times New Roman"/>
        </w:rPr>
        <w:t xml:space="preserve"> Formidling af området</w:t>
      </w:r>
      <w:r w:rsidR="00F06898">
        <w:rPr>
          <w:rFonts w:cs="Times New Roman"/>
        </w:rPr>
        <w:t>s</w:t>
      </w:r>
      <w:r w:rsidR="00D1534D" w:rsidRPr="001468CC">
        <w:rPr>
          <w:rFonts w:cs="Times New Roman"/>
        </w:rPr>
        <w:t xml:space="preserve"> landskabelige- og naturmæssige værdier </w:t>
      </w:r>
      <w:r w:rsidR="00D001AB" w:rsidRPr="001468CC">
        <w:rPr>
          <w:rFonts w:cs="Times New Roman"/>
        </w:rPr>
        <w:t>skal dermed</w:t>
      </w:r>
      <w:r w:rsidR="00D1534D" w:rsidRPr="001468CC">
        <w:rPr>
          <w:rFonts w:cs="Times New Roman"/>
        </w:rPr>
        <w:t xml:space="preserve"> bidrage til øget viden</w:t>
      </w:r>
      <w:r w:rsidR="00D001AB" w:rsidRPr="001468CC">
        <w:rPr>
          <w:rFonts w:cs="Times New Roman"/>
        </w:rPr>
        <w:t xml:space="preserve"> og </w:t>
      </w:r>
      <w:r w:rsidR="00D1534D" w:rsidRPr="001468CC">
        <w:rPr>
          <w:rFonts w:cs="Times New Roman"/>
        </w:rPr>
        <w:t>forståelse</w:t>
      </w:r>
      <w:r w:rsidR="00D001AB" w:rsidRPr="001468CC">
        <w:rPr>
          <w:rFonts w:cs="Times New Roman"/>
        </w:rPr>
        <w:t>n</w:t>
      </w:r>
      <w:r w:rsidR="00D1534D" w:rsidRPr="001468CC">
        <w:rPr>
          <w:rFonts w:cs="Times New Roman"/>
        </w:rPr>
        <w:t xml:space="preserve"> af</w:t>
      </w:r>
      <w:r w:rsidR="00D001AB" w:rsidRPr="001468CC">
        <w:rPr>
          <w:rFonts w:cs="Times New Roman"/>
        </w:rPr>
        <w:t xml:space="preserve"> sammenhængen mellem</w:t>
      </w:r>
      <w:r w:rsidR="00D1534D" w:rsidRPr="001468CC">
        <w:rPr>
          <w:rFonts w:cs="Times New Roman"/>
        </w:rPr>
        <w:t xml:space="preserve"> økosystemer, biodiversitet og levende ressourcer i </w:t>
      </w:r>
      <w:r w:rsidR="00D001AB" w:rsidRPr="001468CC">
        <w:rPr>
          <w:rFonts w:cs="Times New Roman"/>
        </w:rPr>
        <w:t>nationalparken for både lokal</w:t>
      </w:r>
      <w:r w:rsidR="00F06898">
        <w:rPr>
          <w:rFonts w:cs="Times New Roman"/>
        </w:rPr>
        <w:t>e borgere</w:t>
      </w:r>
      <w:r w:rsidR="00D001AB" w:rsidRPr="001468CC">
        <w:rPr>
          <w:rFonts w:cs="Times New Roman"/>
        </w:rPr>
        <w:t xml:space="preserve"> og besøgende</w:t>
      </w:r>
      <w:r w:rsidR="00D1534D" w:rsidRPr="001468CC">
        <w:rPr>
          <w:rFonts w:cs="Times New Roman"/>
        </w:rPr>
        <w:t xml:space="preserve">.  </w:t>
      </w:r>
    </w:p>
    <w:p w14:paraId="7E7E0F21" w14:textId="77777777" w:rsidR="009E672A" w:rsidRPr="001468CC" w:rsidRDefault="009E672A" w:rsidP="009A265E">
      <w:pPr>
        <w:spacing w:line="240" w:lineRule="auto"/>
        <w:rPr>
          <w:rFonts w:cs="Times New Roman"/>
        </w:rPr>
      </w:pPr>
    </w:p>
    <w:p w14:paraId="73FC7D91" w14:textId="6A0C292A" w:rsidR="009E672A" w:rsidRPr="001468CC" w:rsidRDefault="009E672A" w:rsidP="009A265E">
      <w:pPr>
        <w:spacing w:line="240" w:lineRule="auto"/>
        <w:rPr>
          <w:rFonts w:cs="Times New Roman"/>
        </w:rPr>
      </w:pPr>
      <w:r w:rsidRPr="001468CC">
        <w:rPr>
          <w:rFonts w:cs="Times New Roman"/>
        </w:rPr>
        <w:t>Departement</w:t>
      </w:r>
      <w:r w:rsidR="00F06898">
        <w:rPr>
          <w:rFonts w:cs="Times New Roman"/>
        </w:rPr>
        <w:t>et</w:t>
      </w:r>
      <w:r w:rsidRPr="001468CC">
        <w:rPr>
          <w:rFonts w:cs="Times New Roman"/>
        </w:rPr>
        <w:t xml:space="preserve"> for Uddannelse, Kultur, Idræt og Kirke vurderer samtidig</w:t>
      </w:r>
      <w:r w:rsidR="00991C98" w:rsidRPr="001468CC">
        <w:rPr>
          <w:rFonts w:cs="Times New Roman"/>
        </w:rPr>
        <w:t>,</w:t>
      </w:r>
      <w:r w:rsidRPr="001468CC">
        <w:rPr>
          <w:rFonts w:cs="Times New Roman"/>
        </w:rPr>
        <w:t xml:space="preserve"> at nationalparken</w:t>
      </w:r>
      <w:r w:rsidR="00F06898">
        <w:rPr>
          <w:rFonts w:cs="Times New Roman"/>
        </w:rPr>
        <w:t xml:space="preserve"> vil</w:t>
      </w:r>
      <w:r w:rsidRPr="001468CC">
        <w:rPr>
          <w:rFonts w:cs="Times New Roman"/>
        </w:rPr>
        <w:t xml:space="preserve"> give rige muligheder for elever </w:t>
      </w:r>
      <w:r w:rsidR="00F06898">
        <w:rPr>
          <w:rFonts w:cs="Times New Roman"/>
        </w:rPr>
        <w:t xml:space="preserve">og studerende </w:t>
      </w:r>
      <w:r w:rsidRPr="001468CC">
        <w:rPr>
          <w:rFonts w:cs="Times New Roman"/>
        </w:rPr>
        <w:t xml:space="preserve">på forskellige uddannelser, eksempelvis SILA (biologiuddannelsen), for at komme tættere på et </w:t>
      </w:r>
      <w:r w:rsidR="002C1F6C" w:rsidRPr="001468CC">
        <w:rPr>
          <w:rFonts w:cs="Times New Roman"/>
        </w:rPr>
        <w:t>vildt område</w:t>
      </w:r>
      <w:r w:rsidRPr="001468CC">
        <w:rPr>
          <w:rFonts w:cs="Times New Roman"/>
        </w:rPr>
        <w:t xml:space="preserve"> og dermed styrke deres feltarbejde og praktiske erfaringer. </w:t>
      </w:r>
    </w:p>
    <w:p w14:paraId="386A284D" w14:textId="77777777" w:rsidR="009E672A" w:rsidRPr="001468CC" w:rsidRDefault="009E672A" w:rsidP="009A265E">
      <w:pPr>
        <w:spacing w:line="240" w:lineRule="auto"/>
        <w:rPr>
          <w:rFonts w:cs="Times New Roman"/>
        </w:rPr>
      </w:pPr>
    </w:p>
    <w:p w14:paraId="2A532000" w14:textId="6F942691" w:rsidR="009E672A" w:rsidRPr="001468CC" w:rsidRDefault="009E672A" w:rsidP="009A265E">
      <w:pPr>
        <w:spacing w:line="240" w:lineRule="auto"/>
        <w:rPr>
          <w:rFonts w:cs="Times New Roman"/>
        </w:rPr>
      </w:pPr>
      <w:r w:rsidRPr="001468CC">
        <w:rPr>
          <w:rFonts w:cs="Times New Roman"/>
        </w:rPr>
        <w:t>Departementet vurderer endvidere</w:t>
      </w:r>
      <w:r w:rsidR="00231F8E" w:rsidRPr="001468CC">
        <w:rPr>
          <w:rFonts w:cs="Times New Roman"/>
        </w:rPr>
        <w:t>,</w:t>
      </w:r>
      <w:r w:rsidRPr="001468CC">
        <w:rPr>
          <w:rFonts w:cs="Times New Roman"/>
        </w:rPr>
        <w:t xml:space="preserve"> at nationalparken </w:t>
      </w:r>
      <w:r w:rsidR="00231F8E" w:rsidRPr="001468CC">
        <w:rPr>
          <w:rFonts w:cs="Times New Roman"/>
        </w:rPr>
        <w:t>også har</w:t>
      </w:r>
      <w:r w:rsidRPr="001468CC">
        <w:rPr>
          <w:rFonts w:cs="Times New Roman"/>
        </w:rPr>
        <w:t xml:space="preserve"> potentiale for uddannelser inden for turisme, hvor samspillet me</w:t>
      </w:r>
      <w:r w:rsidR="00ED10FC">
        <w:rPr>
          <w:rFonts w:cs="Times New Roman"/>
        </w:rPr>
        <w:t>llem</w:t>
      </w:r>
      <w:r w:rsidRPr="001468CC">
        <w:rPr>
          <w:rFonts w:cs="Times New Roman"/>
        </w:rPr>
        <w:t xml:space="preserve"> turismesektoren og nationalparkens udvikling skaber nye behov for kompetencer. I takt med at turismen i nationalparken vokser, vil der opstå et stigende behov for kurser og uddannelser målrettet turismeområdet eller flere eksperter på området. Turistpraktik i nationalparken er derfor en oplagt mulighed, som kan styrke både uddannelsesinstitutioner og den lokale erhvervsudvikling.</w:t>
      </w:r>
    </w:p>
    <w:p w14:paraId="7EBD60B4" w14:textId="77777777" w:rsidR="00AB029C" w:rsidRPr="001468CC" w:rsidRDefault="00AB029C" w:rsidP="009A265E">
      <w:pPr>
        <w:spacing w:line="240" w:lineRule="auto"/>
        <w:rPr>
          <w:rFonts w:cs="Times New Roman"/>
        </w:rPr>
      </w:pPr>
    </w:p>
    <w:p w14:paraId="4233C3CA" w14:textId="1FDD95E7" w:rsidR="00AB029C" w:rsidRPr="001468CC"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70" w:name="_Toc215009006"/>
      <w:r w:rsidRPr="001468CC">
        <w:rPr>
          <w:rFonts w:ascii="Times New Roman" w:hAnsi="Times New Roman" w:cs="Times New Roman"/>
          <w:color w:val="1F497D" w:themeColor="text2"/>
        </w:rPr>
        <w:t xml:space="preserve">7.3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Kulturarv</w:t>
      </w:r>
      <w:bookmarkEnd w:id="70"/>
      <w:r w:rsidR="00AB029C" w:rsidRPr="001468CC">
        <w:rPr>
          <w:rFonts w:ascii="Times New Roman" w:hAnsi="Times New Roman" w:cs="Times New Roman"/>
          <w:color w:val="1F497D" w:themeColor="text2"/>
        </w:rPr>
        <w:t xml:space="preserve"> </w:t>
      </w:r>
    </w:p>
    <w:p w14:paraId="3B992AFB" w14:textId="2198819D" w:rsidR="00AB029C" w:rsidRPr="001468CC" w:rsidRDefault="00AB029C" w:rsidP="009A265E">
      <w:pPr>
        <w:spacing w:line="240" w:lineRule="auto"/>
        <w:rPr>
          <w:rFonts w:cs="Times New Roman"/>
        </w:rPr>
      </w:pPr>
      <w:r w:rsidRPr="001468CC">
        <w:rPr>
          <w:rFonts w:cs="Times New Roman"/>
        </w:rPr>
        <w:t>Inden for nationalparksområdet er identificeret en række kulturminder, og UNESCO Verdensarvsområdet Aasivissuit – Nipisat overlapper med nationalparkens foreslåede sydlige område. Beskyttelse af kulturarven reguleres ikke i bekendtgørelsen (§ 3, stk. 2</w:t>
      </w:r>
      <w:r w:rsidR="00800509" w:rsidRPr="001468CC">
        <w:rPr>
          <w:rFonts w:cs="Times New Roman"/>
        </w:rPr>
        <w:t xml:space="preserve"> i udkast til bekendtgørelse om Vestgrønland Nationalpark</w:t>
      </w:r>
      <w:r w:rsidRPr="001468CC">
        <w:rPr>
          <w:rFonts w:cs="Times New Roman"/>
        </w:rPr>
        <w:t xml:space="preserve">), da det </w:t>
      </w:r>
      <w:r w:rsidR="00D23981">
        <w:rPr>
          <w:rFonts w:cs="Times New Roman"/>
        </w:rPr>
        <w:t>dækkes</w:t>
      </w:r>
      <w:r w:rsidR="00D23981" w:rsidRPr="001468CC">
        <w:rPr>
          <w:rFonts w:cs="Times New Roman"/>
        </w:rPr>
        <w:t xml:space="preserve"> </w:t>
      </w:r>
      <w:r w:rsidRPr="001468CC">
        <w:rPr>
          <w:rFonts w:cs="Times New Roman"/>
        </w:rPr>
        <w:t>under kulturmindelovgivningen. Nationalparken forventes således ikke at have konsekvenser for beskyttelsen af kulturminder, da denne allerede er håndteret i anden lovgivning.</w:t>
      </w:r>
    </w:p>
    <w:p w14:paraId="2EE3B1C4" w14:textId="77777777" w:rsidR="00AB029C" w:rsidRPr="001468CC" w:rsidRDefault="00AB029C" w:rsidP="009A265E">
      <w:pPr>
        <w:spacing w:line="240" w:lineRule="auto"/>
        <w:rPr>
          <w:rFonts w:cs="Times New Roman"/>
        </w:rPr>
      </w:pPr>
    </w:p>
    <w:p w14:paraId="702788BD" w14:textId="56226FBA" w:rsidR="00AB029C" w:rsidRPr="001468CC" w:rsidRDefault="00ED4759" w:rsidP="00ED4759">
      <w:pPr>
        <w:pStyle w:val="Overskrift2"/>
        <w:numPr>
          <w:ilvl w:val="0"/>
          <w:numId w:val="0"/>
        </w:numPr>
        <w:tabs>
          <w:tab w:val="left" w:pos="567"/>
        </w:tabs>
        <w:spacing w:line="240" w:lineRule="auto"/>
        <w:rPr>
          <w:rFonts w:ascii="Times New Roman" w:hAnsi="Times New Roman" w:cs="Times New Roman"/>
          <w:color w:val="1F497D" w:themeColor="text2"/>
        </w:rPr>
      </w:pPr>
      <w:bookmarkStart w:id="71" w:name="_Toc215009007"/>
      <w:r w:rsidRPr="001468CC">
        <w:rPr>
          <w:rFonts w:ascii="Times New Roman" w:hAnsi="Times New Roman" w:cs="Times New Roman"/>
          <w:color w:val="1F497D" w:themeColor="text2"/>
        </w:rPr>
        <w:t xml:space="preserve">7.4 </w:t>
      </w:r>
      <w:r w:rsidRPr="001468CC">
        <w:rPr>
          <w:rFonts w:ascii="Times New Roman" w:hAnsi="Times New Roman" w:cs="Times New Roman"/>
          <w:color w:val="1F497D" w:themeColor="text2"/>
        </w:rPr>
        <w:tab/>
      </w:r>
      <w:r w:rsidR="00AB029C" w:rsidRPr="001468CC">
        <w:rPr>
          <w:rFonts w:ascii="Times New Roman" w:hAnsi="Times New Roman" w:cs="Times New Roman"/>
          <w:color w:val="1F497D" w:themeColor="text2"/>
        </w:rPr>
        <w:t>Lokalsamfundets involvering</w:t>
      </w:r>
      <w:bookmarkEnd w:id="71"/>
      <w:r w:rsidR="00AB029C" w:rsidRPr="001468CC">
        <w:rPr>
          <w:rFonts w:ascii="Times New Roman" w:hAnsi="Times New Roman" w:cs="Times New Roman"/>
          <w:color w:val="1F497D" w:themeColor="text2"/>
        </w:rPr>
        <w:t xml:space="preserve"> </w:t>
      </w:r>
    </w:p>
    <w:p w14:paraId="0D24B665" w14:textId="717EE32D" w:rsidR="00E753DC" w:rsidRDefault="00E753DC" w:rsidP="009A265E">
      <w:pPr>
        <w:spacing w:line="240" w:lineRule="auto"/>
        <w:rPr>
          <w:rFonts w:cs="Times New Roman"/>
        </w:rPr>
      </w:pPr>
      <w:r>
        <w:rPr>
          <w:rFonts w:cs="Times New Roman"/>
        </w:rPr>
        <w:t>Kommune Qeqertalik og Qeqqata Kommunia</w:t>
      </w:r>
      <w:r w:rsidRPr="00E753DC">
        <w:rPr>
          <w:rFonts w:cs="Times New Roman"/>
        </w:rPr>
        <w:t xml:space="preserve"> </w:t>
      </w:r>
      <w:r>
        <w:rPr>
          <w:rFonts w:cs="Times New Roman"/>
        </w:rPr>
        <w:t xml:space="preserve">holdt sammen med Departementet for Natur og Miljø borgermøder i seks byer og bygder i maj og juni 2025: </w:t>
      </w:r>
      <w:r w:rsidRPr="001468CC">
        <w:rPr>
          <w:rFonts w:cs="Times New Roman"/>
        </w:rPr>
        <w:t>Aasiaat, Qasigiannguit, Kangaatsiaq</w:t>
      </w:r>
      <w:r>
        <w:rPr>
          <w:rFonts w:cs="Times New Roman"/>
        </w:rPr>
        <w:t>,</w:t>
      </w:r>
      <w:r w:rsidRPr="001468CC">
        <w:rPr>
          <w:rFonts w:cs="Times New Roman"/>
        </w:rPr>
        <w:t xml:space="preserve"> Niaqornaarsuk</w:t>
      </w:r>
      <w:r>
        <w:rPr>
          <w:rFonts w:cs="Times New Roman"/>
        </w:rPr>
        <w:t>, Sisimiut og Kangerlussuaq.</w:t>
      </w:r>
    </w:p>
    <w:p w14:paraId="39BCDB80" w14:textId="77777777" w:rsidR="00E753DC" w:rsidRDefault="00E753DC" w:rsidP="009A265E">
      <w:pPr>
        <w:spacing w:line="240" w:lineRule="auto"/>
        <w:rPr>
          <w:rFonts w:cs="Times New Roman"/>
        </w:rPr>
      </w:pPr>
    </w:p>
    <w:p w14:paraId="446ABE4C" w14:textId="0E39BC64" w:rsidR="00E753DC" w:rsidRDefault="00E753DC" w:rsidP="009A265E">
      <w:pPr>
        <w:spacing w:line="240" w:lineRule="auto"/>
        <w:rPr>
          <w:rFonts w:cs="Times New Roman"/>
        </w:rPr>
      </w:pPr>
      <w:r>
        <w:rPr>
          <w:rFonts w:cs="Times New Roman"/>
        </w:rPr>
        <w:t>Der er desuden blevet holdt i alt syv borgermøder i de to kommuner i 2022 og 2023. Ud over de allerede nævnte seks byer og bygder blev der dengang også holdt et borgermøde i Attu.</w:t>
      </w:r>
    </w:p>
    <w:p w14:paraId="0DB1314F" w14:textId="77777777" w:rsidR="00E753DC" w:rsidRPr="001468CC" w:rsidRDefault="00E753DC" w:rsidP="009A265E">
      <w:pPr>
        <w:spacing w:line="240" w:lineRule="auto"/>
        <w:rPr>
          <w:rFonts w:cs="Times New Roman"/>
        </w:rPr>
      </w:pPr>
    </w:p>
    <w:p w14:paraId="54F70A34" w14:textId="4626157A" w:rsidR="00F742D1" w:rsidRPr="001468CC" w:rsidRDefault="005A4D6A" w:rsidP="009A265E">
      <w:pPr>
        <w:pStyle w:val="Overskrift3"/>
        <w:spacing w:before="0" w:line="240" w:lineRule="auto"/>
        <w:rPr>
          <w:rFonts w:ascii="Times New Roman" w:hAnsi="Times New Roman" w:cs="Times New Roman"/>
          <w:color w:val="1F497D" w:themeColor="text2"/>
        </w:rPr>
      </w:pPr>
      <w:bookmarkStart w:id="72" w:name="_Toc215009008"/>
      <w:r w:rsidRPr="001468CC">
        <w:rPr>
          <w:rFonts w:ascii="Times New Roman" w:hAnsi="Times New Roman" w:cs="Times New Roman"/>
          <w:color w:val="1F497D" w:themeColor="text2"/>
        </w:rPr>
        <w:t xml:space="preserve">7.4.1 </w:t>
      </w:r>
      <w:r w:rsidR="00F742D1" w:rsidRPr="001468CC">
        <w:rPr>
          <w:rFonts w:ascii="Times New Roman" w:hAnsi="Times New Roman" w:cs="Times New Roman"/>
          <w:color w:val="1F497D" w:themeColor="text2"/>
        </w:rPr>
        <w:t xml:space="preserve">Borgermøder </w:t>
      </w:r>
      <w:r w:rsidR="00E753DC">
        <w:rPr>
          <w:rFonts w:ascii="Times New Roman" w:hAnsi="Times New Roman" w:cs="Times New Roman"/>
          <w:color w:val="1F497D" w:themeColor="text2"/>
        </w:rPr>
        <w:t xml:space="preserve">i </w:t>
      </w:r>
      <w:r w:rsidR="00F742D1" w:rsidRPr="001468CC">
        <w:rPr>
          <w:rFonts w:ascii="Times New Roman" w:hAnsi="Times New Roman" w:cs="Times New Roman"/>
          <w:color w:val="1F497D" w:themeColor="text2"/>
        </w:rPr>
        <w:t>Kommune Qeqertalik, juni 2025</w:t>
      </w:r>
      <w:bookmarkEnd w:id="72"/>
    </w:p>
    <w:p w14:paraId="37C09413" w14:textId="109CF866" w:rsidR="00F742D1" w:rsidRPr="001468CC" w:rsidRDefault="00F742D1" w:rsidP="009A265E">
      <w:pPr>
        <w:spacing w:line="240" w:lineRule="auto"/>
        <w:rPr>
          <w:rFonts w:cs="Times New Roman"/>
        </w:rPr>
      </w:pPr>
      <w:r w:rsidRPr="001468CC">
        <w:rPr>
          <w:rFonts w:cs="Times New Roman"/>
        </w:rPr>
        <w:t>(</w:t>
      </w:r>
      <w:r w:rsidR="005D08D0" w:rsidRPr="001468CC">
        <w:rPr>
          <w:rFonts w:cs="Times New Roman"/>
        </w:rPr>
        <w:t xml:space="preserve">samlet referat fra </w:t>
      </w:r>
      <w:r w:rsidRPr="001468CC">
        <w:rPr>
          <w:rFonts w:cs="Times New Roman"/>
        </w:rPr>
        <w:t>Aasiaat, Qasigiannguit, Kangaatsiaq og Niaqornaarsuk)</w:t>
      </w:r>
    </w:p>
    <w:p w14:paraId="7F40668F" w14:textId="70B3AB53" w:rsidR="00F742D1" w:rsidRPr="001468CC" w:rsidRDefault="00F742D1" w:rsidP="009A265E">
      <w:pPr>
        <w:spacing w:line="240" w:lineRule="auto"/>
        <w:rPr>
          <w:rFonts w:cs="Times New Roman"/>
        </w:rPr>
      </w:pPr>
      <w:r w:rsidRPr="001468CC">
        <w:rPr>
          <w:rFonts w:cs="Times New Roman"/>
        </w:rPr>
        <w:t xml:space="preserve"> </w:t>
      </w:r>
    </w:p>
    <w:p w14:paraId="244F5545" w14:textId="3F59C2C4" w:rsidR="00F742D1" w:rsidRPr="001468CC" w:rsidRDefault="00F742D1" w:rsidP="009A265E">
      <w:pPr>
        <w:spacing w:line="240" w:lineRule="auto"/>
        <w:rPr>
          <w:rFonts w:cs="Times New Roman"/>
        </w:rPr>
      </w:pPr>
      <w:r w:rsidRPr="001468CC">
        <w:rPr>
          <w:rFonts w:cs="Times New Roman"/>
        </w:rPr>
        <w:t>Formålet med borgermøderne var at orientere om processen med etableringen af en ny nationalpark i Vestgrønland og inddrage borgernes viden og synspunkter. Borgmester Simigaq Heilmann bød velkommen og lagde vægt på, at nationalparken er et fælles projekt mellem Kommune Qeqertalik og Qeqqata Kommunia. Departementet for Natur og Miljø præsenterede baggrunden, den faglige viden samt forslag til afgrænsning og reguleringer. Nationalparken bliver den første, som udvikles i Grønland</w:t>
      </w:r>
      <w:r w:rsidR="001361E4">
        <w:rPr>
          <w:rStyle w:val="Fodnotehenvisning"/>
          <w:rFonts w:cs="Times New Roman"/>
        </w:rPr>
        <w:footnoteReference w:id="36"/>
      </w:r>
      <w:r w:rsidRPr="001468CC">
        <w:rPr>
          <w:rFonts w:cs="Times New Roman"/>
        </w:rPr>
        <w:t>, og formålet er at beskytte biodiversitet og økosystemer, sikre traditionel og bæredygtig brug af naturressourcer, understøtte turismeudvikling samt styrke forskning og formidling.</w:t>
      </w:r>
    </w:p>
    <w:p w14:paraId="02605B76" w14:textId="77777777" w:rsidR="00F742D1" w:rsidRPr="001468CC" w:rsidRDefault="00F742D1" w:rsidP="009A265E">
      <w:pPr>
        <w:spacing w:line="240" w:lineRule="auto"/>
        <w:rPr>
          <w:rFonts w:cs="Times New Roman"/>
        </w:rPr>
      </w:pPr>
    </w:p>
    <w:p w14:paraId="1286EC85" w14:textId="5E84B409" w:rsidR="00F742D1" w:rsidRPr="001468CC" w:rsidRDefault="00F742D1" w:rsidP="009A265E">
      <w:pPr>
        <w:spacing w:line="240" w:lineRule="auto"/>
        <w:rPr>
          <w:rFonts w:cs="Times New Roman"/>
        </w:rPr>
      </w:pPr>
      <w:r w:rsidRPr="001468CC">
        <w:rPr>
          <w:rFonts w:cs="Times New Roman"/>
        </w:rPr>
        <w:t>Vidensgrundlaget omfatter bl</w:t>
      </w:r>
      <w:r w:rsidR="00CF3DD1" w:rsidRPr="001468CC">
        <w:rPr>
          <w:rFonts w:cs="Times New Roman"/>
        </w:rPr>
        <w:t>andt andet</w:t>
      </w:r>
      <w:r w:rsidRPr="001468CC">
        <w:rPr>
          <w:rFonts w:cs="Times New Roman"/>
        </w:rPr>
        <w:t xml:space="preserve"> geologi, dyreliv, kulturhistorie og lokale brugsinteresser. Særligt fokus blev</w:t>
      </w:r>
      <w:r w:rsidR="003D1C60">
        <w:rPr>
          <w:rFonts w:cs="Times New Roman"/>
        </w:rPr>
        <w:t xml:space="preserve"> på borgermødet</w:t>
      </w:r>
      <w:r w:rsidRPr="001468CC">
        <w:rPr>
          <w:rFonts w:cs="Times New Roman"/>
        </w:rPr>
        <w:t xml:space="preserve"> rettet mod arter som spættet sæl, grønlandsk blisgås, havænder og rensdyr. Styregruppen foreslår at udvide den oprindelig</w:t>
      </w:r>
      <w:r w:rsidR="003D1C60">
        <w:rPr>
          <w:rFonts w:cs="Times New Roman"/>
        </w:rPr>
        <w:t>t skitserede</w:t>
      </w:r>
      <w:r w:rsidRPr="001468CC">
        <w:rPr>
          <w:rFonts w:cs="Times New Roman"/>
        </w:rPr>
        <w:t xml:space="preserve"> afgrænsning</w:t>
      </w:r>
      <w:r w:rsidR="003D1C60">
        <w:rPr>
          <w:rFonts w:cs="Times New Roman"/>
        </w:rPr>
        <w:t xml:space="preserve"> af nationalparksområdet</w:t>
      </w:r>
      <w:r w:rsidRPr="001468CC">
        <w:rPr>
          <w:rFonts w:cs="Times New Roman"/>
        </w:rPr>
        <w:t xml:space="preserve"> for at inkludere væsentlige biologiske og geologiske områder. Reguleringerne lægger op til restriktioner for indsamling af truede planter, placering af telte ved dyrenes yngle- og hvileområder samt regler for opførelse af ny infrastruktur.</w:t>
      </w:r>
    </w:p>
    <w:p w14:paraId="00E769D0" w14:textId="77777777" w:rsidR="00F742D1" w:rsidRPr="001468CC" w:rsidRDefault="00F742D1" w:rsidP="009A265E">
      <w:pPr>
        <w:spacing w:line="240" w:lineRule="auto"/>
        <w:rPr>
          <w:rFonts w:cs="Times New Roman"/>
        </w:rPr>
      </w:pPr>
    </w:p>
    <w:p w14:paraId="5D2C637C" w14:textId="0C7CB638" w:rsidR="00F742D1" w:rsidRPr="001468CC" w:rsidRDefault="00F742D1" w:rsidP="009A265E">
      <w:pPr>
        <w:spacing w:line="240" w:lineRule="auto"/>
        <w:rPr>
          <w:rFonts w:cs="Times New Roman"/>
        </w:rPr>
      </w:pPr>
      <w:r w:rsidRPr="001468CC">
        <w:rPr>
          <w:rFonts w:cs="Times New Roman"/>
        </w:rPr>
        <w:t>Borgernes reaktioner var blandede. Mange gav udtryk for bekymring for, at nationalparken vil medføre væsentlige begrænsninger i jagt, fiskeri, bærplukning og færdsel – med henvisning til tidligere erfaringer fra bl</w:t>
      </w:r>
      <w:r w:rsidR="00CF3DD1" w:rsidRPr="001468CC">
        <w:rPr>
          <w:rFonts w:cs="Times New Roman"/>
        </w:rPr>
        <w:t>andt andet</w:t>
      </w:r>
      <w:r w:rsidRPr="001468CC">
        <w:rPr>
          <w:rFonts w:cs="Times New Roman"/>
        </w:rPr>
        <w:t xml:space="preserve"> Kitsissunnguit og Ramsar</w:t>
      </w:r>
      <w:r w:rsidR="00121A50" w:rsidRPr="001468CC">
        <w:rPr>
          <w:rFonts w:cs="Times New Roman"/>
        </w:rPr>
        <w:t>-</w:t>
      </w:r>
      <w:r w:rsidRPr="001468CC">
        <w:rPr>
          <w:rFonts w:cs="Times New Roman"/>
        </w:rPr>
        <w:t xml:space="preserve">områder, hvor restriktionerne blev større end først udmeldt. Andre var kritiske over for hastighedsbegrænsninger til søs, da de frygter sikkerhedsproblemer i stærke strømforhold. Der var også uro om, </w:t>
      </w:r>
      <w:r w:rsidR="003D1C60">
        <w:rPr>
          <w:rFonts w:cs="Times New Roman"/>
        </w:rPr>
        <w:t>hvorvidt</w:t>
      </w:r>
      <w:r w:rsidRPr="001468CC">
        <w:rPr>
          <w:rFonts w:cs="Times New Roman"/>
        </w:rPr>
        <w:t xml:space="preserve"> øget turisme kan skabe forstyrrelser og affaldsproblemer.</w:t>
      </w:r>
    </w:p>
    <w:p w14:paraId="4398586F" w14:textId="77777777" w:rsidR="00F742D1" w:rsidRPr="001468CC" w:rsidRDefault="00F742D1" w:rsidP="009A265E">
      <w:pPr>
        <w:spacing w:line="240" w:lineRule="auto"/>
        <w:rPr>
          <w:rFonts w:cs="Times New Roman"/>
        </w:rPr>
      </w:pPr>
    </w:p>
    <w:p w14:paraId="0AF17C98" w14:textId="77777777" w:rsidR="00F742D1" w:rsidRPr="001468CC" w:rsidRDefault="00F742D1" w:rsidP="009A265E">
      <w:pPr>
        <w:spacing w:line="240" w:lineRule="auto"/>
        <w:rPr>
          <w:rFonts w:cs="Times New Roman"/>
        </w:rPr>
      </w:pPr>
      <w:r w:rsidRPr="001468CC">
        <w:rPr>
          <w:rFonts w:cs="Times New Roman"/>
        </w:rPr>
        <w:t>Samtidig var der stor støtte til, at nationalparken kan fastholde og genopbygge respekten for naturen, sikre bæredygtig brug og skabe nye muligheder for erhverv og turisme. Flere borgere fremhævede værdien af, at lokal viden og observationer af dyrelivet inddrages i forvaltningen. Kommunen og departementet understregede, at den traditionelle brug af naturen fortsat er et hovedformål, og at borgernes bekymringer vil blive taget med i den videre proces.</w:t>
      </w:r>
    </w:p>
    <w:p w14:paraId="7B09B5F9" w14:textId="77777777" w:rsidR="00F742D1" w:rsidRPr="001468CC" w:rsidRDefault="00F742D1" w:rsidP="009A265E">
      <w:pPr>
        <w:spacing w:line="240" w:lineRule="auto"/>
        <w:rPr>
          <w:rFonts w:cs="Times New Roman"/>
        </w:rPr>
      </w:pPr>
    </w:p>
    <w:p w14:paraId="38AFE4FB" w14:textId="77777777" w:rsidR="00F742D1" w:rsidRPr="001468CC" w:rsidRDefault="00F742D1" w:rsidP="009A265E">
      <w:pPr>
        <w:spacing w:line="240" w:lineRule="auto"/>
        <w:rPr>
          <w:rFonts w:cs="Times New Roman"/>
        </w:rPr>
      </w:pPr>
      <w:r w:rsidRPr="001468CC">
        <w:rPr>
          <w:rFonts w:cs="Times New Roman"/>
        </w:rPr>
        <w:t>Borgermøderne bekræftede både borgernes stærke tilknytning til naturen og deres ønske om at blive inddraget aktivt i beslutningerne. Nationalparkforslaget sendes i offentlig høring i 2025, og endelig åbning er planlagt til 2026.</w:t>
      </w:r>
    </w:p>
    <w:p w14:paraId="7ED03E99" w14:textId="77777777" w:rsidR="00F742D1" w:rsidRPr="001468CC" w:rsidRDefault="00F742D1" w:rsidP="009A265E">
      <w:pPr>
        <w:spacing w:line="240" w:lineRule="auto"/>
        <w:rPr>
          <w:rFonts w:cs="Times New Roman"/>
        </w:rPr>
      </w:pPr>
    </w:p>
    <w:p w14:paraId="20414D73" w14:textId="043A1868" w:rsidR="00F742D1" w:rsidRPr="001468CC" w:rsidRDefault="005A4D6A" w:rsidP="009A265E">
      <w:pPr>
        <w:pStyle w:val="Overskrift3"/>
        <w:tabs>
          <w:tab w:val="left" w:pos="567"/>
        </w:tabs>
        <w:spacing w:before="0" w:line="240" w:lineRule="auto"/>
        <w:rPr>
          <w:rFonts w:ascii="Times New Roman" w:hAnsi="Times New Roman" w:cs="Times New Roman"/>
          <w:color w:val="1F497D" w:themeColor="text2"/>
        </w:rPr>
      </w:pPr>
      <w:bookmarkStart w:id="73" w:name="_Toc215009009"/>
      <w:r w:rsidRPr="001468CC">
        <w:rPr>
          <w:rFonts w:ascii="Times New Roman" w:hAnsi="Times New Roman" w:cs="Times New Roman"/>
          <w:color w:val="1F497D" w:themeColor="text2"/>
        </w:rPr>
        <w:t xml:space="preserve">7.4.2 </w:t>
      </w:r>
      <w:r w:rsidR="00F742D1" w:rsidRPr="001468CC">
        <w:rPr>
          <w:rFonts w:ascii="Times New Roman" w:hAnsi="Times New Roman" w:cs="Times New Roman"/>
          <w:color w:val="1F497D" w:themeColor="text2"/>
        </w:rPr>
        <w:t>Borgermøder Qeqqata Kommunia, maj 2025</w:t>
      </w:r>
      <w:bookmarkEnd w:id="73"/>
    </w:p>
    <w:p w14:paraId="6F0AB282" w14:textId="77977772" w:rsidR="00F742D1" w:rsidRPr="001468CC" w:rsidRDefault="00F742D1" w:rsidP="009A265E">
      <w:pPr>
        <w:spacing w:line="240" w:lineRule="auto"/>
        <w:rPr>
          <w:rFonts w:cs="Times New Roman"/>
        </w:rPr>
      </w:pPr>
      <w:r w:rsidRPr="001468CC">
        <w:rPr>
          <w:rFonts w:cs="Times New Roman"/>
        </w:rPr>
        <w:t>(</w:t>
      </w:r>
      <w:r w:rsidR="005D08D0" w:rsidRPr="001468CC">
        <w:rPr>
          <w:rFonts w:cs="Times New Roman"/>
        </w:rPr>
        <w:t xml:space="preserve">samlet referat fra </w:t>
      </w:r>
      <w:r w:rsidRPr="001468CC">
        <w:rPr>
          <w:rFonts w:cs="Times New Roman"/>
        </w:rPr>
        <w:t>Sisimiut og Kangerlussuaq)</w:t>
      </w:r>
    </w:p>
    <w:p w14:paraId="07AE0F67" w14:textId="77777777" w:rsidR="00F742D1" w:rsidRPr="001468CC" w:rsidRDefault="00F742D1" w:rsidP="009A265E">
      <w:pPr>
        <w:spacing w:line="240" w:lineRule="auto"/>
        <w:rPr>
          <w:rFonts w:cs="Times New Roman"/>
        </w:rPr>
      </w:pPr>
    </w:p>
    <w:p w14:paraId="0444F273" w14:textId="59D52A44" w:rsidR="00F742D1" w:rsidRPr="001468CC" w:rsidRDefault="00F742D1" w:rsidP="009A265E">
      <w:pPr>
        <w:spacing w:line="240" w:lineRule="auto"/>
        <w:rPr>
          <w:rFonts w:cs="Times New Roman"/>
        </w:rPr>
      </w:pPr>
      <w:r w:rsidRPr="001468CC">
        <w:rPr>
          <w:rFonts w:cs="Times New Roman"/>
        </w:rPr>
        <w:t>Borgermøderne i Sisimiut og Kangerlussuaq havde til formål at præsentere status for arbejdet med etableringen af Vestgrønland Nationalpark, herunder vidensgrundlaget, forslag til afgrænsning samt udkast til bekendtgørelse. Fra Departementet for Natur og Miljø, Grønlands Naturinstitut og Qeqqata Kommunia deltog</w:t>
      </w:r>
      <w:r w:rsidR="003D1C60">
        <w:rPr>
          <w:rFonts w:cs="Times New Roman"/>
        </w:rPr>
        <w:t xml:space="preserve"> med</w:t>
      </w:r>
      <w:r w:rsidRPr="001468CC">
        <w:rPr>
          <w:rFonts w:cs="Times New Roman"/>
        </w:rPr>
        <w:t xml:space="preserve"> repræsentanter, og møderne samlede i alt ca. 40 borgere.</w:t>
      </w:r>
    </w:p>
    <w:p w14:paraId="0D9CF61F" w14:textId="77777777" w:rsidR="00F742D1" w:rsidRPr="001468CC" w:rsidRDefault="00F742D1" w:rsidP="009A265E">
      <w:pPr>
        <w:spacing w:line="240" w:lineRule="auto"/>
        <w:rPr>
          <w:rFonts w:cs="Times New Roman"/>
        </w:rPr>
      </w:pPr>
    </w:p>
    <w:p w14:paraId="6415C5B2" w14:textId="3CD932DA" w:rsidR="00F742D1" w:rsidRPr="001468CC" w:rsidRDefault="00F742D1" w:rsidP="009A265E">
      <w:pPr>
        <w:spacing w:line="240" w:lineRule="auto"/>
        <w:rPr>
          <w:rFonts w:cs="Times New Roman"/>
        </w:rPr>
      </w:pPr>
      <w:r w:rsidRPr="001468CC">
        <w:rPr>
          <w:rFonts w:cs="Times New Roman"/>
        </w:rPr>
        <w:t>Præsentationerne understregede, at nationalparken skal bygge på et grønlandsk natursyn, hvor beskyttelse af biodiversitet og økosystemer kombineres med mulighed for fortsat traditionel brug af naturens ressourcer. Baggrundsrapporten har samlet viden om arter, levesteder, kultur og lokale brugsinteresser. Særligt blev rensdyrenes kælvningsområder, spættet sæl, grønlandsk blisgås og havænder fremhævet som centrale hensyn. Nye data vise</w:t>
      </w:r>
      <w:r w:rsidR="003D1C60">
        <w:rPr>
          <w:rFonts w:cs="Times New Roman"/>
        </w:rPr>
        <w:t>r</w:t>
      </w:r>
      <w:r w:rsidRPr="001468CC">
        <w:rPr>
          <w:rFonts w:cs="Times New Roman"/>
        </w:rPr>
        <w:t xml:space="preserve"> bl</w:t>
      </w:r>
      <w:r w:rsidR="00CF3DD1" w:rsidRPr="001468CC">
        <w:rPr>
          <w:rFonts w:cs="Times New Roman"/>
        </w:rPr>
        <w:t>andt andet</w:t>
      </w:r>
      <w:r w:rsidRPr="001468CC">
        <w:rPr>
          <w:rFonts w:cs="Times New Roman"/>
        </w:rPr>
        <w:t xml:space="preserve"> høj tæthed af drægtige rensdyrhunner med kalve i området, hvilket indgår i det reviderede forslag til </w:t>
      </w:r>
      <w:r w:rsidR="00405D7B" w:rsidRPr="001468CC">
        <w:rPr>
          <w:rFonts w:cs="Times New Roman"/>
        </w:rPr>
        <w:t>national</w:t>
      </w:r>
      <w:r w:rsidRPr="001468CC">
        <w:rPr>
          <w:rFonts w:cs="Times New Roman"/>
        </w:rPr>
        <w:t>parkens afgrænsning.</w:t>
      </w:r>
    </w:p>
    <w:p w14:paraId="59A6C3F9" w14:textId="77777777" w:rsidR="00F742D1" w:rsidRPr="001468CC" w:rsidRDefault="00F742D1" w:rsidP="009A265E">
      <w:pPr>
        <w:spacing w:line="240" w:lineRule="auto"/>
        <w:rPr>
          <w:rFonts w:cs="Times New Roman"/>
        </w:rPr>
      </w:pPr>
    </w:p>
    <w:p w14:paraId="324E260A" w14:textId="77777777" w:rsidR="00F742D1" w:rsidRPr="001468CC" w:rsidRDefault="00F742D1" w:rsidP="009A265E">
      <w:pPr>
        <w:spacing w:line="240" w:lineRule="auto"/>
        <w:rPr>
          <w:rFonts w:cs="Times New Roman"/>
        </w:rPr>
      </w:pPr>
      <w:r w:rsidRPr="001468CC">
        <w:rPr>
          <w:rFonts w:cs="Times New Roman"/>
        </w:rPr>
        <w:t>I Sisimiut blev der især rejst spørgsmål om moskusbestanden, turismens rolle og behovet for oprydning i området. Flere borgere mente, at moskusokser er blevet for talrige og ødelægger terræn, mens andre pegede på, at jagtkvoter og tilsyn bør justeres. Der var bekymring for, at turister – især store krydstogtskibe – kan skabe forstyrrelser under jagtsæsonen, men også en anerkendelse af, at turisme kan bidrage økonomisk, hvis det reguleres via zoner og krav. Flere borgere efterlyste større tilsyn og kontrol samt midler til at håndtere affaldsproblemer.</w:t>
      </w:r>
    </w:p>
    <w:p w14:paraId="41CD9289" w14:textId="77777777" w:rsidR="00F742D1" w:rsidRPr="001468CC" w:rsidRDefault="00F742D1" w:rsidP="009A265E">
      <w:pPr>
        <w:spacing w:line="240" w:lineRule="auto"/>
        <w:rPr>
          <w:rFonts w:cs="Times New Roman"/>
        </w:rPr>
      </w:pPr>
    </w:p>
    <w:p w14:paraId="7B162871" w14:textId="73809D6C" w:rsidR="00F742D1" w:rsidRPr="001468CC" w:rsidRDefault="00F742D1" w:rsidP="009A265E">
      <w:pPr>
        <w:spacing w:line="240" w:lineRule="auto"/>
        <w:rPr>
          <w:rFonts w:cs="Times New Roman"/>
        </w:rPr>
      </w:pPr>
      <w:r w:rsidRPr="001468CC">
        <w:rPr>
          <w:rFonts w:cs="Times New Roman"/>
        </w:rPr>
        <w:t>I Kangerlussuaq gik debatten især på rensdyr, moskusbestanden og jagtfri områder. Borgere var skeptiske over for metoderne i moskustællingerne og påpegede, at rensdyr er meget stedtro. Der blev også udtrykt bekymring over motoriseret jagt i kælvningsområder. Flere nævnte, at modstanden mod projektet delvist skyldes misforståelser – f</w:t>
      </w:r>
      <w:r w:rsidR="00E86FF8" w:rsidRPr="001468CC">
        <w:rPr>
          <w:rFonts w:cs="Times New Roman"/>
        </w:rPr>
        <w:t>or eksempel</w:t>
      </w:r>
      <w:r w:rsidRPr="001468CC">
        <w:rPr>
          <w:rFonts w:cs="Times New Roman"/>
        </w:rPr>
        <w:t xml:space="preserve"> sammenblanding med UNESCO-områder, hvor restriktionerne er langt strengere. Andre borgere pegede på, at en nationalpark netop kan beskytte lokale interesser mod ureguleret turisme og samtidig give bedre rammer for opsyn, oprydning og formidling.</w:t>
      </w:r>
    </w:p>
    <w:p w14:paraId="6CBC5C9F" w14:textId="77777777" w:rsidR="00F742D1" w:rsidRPr="001468CC" w:rsidRDefault="00F742D1" w:rsidP="009A265E">
      <w:pPr>
        <w:spacing w:line="240" w:lineRule="auto"/>
        <w:rPr>
          <w:rFonts w:cs="Times New Roman"/>
        </w:rPr>
      </w:pPr>
    </w:p>
    <w:p w14:paraId="1C1A7CF3" w14:textId="77777777" w:rsidR="00F742D1" w:rsidRPr="001468CC" w:rsidRDefault="00F742D1" w:rsidP="009A265E">
      <w:pPr>
        <w:spacing w:line="240" w:lineRule="auto"/>
        <w:rPr>
          <w:rFonts w:cs="Times New Roman"/>
        </w:rPr>
      </w:pPr>
      <w:r w:rsidRPr="001468CC">
        <w:rPr>
          <w:rFonts w:cs="Times New Roman"/>
        </w:rPr>
        <w:t>På begge møder blev der stillet spørgsmål til de foreslåede bestemmelser om teltning, affaldshåndtering og behovet for tilsyn. Bekymringen gik især på, om reglerne kunne begrænse de lokales frie brug af området. Departementet understregede, at formålet er at beskytte sårbare områder i bestemte perioder, men at traditionel brug fortsat skal være mulig.</w:t>
      </w:r>
    </w:p>
    <w:p w14:paraId="3F384088" w14:textId="28243C56" w:rsidR="00F742D1" w:rsidRPr="001468CC" w:rsidRDefault="00F742D1" w:rsidP="009A265E">
      <w:pPr>
        <w:spacing w:line="240" w:lineRule="auto"/>
        <w:rPr>
          <w:rFonts w:cs="Times New Roman"/>
        </w:rPr>
      </w:pPr>
      <w:r w:rsidRPr="001468CC">
        <w:rPr>
          <w:rFonts w:cs="Times New Roman"/>
        </w:rPr>
        <w:t xml:space="preserve">Samlet set viste møderne både støtte og skepsis: Mange borgere ser nationalparken som en mulighed for at styrke naturbeskyttelsen, skabe ny turismeudvikling og sikre midler til oprydning og tilsyn. Samtidig er der en udbredt bekymring for, at adgangen til jagt, fiskeri og traditionel brug vil blive begrænset. Alle </w:t>
      </w:r>
      <w:r w:rsidR="00202C55">
        <w:rPr>
          <w:rFonts w:cs="Times New Roman"/>
        </w:rPr>
        <w:t>bemærkninger</w:t>
      </w:r>
      <w:r w:rsidRPr="001468CC">
        <w:rPr>
          <w:rFonts w:cs="Times New Roman"/>
        </w:rPr>
        <w:t xml:space="preserve"> indgår i den videre proces frem mod offentlig høring af bekendtgørelsen i 2025 og forventet etablering af nationalparken i 2026.</w:t>
      </w:r>
    </w:p>
    <w:p w14:paraId="4A5F3054" w14:textId="77777777" w:rsidR="005A4D6A" w:rsidRPr="001468CC" w:rsidRDefault="005A4D6A" w:rsidP="009A265E">
      <w:pPr>
        <w:spacing w:line="240" w:lineRule="auto"/>
        <w:rPr>
          <w:rFonts w:cs="Times New Roman"/>
        </w:rPr>
      </w:pPr>
    </w:p>
    <w:p w14:paraId="2A49E6C5" w14:textId="6AAEAE3C" w:rsidR="00F742D1" w:rsidRPr="001468CC" w:rsidRDefault="00F742D1" w:rsidP="009A265E">
      <w:pPr>
        <w:spacing w:line="240" w:lineRule="auto"/>
        <w:rPr>
          <w:rFonts w:cs="Times New Roman"/>
        </w:rPr>
      </w:pPr>
      <w:r w:rsidRPr="001468CC">
        <w:rPr>
          <w:rFonts w:cs="Times New Roman"/>
        </w:rPr>
        <w:t xml:space="preserve"> </w:t>
      </w:r>
    </w:p>
    <w:p w14:paraId="37B5A103" w14:textId="77777777" w:rsidR="00AB029C" w:rsidRPr="001468CC" w:rsidRDefault="00AB029C" w:rsidP="009A265E">
      <w:pPr>
        <w:pStyle w:val="Overskrift1"/>
        <w:spacing w:before="0" w:line="240" w:lineRule="auto"/>
        <w:rPr>
          <w:rFonts w:ascii="Times New Roman" w:hAnsi="Times New Roman" w:cs="Times New Roman"/>
          <w:color w:val="1F497D" w:themeColor="text2"/>
        </w:rPr>
      </w:pPr>
      <w:bookmarkStart w:id="74" w:name="_Toc207089012"/>
      <w:bookmarkStart w:id="75" w:name="_Toc207098102"/>
      <w:bookmarkStart w:id="76" w:name="_Toc207100376"/>
      <w:bookmarkStart w:id="77" w:name="_Toc207613219"/>
      <w:bookmarkStart w:id="78" w:name="_Toc207613285"/>
      <w:bookmarkStart w:id="79" w:name="_Toc207613350"/>
      <w:bookmarkStart w:id="80" w:name="_Toc215009010"/>
      <w:bookmarkEnd w:id="74"/>
      <w:bookmarkEnd w:id="75"/>
      <w:bookmarkEnd w:id="76"/>
      <w:bookmarkEnd w:id="77"/>
      <w:bookmarkEnd w:id="78"/>
      <w:bookmarkEnd w:id="79"/>
      <w:r w:rsidRPr="001468CC">
        <w:rPr>
          <w:rFonts w:ascii="Times New Roman" w:hAnsi="Times New Roman" w:cs="Times New Roman"/>
          <w:color w:val="1F497D" w:themeColor="text2"/>
        </w:rPr>
        <w:t>Juridiske konsekvenser</w:t>
      </w:r>
      <w:bookmarkEnd w:id="80"/>
    </w:p>
    <w:p w14:paraId="4469B8A9" w14:textId="77777777" w:rsidR="00800509" w:rsidRPr="001468CC" w:rsidRDefault="00800509" w:rsidP="009A265E">
      <w:pPr>
        <w:spacing w:line="240" w:lineRule="auto"/>
        <w:rPr>
          <w:rFonts w:cs="Times New Roman"/>
        </w:rPr>
      </w:pPr>
    </w:p>
    <w:p w14:paraId="4BCEB7F7" w14:textId="59139041" w:rsidR="005A4D6A" w:rsidRPr="001468CC" w:rsidRDefault="00ED4759" w:rsidP="009A265E">
      <w:pPr>
        <w:pStyle w:val="Overskrift2"/>
        <w:numPr>
          <w:ilvl w:val="0"/>
          <w:numId w:val="0"/>
        </w:numPr>
        <w:tabs>
          <w:tab w:val="left" w:pos="567"/>
        </w:tabs>
        <w:spacing w:line="240" w:lineRule="auto"/>
        <w:rPr>
          <w:rFonts w:ascii="Times New Roman" w:hAnsi="Times New Roman" w:cs="Times New Roman"/>
          <w:color w:val="1F497D" w:themeColor="text2"/>
        </w:rPr>
      </w:pPr>
      <w:bookmarkStart w:id="81" w:name="_Toc215009011"/>
      <w:r w:rsidRPr="001468CC">
        <w:rPr>
          <w:rFonts w:ascii="Times New Roman" w:hAnsi="Times New Roman" w:cs="Times New Roman"/>
        </w:rPr>
        <w:t xml:space="preserve">8.1 </w:t>
      </w:r>
      <w:r w:rsidRPr="001468CC">
        <w:rPr>
          <w:rFonts w:ascii="Times New Roman" w:hAnsi="Times New Roman" w:cs="Times New Roman"/>
        </w:rPr>
        <w:tab/>
      </w:r>
      <w:r w:rsidR="00AB029C" w:rsidRPr="001468CC">
        <w:rPr>
          <w:rFonts w:ascii="Times New Roman" w:hAnsi="Times New Roman" w:cs="Times New Roman"/>
        </w:rPr>
        <w:t>Arealafgrænsning</w:t>
      </w:r>
      <w:bookmarkEnd w:id="81"/>
      <w:r w:rsidR="00AB029C" w:rsidRPr="001468CC">
        <w:rPr>
          <w:rFonts w:ascii="Times New Roman" w:hAnsi="Times New Roman" w:cs="Times New Roman"/>
          <w:color w:val="1F497D" w:themeColor="text2"/>
        </w:rPr>
        <w:t xml:space="preserve"> </w:t>
      </w:r>
    </w:p>
    <w:p w14:paraId="4DEECEB9" w14:textId="112B6BB6" w:rsidR="00AB029C" w:rsidRPr="001468CC" w:rsidRDefault="0005392A" w:rsidP="009A265E">
      <w:pPr>
        <w:spacing w:line="240" w:lineRule="auto"/>
        <w:rPr>
          <w:rFonts w:cs="Times New Roman"/>
        </w:rPr>
      </w:pPr>
      <w:r w:rsidRPr="001468CC">
        <w:rPr>
          <w:rFonts w:cs="Times New Roman"/>
        </w:rPr>
        <w:t xml:space="preserve">Udkast til </w:t>
      </w:r>
      <w:r w:rsidR="00AB029C" w:rsidRPr="001468CC">
        <w:rPr>
          <w:rFonts w:cs="Times New Roman"/>
        </w:rPr>
        <w:t>afgrænsningen af nationalparken mod syd/sydvest og nord/nordvest følger eksisterende Ramsar</w:t>
      </w:r>
      <w:r w:rsidR="00121A50" w:rsidRPr="001468CC">
        <w:rPr>
          <w:rFonts w:cs="Times New Roman"/>
        </w:rPr>
        <w:t>-</w:t>
      </w:r>
      <w:r w:rsidR="00AB029C" w:rsidRPr="001468CC">
        <w:rPr>
          <w:rFonts w:cs="Times New Roman"/>
        </w:rPr>
        <w:t xml:space="preserve">områdegrænser. Øvrig afgrænsning følger landskabselementer, der er klare og let identificerbare. Undtaget er afgrænsningen på indlandsisen, der følger UNESCO Verdensarvsområdet mod sydøst og bredde- og længdegrader nord herfor. Inden for denne afgræsning er udlagt </w:t>
      </w:r>
      <w:r w:rsidR="003D1C60">
        <w:rPr>
          <w:rFonts w:cs="Times New Roman"/>
        </w:rPr>
        <w:t>fire</w:t>
      </w:r>
      <w:r w:rsidR="00AB029C" w:rsidRPr="001468CC">
        <w:rPr>
          <w:rFonts w:cs="Times New Roman"/>
        </w:rPr>
        <w:t xml:space="preserve"> områdetyper med tidsmæssig adgangsbegrænsning for at sikre beskyttelse </w:t>
      </w:r>
      <w:r w:rsidR="00AB029C" w:rsidRPr="001468CC">
        <w:rPr>
          <w:rFonts w:cs="Times New Roman"/>
        </w:rPr>
        <w:lastRenderedPageBreak/>
        <w:t>af hhv. spættet sæl, grønlandsk blisgås, fældende havænder og kælvende rensdyr (§</w:t>
      </w:r>
      <w:r w:rsidRPr="001468CC">
        <w:rPr>
          <w:rFonts w:cs="Times New Roman"/>
        </w:rPr>
        <w:t xml:space="preserve"> </w:t>
      </w:r>
      <w:r w:rsidR="00AB029C" w:rsidRPr="001468CC">
        <w:rPr>
          <w:rFonts w:cs="Times New Roman"/>
        </w:rPr>
        <w:t>6</w:t>
      </w:r>
      <w:r w:rsidR="00800509" w:rsidRPr="001468CC">
        <w:rPr>
          <w:rFonts w:cs="Times New Roman"/>
        </w:rPr>
        <w:t xml:space="preserve"> i udkast til bekendtgørelse om Vestgrønland Nationalpark</w:t>
      </w:r>
      <w:r w:rsidR="00AB029C" w:rsidRPr="001468CC">
        <w:rPr>
          <w:rFonts w:cs="Times New Roman"/>
        </w:rPr>
        <w:t>, samt bilag).</w:t>
      </w:r>
    </w:p>
    <w:p w14:paraId="5D7D78DB" w14:textId="77777777" w:rsidR="00AB029C" w:rsidRPr="001468CC" w:rsidRDefault="00AB029C" w:rsidP="009A265E">
      <w:pPr>
        <w:spacing w:line="240" w:lineRule="auto"/>
        <w:rPr>
          <w:rFonts w:cs="Times New Roman"/>
        </w:rPr>
      </w:pPr>
    </w:p>
    <w:p w14:paraId="0C42F018" w14:textId="6AD7324A" w:rsidR="005A4D6A" w:rsidRPr="001468CC" w:rsidRDefault="005A4D6A" w:rsidP="009A265E">
      <w:pPr>
        <w:pStyle w:val="Overskrift2"/>
        <w:numPr>
          <w:ilvl w:val="0"/>
          <w:numId w:val="0"/>
        </w:numPr>
        <w:tabs>
          <w:tab w:val="left" w:pos="567"/>
        </w:tabs>
        <w:spacing w:line="240" w:lineRule="auto"/>
        <w:rPr>
          <w:rFonts w:ascii="Times New Roman" w:hAnsi="Times New Roman" w:cs="Times New Roman"/>
        </w:rPr>
      </w:pPr>
      <w:bookmarkStart w:id="82" w:name="_Toc215009012"/>
      <w:r w:rsidRPr="001468CC">
        <w:rPr>
          <w:rFonts w:ascii="Times New Roman" w:hAnsi="Times New Roman" w:cs="Times New Roman"/>
        </w:rPr>
        <w:t xml:space="preserve">8.2 </w:t>
      </w:r>
      <w:r w:rsidRPr="001468CC">
        <w:rPr>
          <w:rFonts w:ascii="Times New Roman" w:hAnsi="Times New Roman" w:cs="Times New Roman"/>
        </w:rPr>
        <w:tab/>
      </w:r>
      <w:r w:rsidR="00AB029C" w:rsidRPr="001468CC">
        <w:rPr>
          <w:rFonts w:ascii="Times New Roman" w:hAnsi="Times New Roman" w:cs="Times New Roman"/>
        </w:rPr>
        <w:t>Lovgivning og rettigheder</w:t>
      </w:r>
      <w:bookmarkEnd w:id="82"/>
      <w:r w:rsidR="00AB029C" w:rsidRPr="001468CC">
        <w:rPr>
          <w:rFonts w:ascii="Times New Roman" w:hAnsi="Times New Roman" w:cs="Times New Roman"/>
        </w:rPr>
        <w:t xml:space="preserve"> </w:t>
      </w:r>
    </w:p>
    <w:p w14:paraId="32F55C9C" w14:textId="1A938187" w:rsidR="003D1C60" w:rsidRDefault="00AB029C" w:rsidP="009A265E">
      <w:pPr>
        <w:spacing w:line="240" w:lineRule="auto"/>
        <w:rPr>
          <w:rFonts w:cs="Times New Roman"/>
        </w:rPr>
      </w:pPr>
      <w:r w:rsidRPr="001468CC">
        <w:rPr>
          <w:rFonts w:cs="Times New Roman"/>
        </w:rPr>
        <w:t xml:space="preserve">Bekendtgørelsen supplerer eksisterende lovgivning og medtager ikke bestemmelser, der allerede reguleres i anden lovgivning, herunder fiskeri- og fangstlovgivning, kulturmindelovgivning, turismelovgivning, råstoflovgivning, mm. Dermed sikres harmonisering med eksisterende lovgivning. </w:t>
      </w:r>
      <w:r w:rsidR="00202C55">
        <w:rPr>
          <w:rFonts w:cs="Times New Roman"/>
        </w:rPr>
        <w:t>Borgernes</w:t>
      </w:r>
      <w:r w:rsidR="00202C55" w:rsidRPr="001468CC">
        <w:rPr>
          <w:rFonts w:cs="Times New Roman"/>
        </w:rPr>
        <w:t xml:space="preserve"> </w:t>
      </w:r>
      <w:r w:rsidRPr="001468CC">
        <w:rPr>
          <w:rFonts w:cs="Times New Roman"/>
        </w:rPr>
        <w:t>rettigheder påvirkes i begrænset omfang, idet der fortsat vil være adgang til brug af området</w:t>
      </w:r>
      <w:r w:rsidR="0005392A" w:rsidRPr="001468CC">
        <w:rPr>
          <w:rFonts w:cs="Times New Roman"/>
        </w:rPr>
        <w:t xml:space="preserve">, </w:t>
      </w:r>
      <w:r w:rsidR="00D16EAC" w:rsidRPr="001468CC">
        <w:rPr>
          <w:rFonts w:cs="Times New Roman"/>
        </w:rPr>
        <w:t>for eksempel</w:t>
      </w:r>
      <w:r w:rsidR="00D16EAC" w:rsidRPr="001468CC" w:rsidDel="00D16EAC">
        <w:rPr>
          <w:rFonts w:cs="Times New Roman"/>
        </w:rPr>
        <w:t xml:space="preserve"> </w:t>
      </w:r>
      <w:r w:rsidRPr="001468CC">
        <w:rPr>
          <w:rFonts w:cs="Times New Roman"/>
        </w:rPr>
        <w:t xml:space="preserve">til erhvervs- og fritidsmæssigt fiskeri og fangst, turisme (herunder erhvervsturisme, trofæjagt og betalingsfiskeri), mm. </w:t>
      </w:r>
    </w:p>
    <w:p w14:paraId="7C194960" w14:textId="77777777" w:rsidR="003D1C60" w:rsidRDefault="003D1C60" w:rsidP="009A265E">
      <w:pPr>
        <w:spacing w:line="240" w:lineRule="auto"/>
        <w:rPr>
          <w:rFonts w:cs="Times New Roman"/>
        </w:rPr>
      </w:pPr>
    </w:p>
    <w:p w14:paraId="319247BF" w14:textId="61DAA191" w:rsidR="00AB029C" w:rsidRPr="001468CC" w:rsidRDefault="00AB029C" w:rsidP="009A265E">
      <w:pPr>
        <w:spacing w:line="240" w:lineRule="auto"/>
        <w:rPr>
          <w:rFonts w:cs="Times New Roman"/>
        </w:rPr>
      </w:pPr>
      <w:r w:rsidRPr="001468CC">
        <w:rPr>
          <w:rFonts w:cs="Times New Roman"/>
        </w:rPr>
        <w:t xml:space="preserve">Begrænsninger relaterer sig </w:t>
      </w:r>
      <w:r w:rsidR="00D96574">
        <w:rPr>
          <w:rFonts w:cs="Times New Roman"/>
        </w:rPr>
        <w:t xml:space="preserve">hovedsageligt </w:t>
      </w:r>
      <w:r w:rsidRPr="001468CC">
        <w:rPr>
          <w:rFonts w:cs="Times New Roman"/>
        </w:rPr>
        <w:t>til adgang</w:t>
      </w:r>
      <w:r w:rsidR="0068713D" w:rsidRPr="001468CC">
        <w:rPr>
          <w:rFonts w:cs="Times New Roman"/>
        </w:rPr>
        <w:t>sregulering</w:t>
      </w:r>
      <w:r w:rsidRPr="001468CC">
        <w:rPr>
          <w:rFonts w:cs="Times New Roman"/>
        </w:rPr>
        <w:t xml:space="preserve"> </w:t>
      </w:r>
      <w:r w:rsidR="0068713D" w:rsidRPr="001468CC">
        <w:rPr>
          <w:rFonts w:cs="Times New Roman"/>
        </w:rPr>
        <w:t>i</w:t>
      </w:r>
      <w:r w:rsidRPr="001468CC">
        <w:rPr>
          <w:rFonts w:cs="Times New Roman"/>
        </w:rPr>
        <w:t xml:space="preserve"> mindre områder i tidsmæssigt begrænsede perioder for at beskytte </w:t>
      </w:r>
      <w:r w:rsidR="003D1C60">
        <w:rPr>
          <w:rFonts w:cs="Times New Roman"/>
        </w:rPr>
        <w:t xml:space="preserve">A) </w:t>
      </w:r>
      <w:r w:rsidR="003D1C60" w:rsidRPr="001468CC">
        <w:rPr>
          <w:rFonts w:cs="Times New Roman"/>
        </w:rPr>
        <w:t>områder, der skal muliggøre eventuel genetablering af spættet sæl i området</w:t>
      </w:r>
      <w:r w:rsidR="003D1C60">
        <w:rPr>
          <w:rFonts w:cs="Times New Roman"/>
        </w:rPr>
        <w:t>,</w:t>
      </w:r>
      <w:r w:rsidR="003D1C60" w:rsidRPr="001468CC">
        <w:rPr>
          <w:rFonts w:cs="Times New Roman"/>
        </w:rPr>
        <w:t xml:space="preserve"> </w:t>
      </w:r>
      <w:r w:rsidR="003D1C60">
        <w:rPr>
          <w:rFonts w:cs="Times New Roman"/>
        </w:rPr>
        <w:t xml:space="preserve">B) </w:t>
      </w:r>
      <w:r w:rsidR="003D1C60" w:rsidRPr="001468CC">
        <w:rPr>
          <w:rFonts w:cs="Times New Roman"/>
        </w:rPr>
        <w:t>forårsrastepladser for den endemiske, grønlandske blisgås</w:t>
      </w:r>
      <w:r w:rsidR="003D1C60">
        <w:rPr>
          <w:rFonts w:cs="Times New Roman"/>
        </w:rPr>
        <w:t>,</w:t>
      </w:r>
      <w:r w:rsidR="003D1C60" w:rsidRPr="001468CC">
        <w:rPr>
          <w:rFonts w:cs="Times New Roman"/>
        </w:rPr>
        <w:t xml:space="preserve"> </w:t>
      </w:r>
      <w:r w:rsidR="003D1C60">
        <w:rPr>
          <w:rFonts w:cs="Times New Roman"/>
        </w:rPr>
        <w:t xml:space="preserve">C) </w:t>
      </w:r>
      <w:r w:rsidR="003D1C60" w:rsidRPr="001468CC">
        <w:rPr>
          <w:rFonts w:cs="Times New Roman"/>
        </w:rPr>
        <w:t xml:space="preserve">fældende havænder samt </w:t>
      </w:r>
      <w:r w:rsidR="003D1C60">
        <w:rPr>
          <w:rFonts w:cs="Times New Roman"/>
        </w:rPr>
        <w:t xml:space="preserve">D) </w:t>
      </w:r>
      <w:r w:rsidRPr="001468CC">
        <w:rPr>
          <w:rFonts w:cs="Times New Roman"/>
        </w:rPr>
        <w:t>kælvende rensdyr, (§</w:t>
      </w:r>
      <w:r w:rsidR="0005392A" w:rsidRPr="001468CC">
        <w:rPr>
          <w:rFonts w:cs="Times New Roman"/>
        </w:rPr>
        <w:t xml:space="preserve"> </w:t>
      </w:r>
      <w:r w:rsidRPr="001468CC">
        <w:rPr>
          <w:rFonts w:cs="Times New Roman"/>
        </w:rPr>
        <w:t>6</w:t>
      </w:r>
      <w:r w:rsidR="00800509" w:rsidRPr="001468CC">
        <w:rPr>
          <w:rFonts w:cs="Times New Roman"/>
        </w:rPr>
        <w:t xml:space="preserve"> i udkast til bekendtgørelse om Vestgrønland Nationalpark</w:t>
      </w:r>
      <w:r w:rsidRPr="001468CC">
        <w:rPr>
          <w:rFonts w:cs="Times New Roman"/>
        </w:rPr>
        <w:t>, samt bilag).</w:t>
      </w:r>
      <w:r w:rsidR="00D96574">
        <w:rPr>
          <w:rFonts w:cs="Times New Roman"/>
        </w:rPr>
        <w:t xml:space="preserve"> Disse begrænsninger er formuleret som et resultat af ønsker og indsamlet viden, både direkte fra lokale borgere og i forbindelse med udarbejdelse af b</w:t>
      </w:r>
      <w:r w:rsidR="00D96574" w:rsidRPr="00D96574">
        <w:rPr>
          <w:rFonts w:cs="Times New Roman"/>
        </w:rPr>
        <w:t>aggrundsrapport</w:t>
      </w:r>
      <w:r w:rsidR="00D96574">
        <w:rPr>
          <w:rFonts w:cs="Times New Roman"/>
        </w:rPr>
        <w:t>en</w:t>
      </w:r>
      <w:r w:rsidR="00D96574">
        <w:rPr>
          <w:rStyle w:val="Fodnotehenvisning"/>
          <w:rFonts w:cs="Times New Roman"/>
        </w:rPr>
        <w:footnoteReference w:id="37"/>
      </w:r>
      <w:r w:rsidR="00D96574">
        <w:rPr>
          <w:rFonts w:cs="Times New Roman"/>
        </w:rPr>
        <w:t>.</w:t>
      </w:r>
    </w:p>
    <w:p w14:paraId="53D72A3A" w14:textId="77777777" w:rsidR="00AB029C" w:rsidRPr="001468CC" w:rsidRDefault="00AB029C" w:rsidP="009A265E">
      <w:pPr>
        <w:spacing w:line="240" w:lineRule="auto"/>
        <w:rPr>
          <w:rFonts w:cs="Times New Roman"/>
        </w:rPr>
      </w:pPr>
    </w:p>
    <w:p w14:paraId="4D1BC324" w14:textId="0F7EAB31" w:rsidR="005A4D6A" w:rsidRPr="001468CC" w:rsidRDefault="005A4D6A" w:rsidP="009A265E">
      <w:pPr>
        <w:pStyle w:val="Overskrift2"/>
        <w:numPr>
          <w:ilvl w:val="0"/>
          <w:numId w:val="0"/>
        </w:numPr>
        <w:tabs>
          <w:tab w:val="left" w:pos="567"/>
        </w:tabs>
        <w:spacing w:line="240" w:lineRule="auto"/>
        <w:rPr>
          <w:rFonts w:ascii="Times New Roman" w:hAnsi="Times New Roman" w:cs="Times New Roman"/>
        </w:rPr>
      </w:pPr>
      <w:bookmarkStart w:id="83" w:name="_Toc215009013"/>
      <w:r w:rsidRPr="001468CC">
        <w:rPr>
          <w:rFonts w:ascii="Times New Roman" w:hAnsi="Times New Roman" w:cs="Times New Roman"/>
        </w:rPr>
        <w:t xml:space="preserve">8.3 </w:t>
      </w:r>
      <w:r w:rsidRPr="001468CC">
        <w:rPr>
          <w:rFonts w:ascii="Times New Roman" w:hAnsi="Times New Roman" w:cs="Times New Roman"/>
        </w:rPr>
        <w:tab/>
      </w:r>
      <w:r w:rsidR="00AB029C" w:rsidRPr="001468CC">
        <w:rPr>
          <w:rFonts w:ascii="Times New Roman" w:hAnsi="Times New Roman" w:cs="Times New Roman"/>
        </w:rPr>
        <w:t>Forvaltningsstruktur</w:t>
      </w:r>
      <w:bookmarkEnd w:id="83"/>
      <w:r w:rsidR="00AB029C" w:rsidRPr="001468CC">
        <w:rPr>
          <w:rFonts w:ascii="Times New Roman" w:hAnsi="Times New Roman" w:cs="Times New Roman"/>
        </w:rPr>
        <w:t xml:space="preserve"> </w:t>
      </w:r>
    </w:p>
    <w:p w14:paraId="007BC39F" w14:textId="197D99DF" w:rsidR="00AB029C" w:rsidRPr="001468CC" w:rsidRDefault="00AB029C" w:rsidP="009A265E">
      <w:pPr>
        <w:spacing w:line="240" w:lineRule="auto"/>
        <w:rPr>
          <w:rFonts w:cs="Times New Roman"/>
        </w:rPr>
      </w:pPr>
      <w:r w:rsidRPr="001468CC">
        <w:rPr>
          <w:rFonts w:cs="Times New Roman"/>
        </w:rPr>
        <w:t xml:space="preserve">Departementet for Natur og Miljø er </w:t>
      </w:r>
      <w:r w:rsidR="00D96574">
        <w:rPr>
          <w:rFonts w:cs="Times New Roman"/>
        </w:rPr>
        <w:t xml:space="preserve">overordnet </w:t>
      </w:r>
      <w:r w:rsidRPr="001468CC">
        <w:rPr>
          <w:rFonts w:cs="Times New Roman"/>
        </w:rPr>
        <w:t xml:space="preserve">ansvarlig for forvaltningen af </w:t>
      </w:r>
      <w:r w:rsidR="00640169" w:rsidRPr="001468CC">
        <w:rPr>
          <w:rFonts w:cs="Times New Roman"/>
        </w:rPr>
        <w:t>nationalparken</w:t>
      </w:r>
      <w:r w:rsidR="00D96574">
        <w:rPr>
          <w:rFonts w:cs="Times New Roman"/>
        </w:rPr>
        <w:t>. Desuden</w:t>
      </w:r>
      <w:r w:rsidR="00640169" w:rsidRPr="001468CC">
        <w:rPr>
          <w:rFonts w:cs="Times New Roman"/>
        </w:rPr>
        <w:t xml:space="preserve"> eksisterer en række bestemmelser, der administreres af </w:t>
      </w:r>
      <w:r w:rsidR="000A4AF3" w:rsidRPr="001468CC">
        <w:rPr>
          <w:rFonts w:cs="Times New Roman"/>
        </w:rPr>
        <w:t>andre</w:t>
      </w:r>
      <w:r w:rsidR="00640169" w:rsidRPr="001468CC">
        <w:rPr>
          <w:rFonts w:cs="Times New Roman"/>
        </w:rPr>
        <w:t xml:space="preserve"> departementer og kommunerne</w:t>
      </w:r>
      <w:r w:rsidR="000A4AF3" w:rsidRPr="001468CC">
        <w:rPr>
          <w:rFonts w:cs="Times New Roman"/>
        </w:rPr>
        <w:t xml:space="preserve"> (se </w:t>
      </w:r>
      <w:r w:rsidR="00D16EAC" w:rsidRPr="001468CC">
        <w:rPr>
          <w:rFonts w:cs="Times New Roman"/>
        </w:rPr>
        <w:t>for eksempel</w:t>
      </w:r>
      <w:r w:rsidR="00D16EAC" w:rsidRPr="001468CC" w:rsidDel="00D16EAC">
        <w:rPr>
          <w:rFonts w:cs="Times New Roman"/>
        </w:rPr>
        <w:t xml:space="preserve"> </w:t>
      </w:r>
      <w:r w:rsidR="00D96574">
        <w:rPr>
          <w:rFonts w:cs="Times New Roman"/>
        </w:rPr>
        <w:t>kapitel</w:t>
      </w:r>
      <w:r w:rsidR="00A576DD">
        <w:rPr>
          <w:rFonts w:cs="Times New Roman"/>
        </w:rPr>
        <w:t xml:space="preserve"> </w:t>
      </w:r>
      <w:r w:rsidR="00A576DD" w:rsidRPr="00A576DD">
        <w:rPr>
          <w:rFonts w:cs="Times New Roman"/>
          <w:color w:val="1F497D" w:themeColor="text2"/>
        </w:rPr>
        <w:t>3.</w:t>
      </w:r>
      <w:r w:rsidR="00D96574" w:rsidRPr="00A576DD">
        <w:rPr>
          <w:rFonts w:cs="Times New Roman"/>
          <w:color w:val="1F497D" w:themeColor="text2"/>
        </w:rPr>
        <w:t xml:space="preserve"> </w:t>
      </w:r>
      <w:r w:rsidR="00A576DD" w:rsidRPr="00A576DD">
        <w:rPr>
          <w:rFonts w:cs="Times New Roman"/>
          <w:color w:val="1F497D" w:themeColor="text2"/>
        </w:rPr>
        <w:fldChar w:fldCharType="begin"/>
      </w:r>
      <w:r w:rsidR="00A576DD" w:rsidRPr="00A576DD">
        <w:rPr>
          <w:rFonts w:cs="Times New Roman"/>
          <w:color w:val="1F497D" w:themeColor="text2"/>
        </w:rPr>
        <w:instrText xml:space="preserve"> REF _Ref211462792 \h </w:instrText>
      </w:r>
      <w:r w:rsidR="00A576DD" w:rsidRPr="00A576DD">
        <w:rPr>
          <w:rFonts w:cs="Times New Roman"/>
          <w:color w:val="1F497D" w:themeColor="text2"/>
        </w:rPr>
      </w:r>
      <w:r w:rsidR="00A576DD" w:rsidRPr="00A576DD">
        <w:rPr>
          <w:rFonts w:cs="Times New Roman"/>
          <w:color w:val="1F497D" w:themeColor="text2"/>
        </w:rPr>
        <w:fldChar w:fldCharType="separate"/>
      </w:r>
      <w:r w:rsidR="00A576DD" w:rsidRPr="00A576DD">
        <w:rPr>
          <w:rFonts w:cs="Times New Roman"/>
          <w:color w:val="1F497D" w:themeColor="text2"/>
        </w:rPr>
        <w:t>Lovgivningsmæssige og forvaltningsmæssige rammer</w:t>
      </w:r>
      <w:r w:rsidR="00A576DD" w:rsidRPr="00A576DD">
        <w:rPr>
          <w:rFonts w:cs="Times New Roman"/>
          <w:color w:val="1F497D" w:themeColor="text2"/>
        </w:rPr>
        <w:fldChar w:fldCharType="end"/>
      </w:r>
      <w:r w:rsidR="000A4AF3" w:rsidRPr="001468CC">
        <w:rPr>
          <w:rFonts w:cs="Times New Roman"/>
        </w:rPr>
        <w:t>)</w:t>
      </w:r>
      <w:r w:rsidRPr="001468CC">
        <w:rPr>
          <w:rFonts w:cs="Times New Roman"/>
        </w:rPr>
        <w:t>. En styregruppe med deltagelse af kommuner, samt en lang række relevante departementer og NGO’er, rådgiver Departementet for Natur og Miljø. Styregruppen skal sikre, at beslutninger</w:t>
      </w:r>
      <w:r w:rsidR="00C2142C" w:rsidRPr="00C2142C">
        <w:rPr>
          <w:rFonts w:cs="Times New Roman"/>
        </w:rPr>
        <w:t xml:space="preserve"> </w:t>
      </w:r>
      <w:r w:rsidR="00C2142C" w:rsidRPr="001468CC">
        <w:rPr>
          <w:rFonts w:cs="Times New Roman"/>
        </w:rPr>
        <w:t>kan træffes</w:t>
      </w:r>
      <w:r w:rsidR="005D08D0" w:rsidRPr="001468CC">
        <w:rPr>
          <w:rFonts w:cs="Times New Roman"/>
        </w:rPr>
        <w:t xml:space="preserve">, </w:t>
      </w:r>
      <w:r w:rsidR="00C2142C">
        <w:rPr>
          <w:rFonts w:cs="Times New Roman"/>
        </w:rPr>
        <w:t xml:space="preserve">som fremmer nationalparkens formål og </w:t>
      </w:r>
      <w:r w:rsidR="005D08D0" w:rsidRPr="001468CC">
        <w:rPr>
          <w:rFonts w:cs="Times New Roman"/>
        </w:rPr>
        <w:t xml:space="preserve">sikrer </w:t>
      </w:r>
      <w:r w:rsidR="00C2142C">
        <w:rPr>
          <w:rFonts w:cs="Times New Roman"/>
        </w:rPr>
        <w:t>overholdelse af</w:t>
      </w:r>
      <w:r w:rsidR="005D08D0" w:rsidRPr="001468CC">
        <w:rPr>
          <w:rFonts w:cs="Times New Roman"/>
        </w:rPr>
        <w:t xml:space="preserve"> bekendtgørelsen</w:t>
      </w:r>
      <w:r w:rsidR="00C2142C">
        <w:rPr>
          <w:rFonts w:cs="Times New Roman"/>
        </w:rPr>
        <w:t>s</w:t>
      </w:r>
      <w:r w:rsidR="00C2142C" w:rsidRPr="00C2142C">
        <w:rPr>
          <w:rFonts w:cs="Times New Roman"/>
        </w:rPr>
        <w:t xml:space="preserve"> </w:t>
      </w:r>
      <w:r w:rsidR="00C2142C" w:rsidRPr="001468CC">
        <w:rPr>
          <w:rFonts w:cs="Times New Roman"/>
        </w:rPr>
        <w:t>bestemmelser</w:t>
      </w:r>
      <w:r w:rsidRPr="001468CC">
        <w:rPr>
          <w:rFonts w:cs="Times New Roman"/>
        </w:rPr>
        <w:t>.</w:t>
      </w:r>
    </w:p>
    <w:p w14:paraId="270C685B" w14:textId="77777777" w:rsidR="00AB029C" w:rsidRPr="001468CC" w:rsidRDefault="00AB029C" w:rsidP="009A265E">
      <w:pPr>
        <w:spacing w:line="240" w:lineRule="auto"/>
        <w:rPr>
          <w:rFonts w:cs="Times New Roman"/>
        </w:rPr>
      </w:pPr>
    </w:p>
    <w:p w14:paraId="220C2A60" w14:textId="47E60BFA" w:rsidR="00AB029C" w:rsidRPr="001468CC" w:rsidRDefault="00AB029C" w:rsidP="009A265E">
      <w:pPr>
        <w:spacing w:line="240" w:lineRule="auto"/>
        <w:rPr>
          <w:rFonts w:cs="Times New Roman"/>
        </w:rPr>
      </w:pPr>
      <w:r w:rsidRPr="001468CC">
        <w:rPr>
          <w:rFonts w:cs="Times New Roman"/>
        </w:rPr>
        <w:t xml:space="preserve">Kommunernes interne organisering </w:t>
      </w:r>
      <w:r w:rsidR="00AC4D96">
        <w:rPr>
          <w:rFonts w:cs="Times New Roman"/>
        </w:rPr>
        <w:t xml:space="preserve">af arbejdet med nationalparken </w:t>
      </w:r>
      <w:r w:rsidRPr="001468CC">
        <w:rPr>
          <w:rFonts w:cs="Times New Roman"/>
        </w:rPr>
        <w:t>vil bygge på eksisterende</w:t>
      </w:r>
      <w:r w:rsidR="0005392A" w:rsidRPr="001468CC">
        <w:rPr>
          <w:rFonts w:cs="Times New Roman"/>
        </w:rPr>
        <w:t>,</w:t>
      </w:r>
      <w:r w:rsidRPr="001468CC">
        <w:rPr>
          <w:rFonts w:cs="Times New Roman"/>
        </w:rPr>
        <w:t xml:space="preserve"> administrative strukturer i byer og bygder. </w:t>
      </w:r>
    </w:p>
    <w:p w14:paraId="47C27682" w14:textId="77777777" w:rsidR="00AB029C" w:rsidRPr="001468CC" w:rsidRDefault="00AB029C" w:rsidP="009A265E">
      <w:pPr>
        <w:spacing w:line="240" w:lineRule="auto"/>
        <w:rPr>
          <w:rFonts w:cs="Times New Roman"/>
        </w:rPr>
      </w:pPr>
    </w:p>
    <w:p w14:paraId="0A494251" w14:textId="395F2324" w:rsidR="00AB029C" w:rsidRPr="001468CC" w:rsidRDefault="00AB029C" w:rsidP="009A265E">
      <w:pPr>
        <w:spacing w:line="240" w:lineRule="auto"/>
        <w:rPr>
          <w:rFonts w:cs="Times New Roman"/>
        </w:rPr>
      </w:pPr>
      <w:r w:rsidRPr="001468CC">
        <w:rPr>
          <w:rFonts w:cs="Times New Roman"/>
        </w:rPr>
        <w:t>Departementet for Natur og Miljø kan udvikle en forvaltningsplan for området (§ 20</w:t>
      </w:r>
      <w:r w:rsidR="00800509" w:rsidRPr="001468CC">
        <w:rPr>
          <w:rFonts w:cs="Times New Roman"/>
        </w:rPr>
        <w:t xml:space="preserve"> i udkast til bekendtgørelse om Vestgrønland Nationalpark</w:t>
      </w:r>
      <w:r w:rsidRPr="001468CC">
        <w:rPr>
          <w:rFonts w:cs="Times New Roman"/>
        </w:rPr>
        <w:t xml:space="preserve">). </w:t>
      </w:r>
      <w:r w:rsidR="00AC4D96">
        <w:rPr>
          <w:rFonts w:cs="Times New Roman"/>
        </w:rPr>
        <w:t>En forvaltningsplan</w:t>
      </w:r>
      <w:r w:rsidR="00AC4D96" w:rsidRPr="001468CC">
        <w:rPr>
          <w:rFonts w:cs="Times New Roman"/>
        </w:rPr>
        <w:t xml:space="preserve"> </w:t>
      </w:r>
      <w:r w:rsidRPr="001468CC">
        <w:rPr>
          <w:rFonts w:cs="Times New Roman"/>
        </w:rPr>
        <w:t xml:space="preserve">vil ikke være juridisk bindende for borgere men skal sikre, at forvaltningen af området lever op til de formål, der er identificeret med etableringen af nationalparken. </w:t>
      </w:r>
    </w:p>
    <w:p w14:paraId="3781DA91" w14:textId="77777777" w:rsidR="00AB029C" w:rsidRPr="001468CC" w:rsidRDefault="00AB029C" w:rsidP="009A265E">
      <w:pPr>
        <w:spacing w:line="240" w:lineRule="auto"/>
        <w:rPr>
          <w:rFonts w:cs="Times New Roman"/>
        </w:rPr>
      </w:pPr>
    </w:p>
    <w:p w14:paraId="6765225E" w14:textId="1090B22A" w:rsidR="005A4D6A" w:rsidRPr="001468CC" w:rsidRDefault="005A4D6A" w:rsidP="009A265E">
      <w:pPr>
        <w:pStyle w:val="Overskrift2"/>
        <w:numPr>
          <w:ilvl w:val="0"/>
          <w:numId w:val="0"/>
        </w:numPr>
        <w:tabs>
          <w:tab w:val="left" w:pos="567"/>
        </w:tabs>
        <w:spacing w:line="240" w:lineRule="auto"/>
        <w:rPr>
          <w:rFonts w:ascii="Times New Roman" w:hAnsi="Times New Roman" w:cs="Times New Roman"/>
        </w:rPr>
      </w:pPr>
      <w:bookmarkStart w:id="84" w:name="_Toc215009014"/>
      <w:r w:rsidRPr="001468CC">
        <w:rPr>
          <w:rFonts w:ascii="Times New Roman" w:hAnsi="Times New Roman" w:cs="Times New Roman"/>
        </w:rPr>
        <w:t xml:space="preserve">8.4 </w:t>
      </w:r>
      <w:r w:rsidRPr="001468CC">
        <w:rPr>
          <w:rFonts w:ascii="Times New Roman" w:hAnsi="Times New Roman" w:cs="Times New Roman"/>
        </w:rPr>
        <w:tab/>
      </w:r>
      <w:r w:rsidR="00AB029C" w:rsidRPr="001468CC">
        <w:rPr>
          <w:rFonts w:ascii="Times New Roman" w:hAnsi="Times New Roman" w:cs="Times New Roman"/>
        </w:rPr>
        <w:t>Overvågning og evaluering</w:t>
      </w:r>
      <w:bookmarkEnd w:id="84"/>
    </w:p>
    <w:p w14:paraId="0BAACEE9" w14:textId="11D3F2B3" w:rsidR="00AB029C" w:rsidRPr="001468CC" w:rsidRDefault="00AB029C" w:rsidP="009A265E">
      <w:pPr>
        <w:spacing w:line="240" w:lineRule="auto"/>
        <w:rPr>
          <w:rFonts w:cs="Times New Roman"/>
        </w:rPr>
      </w:pPr>
      <w:r w:rsidRPr="001468CC">
        <w:rPr>
          <w:rFonts w:cs="Times New Roman"/>
        </w:rPr>
        <w:t>Almindeligt tilsyn vil fortsætte som hidtil gennem Grønlands Fiskeri</w:t>
      </w:r>
      <w:r w:rsidR="0005392A" w:rsidRPr="001468CC">
        <w:rPr>
          <w:rFonts w:cs="Times New Roman"/>
        </w:rPr>
        <w:t>-</w:t>
      </w:r>
      <w:r w:rsidRPr="001468CC">
        <w:rPr>
          <w:rFonts w:cs="Times New Roman"/>
        </w:rPr>
        <w:t xml:space="preserve"> og Jagtkontrol som myndighed. Derudover vil kommunerne have mulighed for at ansætte opsynspersoner i deres respektive områder. Endvidere forventer Departementet for Natur og Miljø i samarbejde med kommunerne at etablere løbende vidensindsamling om </w:t>
      </w:r>
      <w:r w:rsidR="00405D7B" w:rsidRPr="001468CC">
        <w:rPr>
          <w:rFonts w:cs="Times New Roman"/>
        </w:rPr>
        <w:t>national</w:t>
      </w:r>
      <w:r w:rsidRPr="001468CC">
        <w:rPr>
          <w:rFonts w:cs="Times New Roman"/>
        </w:rPr>
        <w:t>parkens tilstand, herunder truede arter, trusler mod områdets værdier, potentielle interessekonflikter, affald, mm. Denne viden forventes indsamlet gennem eksisterende, administrative strukturer og vil blive drøftet minimum årligt i styregruppen for nationalparken.</w:t>
      </w:r>
    </w:p>
    <w:p w14:paraId="32D07924" w14:textId="77777777" w:rsidR="00AB029C" w:rsidRPr="001468CC" w:rsidRDefault="00AB029C" w:rsidP="009A265E">
      <w:pPr>
        <w:spacing w:line="240" w:lineRule="auto"/>
        <w:rPr>
          <w:rFonts w:cs="Times New Roman"/>
        </w:rPr>
      </w:pPr>
    </w:p>
    <w:p w14:paraId="02C43246" w14:textId="60C2D062" w:rsidR="00AB029C" w:rsidRPr="001468CC" w:rsidRDefault="00AB029C" w:rsidP="009A265E">
      <w:pPr>
        <w:spacing w:line="240" w:lineRule="auto"/>
        <w:rPr>
          <w:rFonts w:cs="Times New Roman"/>
        </w:rPr>
      </w:pPr>
      <w:r w:rsidRPr="001468CC">
        <w:rPr>
          <w:rFonts w:cs="Times New Roman"/>
        </w:rPr>
        <w:lastRenderedPageBreak/>
        <w:t>EU's Grøn Vækst-aftale inkluderer midler til</w:t>
      </w:r>
      <w:r w:rsidR="007B0798" w:rsidRPr="001468CC">
        <w:rPr>
          <w:rFonts w:cs="Times New Roman"/>
        </w:rPr>
        <w:t xml:space="preserve"> fugletællinger samt til</w:t>
      </w:r>
      <w:r w:rsidRPr="001468CC">
        <w:rPr>
          <w:rFonts w:cs="Times New Roman"/>
        </w:rPr>
        <w:t xml:space="preserve"> udvikling af et digitalt moniteringsværktøj, der skal give brugerne af området (borgere, turister) mulighed for at indberette observationer af udvalgte indikatorer, </w:t>
      </w:r>
      <w:r w:rsidR="00D16EAC" w:rsidRPr="001468CC">
        <w:rPr>
          <w:rFonts w:cs="Times New Roman"/>
        </w:rPr>
        <w:t>for eksempel</w:t>
      </w:r>
      <w:r w:rsidR="00D16EAC" w:rsidRPr="001468CC" w:rsidDel="00D16EAC">
        <w:rPr>
          <w:rFonts w:cs="Times New Roman"/>
        </w:rPr>
        <w:t xml:space="preserve"> </w:t>
      </w:r>
      <w:r w:rsidRPr="001468CC">
        <w:rPr>
          <w:rFonts w:cs="Times New Roman"/>
        </w:rPr>
        <w:t>forstyrrelser, sjældne/truede arter, mm. Optælling af områdets vildtbestande vil indgå i Grønlands Naturinstituts normale prioritering af bestandsovervågningen, eller være finansieret af eksterne kilder, og vil dermed ikke ligge landskassen yderligere til last.</w:t>
      </w:r>
    </w:p>
    <w:p w14:paraId="4B6F9568" w14:textId="77777777" w:rsidR="005A4D6A" w:rsidRPr="001468CC" w:rsidRDefault="005A4D6A" w:rsidP="009A265E">
      <w:pPr>
        <w:spacing w:line="240" w:lineRule="auto"/>
        <w:rPr>
          <w:rFonts w:cs="Times New Roman"/>
        </w:rPr>
      </w:pPr>
    </w:p>
    <w:p w14:paraId="7A4A1ED2" w14:textId="77777777" w:rsidR="005A4D6A" w:rsidRPr="001468CC" w:rsidRDefault="005A4D6A" w:rsidP="009A265E">
      <w:pPr>
        <w:spacing w:line="240" w:lineRule="auto"/>
        <w:rPr>
          <w:rFonts w:cs="Times New Roman"/>
        </w:rPr>
      </w:pPr>
    </w:p>
    <w:p w14:paraId="3BC952E4" w14:textId="77777777" w:rsidR="00AB029C" w:rsidRPr="001468CC" w:rsidRDefault="00AB029C" w:rsidP="009A265E">
      <w:pPr>
        <w:pStyle w:val="Overskrift1"/>
        <w:spacing w:before="0" w:line="240" w:lineRule="auto"/>
        <w:rPr>
          <w:rFonts w:ascii="Times New Roman" w:hAnsi="Times New Roman" w:cs="Times New Roman"/>
          <w:color w:val="1F497D" w:themeColor="text2"/>
        </w:rPr>
      </w:pPr>
      <w:bookmarkStart w:id="85" w:name="_Toc215009015"/>
      <w:r w:rsidRPr="001468CC">
        <w:rPr>
          <w:rFonts w:ascii="Times New Roman" w:hAnsi="Times New Roman" w:cs="Times New Roman"/>
          <w:color w:val="1F497D" w:themeColor="text2"/>
        </w:rPr>
        <w:t>Økonomiske konsekvenser</w:t>
      </w:r>
      <w:bookmarkEnd w:id="85"/>
    </w:p>
    <w:p w14:paraId="1CD51045" w14:textId="77777777" w:rsidR="00800509" w:rsidRPr="001468CC" w:rsidRDefault="00800509" w:rsidP="009A265E">
      <w:pPr>
        <w:spacing w:line="240" w:lineRule="auto"/>
        <w:rPr>
          <w:rFonts w:cs="Times New Roman"/>
        </w:rPr>
      </w:pPr>
    </w:p>
    <w:p w14:paraId="357DB5CB" w14:textId="62F2E58B" w:rsidR="00AB029C" w:rsidRPr="001468CC" w:rsidRDefault="00ED4759" w:rsidP="00ED4759">
      <w:pPr>
        <w:pStyle w:val="Overskrift2"/>
        <w:numPr>
          <w:ilvl w:val="0"/>
          <w:numId w:val="0"/>
        </w:numPr>
        <w:tabs>
          <w:tab w:val="left" w:pos="567"/>
        </w:tabs>
        <w:spacing w:line="240" w:lineRule="auto"/>
        <w:rPr>
          <w:rFonts w:ascii="Times New Roman" w:hAnsi="Times New Roman" w:cs="Times New Roman"/>
        </w:rPr>
      </w:pPr>
      <w:bookmarkStart w:id="86" w:name="_Toc215009016"/>
      <w:r w:rsidRPr="001468CC">
        <w:rPr>
          <w:rFonts w:ascii="Times New Roman" w:hAnsi="Times New Roman" w:cs="Times New Roman"/>
        </w:rPr>
        <w:t xml:space="preserve">9.1 </w:t>
      </w:r>
      <w:r w:rsidRPr="001468CC">
        <w:rPr>
          <w:rFonts w:ascii="Times New Roman" w:hAnsi="Times New Roman" w:cs="Times New Roman"/>
        </w:rPr>
        <w:tab/>
      </w:r>
      <w:r w:rsidR="00AB029C" w:rsidRPr="001468CC">
        <w:rPr>
          <w:rFonts w:ascii="Times New Roman" w:hAnsi="Times New Roman" w:cs="Times New Roman"/>
        </w:rPr>
        <w:t>Fiskeri og fangst</w:t>
      </w:r>
      <w:bookmarkEnd w:id="86"/>
    </w:p>
    <w:p w14:paraId="32B409BC" w14:textId="219E3CDF" w:rsidR="00AB029C" w:rsidRPr="001468CC" w:rsidRDefault="00AB029C" w:rsidP="009A265E">
      <w:pPr>
        <w:spacing w:line="240" w:lineRule="auto"/>
        <w:rPr>
          <w:rFonts w:cs="Times New Roman"/>
        </w:rPr>
      </w:pPr>
      <w:r w:rsidRPr="001468CC">
        <w:rPr>
          <w:rFonts w:cs="Times New Roman"/>
        </w:rPr>
        <w:t>Fiskeri, jagt og bærplukning kan fortsat bedrives i nationalparken</w:t>
      </w:r>
      <w:r w:rsidR="00C2142C">
        <w:rPr>
          <w:rFonts w:cs="Times New Roman"/>
        </w:rPr>
        <w:t xml:space="preserve">. Som beskrevet i </w:t>
      </w:r>
      <w:hyperlink w:anchor="_Forventede_ændringer_i" w:history="1">
        <w:r w:rsidR="00C2142C" w:rsidRPr="00C2142C">
          <w:rPr>
            <w:rStyle w:val="Hyperlink"/>
            <w:rFonts w:cs="Times New Roman"/>
          </w:rPr>
          <w:t>kapitel 7</w:t>
        </w:r>
      </w:hyperlink>
      <w:r w:rsidR="00C2142C">
        <w:rPr>
          <w:rFonts w:cs="Times New Roman"/>
        </w:rPr>
        <w:t xml:space="preserve"> ovenfor vil der være</w:t>
      </w:r>
      <w:r w:rsidRPr="001468CC">
        <w:rPr>
          <w:rFonts w:cs="Times New Roman"/>
        </w:rPr>
        <w:t xml:space="preserve"> </w:t>
      </w:r>
      <w:r w:rsidR="00C2142C">
        <w:rPr>
          <w:rFonts w:cs="Times New Roman"/>
        </w:rPr>
        <w:t xml:space="preserve">nogle </w:t>
      </w:r>
      <w:r w:rsidRPr="001468CC">
        <w:rPr>
          <w:rFonts w:cs="Times New Roman"/>
        </w:rPr>
        <w:t>få</w:t>
      </w:r>
      <w:r w:rsidR="00C2142C">
        <w:rPr>
          <w:rFonts w:cs="Times New Roman"/>
        </w:rPr>
        <w:t>,</w:t>
      </w:r>
      <w:r w:rsidRPr="001468CC">
        <w:rPr>
          <w:rFonts w:cs="Times New Roman"/>
        </w:rPr>
        <w:t xml:space="preserve"> nye begrænsninger for visse aktiviteter i den sårbare periode (§ 6</w:t>
      </w:r>
      <w:r w:rsidR="00800509" w:rsidRPr="001468CC">
        <w:rPr>
          <w:rFonts w:cs="Times New Roman"/>
        </w:rPr>
        <w:t xml:space="preserve"> i udkast til bekendtgørelse om Vestgrønland Nationalpark</w:t>
      </w:r>
      <w:r w:rsidRPr="001468CC">
        <w:rPr>
          <w:rFonts w:cs="Times New Roman"/>
        </w:rPr>
        <w:t xml:space="preserve">, samt bilag). Bekendtgørelsens </w:t>
      </w:r>
      <w:r w:rsidR="00050E9B">
        <w:rPr>
          <w:rFonts w:cs="Times New Roman"/>
        </w:rPr>
        <w:t xml:space="preserve">økonomiske </w:t>
      </w:r>
      <w:r w:rsidRPr="001468CC">
        <w:rPr>
          <w:rFonts w:cs="Times New Roman"/>
        </w:rPr>
        <w:t>indvirkning på fiskeri og fangsterhverv samt traditionel brug af området vurderes at være meget begrænset.</w:t>
      </w:r>
    </w:p>
    <w:p w14:paraId="5F1AE6DC" w14:textId="77777777" w:rsidR="00241FC7" w:rsidRPr="001468CC" w:rsidRDefault="00241FC7" w:rsidP="009A265E">
      <w:pPr>
        <w:spacing w:line="240" w:lineRule="auto"/>
        <w:rPr>
          <w:rFonts w:cs="Times New Roman"/>
        </w:rPr>
      </w:pPr>
    </w:p>
    <w:p w14:paraId="3FE634BC" w14:textId="253F6D1F" w:rsidR="00AB029C" w:rsidRPr="001468CC" w:rsidRDefault="00ED4759" w:rsidP="00ED4759">
      <w:pPr>
        <w:pStyle w:val="Overskrift2"/>
        <w:numPr>
          <w:ilvl w:val="0"/>
          <w:numId w:val="0"/>
        </w:numPr>
        <w:tabs>
          <w:tab w:val="left" w:pos="567"/>
        </w:tabs>
        <w:spacing w:line="240" w:lineRule="auto"/>
        <w:rPr>
          <w:rFonts w:ascii="Times New Roman" w:hAnsi="Times New Roman" w:cs="Times New Roman"/>
        </w:rPr>
      </w:pPr>
      <w:bookmarkStart w:id="87" w:name="_Toc215009017"/>
      <w:r w:rsidRPr="001468CC">
        <w:rPr>
          <w:rFonts w:ascii="Times New Roman" w:hAnsi="Times New Roman" w:cs="Times New Roman"/>
        </w:rPr>
        <w:t xml:space="preserve">9.2 </w:t>
      </w:r>
      <w:r w:rsidRPr="001468CC">
        <w:rPr>
          <w:rFonts w:ascii="Times New Roman" w:hAnsi="Times New Roman" w:cs="Times New Roman"/>
        </w:rPr>
        <w:tab/>
      </w:r>
      <w:r w:rsidR="00AB029C" w:rsidRPr="001468CC">
        <w:rPr>
          <w:rFonts w:ascii="Times New Roman" w:hAnsi="Times New Roman" w:cs="Times New Roman"/>
        </w:rPr>
        <w:t>Turisme</w:t>
      </w:r>
      <w:bookmarkEnd w:id="87"/>
    </w:p>
    <w:p w14:paraId="4119AD30" w14:textId="77777777" w:rsidR="00800509" w:rsidRPr="001468CC" w:rsidRDefault="00800509" w:rsidP="009A265E">
      <w:pPr>
        <w:spacing w:line="240" w:lineRule="auto"/>
        <w:rPr>
          <w:rFonts w:cs="Times New Roman"/>
        </w:rPr>
      </w:pPr>
    </w:p>
    <w:p w14:paraId="7D81D60D" w14:textId="4F10B3BD" w:rsidR="00AB029C" w:rsidRPr="001468CC" w:rsidRDefault="00ED4759" w:rsidP="00ED4759">
      <w:pPr>
        <w:pStyle w:val="Overskrift3"/>
        <w:tabs>
          <w:tab w:val="left" w:pos="567"/>
        </w:tabs>
        <w:spacing w:before="0" w:line="240" w:lineRule="auto"/>
        <w:rPr>
          <w:rFonts w:ascii="Times New Roman" w:hAnsi="Times New Roman" w:cs="Times New Roman"/>
          <w:color w:val="1F497D" w:themeColor="text2"/>
        </w:rPr>
      </w:pPr>
      <w:bookmarkStart w:id="88" w:name="_Toc215009018"/>
      <w:r w:rsidRPr="001468CC">
        <w:rPr>
          <w:rFonts w:ascii="Times New Roman" w:hAnsi="Times New Roman" w:cs="Times New Roman"/>
          <w:color w:val="1F497D" w:themeColor="text2"/>
        </w:rPr>
        <w:t xml:space="preserve">9.2.1 </w:t>
      </w:r>
      <w:r w:rsidR="00AB029C" w:rsidRPr="001468CC">
        <w:rPr>
          <w:rFonts w:ascii="Times New Roman" w:hAnsi="Times New Roman" w:cs="Times New Roman"/>
          <w:color w:val="1F497D" w:themeColor="text2"/>
        </w:rPr>
        <w:t>Potentiel vækst i turisme</w:t>
      </w:r>
      <w:bookmarkEnd w:id="88"/>
      <w:r w:rsidR="00AB029C" w:rsidRPr="001468CC">
        <w:rPr>
          <w:rFonts w:ascii="Times New Roman" w:hAnsi="Times New Roman" w:cs="Times New Roman"/>
          <w:color w:val="1F497D" w:themeColor="text2"/>
        </w:rPr>
        <w:t xml:space="preserve"> </w:t>
      </w:r>
    </w:p>
    <w:p w14:paraId="5DC73CCF" w14:textId="42762BEA" w:rsidR="00DB768D" w:rsidRPr="001468CC" w:rsidRDefault="00DB768D" w:rsidP="009A265E">
      <w:pPr>
        <w:spacing w:line="240" w:lineRule="auto"/>
        <w:rPr>
          <w:rFonts w:cs="Times New Roman"/>
        </w:rPr>
      </w:pPr>
      <w:r w:rsidRPr="001468CC">
        <w:rPr>
          <w:rFonts w:cs="Times New Roman"/>
        </w:rPr>
        <w:t>Turismen i Vestgrønland har gennemgået en markant udvikling over de sidste 25 år, præget af både infrastrukturelle forbedringer og international opmærksomhed via UNESCO-udnævnelser. Vestgrønland har oplevet en stabil vækst i både antal besøgende og overnatninger</w:t>
      </w:r>
      <w:r w:rsidR="00050E9B">
        <w:rPr>
          <w:rFonts w:cs="Times New Roman"/>
        </w:rPr>
        <w:t>,</w:t>
      </w:r>
      <w:r w:rsidR="00DD5091" w:rsidRPr="001468CC">
        <w:rPr>
          <w:rFonts w:cs="Times New Roman"/>
        </w:rPr>
        <w:t xml:space="preserve"> </w:t>
      </w:r>
      <w:r w:rsidR="00050E9B">
        <w:rPr>
          <w:rFonts w:cs="Times New Roman"/>
        </w:rPr>
        <w:t>og</w:t>
      </w:r>
      <w:r w:rsidR="00DD5091" w:rsidRPr="001468CC">
        <w:rPr>
          <w:rFonts w:cs="Times New Roman"/>
        </w:rPr>
        <w:t xml:space="preserve"> </w:t>
      </w:r>
      <w:r w:rsidR="00050E9B">
        <w:rPr>
          <w:rFonts w:cs="Times New Roman"/>
        </w:rPr>
        <w:t>der er generelt</w:t>
      </w:r>
      <w:r w:rsidR="00DD5091" w:rsidRPr="001468CC">
        <w:rPr>
          <w:rFonts w:cs="Times New Roman"/>
        </w:rPr>
        <w:t xml:space="preserve"> en stor stigning i antallet af ansøgninger om ekspeditionstilladelser, flyvetilladelser/-dispensationer og lignende til de forskellige fredede områder rundt omkring i landet</w:t>
      </w:r>
      <w:r w:rsidR="00050E9B">
        <w:rPr>
          <w:rFonts w:cs="Times New Roman"/>
        </w:rPr>
        <w:t>, herunder Vestgrønland</w:t>
      </w:r>
      <w:r w:rsidRPr="001468CC">
        <w:rPr>
          <w:rFonts w:cs="Times New Roman"/>
        </w:rPr>
        <w:t>. Særligt områder som Ilulissat, Kangerlussuaq og Nuuk har været centrale knudepunkter</w:t>
      </w:r>
      <w:r w:rsidR="00050E9B">
        <w:rPr>
          <w:rFonts w:cs="Times New Roman"/>
        </w:rPr>
        <w:t>,</w:t>
      </w:r>
      <w:r w:rsidRPr="001468CC">
        <w:rPr>
          <w:rFonts w:cs="Times New Roman"/>
        </w:rPr>
        <w:t xml:space="preserve"> og krydstogtturismen er </w:t>
      </w:r>
      <w:r w:rsidR="00050E9B">
        <w:rPr>
          <w:rFonts w:cs="Times New Roman"/>
        </w:rPr>
        <w:t xml:space="preserve">generelt </w:t>
      </w:r>
      <w:r w:rsidRPr="001468CC">
        <w:rPr>
          <w:rFonts w:cs="Times New Roman"/>
        </w:rPr>
        <w:t>steget markant</w:t>
      </w:r>
      <w:r w:rsidRPr="001468CC">
        <w:rPr>
          <w:rStyle w:val="Fodnotehenvisning"/>
          <w:rFonts w:cs="Times New Roman"/>
        </w:rPr>
        <w:footnoteReference w:id="38"/>
      </w:r>
      <w:r w:rsidRPr="001468CC">
        <w:rPr>
          <w:rFonts w:cs="Times New Roman"/>
        </w:rPr>
        <w:t>.</w:t>
      </w:r>
    </w:p>
    <w:p w14:paraId="77A05481" w14:textId="77777777" w:rsidR="00DB768D" w:rsidRPr="001468CC" w:rsidRDefault="00DB768D" w:rsidP="009A265E">
      <w:pPr>
        <w:spacing w:line="240" w:lineRule="auto"/>
        <w:rPr>
          <w:rFonts w:cs="Times New Roman"/>
        </w:rPr>
      </w:pPr>
    </w:p>
    <w:p w14:paraId="3EFFDB46" w14:textId="30053EAD" w:rsidR="00DC5A91" w:rsidRPr="001468CC" w:rsidRDefault="00DB768D" w:rsidP="009A265E">
      <w:pPr>
        <w:spacing w:line="240" w:lineRule="auto"/>
        <w:rPr>
          <w:rFonts w:cs="Times New Roman"/>
        </w:rPr>
      </w:pPr>
      <w:r w:rsidRPr="001468CC">
        <w:rPr>
          <w:rFonts w:cs="Times New Roman"/>
        </w:rPr>
        <w:t xml:space="preserve">Etableringen af to nye internationale lufthavne i Nuuk (2024) og Ilulissat (2026) har afgørende betydning for turismens fremtid. Disse lufthavne har potentialet til at ændre rejsemønstre, gøre Grønland mere tilgængelig </w:t>
      </w:r>
      <w:r w:rsidR="00C0621B" w:rsidRPr="001468CC">
        <w:rPr>
          <w:rFonts w:cs="Times New Roman"/>
        </w:rPr>
        <w:t xml:space="preserve">for internationale turister </w:t>
      </w:r>
      <w:r w:rsidRPr="001468CC">
        <w:rPr>
          <w:rFonts w:cs="Times New Roman"/>
        </w:rPr>
        <w:t>og skabe grundlag for økonomisk vækst og jobskabelse. </w:t>
      </w:r>
    </w:p>
    <w:p w14:paraId="03A0D58E" w14:textId="77777777" w:rsidR="0031334C" w:rsidRPr="001468CC" w:rsidRDefault="0031334C" w:rsidP="009A265E">
      <w:pPr>
        <w:spacing w:line="240" w:lineRule="auto"/>
        <w:rPr>
          <w:rFonts w:cs="Times New Roman"/>
        </w:rPr>
      </w:pPr>
    </w:p>
    <w:p w14:paraId="19BAE03E" w14:textId="77777777" w:rsidR="00735072" w:rsidRPr="001468CC" w:rsidRDefault="00735072" w:rsidP="009A265E">
      <w:pPr>
        <w:spacing w:line="240" w:lineRule="auto"/>
        <w:rPr>
          <w:rFonts w:cs="Times New Roman"/>
          <w:u w:val="single"/>
        </w:rPr>
      </w:pPr>
      <w:r w:rsidRPr="001468CC">
        <w:rPr>
          <w:rFonts w:cs="Times New Roman"/>
          <w:u w:val="single"/>
        </w:rPr>
        <w:t>Nationalpark som trækplaster</w:t>
      </w:r>
    </w:p>
    <w:p w14:paraId="18861281" w14:textId="52C52F20" w:rsidR="00DB768D" w:rsidRPr="001468CC" w:rsidRDefault="00DC5A91" w:rsidP="009A265E">
      <w:pPr>
        <w:spacing w:line="240" w:lineRule="auto"/>
        <w:rPr>
          <w:rFonts w:cs="Times New Roman"/>
        </w:rPr>
      </w:pPr>
      <w:r w:rsidRPr="001468CC">
        <w:rPr>
          <w:rFonts w:cs="Times New Roman"/>
        </w:rPr>
        <w:t>Tre områder i Grønland er blevet optaget på UNESCO’s verdensarvsliste. UNESCO-brandet har givet Grønland international synlighed og legitimitet som en destination</w:t>
      </w:r>
      <w:r w:rsidR="00C0621B" w:rsidRPr="001468CC">
        <w:rPr>
          <w:rStyle w:val="Fodnotehenvisning"/>
          <w:rFonts w:cs="Times New Roman"/>
        </w:rPr>
        <w:footnoteReference w:id="39"/>
      </w:r>
      <w:r w:rsidRPr="001468CC">
        <w:rPr>
          <w:rFonts w:cs="Times New Roman"/>
        </w:rPr>
        <w:t xml:space="preserve"> med global betydning, hvilket har øget turismeinteressen</w:t>
      </w:r>
      <w:r w:rsidR="00C0621B" w:rsidRPr="001468CC">
        <w:rPr>
          <w:rFonts w:cs="Times New Roman"/>
        </w:rPr>
        <w:t xml:space="preserve"> </w:t>
      </w:r>
      <w:r w:rsidRPr="001468CC">
        <w:rPr>
          <w:rFonts w:cs="Times New Roman"/>
        </w:rPr>
        <w:t>og investeringer i lokal infrastruktur og formidling.</w:t>
      </w:r>
      <w:r w:rsidR="00735072" w:rsidRPr="001468CC">
        <w:rPr>
          <w:rFonts w:cs="Times New Roman"/>
        </w:rPr>
        <w:t xml:space="preserve"> </w:t>
      </w:r>
      <w:r w:rsidR="00C0621B" w:rsidRPr="001468CC">
        <w:rPr>
          <w:rFonts w:cs="Times New Roman"/>
        </w:rPr>
        <w:t xml:space="preserve">Effekten </w:t>
      </w:r>
      <w:r w:rsidR="00050E9B" w:rsidRPr="001468CC">
        <w:rPr>
          <w:rFonts w:cs="Times New Roman"/>
        </w:rPr>
        <w:t xml:space="preserve">på turismeudviklingen </w:t>
      </w:r>
      <w:r w:rsidR="00050E9B">
        <w:rPr>
          <w:rFonts w:cs="Times New Roman"/>
        </w:rPr>
        <w:t xml:space="preserve">ved </w:t>
      </w:r>
      <w:r w:rsidR="00C0621B" w:rsidRPr="001468CC">
        <w:rPr>
          <w:rFonts w:cs="Times New Roman"/>
        </w:rPr>
        <w:t>udpegning af et beskyttet område afhænger</w:t>
      </w:r>
      <w:r w:rsidR="00735072" w:rsidRPr="001468CC">
        <w:rPr>
          <w:rFonts w:cs="Times New Roman"/>
        </w:rPr>
        <w:t xml:space="preserve"> </w:t>
      </w:r>
      <w:r w:rsidR="00C0621B" w:rsidRPr="001468CC">
        <w:rPr>
          <w:rFonts w:cs="Times New Roman"/>
        </w:rPr>
        <w:t>af</w:t>
      </w:r>
      <w:r w:rsidR="00050E9B">
        <w:rPr>
          <w:rFonts w:cs="Times New Roman"/>
        </w:rPr>
        <w:t>,</w:t>
      </w:r>
      <w:r w:rsidR="00C0621B" w:rsidRPr="001468CC">
        <w:rPr>
          <w:rFonts w:cs="Times New Roman"/>
        </w:rPr>
        <w:t xml:space="preserve"> om der samtidig sker investeringer i infrastruktur, markedsføring, tilgængelighed, formidling, mm. </w:t>
      </w:r>
    </w:p>
    <w:p w14:paraId="2FBBDAF0" w14:textId="77777777" w:rsidR="00C0621B" w:rsidRPr="001468CC" w:rsidRDefault="00C0621B" w:rsidP="009A265E">
      <w:pPr>
        <w:spacing w:line="240" w:lineRule="auto"/>
        <w:rPr>
          <w:rFonts w:cs="Times New Roman"/>
        </w:rPr>
      </w:pPr>
    </w:p>
    <w:p w14:paraId="01E5F706" w14:textId="2624A794" w:rsidR="00DD5091" w:rsidRPr="001468CC" w:rsidRDefault="00241FC7" w:rsidP="009A265E">
      <w:pPr>
        <w:spacing w:line="240" w:lineRule="auto"/>
        <w:rPr>
          <w:rFonts w:cs="Times New Roman"/>
        </w:rPr>
      </w:pPr>
      <w:r w:rsidRPr="001468CC">
        <w:rPr>
          <w:rFonts w:cs="Times New Roman"/>
        </w:rPr>
        <w:t>Verden over findes eksempler på, at nationalparker kan bidrage positivt til både naturen og til lokalsamfundet, sådan som det bl</w:t>
      </w:r>
      <w:r w:rsidR="00CF3DD1" w:rsidRPr="001468CC">
        <w:rPr>
          <w:rFonts w:cs="Times New Roman"/>
        </w:rPr>
        <w:t>andt andet</w:t>
      </w:r>
      <w:r w:rsidRPr="001468CC">
        <w:rPr>
          <w:rFonts w:cs="Times New Roman"/>
        </w:rPr>
        <w:t xml:space="preserve"> ses i Yellowstone Nationalpark</w:t>
      </w:r>
      <w:r w:rsidRPr="001468CC">
        <w:rPr>
          <w:rStyle w:val="Fodnotehenvisning"/>
          <w:rFonts w:cs="Times New Roman"/>
        </w:rPr>
        <w:footnoteReference w:id="40"/>
      </w:r>
      <w:r w:rsidRPr="001468CC">
        <w:rPr>
          <w:rFonts w:cs="Times New Roman"/>
        </w:rPr>
        <w:t xml:space="preserve"> i USA og i Thy </w:t>
      </w:r>
      <w:r w:rsidRPr="001468CC">
        <w:rPr>
          <w:rFonts w:cs="Times New Roman"/>
        </w:rPr>
        <w:lastRenderedPageBreak/>
        <w:t>Nationalpark</w:t>
      </w:r>
      <w:r w:rsidRPr="001468CC">
        <w:rPr>
          <w:rStyle w:val="Fodnotehenvisning"/>
          <w:rFonts w:cs="Times New Roman"/>
        </w:rPr>
        <w:footnoteReference w:id="41"/>
      </w:r>
      <w:r w:rsidRPr="001468CC">
        <w:rPr>
          <w:rFonts w:cs="Times New Roman"/>
        </w:rPr>
        <w:t xml:space="preserve"> i Danmark. </w:t>
      </w:r>
      <w:r w:rsidR="00050E9B" w:rsidRPr="001468CC">
        <w:rPr>
          <w:rFonts w:cs="Times New Roman"/>
        </w:rPr>
        <w:t>En nationalparksbetegnelse kan give et område en stærkere profil og markedsføre det som en særlig destination. Det er velkendt, at nationalparker med deres brandingværdi ofte tiltrækker flere besøgende til et område, hvilket kan skabe arbejdspladser og indtægter i lokalområdet.</w:t>
      </w:r>
    </w:p>
    <w:p w14:paraId="45E61C2A" w14:textId="77777777" w:rsidR="00A92AD8" w:rsidRPr="001468CC" w:rsidRDefault="00A92AD8" w:rsidP="009A265E">
      <w:pPr>
        <w:spacing w:line="240" w:lineRule="auto"/>
        <w:rPr>
          <w:rFonts w:cs="Times New Roman"/>
        </w:rPr>
      </w:pPr>
    </w:p>
    <w:p w14:paraId="74775E6E" w14:textId="366B799E" w:rsidR="00A92AD8" w:rsidRPr="001468CC" w:rsidRDefault="00A92AD8" w:rsidP="009A265E">
      <w:pPr>
        <w:spacing w:line="240" w:lineRule="auto"/>
        <w:rPr>
          <w:rFonts w:cs="Times New Roman"/>
        </w:rPr>
      </w:pPr>
      <w:r w:rsidRPr="001468CC">
        <w:rPr>
          <w:rFonts w:cs="Times New Roman"/>
        </w:rPr>
        <w:t xml:space="preserve">Det er en kompleks opgave at estimere den økonomiske betydning af områdets udpegning som nationalpark, men rammerne </w:t>
      </w:r>
      <w:r w:rsidR="00050E9B">
        <w:rPr>
          <w:rFonts w:cs="Times New Roman"/>
        </w:rPr>
        <w:t xml:space="preserve">for </w:t>
      </w:r>
      <w:r w:rsidRPr="001468CC">
        <w:rPr>
          <w:rFonts w:cs="Times New Roman"/>
        </w:rPr>
        <w:t>det</w:t>
      </w:r>
      <w:r w:rsidR="00050E9B">
        <w:rPr>
          <w:rFonts w:cs="Times New Roman"/>
        </w:rPr>
        <w:t xml:space="preserve"> er til stede</w:t>
      </w:r>
      <w:r w:rsidRPr="001468CC">
        <w:rPr>
          <w:rFonts w:cs="Times New Roman"/>
        </w:rPr>
        <w:t xml:space="preserve">: internationale lufthavne i Kangerlussuaq og Ilulissat, turismeinfrastruktur i lufthavnsbyer, lokale turistoperatører etableret i nordlige og sydlige adgangspunkter og en turismesektor, der </w:t>
      </w:r>
      <w:r w:rsidR="00991C98" w:rsidRPr="001468CC">
        <w:rPr>
          <w:rFonts w:cs="Times New Roman"/>
        </w:rPr>
        <w:t xml:space="preserve">udtrykker, </w:t>
      </w:r>
      <w:r w:rsidRPr="001468CC">
        <w:rPr>
          <w:rFonts w:cs="Times New Roman"/>
        </w:rPr>
        <w:t>at beskyttede områder bidrager positivt til turismeudviklingen</w:t>
      </w:r>
      <w:r w:rsidRPr="001468CC">
        <w:rPr>
          <w:rStyle w:val="Fodnotehenvisning"/>
          <w:rFonts w:cs="Times New Roman"/>
        </w:rPr>
        <w:footnoteReference w:id="42"/>
      </w:r>
      <w:r w:rsidRPr="001468CC">
        <w:rPr>
          <w:rFonts w:cs="Times New Roman"/>
        </w:rPr>
        <w:t xml:space="preserve">. </w:t>
      </w:r>
    </w:p>
    <w:p w14:paraId="3079F397" w14:textId="77777777" w:rsidR="00735072" w:rsidRPr="001468CC" w:rsidRDefault="00735072" w:rsidP="009A265E">
      <w:pPr>
        <w:spacing w:line="240" w:lineRule="auto"/>
        <w:rPr>
          <w:rFonts w:cs="Times New Roman"/>
        </w:rPr>
      </w:pPr>
    </w:p>
    <w:p w14:paraId="00ECA098" w14:textId="54257DE3" w:rsidR="0031334C" w:rsidRPr="001468CC" w:rsidRDefault="00A92AD8" w:rsidP="009A265E">
      <w:pPr>
        <w:spacing w:line="240" w:lineRule="auto"/>
        <w:rPr>
          <w:rFonts w:cs="Times New Roman"/>
        </w:rPr>
      </w:pPr>
      <w:r w:rsidRPr="001468CC">
        <w:rPr>
          <w:rFonts w:cs="Times New Roman"/>
        </w:rPr>
        <w:t>Ønsket om at etablere en nationalpark i Vestgrønland begrundes af kommunerne med et ønske om at styrke det lokale turismeerhverv, blandt andet gennem den nye turismelov</w:t>
      </w:r>
      <w:r w:rsidR="00066F4C">
        <w:rPr>
          <w:rFonts w:cs="Times New Roman"/>
        </w:rPr>
        <w:t>,</w:t>
      </w:r>
      <w:r w:rsidR="00066F4C" w:rsidRPr="00066F4C">
        <w:rPr>
          <w:rFonts w:cs="Times New Roman"/>
        </w:rPr>
        <w:t xml:space="preserve"> </w:t>
      </w:r>
      <w:r w:rsidR="00066F4C" w:rsidRPr="001468CC">
        <w:rPr>
          <w:rFonts w:cs="Times New Roman"/>
        </w:rPr>
        <w:t>samtidig med at lokale beskyttelses- og udnyttelsesinteresser</w:t>
      </w:r>
      <w:r w:rsidR="00066F4C">
        <w:rPr>
          <w:rFonts w:cs="Times New Roman"/>
        </w:rPr>
        <w:t xml:space="preserve"> sikres</w:t>
      </w:r>
      <w:r w:rsidRPr="001468CC">
        <w:rPr>
          <w:rFonts w:cs="Times New Roman"/>
        </w:rPr>
        <w:t xml:space="preserve">. </w:t>
      </w:r>
    </w:p>
    <w:p w14:paraId="27B1474C" w14:textId="77777777" w:rsidR="0031334C" w:rsidRPr="001468CC" w:rsidRDefault="0031334C" w:rsidP="009A265E">
      <w:pPr>
        <w:spacing w:line="240" w:lineRule="auto"/>
        <w:rPr>
          <w:rFonts w:cs="Times New Roman"/>
        </w:rPr>
      </w:pPr>
    </w:p>
    <w:p w14:paraId="35AFCACE" w14:textId="772DF1E1" w:rsidR="0031334C" w:rsidRPr="001468CC" w:rsidRDefault="0031334C" w:rsidP="009A265E">
      <w:pPr>
        <w:spacing w:line="240" w:lineRule="auto"/>
        <w:rPr>
          <w:rFonts w:cs="Times New Roman"/>
          <w:i/>
          <w:iCs/>
        </w:rPr>
      </w:pPr>
      <w:r w:rsidRPr="001468CC">
        <w:rPr>
          <w:rFonts w:cs="Times New Roman"/>
        </w:rPr>
        <w:t>Målet med Qeqqata Kommunias</w:t>
      </w:r>
      <w:r w:rsidR="00B07550" w:rsidRPr="001468CC">
        <w:rPr>
          <w:rFonts w:cs="Times New Roman"/>
        </w:rPr>
        <w:t xml:space="preserve"> </w:t>
      </w:r>
      <w:r w:rsidRPr="001468CC">
        <w:rPr>
          <w:rFonts w:cs="Times New Roman"/>
        </w:rPr>
        <w:t>arbejde med en ny nationalpark, UNESCO-verdensarvsområde, turismekoncessioner, ATV-spor, mm. er ”</w:t>
      </w:r>
      <w:r w:rsidRPr="001468CC">
        <w:rPr>
          <w:rFonts w:cs="Times New Roman"/>
          <w:i/>
          <w:iCs/>
        </w:rPr>
        <w:t>at flytte turister væk fra krydstogtturisme og over på landbaseret turisme, hvor de bruger flere penge lokalt pr turist, herunder på hoteller, oplevelser og lokal transport end når de opholder sig på krydstogtskibe</w:t>
      </w:r>
      <w:r w:rsidR="00B07550" w:rsidRPr="001468CC">
        <w:rPr>
          <w:rFonts w:cs="Times New Roman"/>
          <w:i/>
          <w:iCs/>
        </w:rPr>
        <w:t xml:space="preserve"> (19.000 kr</w:t>
      </w:r>
      <w:r w:rsidR="002C1F6C" w:rsidRPr="001468CC">
        <w:rPr>
          <w:rFonts w:cs="Times New Roman"/>
          <w:i/>
          <w:iCs/>
        </w:rPr>
        <w:t>.</w:t>
      </w:r>
      <w:r w:rsidR="00B07550" w:rsidRPr="001468CC">
        <w:rPr>
          <w:rFonts w:cs="Times New Roman"/>
          <w:i/>
          <w:iCs/>
        </w:rPr>
        <w:t xml:space="preserve"> vs 2.000 kr</w:t>
      </w:r>
      <w:r w:rsidR="002C1F6C" w:rsidRPr="001468CC">
        <w:rPr>
          <w:rFonts w:cs="Times New Roman"/>
          <w:i/>
          <w:iCs/>
        </w:rPr>
        <w:t>.</w:t>
      </w:r>
      <w:r w:rsidR="00B07550" w:rsidRPr="001468CC">
        <w:rPr>
          <w:rFonts w:cs="Times New Roman"/>
          <w:i/>
          <w:iCs/>
        </w:rPr>
        <w:t xml:space="preserve"> pr turist)</w:t>
      </w:r>
      <w:r w:rsidRPr="001468CC">
        <w:rPr>
          <w:rStyle w:val="Fodnotehenvisning"/>
          <w:rFonts w:cs="Times New Roman"/>
          <w:i/>
          <w:iCs/>
        </w:rPr>
        <w:footnoteReference w:id="43"/>
      </w:r>
      <w:r w:rsidRPr="001468CC">
        <w:rPr>
          <w:rFonts w:cs="Times New Roman"/>
          <w:i/>
          <w:iCs/>
        </w:rPr>
        <w:t>. Samtidig er krydstogtturismen ekstremt kortvarigt med 2-3 intense sommermåneder, mens den landbaserede turisme er mere helårlig i Qeqqata Kommunia, hvor adgang ud til det lokale dyreliv og natur sikrer helårsbeskæftigelse lokalt.</w:t>
      </w:r>
      <w:r w:rsidR="00B07550" w:rsidRPr="001468CC">
        <w:rPr>
          <w:rFonts w:cs="Times New Roman"/>
          <w:i/>
          <w:iCs/>
        </w:rPr>
        <w:t>”</w:t>
      </w:r>
      <w:r w:rsidR="00B07550" w:rsidRPr="001468CC">
        <w:rPr>
          <w:rFonts w:cs="Times New Roman"/>
        </w:rPr>
        <w:t xml:space="preserve"> Et lignende ønske er udtrykt fra Kommune Qeqertalik, som i tråd med Visit Greenland, ”</w:t>
      </w:r>
      <w:r w:rsidR="00B07550" w:rsidRPr="001468CC">
        <w:rPr>
          <w:rFonts w:cs="Times New Roman"/>
          <w:i/>
          <w:iCs/>
        </w:rPr>
        <w:t>ønsker bedre turisme fremfor mere turisme, så turismen kommer til størst mulig gavn for samfundet i overensstemmelse med lokale ønsker</w:t>
      </w:r>
      <w:r w:rsidR="00B07550" w:rsidRPr="001468CC">
        <w:rPr>
          <w:rFonts w:cs="Times New Roman"/>
        </w:rPr>
        <w:t>”</w:t>
      </w:r>
      <w:r w:rsidR="00B07550" w:rsidRPr="001468CC">
        <w:rPr>
          <w:rStyle w:val="Fodnotehenvisning"/>
          <w:rFonts w:cs="Times New Roman"/>
        </w:rPr>
        <w:footnoteReference w:id="44"/>
      </w:r>
      <w:r w:rsidR="00B07550" w:rsidRPr="001468CC">
        <w:rPr>
          <w:rFonts w:cs="Times New Roman"/>
        </w:rPr>
        <w:t>.</w:t>
      </w:r>
    </w:p>
    <w:p w14:paraId="6A5030DB" w14:textId="77777777" w:rsidR="0031334C" w:rsidRPr="001468CC" w:rsidRDefault="0031334C" w:rsidP="009A265E">
      <w:pPr>
        <w:spacing w:line="240" w:lineRule="auto"/>
        <w:rPr>
          <w:rFonts w:cs="Times New Roman"/>
        </w:rPr>
      </w:pPr>
    </w:p>
    <w:p w14:paraId="78FDB50B" w14:textId="53D0C844" w:rsidR="00AB029C" w:rsidRPr="001468CC" w:rsidRDefault="00AB029C" w:rsidP="009A265E">
      <w:pPr>
        <w:spacing w:line="240" w:lineRule="auto"/>
        <w:rPr>
          <w:rFonts w:cs="Times New Roman"/>
        </w:rPr>
      </w:pPr>
      <w:r w:rsidRPr="001468CC">
        <w:rPr>
          <w:rFonts w:cs="Times New Roman"/>
        </w:rPr>
        <w:t xml:space="preserve">Det er </w:t>
      </w:r>
      <w:r w:rsidR="00A92AD8" w:rsidRPr="001468CC">
        <w:rPr>
          <w:rFonts w:cs="Times New Roman"/>
        </w:rPr>
        <w:t xml:space="preserve">altså </w:t>
      </w:r>
      <w:r w:rsidRPr="001468CC">
        <w:rPr>
          <w:rFonts w:cs="Times New Roman"/>
        </w:rPr>
        <w:t xml:space="preserve">kommunernes </w:t>
      </w:r>
      <w:r w:rsidR="00B07550" w:rsidRPr="001468CC">
        <w:rPr>
          <w:rFonts w:cs="Times New Roman"/>
        </w:rPr>
        <w:t xml:space="preserve">ønske og </w:t>
      </w:r>
      <w:r w:rsidRPr="001468CC">
        <w:rPr>
          <w:rFonts w:cs="Times New Roman"/>
        </w:rPr>
        <w:t>vurdering, a</w:t>
      </w:r>
      <w:r w:rsidR="00991C98" w:rsidRPr="001468CC">
        <w:rPr>
          <w:rFonts w:cs="Times New Roman"/>
        </w:rPr>
        <w:t>t</w:t>
      </w:r>
      <w:r w:rsidRPr="001468CC">
        <w:rPr>
          <w:rFonts w:cs="Times New Roman"/>
        </w:rPr>
        <w:t xml:space="preserve"> en nationalpark vil bidrage til </w:t>
      </w:r>
      <w:r w:rsidR="0031334C" w:rsidRPr="001468CC">
        <w:rPr>
          <w:rFonts w:cs="Times New Roman"/>
        </w:rPr>
        <w:t xml:space="preserve">mere lokalt forankret </w:t>
      </w:r>
      <w:r w:rsidRPr="001468CC">
        <w:rPr>
          <w:rFonts w:cs="Times New Roman"/>
        </w:rPr>
        <w:t>turisme og dermed til øgede lokale indtægter og arbejdspladser til gavn for lokale producenter og serviceerhverv, der kan drage fordel af øget opmærksomhed og efterspørgsel.</w:t>
      </w:r>
      <w:r w:rsidR="00B07550" w:rsidRPr="001468CC">
        <w:rPr>
          <w:rFonts w:cs="Times New Roman"/>
        </w:rPr>
        <w:t xml:space="preserve"> </w:t>
      </w:r>
    </w:p>
    <w:p w14:paraId="2AB70618" w14:textId="77777777" w:rsidR="004779B3" w:rsidRPr="001468CC" w:rsidRDefault="004779B3" w:rsidP="009A265E">
      <w:pPr>
        <w:spacing w:line="240" w:lineRule="auto"/>
        <w:rPr>
          <w:rFonts w:cs="Times New Roman"/>
        </w:rPr>
      </w:pPr>
    </w:p>
    <w:p w14:paraId="5D03ECFA" w14:textId="3D5B3EFD" w:rsidR="004779B3" w:rsidRPr="001468CC" w:rsidRDefault="004779B3" w:rsidP="009A265E">
      <w:pPr>
        <w:spacing w:line="240" w:lineRule="auto"/>
        <w:rPr>
          <w:rFonts w:cs="Times New Roman"/>
        </w:rPr>
      </w:pPr>
      <w:r w:rsidRPr="001468CC">
        <w:rPr>
          <w:rFonts w:cs="Times New Roman"/>
        </w:rPr>
        <w:t>Inden for Grøn Vækst</w:t>
      </w:r>
      <w:r w:rsidR="00382848">
        <w:rPr>
          <w:rFonts w:cs="Times New Roman"/>
        </w:rPr>
        <w:t>-</w:t>
      </w:r>
      <w:r w:rsidRPr="001468CC">
        <w:rPr>
          <w:rFonts w:cs="Times New Roman"/>
        </w:rPr>
        <w:t xml:space="preserve">programmet (2024-2027) mellem EU og Grønland, er </w:t>
      </w:r>
      <w:r w:rsidR="00F20121" w:rsidRPr="001468CC">
        <w:rPr>
          <w:rFonts w:cs="Times New Roman"/>
        </w:rPr>
        <w:t xml:space="preserve">der </w:t>
      </w:r>
      <w:r w:rsidRPr="001468CC">
        <w:rPr>
          <w:rFonts w:cs="Times New Roman"/>
        </w:rPr>
        <w:t>afsat midler til 29 individuelle projekter, heraf flere relateret til turismesektoren</w:t>
      </w:r>
      <w:r w:rsidRPr="001468CC">
        <w:rPr>
          <w:rStyle w:val="Fodnotehenvisning"/>
          <w:rFonts w:cs="Times New Roman"/>
        </w:rPr>
        <w:footnoteReference w:id="45"/>
      </w:r>
      <w:r w:rsidRPr="001468CC">
        <w:rPr>
          <w:rFonts w:cs="Times New Roman"/>
        </w:rPr>
        <w:t>. Turismeprojekterne fokuserer på:</w:t>
      </w:r>
    </w:p>
    <w:p w14:paraId="7AA7084F" w14:textId="77777777" w:rsidR="004779B3" w:rsidRPr="001468CC" w:rsidRDefault="004779B3" w:rsidP="009A265E">
      <w:pPr>
        <w:numPr>
          <w:ilvl w:val="1"/>
          <w:numId w:val="19"/>
        </w:numPr>
        <w:spacing w:line="240" w:lineRule="auto"/>
        <w:ind w:left="851"/>
        <w:rPr>
          <w:rFonts w:cs="Times New Roman"/>
        </w:rPr>
      </w:pPr>
      <w:r w:rsidRPr="001468CC">
        <w:rPr>
          <w:rFonts w:cs="Times New Roman"/>
        </w:rPr>
        <w:t>Bæredygtig turismeudvikling i følsomme naturområder.</w:t>
      </w:r>
    </w:p>
    <w:p w14:paraId="74F6C890" w14:textId="77777777" w:rsidR="004779B3" w:rsidRPr="001468CC" w:rsidRDefault="004779B3" w:rsidP="009A265E">
      <w:pPr>
        <w:numPr>
          <w:ilvl w:val="1"/>
          <w:numId w:val="19"/>
        </w:numPr>
        <w:spacing w:line="240" w:lineRule="auto"/>
        <w:ind w:left="851"/>
        <w:rPr>
          <w:rFonts w:cs="Times New Roman"/>
        </w:rPr>
      </w:pPr>
      <w:r w:rsidRPr="001468CC">
        <w:rPr>
          <w:rFonts w:cs="Times New Roman"/>
        </w:rPr>
        <w:t>Kapacitetsopbygning i lokalsamfund for at kunne håndtere turisme på en ansvarlig måde.</w:t>
      </w:r>
    </w:p>
    <w:p w14:paraId="3A7944E8" w14:textId="77777777" w:rsidR="004779B3" w:rsidRPr="001468CC" w:rsidRDefault="004779B3" w:rsidP="009A265E">
      <w:pPr>
        <w:numPr>
          <w:ilvl w:val="1"/>
          <w:numId w:val="19"/>
        </w:numPr>
        <w:spacing w:line="240" w:lineRule="auto"/>
        <w:ind w:left="851"/>
        <w:rPr>
          <w:rFonts w:cs="Times New Roman"/>
        </w:rPr>
      </w:pPr>
      <w:r w:rsidRPr="001468CC">
        <w:rPr>
          <w:rFonts w:cs="Times New Roman"/>
        </w:rPr>
        <w:t>Infrastrukturforbedringer og støtte til lokale aktører.</w:t>
      </w:r>
    </w:p>
    <w:p w14:paraId="1A729C58" w14:textId="77777777" w:rsidR="004779B3" w:rsidRPr="001468CC" w:rsidRDefault="004779B3" w:rsidP="009A265E">
      <w:pPr>
        <w:spacing w:line="240" w:lineRule="auto"/>
        <w:rPr>
          <w:rFonts w:cs="Times New Roman"/>
        </w:rPr>
      </w:pPr>
    </w:p>
    <w:p w14:paraId="30D967F4" w14:textId="708C3B5C" w:rsidR="00C32DAC" w:rsidRPr="001468CC" w:rsidRDefault="00C32DAC" w:rsidP="009A265E">
      <w:pPr>
        <w:spacing w:line="240" w:lineRule="auto"/>
        <w:rPr>
          <w:rFonts w:cs="Times New Roman"/>
        </w:rPr>
      </w:pPr>
      <w:r w:rsidRPr="001468CC">
        <w:rPr>
          <w:rFonts w:cs="Times New Roman"/>
        </w:rPr>
        <w:lastRenderedPageBreak/>
        <w:t xml:space="preserve">Det er styregruppens vurdering, at </w:t>
      </w:r>
      <w:r w:rsidR="00867D51" w:rsidRPr="001468CC">
        <w:rPr>
          <w:rFonts w:cs="Times New Roman"/>
        </w:rPr>
        <w:t>d</w:t>
      </w:r>
      <w:r w:rsidRPr="001468CC">
        <w:rPr>
          <w:rFonts w:cs="Times New Roman"/>
        </w:rPr>
        <w:t xml:space="preserve">isse og andre turismefremmende initiativer i Grønland </w:t>
      </w:r>
      <w:r w:rsidR="00867D51" w:rsidRPr="001468CC">
        <w:rPr>
          <w:rFonts w:cs="Times New Roman"/>
        </w:rPr>
        <w:t xml:space="preserve">sammen med </w:t>
      </w:r>
      <w:r w:rsidRPr="001468CC">
        <w:rPr>
          <w:rFonts w:cs="Times New Roman"/>
        </w:rPr>
        <w:t>udpegningen af en nationalpark vil kunne tiltrække flere turister</w:t>
      </w:r>
      <w:r w:rsidR="00867D51" w:rsidRPr="001468CC">
        <w:rPr>
          <w:rFonts w:cs="Times New Roman"/>
        </w:rPr>
        <w:t xml:space="preserve"> til området og dermed bidrage til en diversificering af den lokale økonomi i tråd med kommunernes ønsker</w:t>
      </w:r>
      <w:r w:rsidRPr="001468CC">
        <w:rPr>
          <w:rFonts w:cs="Times New Roman"/>
        </w:rPr>
        <w:t>.</w:t>
      </w:r>
    </w:p>
    <w:p w14:paraId="501C18FB" w14:textId="77777777" w:rsidR="00C32DAC" w:rsidRPr="001468CC" w:rsidRDefault="00C32DAC" w:rsidP="009A265E">
      <w:pPr>
        <w:spacing w:line="240" w:lineRule="auto"/>
        <w:rPr>
          <w:rFonts w:cs="Times New Roman"/>
        </w:rPr>
      </w:pPr>
    </w:p>
    <w:p w14:paraId="5B32C06F" w14:textId="2ECBB0E0" w:rsidR="00CA44A0" w:rsidRPr="001468CC" w:rsidRDefault="00ED4759" w:rsidP="00ED4759">
      <w:pPr>
        <w:pStyle w:val="Overskrift3"/>
        <w:tabs>
          <w:tab w:val="left" w:pos="567"/>
        </w:tabs>
        <w:spacing w:before="0" w:line="240" w:lineRule="auto"/>
        <w:rPr>
          <w:rFonts w:ascii="Times New Roman" w:hAnsi="Times New Roman" w:cs="Times New Roman"/>
          <w:color w:val="1F497D" w:themeColor="text2"/>
        </w:rPr>
      </w:pPr>
      <w:bookmarkStart w:id="89" w:name="_Toc215009019"/>
      <w:r w:rsidRPr="001468CC">
        <w:rPr>
          <w:rFonts w:ascii="Times New Roman" w:hAnsi="Times New Roman" w:cs="Times New Roman"/>
          <w:color w:val="1F497D" w:themeColor="text2"/>
        </w:rPr>
        <w:t xml:space="preserve">9.2.2 </w:t>
      </w:r>
      <w:r w:rsidR="00CA44A0" w:rsidRPr="001468CC">
        <w:rPr>
          <w:rFonts w:ascii="Times New Roman" w:hAnsi="Times New Roman" w:cs="Times New Roman"/>
          <w:color w:val="1F497D" w:themeColor="text2"/>
        </w:rPr>
        <w:t>Indtægtsmuligheder og arbejdspladser</w:t>
      </w:r>
      <w:bookmarkEnd w:id="89"/>
    </w:p>
    <w:p w14:paraId="5F4BFEE2" w14:textId="57DDC9C4" w:rsidR="00CA44A0" w:rsidRPr="001468CC" w:rsidRDefault="00CA44A0" w:rsidP="009A265E">
      <w:pPr>
        <w:spacing w:line="240" w:lineRule="auto"/>
        <w:rPr>
          <w:rFonts w:cs="Times New Roman"/>
        </w:rPr>
      </w:pPr>
      <w:r w:rsidRPr="001468CC">
        <w:rPr>
          <w:rFonts w:cs="Times New Roman"/>
        </w:rPr>
        <w:t>Turismen</w:t>
      </w:r>
      <w:r w:rsidR="00F20121" w:rsidRPr="001468CC">
        <w:rPr>
          <w:rFonts w:cs="Times New Roman"/>
        </w:rPr>
        <w:t>s</w:t>
      </w:r>
      <w:r w:rsidRPr="001468CC">
        <w:rPr>
          <w:rFonts w:cs="Times New Roman"/>
        </w:rPr>
        <w:t xml:space="preserve"> potentiale for at bidrage til en diversificering af den lokale økonomi i kommunerne afhænger, som nævnt herover, af flere faktorer.  Det er vanskeligt at vurdere potentialet på nuværende tidspunkt, da flere af disse faktorer ikke er kendt</w:t>
      </w:r>
      <w:r w:rsidR="00867D51" w:rsidRPr="001468CC">
        <w:rPr>
          <w:rFonts w:cs="Times New Roman"/>
        </w:rPr>
        <w:t xml:space="preserve"> (</w:t>
      </w:r>
      <w:r w:rsidR="00D16EAC" w:rsidRPr="001468CC">
        <w:rPr>
          <w:rFonts w:cs="Times New Roman"/>
        </w:rPr>
        <w:t>for eksempel</w:t>
      </w:r>
      <w:r w:rsidR="00D16EAC" w:rsidRPr="001468CC" w:rsidDel="00D16EAC">
        <w:rPr>
          <w:rFonts w:cs="Times New Roman"/>
        </w:rPr>
        <w:t xml:space="preserve"> </w:t>
      </w:r>
      <w:r w:rsidR="00867D51" w:rsidRPr="001468CC">
        <w:rPr>
          <w:rFonts w:cs="Times New Roman"/>
        </w:rPr>
        <w:t>reel udvikling i antallet af turister, turistoperatører</w:t>
      </w:r>
      <w:r w:rsidR="00382848">
        <w:rPr>
          <w:rFonts w:cs="Times New Roman"/>
        </w:rPr>
        <w:t>s</w:t>
      </w:r>
      <w:r w:rsidR="00867D51" w:rsidRPr="001468CC">
        <w:rPr>
          <w:rFonts w:cs="Times New Roman"/>
        </w:rPr>
        <w:t xml:space="preserve"> brug af nationalparken i markedsføring, investeringer i turismeinfrastruktur, formidlingsindsats, mm.)</w:t>
      </w:r>
      <w:r w:rsidRPr="001468CC">
        <w:rPr>
          <w:rFonts w:cs="Times New Roman"/>
        </w:rPr>
        <w:t>.</w:t>
      </w:r>
    </w:p>
    <w:p w14:paraId="7815009F" w14:textId="77777777" w:rsidR="00CA44A0" w:rsidRPr="001468CC" w:rsidRDefault="00CA44A0" w:rsidP="009A265E">
      <w:pPr>
        <w:spacing w:line="240" w:lineRule="auto"/>
        <w:rPr>
          <w:rFonts w:cs="Times New Roman"/>
        </w:rPr>
      </w:pPr>
    </w:p>
    <w:p w14:paraId="76431FEA" w14:textId="70741161" w:rsidR="00CA44A0" w:rsidRPr="001468CC" w:rsidRDefault="00CA44A0" w:rsidP="009A265E">
      <w:pPr>
        <w:spacing w:line="240" w:lineRule="auto"/>
        <w:rPr>
          <w:rFonts w:cs="Times New Roman"/>
        </w:rPr>
      </w:pPr>
      <w:r w:rsidRPr="001468CC">
        <w:rPr>
          <w:rFonts w:cs="Times New Roman"/>
        </w:rPr>
        <w:t>Erfaringer fra Ilulissat Isfjord viser</w:t>
      </w:r>
      <w:r w:rsidR="002A791B" w:rsidRPr="001468CC">
        <w:rPr>
          <w:rFonts w:cs="Times New Roman"/>
        </w:rPr>
        <w:t>,</w:t>
      </w:r>
      <w:r w:rsidR="00B67E9C" w:rsidRPr="001468CC">
        <w:rPr>
          <w:rFonts w:cs="Times New Roman"/>
        </w:rPr>
        <w:t xml:space="preserve"> </w:t>
      </w:r>
      <w:r w:rsidR="002A791B" w:rsidRPr="001468CC">
        <w:rPr>
          <w:rFonts w:cs="Times New Roman"/>
        </w:rPr>
        <w:t xml:space="preserve">i </w:t>
      </w:r>
      <w:r w:rsidRPr="001468CC">
        <w:rPr>
          <w:rFonts w:cs="Times New Roman"/>
        </w:rPr>
        <w:t>et estimat fra 2012</w:t>
      </w:r>
      <w:r w:rsidR="002A791B" w:rsidRPr="001468CC">
        <w:rPr>
          <w:rFonts w:cs="Times New Roman"/>
        </w:rPr>
        <w:t>,</w:t>
      </w:r>
      <w:r w:rsidRPr="001468CC">
        <w:rPr>
          <w:rFonts w:cs="Times New Roman"/>
        </w:rPr>
        <w:t xml:space="preserve"> en </w:t>
      </w:r>
      <w:r w:rsidR="0019342E" w:rsidRPr="001468CC">
        <w:rPr>
          <w:rFonts w:cs="Times New Roman"/>
        </w:rPr>
        <w:t>”</w:t>
      </w:r>
      <w:r w:rsidRPr="001468CC">
        <w:rPr>
          <w:rFonts w:cs="Times New Roman"/>
          <w:i/>
          <w:iCs/>
        </w:rPr>
        <w:t>ekstra stigning i værdien af turisme i de første tre år efter udpegningen til verdensarvsområde på 63,5 mio. kr./år</w:t>
      </w:r>
      <w:r w:rsidRPr="001468CC">
        <w:rPr>
          <w:rStyle w:val="Fodnotehenvisning"/>
          <w:rFonts w:cs="Times New Roman"/>
          <w:i/>
          <w:iCs/>
        </w:rPr>
        <w:footnoteReference w:id="46"/>
      </w:r>
      <w:r w:rsidRPr="001468CC">
        <w:rPr>
          <w:rFonts w:cs="Times New Roman"/>
          <w:i/>
          <w:iCs/>
        </w:rPr>
        <w:t>. Den ekstra værdi er estimeret ud fra betragtninger om, hvor meget turismen i tidligere Qaasuitsup Kommune er steget i 2005-2007, dvs. de første tre år efter udpegningen, ift. væksten i turisme i resten af Grønland. Denne metode er dog ret usikker, da væksten i turismen, som nævnt herover, også afhænger af mange andre faktorer. Umiddelbart kan der på turismestatistik for Ilulissat observeres en generel vækst i turismen siden 1994, og der kan ikke umiddelbart ses en særskilt vækst efter UNESCO-udpegningen.</w:t>
      </w:r>
      <w:r w:rsidR="0019342E" w:rsidRPr="001468CC">
        <w:rPr>
          <w:rFonts w:cs="Times New Roman"/>
        </w:rPr>
        <w:t>”</w:t>
      </w:r>
      <w:r w:rsidRPr="001468CC">
        <w:rPr>
          <w:rFonts w:cs="Times New Roman"/>
        </w:rPr>
        <w:t xml:space="preserve"> </w:t>
      </w:r>
      <w:r w:rsidR="00867D51" w:rsidRPr="001468CC">
        <w:rPr>
          <w:rFonts w:cs="Times New Roman"/>
        </w:rPr>
        <w:t>De</w:t>
      </w:r>
      <w:r w:rsidR="00382848">
        <w:rPr>
          <w:rFonts w:cs="Times New Roman"/>
        </w:rPr>
        <w:t>r</w:t>
      </w:r>
      <w:r w:rsidR="00867D51" w:rsidRPr="001468CC">
        <w:rPr>
          <w:rFonts w:cs="Times New Roman"/>
        </w:rPr>
        <w:t xml:space="preserve"> er altså ikke e</w:t>
      </w:r>
      <w:r w:rsidR="00822917" w:rsidRPr="001468CC">
        <w:rPr>
          <w:rFonts w:cs="Times New Roman"/>
        </w:rPr>
        <w:t>t</w:t>
      </w:r>
      <w:r w:rsidR="00867D51" w:rsidRPr="001468CC">
        <w:rPr>
          <w:rFonts w:cs="Times New Roman"/>
        </w:rPr>
        <w:t xml:space="preserve"> entydigt billede af udpegningens effekt på antallet af turister</w:t>
      </w:r>
      <w:r w:rsidR="00514F40" w:rsidRPr="001468CC">
        <w:rPr>
          <w:rFonts w:cs="Times New Roman"/>
        </w:rPr>
        <w:t>, som dog er steget støt siden 1994</w:t>
      </w:r>
      <w:r w:rsidR="00867D51" w:rsidRPr="001468CC">
        <w:rPr>
          <w:rFonts w:cs="Times New Roman"/>
        </w:rPr>
        <w:t>.</w:t>
      </w:r>
    </w:p>
    <w:p w14:paraId="6C5840C7" w14:textId="77777777" w:rsidR="0019342E" w:rsidRPr="001468CC" w:rsidRDefault="0019342E" w:rsidP="009A265E">
      <w:pPr>
        <w:spacing w:line="240" w:lineRule="auto"/>
        <w:rPr>
          <w:rFonts w:cs="Times New Roman"/>
        </w:rPr>
      </w:pPr>
    </w:p>
    <w:p w14:paraId="2886E79D" w14:textId="2FCBAE33" w:rsidR="00C2244D" w:rsidRPr="001468CC" w:rsidRDefault="00514F40" w:rsidP="009A265E">
      <w:pPr>
        <w:spacing w:line="240" w:lineRule="auto"/>
        <w:rPr>
          <w:rFonts w:cs="Times New Roman"/>
        </w:rPr>
      </w:pPr>
      <w:r w:rsidRPr="001468CC">
        <w:rPr>
          <w:rFonts w:cs="Times New Roman"/>
        </w:rPr>
        <w:t>E</w:t>
      </w:r>
      <w:r w:rsidR="0019342E" w:rsidRPr="001468CC">
        <w:rPr>
          <w:rFonts w:cs="Times New Roman"/>
        </w:rPr>
        <w:t>n kapacitetsanalyse for Ilulissat 2026-2031</w:t>
      </w:r>
      <w:r w:rsidRPr="001468CC">
        <w:rPr>
          <w:rFonts w:cs="Times New Roman"/>
        </w:rPr>
        <w:t xml:space="preserve"> viser</w:t>
      </w:r>
      <w:r w:rsidR="0019342E" w:rsidRPr="001468CC">
        <w:rPr>
          <w:rFonts w:cs="Times New Roman"/>
        </w:rPr>
        <w:t xml:space="preserve">, at der i forbindelse med den nye lufthavn og den forventede turismeudvikling forventes at mangle overnatningskapacitet </w:t>
      </w:r>
      <w:r w:rsidR="00052C62" w:rsidRPr="001468CC">
        <w:rPr>
          <w:rFonts w:cs="Times New Roman"/>
        </w:rPr>
        <w:t xml:space="preserve">i Ilulissat </w:t>
      </w:r>
      <w:r w:rsidR="0019342E" w:rsidRPr="001468CC">
        <w:rPr>
          <w:rFonts w:cs="Times New Roman"/>
        </w:rPr>
        <w:t>allerede fra 2026</w:t>
      </w:r>
      <w:r w:rsidR="0019342E" w:rsidRPr="001468CC">
        <w:rPr>
          <w:rStyle w:val="Fodnotehenvisning"/>
          <w:rFonts w:cs="Times New Roman"/>
        </w:rPr>
        <w:footnoteReference w:id="47"/>
      </w:r>
      <w:r w:rsidR="0019342E" w:rsidRPr="001468CC">
        <w:rPr>
          <w:rFonts w:cs="Times New Roman"/>
        </w:rPr>
        <w:t xml:space="preserve">. </w:t>
      </w:r>
      <w:r w:rsidR="00052C62" w:rsidRPr="001468CC">
        <w:rPr>
          <w:rFonts w:cs="Times New Roman"/>
        </w:rPr>
        <w:t xml:space="preserve">En nationalpark vil potentielt kunne tiltrække nogle besøgende og dermed reducere presset i Ilulissat og bidrage til turismeudviklingen gennem overnatninger i andre bosteder og lokationer i nationalparken. </w:t>
      </w:r>
      <w:r w:rsidR="00C2244D" w:rsidRPr="001468CC">
        <w:rPr>
          <w:rFonts w:cs="Times New Roman"/>
        </w:rPr>
        <w:t xml:space="preserve">En generel fremgang i turismen og åbningen af den nye lufthavn i Ilulissat vil dermed sandsynligvis også føre til flere turister, som vil kunne besøge nationalparkens nordlige del til gavn for lokale turismeoperatører, overnatningsfaciliteter, </w:t>
      </w:r>
      <w:r w:rsidR="00C85186" w:rsidRPr="001468CC">
        <w:rPr>
          <w:rFonts w:cs="Times New Roman"/>
        </w:rPr>
        <w:t xml:space="preserve">restauranter, </w:t>
      </w:r>
      <w:r w:rsidR="00C2244D" w:rsidRPr="001468CC">
        <w:rPr>
          <w:rFonts w:cs="Times New Roman"/>
        </w:rPr>
        <w:t>detailhandel, mm</w:t>
      </w:r>
      <w:r w:rsidR="00C85186" w:rsidRPr="001468CC">
        <w:rPr>
          <w:rStyle w:val="Fodnotehenvisning"/>
          <w:rFonts w:cs="Times New Roman"/>
        </w:rPr>
        <w:footnoteReference w:id="48"/>
      </w:r>
      <w:r w:rsidR="00C2244D" w:rsidRPr="001468CC">
        <w:rPr>
          <w:rFonts w:cs="Times New Roman"/>
        </w:rPr>
        <w:t>.</w:t>
      </w:r>
    </w:p>
    <w:p w14:paraId="4DBFD401" w14:textId="5A7038C5" w:rsidR="0019342E" w:rsidRPr="001468CC" w:rsidRDefault="0019342E" w:rsidP="009A265E">
      <w:pPr>
        <w:spacing w:line="240" w:lineRule="auto"/>
        <w:rPr>
          <w:rFonts w:cs="Times New Roman"/>
        </w:rPr>
      </w:pPr>
    </w:p>
    <w:p w14:paraId="385F016B" w14:textId="3388987F" w:rsidR="00CA44A0" w:rsidRPr="001468CC" w:rsidRDefault="00052C62" w:rsidP="009A265E">
      <w:pPr>
        <w:spacing w:line="240" w:lineRule="auto"/>
        <w:rPr>
          <w:rFonts w:cs="Times New Roman"/>
        </w:rPr>
      </w:pPr>
      <w:r w:rsidRPr="001468CC">
        <w:rPr>
          <w:rFonts w:cs="Times New Roman"/>
        </w:rPr>
        <w:t xml:space="preserve">En anden </w:t>
      </w:r>
      <w:r w:rsidR="00382848">
        <w:rPr>
          <w:rFonts w:cs="Times New Roman"/>
        </w:rPr>
        <w:t>primær adgang</w:t>
      </w:r>
      <w:r w:rsidR="00382848" w:rsidRPr="001468CC">
        <w:rPr>
          <w:rFonts w:cs="Times New Roman"/>
        </w:rPr>
        <w:t xml:space="preserve"> </w:t>
      </w:r>
      <w:r w:rsidRPr="001468CC">
        <w:rPr>
          <w:rFonts w:cs="Times New Roman"/>
        </w:rPr>
        <w:t>til nationalpark</w:t>
      </w:r>
      <w:r w:rsidR="00382848">
        <w:rPr>
          <w:rFonts w:cs="Times New Roman"/>
        </w:rPr>
        <w:t>sområdet</w:t>
      </w:r>
      <w:r w:rsidRPr="001468CC">
        <w:rPr>
          <w:rFonts w:cs="Times New Roman"/>
        </w:rPr>
        <w:t xml:space="preserve"> er Kangerlussuaq, som </w:t>
      </w:r>
      <w:r w:rsidR="0019342E" w:rsidRPr="001468CC">
        <w:rPr>
          <w:rFonts w:cs="Times New Roman"/>
        </w:rPr>
        <w:t xml:space="preserve">i øjeblikket </w:t>
      </w:r>
      <w:r w:rsidRPr="001468CC">
        <w:rPr>
          <w:rFonts w:cs="Times New Roman"/>
        </w:rPr>
        <w:t xml:space="preserve">gennemgår </w:t>
      </w:r>
      <w:r w:rsidR="0019342E" w:rsidRPr="001468CC">
        <w:rPr>
          <w:rFonts w:cs="Times New Roman"/>
        </w:rPr>
        <w:t xml:space="preserve">en transformation, hvor dens fremtidige position og rolle i Grønlands turismelandskab skal tilpasses nye vilkår. Som nationalt og regionalt turistråd betragter </w:t>
      </w:r>
      <w:r w:rsidRPr="001468CC">
        <w:rPr>
          <w:rFonts w:cs="Times New Roman"/>
        </w:rPr>
        <w:t>Visit Greenland</w:t>
      </w:r>
      <w:r w:rsidR="0019342E" w:rsidRPr="001468CC">
        <w:rPr>
          <w:rFonts w:cs="Times New Roman"/>
        </w:rPr>
        <w:t xml:space="preserve"> det som en vigtig fælles opgave at understøtte denne proces – med respekt for lokalsamfundet</w:t>
      </w:r>
      <w:r w:rsidR="00C2244D" w:rsidRPr="001468CC">
        <w:rPr>
          <w:rFonts w:cs="Times New Roman"/>
        </w:rPr>
        <w:t>, 15 etablerede lokale turistoperatører</w:t>
      </w:r>
      <w:r w:rsidR="0019342E" w:rsidRPr="001468CC">
        <w:rPr>
          <w:rFonts w:cs="Times New Roman"/>
        </w:rPr>
        <w:t xml:space="preserve"> og med fokus på at skabe langsigtet værdi, der gavner hele Grønland</w:t>
      </w:r>
      <w:r w:rsidRPr="001468CC">
        <w:rPr>
          <w:rStyle w:val="Fodnotehenvisning"/>
          <w:rFonts w:cs="Times New Roman"/>
        </w:rPr>
        <w:footnoteReference w:id="49"/>
      </w:r>
      <w:r w:rsidR="0019342E" w:rsidRPr="001468CC">
        <w:rPr>
          <w:rFonts w:cs="Times New Roman"/>
        </w:rPr>
        <w:t>.</w:t>
      </w:r>
      <w:r w:rsidR="00C2244D" w:rsidRPr="001468CC">
        <w:rPr>
          <w:rFonts w:cs="Times New Roman"/>
        </w:rPr>
        <w:t xml:space="preserve"> Etableringen af en nationalpark vil kunne</w:t>
      </w:r>
      <w:r w:rsidR="00CA44A0" w:rsidRPr="001468CC">
        <w:rPr>
          <w:rFonts w:cs="Times New Roman"/>
        </w:rPr>
        <w:t xml:space="preserve"> bidrage til opretholdelse og udvikling af Kangerlussuaq </w:t>
      </w:r>
      <w:r w:rsidR="00CA44A0" w:rsidRPr="001468CC">
        <w:rPr>
          <w:rFonts w:cs="Times New Roman"/>
        </w:rPr>
        <w:lastRenderedPageBreak/>
        <w:t>som by gennem en genoptaget brug af Kangerlussuaqs eksisterende infrastruktur, som i øjeblikket ikke anvendes til fulde efter åbningen af den nye, internationale lufthavn i Nuuk.</w:t>
      </w:r>
    </w:p>
    <w:p w14:paraId="2FC62FD4" w14:textId="77777777" w:rsidR="00CA44A0" w:rsidRPr="001468CC" w:rsidRDefault="00CA44A0" w:rsidP="009A265E">
      <w:pPr>
        <w:spacing w:line="240" w:lineRule="auto"/>
        <w:rPr>
          <w:rFonts w:cs="Times New Roman"/>
        </w:rPr>
      </w:pPr>
    </w:p>
    <w:p w14:paraId="18E39184" w14:textId="1A4F0765" w:rsidR="00822917" w:rsidRPr="001468CC" w:rsidRDefault="00514F40" w:rsidP="009A265E">
      <w:pPr>
        <w:spacing w:line="240" w:lineRule="auto"/>
        <w:rPr>
          <w:rFonts w:cs="Times New Roman"/>
        </w:rPr>
      </w:pPr>
      <w:r w:rsidRPr="001468CC">
        <w:rPr>
          <w:rFonts w:cs="Times New Roman"/>
        </w:rPr>
        <w:t>Det forventes således</w:t>
      </w:r>
      <w:r w:rsidR="0085708C" w:rsidRPr="001468CC">
        <w:rPr>
          <w:rFonts w:cs="Times New Roman"/>
        </w:rPr>
        <w:t>,</w:t>
      </w:r>
      <w:r w:rsidRPr="001468CC">
        <w:rPr>
          <w:rFonts w:cs="Times New Roman"/>
        </w:rPr>
        <w:t xml:space="preserve"> at en nationalpark vil kunne være med til at tiltrække flere turister og bidrage til en diversificering af den lokale økonomi i områder tæt på nationalparken og hos operatører, som tilbyder aktiviteter i nationalparken. I lighed med analysen for Ilulissat er det ikke muligt at vurdere værdien af nationalparks-udpegningen ud fra de tilgængelige data.</w:t>
      </w:r>
    </w:p>
    <w:p w14:paraId="3BB3CC11" w14:textId="55B66021" w:rsidR="00E233EF" w:rsidRPr="001468CC" w:rsidRDefault="00514F40" w:rsidP="009A265E">
      <w:pPr>
        <w:spacing w:line="240" w:lineRule="auto"/>
        <w:rPr>
          <w:rFonts w:cs="Times New Roman"/>
        </w:rPr>
      </w:pPr>
      <w:r w:rsidRPr="001468CC">
        <w:rPr>
          <w:rFonts w:cs="Times New Roman"/>
        </w:rPr>
        <w:t xml:space="preserve"> </w:t>
      </w:r>
    </w:p>
    <w:p w14:paraId="1B1B8EAE" w14:textId="3073168D" w:rsidR="005D08D0" w:rsidRPr="001468CC" w:rsidRDefault="00ED4759" w:rsidP="00ED4759">
      <w:pPr>
        <w:pStyle w:val="Overskrift3"/>
        <w:tabs>
          <w:tab w:val="left" w:pos="567"/>
        </w:tabs>
        <w:spacing w:before="0" w:line="240" w:lineRule="auto"/>
        <w:rPr>
          <w:rFonts w:ascii="Times New Roman" w:hAnsi="Times New Roman" w:cs="Times New Roman"/>
          <w:color w:val="1F497D" w:themeColor="text2"/>
        </w:rPr>
      </w:pPr>
      <w:bookmarkStart w:id="90" w:name="_Toc215009020"/>
      <w:r w:rsidRPr="001468CC">
        <w:rPr>
          <w:rFonts w:ascii="Times New Roman" w:hAnsi="Times New Roman" w:cs="Times New Roman"/>
          <w:color w:val="1F497D" w:themeColor="text2"/>
        </w:rPr>
        <w:t xml:space="preserve">9.2.3 </w:t>
      </w:r>
      <w:r w:rsidR="00074D93" w:rsidRPr="001468CC">
        <w:rPr>
          <w:rFonts w:ascii="Times New Roman" w:hAnsi="Times New Roman" w:cs="Times New Roman"/>
          <w:color w:val="1F497D" w:themeColor="text2"/>
        </w:rPr>
        <w:t>Sundhedsberedskab og evakueringsbehov</w:t>
      </w:r>
      <w:bookmarkEnd w:id="90"/>
      <w:r w:rsidR="005D08D0" w:rsidRPr="001468CC">
        <w:rPr>
          <w:rFonts w:ascii="Times New Roman" w:hAnsi="Times New Roman" w:cs="Times New Roman"/>
          <w:color w:val="1F497D" w:themeColor="text2"/>
        </w:rPr>
        <w:t xml:space="preserve"> </w:t>
      </w:r>
    </w:p>
    <w:p w14:paraId="2D8C3D3F" w14:textId="64DB7D90" w:rsidR="00822917" w:rsidRPr="001468CC" w:rsidRDefault="005D08D0" w:rsidP="009A265E">
      <w:pPr>
        <w:spacing w:line="240" w:lineRule="auto"/>
        <w:ind w:firstLine="567"/>
        <w:rPr>
          <w:rFonts w:cs="Times New Roman"/>
          <w:sz w:val="20"/>
          <w:szCs w:val="18"/>
        </w:rPr>
      </w:pPr>
      <w:bookmarkStart w:id="91" w:name="_Toc207098114"/>
      <w:r w:rsidRPr="001468CC">
        <w:rPr>
          <w:rFonts w:cs="Times New Roman"/>
          <w:sz w:val="20"/>
          <w:szCs w:val="18"/>
        </w:rPr>
        <w:t>(</w:t>
      </w:r>
      <w:r w:rsidR="00202C55">
        <w:rPr>
          <w:rFonts w:cs="Times New Roman"/>
          <w:sz w:val="20"/>
          <w:szCs w:val="18"/>
        </w:rPr>
        <w:t>Bidrag</w:t>
      </w:r>
      <w:r w:rsidRPr="001468CC">
        <w:rPr>
          <w:rFonts w:cs="Times New Roman"/>
          <w:sz w:val="20"/>
          <w:szCs w:val="18"/>
        </w:rPr>
        <w:t xml:space="preserve"> fra Departementet for Sundhed og Personer med handicap)</w:t>
      </w:r>
      <w:bookmarkEnd w:id="91"/>
    </w:p>
    <w:p w14:paraId="0992D2FD" w14:textId="513335F4" w:rsidR="005D08D0" w:rsidRPr="001468CC" w:rsidRDefault="005D08D0" w:rsidP="009A265E">
      <w:pPr>
        <w:spacing w:line="240" w:lineRule="auto"/>
        <w:rPr>
          <w:rFonts w:cs="Times New Roman"/>
        </w:rPr>
      </w:pPr>
    </w:p>
    <w:p w14:paraId="4CD4A502" w14:textId="7B9DC94D" w:rsidR="00074D93" w:rsidRPr="001468CC" w:rsidRDefault="0043581A" w:rsidP="009A265E">
      <w:pPr>
        <w:spacing w:line="240" w:lineRule="auto"/>
        <w:rPr>
          <w:rFonts w:cs="Times New Roman"/>
        </w:rPr>
      </w:pPr>
      <w:r>
        <w:rPr>
          <w:rFonts w:cs="Times New Roman"/>
        </w:rPr>
        <w:t>E</w:t>
      </w:r>
      <w:r w:rsidR="00074D93" w:rsidRPr="001468CC">
        <w:rPr>
          <w:rFonts w:cs="Times New Roman"/>
        </w:rPr>
        <w:t xml:space="preserve">n stigning i antallet af personer, </w:t>
      </w:r>
      <w:r w:rsidRPr="001468CC">
        <w:rPr>
          <w:rFonts w:cs="Times New Roman"/>
        </w:rPr>
        <w:t xml:space="preserve">herunder turister, </w:t>
      </w:r>
      <w:r w:rsidR="00074D93" w:rsidRPr="001468CC">
        <w:rPr>
          <w:rFonts w:cs="Times New Roman"/>
        </w:rPr>
        <w:t xml:space="preserve">der opholder sig og færdes i området, </w:t>
      </w:r>
    </w:p>
    <w:p w14:paraId="05CC9953" w14:textId="116A5514" w:rsidR="00074D93" w:rsidRPr="001468CC" w:rsidRDefault="00074D93" w:rsidP="0043581A">
      <w:pPr>
        <w:spacing w:line="240" w:lineRule="auto"/>
        <w:rPr>
          <w:rFonts w:cs="Times New Roman"/>
        </w:rPr>
      </w:pPr>
      <w:r w:rsidRPr="001468CC">
        <w:rPr>
          <w:rFonts w:cs="Times New Roman"/>
        </w:rPr>
        <w:t xml:space="preserve">kan medføre et øget behov for sundhedsberedskab og for at kunne gennemføre evakueringer i tilfælde af sygdom, ulykker eller lignende. Det er dog ikke muligt at vurdere de konkrete konsekvenser på nuværende tidspunkt, da analysen ikke indeholder estimater for, hvor mange der potentielt vil besøge nationalparken. </w:t>
      </w:r>
      <w:r w:rsidR="0043581A">
        <w:rPr>
          <w:rFonts w:cs="Times New Roman"/>
        </w:rPr>
        <w:t>R</w:t>
      </w:r>
      <w:r w:rsidR="0043581A" w:rsidRPr="001468CC">
        <w:rPr>
          <w:rFonts w:cs="Times New Roman"/>
        </w:rPr>
        <w:t xml:space="preserve">essourcemæssige konsekvenser for Sundhedsvæsenet </w:t>
      </w:r>
      <w:r w:rsidR="0043581A">
        <w:rPr>
          <w:rFonts w:cs="Times New Roman"/>
        </w:rPr>
        <w:t xml:space="preserve">ved </w:t>
      </w:r>
      <w:r w:rsidR="0043581A" w:rsidRPr="001468CC">
        <w:rPr>
          <w:rFonts w:cs="Times New Roman"/>
        </w:rPr>
        <w:t xml:space="preserve">etableringen af en nationalpark </w:t>
      </w:r>
      <w:r w:rsidRPr="001468CC">
        <w:rPr>
          <w:rFonts w:cs="Times New Roman"/>
        </w:rPr>
        <w:t xml:space="preserve">kan derfor ikke </w:t>
      </w:r>
      <w:r w:rsidR="0043581A" w:rsidRPr="001468CC">
        <w:rPr>
          <w:rFonts w:cs="Times New Roman"/>
        </w:rPr>
        <w:t>vurdere</w:t>
      </w:r>
      <w:r w:rsidR="0043581A">
        <w:rPr>
          <w:rFonts w:cs="Times New Roman"/>
        </w:rPr>
        <w:t>s</w:t>
      </w:r>
      <w:r w:rsidR="0043581A" w:rsidRPr="001468CC">
        <w:rPr>
          <w:rFonts w:cs="Times New Roman"/>
        </w:rPr>
        <w:t xml:space="preserve"> </w:t>
      </w:r>
      <w:r w:rsidRPr="001468CC">
        <w:rPr>
          <w:rFonts w:cs="Times New Roman"/>
        </w:rPr>
        <w:t>på det foreliggende grundlag.</w:t>
      </w:r>
    </w:p>
    <w:p w14:paraId="37D7B263" w14:textId="77777777" w:rsidR="00822917" w:rsidRPr="001468CC" w:rsidRDefault="00822917" w:rsidP="009A265E">
      <w:pPr>
        <w:spacing w:line="240" w:lineRule="auto"/>
        <w:rPr>
          <w:rFonts w:cs="Times New Roman"/>
        </w:rPr>
      </w:pPr>
    </w:p>
    <w:p w14:paraId="5DADD60E" w14:textId="3401780C" w:rsidR="005D08D0" w:rsidRPr="001468CC" w:rsidRDefault="001468CC" w:rsidP="001468CC">
      <w:pPr>
        <w:pStyle w:val="Overskrift3"/>
        <w:tabs>
          <w:tab w:val="left" w:pos="567"/>
        </w:tabs>
        <w:spacing w:before="0" w:line="240" w:lineRule="auto"/>
        <w:rPr>
          <w:rFonts w:ascii="Times New Roman" w:hAnsi="Times New Roman" w:cs="Times New Roman"/>
          <w:color w:val="1F497D" w:themeColor="text2"/>
        </w:rPr>
      </w:pPr>
      <w:bookmarkStart w:id="92" w:name="_Toc207089024"/>
      <w:bookmarkStart w:id="93" w:name="_Toc207098115"/>
      <w:bookmarkStart w:id="94" w:name="_Toc207100388"/>
      <w:bookmarkStart w:id="95" w:name="_Toc207613231"/>
      <w:bookmarkStart w:id="96" w:name="_Toc207613297"/>
      <w:bookmarkStart w:id="97" w:name="_Toc207613362"/>
      <w:bookmarkStart w:id="98" w:name="_Toc215009021"/>
      <w:bookmarkEnd w:id="92"/>
      <w:bookmarkEnd w:id="93"/>
      <w:bookmarkEnd w:id="94"/>
      <w:bookmarkEnd w:id="95"/>
      <w:bookmarkEnd w:id="96"/>
      <w:bookmarkEnd w:id="97"/>
      <w:r w:rsidRPr="001468CC">
        <w:rPr>
          <w:rFonts w:ascii="Times New Roman" w:hAnsi="Times New Roman" w:cs="Times New Roman"/>
          <w:color w:val="1F497D" w:themeColor="text2"/>
        </w:rPr>
        <w:t xml:space="preserve">9.2.4 </w:t>
      </w:r>
      <w:r w:rsidR="00AB029C" w:rsidRPr="001468CC">
        <w:rPr>
          <w:rFonts w:ascii="Times New Roman" w:hAnsi="Times New Roman" w:cs="Times New Roman"/>
          <w:color w:val="1F497D" w:themeColor="text2"/>
        </w:rPr>
        <w:t>Infrastrukturbehov og bæredygtighed</w:t>
      </w:r>
      <w:bookmarkEnd w:id="98"/>
      <w:r w:rsidR="005D08D0" w:rsidRPr="001468CC">
        <w:rPr>
          <w:rFonts w:ascii="Times New Roman" w:hAnsi="Times New Roman" w:cs="Times New Roman"/>
          <w:color w:val="1F497D" w:themeColor="text2"/>
        </w:rPr>
        <w:t xml:space="preserve"> </w:t>
      </w:r>
    </w:p>
    <w:p w14:paraId="38175ECF" w14:textId="374E9624" w:rsidR="00AB029C" w:rsidRPr="001468CC" w:rsidRDefault="005D08D0" w:rsidP="009A265E">
      <w:pPr>
        <w:tabs>
          <w:tab w:val="left" w:pos="567"/>
        </w:tabs>
        <w:spacing w:line="240" w:lineRule="auto"/>
        <w:rPr>
          <w:rFonts w:cs="Times New Roman"/>
          <w:sz w:val="20"/>
          <w:szCs w:val="18"/>
        </w:rPr>
      </w:pPr>
      <w:r w:rsidRPr="001468CC">
        <w:rPr>
          <w:rFonts w:cs="Times New Roman"/>
          <w:sz w:val="20"/>
          <w:szCs w:val="18"/>
        </w:rPr>
        <w:tab/>
      </w:r>
      <w:bookmarkStart w:id="99" w:name="_Toc207098117"/>
      <w:r w:rsidRPr="001468CC">
        <w:rPr>
          <w:rFonts w:cs="Times New Roman"/>
          <w:sz w:val="20"/>
          <w:szCs w:val="18"/>
        </w:rPr>
        <w:t>(</w:t>
      </w:r>
      <w:r w:rsidR="00202C55">
        <w:rPr>
          <w:rFonts w:cs="Times New Roman"/>
          <w:sz w:val="20"/>
          <w:szCs w:val="18"/>
        </w:rPr>
        <w:t>Bidrag</w:t>
      </w:r>
      <w:r w:rsidRPr="001468CC">
        <w:rPr>
          <w:rFonts w:cs="Times New Roman"/>
          <w:sz w:val="20"/>
          <w:szCs w:val="18"/>
        </w:rPr>
        <w:t xml:space="preserve"> fra Departementet for Sundhed og Personer med handicap)</w:t>
      </w:r>
      <w:bookmarkEnd w:id="99"/>
    </w:p>
    <w:p w14:paraId="51C9AFFD" w14:textId="77777777" w:rsidR="005D08D0" w:rsidRPr="001468CC" w:rsidRDefault="005D08D0" w:rsidP="009A265E">
      <w:pPr>
        <w:spacing w:line="240" w:lineRule="auto"/>
        <w:rPr>
          <w:rFonts w:cs="Times New Roman"/>
        </w:rPr>
      </w:pPr>
    </w:p>
    <w:p w14:paraId="30505C63" w14:textId="1532C110" w:rsidR="00074D93" w:rsidRPr="001468CC" w:rsidRDefault="00B86479" w:rsidP="009A265E">
      <w:pPr>
        <w:spacing w:line="240" w:lineRule="auto"/>
        <w:rPr>
          <w:rFonts w:cs="Times New Roman"/>
        </w:rPr>
      </w:pPr>
      <w:r w:rsidRPr="001468CC">
        <w:rPr>
          <w:rFonts w:cs="Times New Roman"/>
        </w:rPr>
        <w:t xml:space="preserve">Departement for </w:t>
      </w:r>
      <w:r w:rsidR="00B67E9C" w:rsidRPr="001468CC">
        <w:rPr>
          <w:rFonts w:cs="Times New Roman"/>
        </w:rPr>
        <w:t>N</w:t>
      </w:r>
      <w:r w:rsidRPr="001468CC">
        <w:rPr>
          <w:rFonts w:cs="Times New Roman"/>
        </w:rPr>
        <w:t>atur og Miljø ønsker at etablere infrastruktur (ubemandede informationscentre, informationstavler eller lignende) ved få centrale adgangspunkter</w:t>
      </w:r>
      <w:r w:rsidR="009F1F5D" w:rsidRPr="001468CC">
        <w:rPr>
          <w:rFonts w:cs="Times New Roman"/>
        </w:rPr>
        <w:t>. Ambitionsniveauet vil afhænge af ekstern finansiering til både etablering og drift</w:t>
      </w:r>
      <w:r w:rsidRPr="001468CC">
        <w:rPr>
          <w:rFonts w:cs="Times New Roman"/>
        </w:rPr>
        <w:t xml:space="preserve">. </w:t>
      </w:r>
      <w:r w:rsidR="009F1F5D" w:rsidRPr="001468CC">
        <w:rPr>
          <w:rFonts w:cs="Times New Roman"/>
        </w:rPr>
        <w:t xml:space="preserve">Informationsinfrastrukturen skal </w:t>
      </w:r>
      <w:r w:rsidRPr="001468CC">
        <w:rPr>
          <w:rFonts w:cs="Times New Roman"/>
        </w:rPr>
        <w:t>som minimum informere om områdets beskyttelsesstatus, gældende regler og anbefalinger til god opførsel</w:t>
      </w:r>
      <w:r w:rsidR="009F1F5D" w:rsidRPr="001468CC">
        <w:rPr>
          <w:rFonts w:cs="Times New Roman"/>
        </w:rPr>
        <w:t>.</w:t>
      </w:r>
      <w:r w:rsidR="00074D93" w:rsidRPr="001468CC">
        <w:rPr>
          <w:rFonts w:cs="Times New Roman"/>
        </w:rPr>
        <w:t xml:space="preserve"> </w:t>
      </w:r>
    </w:p>
    <w:p w14:paraId="2E3AEB6D" w14:textId="77777777" w:rsidR="00074D93" w:rsidRPr="001468CC" w:rsidRDefault="00074D93" w:rsidP="009A265E">
      <w:pPr>
        <w:spacing w:line="240" w:lineRule="auto"/>
        <w:rPr>
          <w:rFonts w:cs="Times New Roman"/>
        </w:rPr>
      </w:pPr>
    </w:p>
    <w:p w14:paraId="71701842" w14:textId="0BD80EFC" w:rsidR="00074D93" w:rsidRPr="001468CC" w:rsidRDefault="00074D93" w:rsidP="009A265E">
      <w:pPr>
        <w:spacing w:line="240" w:lineRule="auto"/>
        <w:rPr>
          <w:rFonts w:cs="Times New Roman"/>
        </w:rPr>
      </w:pPr>
      <w:r w:rsidRPr="001468CC">
        <w:rPr>
          <w:rFonts w:cs="Times New Roman"/>
        </w:rPr>
        <w:t xml:space="preserve">Hvis der på </w:t>
      </w:r>
      <w:r w:rsidR="0043581A">
        <w:rPr>
          <w:rFonts w:cs="Times New Roman"/>
        </w:rPr>
        <w:t xml:space="preserve">længere </w:t>
      </w:r>
      <w:r w:rsidRPr="001468CC">
        <w:rPr>
          <w:rFonts w:cs="Times New Roman"/>
        </w:rPr>
        <w:t xml:space="preserve">sigt etableres turistfaciliteter, </w:t>
      </w:r>
      <w:r w:rsidR="0043581A" w:rsidRPr="001468CC">
        <w:rPr>
          <w:rFonts w:cs="Times New Roman"/>
        </w:rPr>
        <w:t>adgangs</w:t>
      </w:r>
      <w:r w:rsidR="0043581A">
        <w:rPr>
          <w:rFonts w:cs="Times New Roman"/>
        </w:rPr>
        <w:t>ruter</w:t>
      </w:r>
      <w:r w:rsidRPr="001468CC">
        <w:rPr>
          <w:rFonts w:cs="Times New Roman"/>
        </w:rPr>
        <w:t>, stier eller anden infrastruktur i området</w:t>
      </w:r>
      <w:r w:rsidR="0043581A">
        <w:rPr>
          <w:rFonts w:cs="Times New Roman"/>
        </w:rPr>
        <w:t>,</w:t>
      </w:r>
      <w:r w:rsidRPr="001468CC">
        <w:rPr>
          <w:rFonts w:cs="Times New Roman"/>
        </w:rPr>
        <w:t xml:space="preserve"> vil der i videst mulige omfang tages højde for, at adgangsforholdene også er egnede for personer med funktionsnedsættelse.</w:t>
      </w:r>
    </w:p>
    <w:p w14:paraId="41A01E38" w14:textId="77777777" w:rsidR="00B86479" w:rsidRPr="001468CC" w:rsidRDefault="00B86479" w:rsidP="009A265E">
      <w:pPr>
        <w:spacing w:line="240" w:lineRule="auto"/>
        <w:rPr>
          <w:rFonts w:cs="Times New Roman"/>
        </w:rPr>
      </w:pPr>
    </w:p>
    <w:p w14:paraId="7527CA6E" w14:textId="28F6405D" w:rsidR="00B86479" w:rsidRPr="001468CC" w:rsidRDefault="000A4AF3" w:rsidP="009A265E">
      <w:pPr>
        <w:spacing w:line="240" w:lineRule="auto"/>
        <w:rPr>
          <w:rFonts w:cs="Times New Roman"/>
        </w:rPr>
      </w:pPr>
      <w:r w:rsidRPr="001468CC">
        <w:rPr>
          <w:rFonts w:cs="Times New Roman"/>
        </w:rPr>
        <w:t>Bekendtgørelse</w:t>
      </w:r>
      <w:r w:rsidR="005D08D0" w:rsidRPr="001468CC">
        <w:rPr>
          <w:rFonts w:cs="Times New Roman"/>
        </w:rPr>
        <w:t>n</w:t>
      </w:r>
      <w:r w:rsidRPr="001468CC">
        <w:rPr>
          <w:rFonts w:cs="Times New Roman"/>
        </w:rPr>
        <w:t xml:space="preserve"> giver mulighed for etablering af </w:t>
      </w:r>
      <w:r w:rsidR="00285459" w:rsidRPr="001468CC">
        <w:rPr>
          <w:rFonts w:cs="Times New Roman"/>
        </w:rPr>
        <w:t>turisme</w:t>
      </w:r>
      <w:r w:rsidRPr="001468CC">
        <w:rPr>
          <w:rFonts w:cs="Times New Roman"/>
        </w:rPr>
        <w:t xml:space="preserve">infrastruktur, </w:t>
      </w:r>
      <w:r w:rsidR="00D16EAC" w:rsidRPr="001468CC">
        <w:rPr>
          <w:rFonts w:cs="Times New Roman"/>
        </w:rPr>
        <w:t>for eksempel</w:t>
      </w:r>
      <w:r w:rsidRPr="001468CC">
        <w:rPr>
          <w:rFonts w:cs="Times New Roman"/>
        </w:rPr>
        <w:t xml:space="preserve"> hytteområder, erhvervsturisme, stier, skjul, mm. </w:t>
      </w:r>
      <w:r w:rsidR="00285459" w:rsidRPr="001468CC">
        <w:rPr>
          <w:rFonts w:cs="Times New Roman"/>
        </w:rPr>
        <w:t>Behovet herfor afhænger</w:t>
      </w:r>
      <w:r w:rsidR="0043581A">
        <w:rPr>
          <w:rFonts w:cs="Times New Roman"/>
        </w:rPr>
        <w:t xml:space="preserve"> af</w:t>
      </w:r>
      <w:r w:rsidR="00285459" w:rsidRPr="001468CC">
        <w:rPr>
          <w:rFonts w:cs="Times New Roman"/>
        </w:rPr>
        <w:t xml:space="preserve"> mange faktorer: udviklingen i turismen, udviklingen af nye turismeprodukter, kommunernes ønske til regulering af turismeaktiviteter i nationalparksområdet, turistoperatørerne</w:t>
      </w:r>
      <w:r w:rsidR="0043581A">
        <w:rPr>
          <w:rFonts w:cs="Times New Roman"/>
        </w:rPr>
        <w:t>s</w:t>
      </w:r>
      <w:r w:rsidR="00285459" w:rsidRPr="001468CC">
        <w:rPr>
          <w:rFonts w:cs="Times New Roman"/>
        </w:rPr>
        <w:t xml:space="preserve"> ønsker og kapital til at etablere ny infrastruktur, mm. </w:t>
      </w:r>
      <w:r w:rsidR="00E233EF" w:rsidRPr="001468CC">
        <w:rPr>
          <w:rFonts w:cs="Times New Roman"/>
        </w:rPr>
        <w:t>Nationalparksbekendtgørelse</w:t>
      </w:r>
      <w:r w:rsidR="005D08D0" w:rsidRPr="001468CC">
        <w:rPr>
          <w:rFonts w:cs="Times New Roman"/>
        </w:rPr>
        <w:t>n</w:t>
      </w:r>
      <w:r w:rsidR="00E233EF" w:rsidRPr="001468CC">
        <w:rPr>
          <w:rFonts w:cs="Times New Roman"/>
        </w:rPr>
        <w:t xml:space="preserve"> og </w:t>
      </w:r>
      <w:r w:rsidR="005D08D0" w:rsidRPr="001468CC">
        <w:rPr>
          <w:rFonts w:cs="Times New Roman"/>
        </w:rPr>
        <w:t xml:space="preserve">en eventuel </w:t>
      </w:r>
      <w:r w:rsidR="00E233EF" w:rsidRPr="001468CC">
        <w:rPr>
          <w:rFonts w:cs="Times New Roman"/>
        </w:rPr>
        <w:t xml:space="preserve">forvaltningsplan skal være med til at sikre </w:t>
      </w:r>
      <w:r w:rsidR="005D08D0" w:rsidRPr="001468CC">
        <w:rPr>
          <w:rFonts w:cs="Times New Roman"/>
        </w:rPr>
        <w:t xml:space="preserve">en </w:t>
      </w:r>
      <w:r w:rsidR="00E233EF" w:rsidRPr="001468CC">
        <w:rPr>
          <w:rFonts w:cs="Times New Roman"/>
        </w:rPr>
        <w:t>bæredygtig udvikling og brug af området, og n</w:t>
      </w:r>
      <w:r w:rsidR="00285459" w:rsidRPr="001468CC">
        <w:rPr>
          <w:rFonts w:cs="Times New Roman"/>
        </w:rPr>
        <w:t xml:space="preserve">etop kommunernes </w:t>
      </w:r>
      <w:r w:rsidR="00E233EF" w:rsidRPr="001468CC">
        <w:rPr>
          <w:rFonts w:cs="Times New Roman"/>
        </w:rPr>
        <w:t xml:space="preserve">kompetence til </w:t>
      </w:r>
      <w:r w:rsidR="00285459" w:rsidRPr="001468CC">
        <w:rPr>
          <w:rFonts w:cs="Times New Roman"/>
        </w:rPr>
        <w:t>at regulere erhvervsturismen</w:t>
      </w:r>
      <w:r w:rsidR="00E233EF" w:rsidRPr="001468CC">
        <w:rPr>
          <w:rFonts w:cs="Times New Roman"/>
        </w:rPr>
        <w:t>, affaldshåndtering, mm.</w:t>
      </w:r>
      <w:r w:rsidR="00285459" w:rsidRPr="001468CC">
        <w:rPr>
          <w:rFonts w:cs="Times New Roman"/>
        </w:rPr>
        <w:t xml:space="preserve"> giver mulighed for at sikre bæredygtighed, både i forhold til miljøparametre, lokale udnyttelsesinteresser og socioøkonomiske forhold.</w:t>
      </w:r>
      <w:r w:rsidR="009F1F5D" w:rsidRPr="001468CC">
        <w:rPr>
          <w:rFonts w:cs="Times New Roman"/>
        </w:rPr>
        <w:t xml:space="preserve"> </w:t>
      </w:r>
    </w:p>
    <w:p w14:paraId="64A977EA" w14:textId="77777777" w:rsidR="000A4AF3" w:rsidRPr="001468CC" w:rsidRDefault="000A4AF3" w:rsidP="009A265E">
      <w:pPr>
        <w:spacing w:line="240" w:lineRule="auto"/>
        <w:rPr>
          <w:rFonts w:cs="Times New Roman"/>
        </w:rPr>
      </w:pPr>
    </w:p>
    <w:p w14:paraId="38DDF5C6" w14:textId="0280E2E9" w:rsidR="000A4AF3" w:rsidRPr="001468CC" w:rsidRDefault="000A4AF3" w:rsidP="009A265E">
      <w:pPr>
        <w:spacing w:line="240" w:lineRule="auto"/>
        <w:rPr>
          <w:rFonts w:cs="Times New Roman"/>
        </w:rPr>
      </w:pPr>
      <w:r w:rsidRPr="001468CC">
        <w:rPr>
          <w:rFonts w:cs="Times New Roman"/>
        </w:rPr>
        <w:t>Styregruppen for Nationalparken vil løbende følge udviklingen og sikre</w:t>
      </w:r>
      <w:r w:rsidR="0005392A" w:rsidRPr="001468CC">
        <w:rPr>
          <w:rFonts w:cs="Times New Roman"/>
        </w:rPr>
        <w:t>,</w:t>
      </w:r>
      <w:r w:rsidRPr="001468CC">
        <w:rPr>
          <w:rFonts w:cs="Times New Roman"/>
        </w:rPr>
        <w:t xml:space="preserve"> at etablering af ny infrastruktur ikke er i modstrid med beskyttelsesinteresser og kommunale prioriteringer i</w:t>
      </w:r>
      <w:r w:rsidR="00E233EF" w:rsidRPr="001468CC">
        <w:rPr>
          <w:rFonts w:cs="Times New Roman"/>
        </w:rPr>
        <w:t xml:space="preserve"> </w:t>
      </w:r>
      <w:r w:rsidRPr="001468CC">
        <w:rPr>
          <w:rFonts w:cs="Times New Roman"/>
        </w:rPr>
        <w:t>f</w:t>
      </w:r>
      <w:r w:rsidR="00E233EF" w:rsidRPr="001468CC">
        <w:rPr>
          <w:rFonts w:cs="Times New Roman"/>
        </w:rPr>
        <w:t xml:space="preserve">orhold </w:t>
      </w:r>
      <w:r w:rsidRPr="001468CC">
        <w:rPr>
          <w:rFonts w:cs="Times New Roman"/>
        </w:rPr>
        <w:t>t</w:t>
      </w:r>
      <w:r w:rsidR="00E233EF" w:rsidRPr="001468CC">
        <w:rPr>
          <w:rFonts w:cs="Times New Roman"/>
        </w:rPr>
        <w:t>il</w:t>
      </w:r>
      <w:r w:rsidRPr="001468CC">
        <w:rPr>
          <w:rFonts w:cs="Times New Roman"/>
        </w:rPr>
        <w:t xml:space="preserve"> at sikre fortsat traditionel brug af området</w:t>
      </w:r>
      <w:r w:rsidR="00E233EF" w:rsidRPr="001468CC">
        <w:rPr>
          <w:rFonts w:cs="Times New Roman"/>
        </w:rPr>
        <w:t xml:space="preserve"> og samtidig</w:t>
      </w:r>
      <w:r w:rsidRPr="001468CC">
        <w:rPr>
          <w:rFonts w:cs="Times New Roman"/>
        </w:rPr>
        <w:t xml:space="preserve"> støtter op om kommunernes implementering af turismelovens zoneringsmuligheder.</w:t>
      </w:r>
    </w:p>
    <w:p w14:paraId="615F5E3D" w14:textId="258DC430" w:rsidR="00AB029C" w:rsidRPr="001468CC" w:rsidRDefault="000A4AF3" w:rsidP="009A265E">
      <w:pPr>
        <w:spacing w:line="240" w:lineRule="auto"/>
        <w:rPr>
          <w:rFonts w:cs="Times New Roman"/>
        </w:rPr>
      </w:pPr>
      <w:r w:rsidRPr="001468CC">
        <w:rPr>
          <w:rFonts w:cs="Times New Roman"/>
        </w:rPr>
        <w:t xml:space="preserve"> </w:t>
      </w:r>
    </w:p>
    <w:p w14:paraId="22AF2919" w14:textId="7BE10D45" w:rsidR="00AB029C" w:rsidRPr="001468CC" w:rsidRDefault="001468CC" w:rsidP="001468CC">
      <w:pPr>
        <w:pStyle w:val="Overskrift2"/>
        <w:numPr>
          <w:ilvl w:val="0"/>
          <w:numId w:val="0"/>
        </w:numPr>
        <w:tabs>
          <w:tab w:val="left" w:pos="567"/>
        </w:tabs>
        <w:spacing w:line="240" w:lineRule="auto"/>
        <w:rPr>
          <w:rFonts w:ascii="Times New Roman" w:hAnsi="Times New Roman" w:cs="Times New Roman"/>
        </w:rPr>
      </w:pPr>
      <w:bookmarkStart w:id="100" w:name="_Toc215009022"/>
      <w:r w:rsidRPr="001468CC">
        <w:rPr>
          <w:rFonts w:ascii="Times New Roman" w:hAnsi="Times New Roman" w:cs="Times New Roman"/>
        </w:rPr>
        <w:t xml:space="preserve">9.3 </w:t>
      </w:r>
      <w:r w:rsidRPr="001468CC">
        <w:rPr>
          <w:rFonts w:ascii="Times New Roman" w:hAnsi="Times New Roman" w:cs="Times New Roman"/>
        </w:rPr>
        <w:tab/>
      </w:r>
      <w:r w:rsidR="00AB029C" w:rsidRPr="001468CC">
        <w:rPr>
          <w:rFonts w:ascii="Times New Roman" w:hAnsi="Times New Roman" w:cs="Times New Roman"/>
        </w:rPr>
        <w:t>Råstofudvinding</w:t>
      </w:r>
      <w:bookmarkEnd w:id="100"/>
      <w:r w:rsidR="00AB029C" w:rsidRPr="001468CC">
        <w:rPr>
          <w:rFonts w:ascii="Times New Roman" w:hAnsi="Times New Roman" w:cs="Times New Roman"/>
        </w:rPr>
        <w:t xml:space="preserve">  </w:t>
      </w:r>
    </w:p>
    <w:p w14:paraId="34C85CE1" w14:textId="77777777" w:rsidR="00AB029C" w:rsidRPr="001468CC" w:rsidRDefault="00AB029C" w:rsidP="009A265E">
      <w:pPr>
        <w:spacing w:line="240" w:lineRule="auto"/>
        <w:rPr>
          <w:rFonts w:cs="Times New Roman"/>
        </w:rPr>
      </w:pPr>
      <w:r w:rsidRPr="001468CC">
        <w:rPr>
          <w:rFonts w:cs="Times New Roman"/>
        </w:rPr>
        <w:t>Råstofaktiviteter er ikke omfattet af bekendtgørelsen (jf. undtagelse af råstofområdet i naturbeskyttelsesloven).</w:t>
      </w:r>
    </w:p>
    <w:p w14:paraId="5279C6BE" w14:textId="77777777" w:rsidR="00800509" w:rsidRPr="001468CC" w:rsidRDefault="00800509" w:rsidP="009A265E">
      <w:pPr>
        <w:spacing w:line="240" w:lineRule="auto"/>
        <w:rPr>
          <w:rFonts w:cs="Times New Roman"/>
        </w:rPr>
      </w:pPr>
    </w:p>
    <w:p w14:paraId="059FF171" w14:textId="55072045" w:rsidR="00AB029C" w:rsidRPr="001468CC" w:rsidRDefault="001468CC" w:rsidP="001468CC">
      <w:pPr>
        <w:pStyle w:val="Overskrift3"/>
        <w:tabs>
          <w:tab w:val="left" w:pos="567"/>
        </w:tabs>
        <w:spacing w:before="0" w:line="240" w:lineRule="auto"/>
        <w:rPr>
          <w:rFonts w:ascii="Times New Roman" w:hAnsi="Times New Roman" w:cs="Times New Roman"/>
          <w:color w:val="1F497D" w:themeColor="text2"/>
        </w:rPr>
      </w:pPr>
      <w:bookmarkStart w:id="101" w:name="_Toc215009023"/>
      <w:r w:rsidRPr="001468CC">
        <w:rPr>
          <w:rFonts w:ascii="Times New Roman" w:hAnsi="Times New Roman" w:cs="Times New Roman"/>
          <w:color w:val="1F497D" w:themeColor="text2"/>
        </w:rPr>
        <w:lastRenderedPageBreak/>
        <w:t xml:space="preserve">9.3.1 </w:t>
      </w:r>
      <w:r w:rsidR="00AB029C" w:rsidRPr="001468CC">
        <w:rPr>
          <w:rFonts w:ascii="Times New Roman" w:hAnsi="Times New Roman" w:cs="Times New Roman"/>
          <w:color w:val="1F497D" w:themeColor="text2"/>
        </w:rPr>
        <w:t>Eksisterende og potentielle projekter</w:t>
      </w:r>
      <w:bookmarkEnd w:id="101"/>
    </w:p>
    <w:p w14:paraId="63FE3D63" w14:textId="073D38E2" w:rsidR="00AB029C" w:rsidRPr="001468CC" w:rsidRDefault="00AB029C" w:rsidP="009A265E">
      <w:pPr>
        <w:spacing w:line="240" w:lineRule="auto"/>
        <w:rPr>
          <w:rFonts w:cs="Times New Roman"/>
        </w:rPr>
      </w:pPr>
      <w:r w:rsidRPr="001468CC">
        <w:rPr>
          <w:rFonts w:cs="Times New Roman"/>
        </w:rPr>
        <w:t>Der er for nuværende en ansøgning til en ’Mineral Exploration License’ (M-MLSA-410) i den nordlige del af nationalpark</w:t>
      </w:r>
      <w:r w:rsidR="0005392A" w:rsidRPr="001468CC">
        <w:rPr>
          <w:rFonts w:cs="Times New Roman"/>
        </w:rPr>
        <w:t>sområdet</w:t>
      </w:r>
      <w:r w:rsidRPr="001468CC">
        <w:rPr>
          <w:rFonts w:cs="Times New Roman"/>
        </w:rPr>
        <w:t xml:space="preserve"> beliggende inden for et eksisterende Ramsar</w:t>
      </w:r>
      <w:r w:rsidR="00121A50" w:rsidRPr="001468CC">
        <w:rPr>
          <w:rFonts w:cs="Times New Roman"/>
        </w:rPr>
        <w:t>-</w:t>
      </w:r>
      <w:r w:rsidRPr="001468CC">
        <w:rPr>
          <w:rFonts w:cs="Times New Roman"/>
        </w:rPr>
        <w:t>område (Naternaq). Ansøgningen er under behandling i Departementet for Erhverv, Råstoffer, Energi, Justitsområdet og Ligestilling</w:t>
      </w:r>
      <w:r w:rsidR="005D08D0" w:rsidRPr="001468CC">
        <w:rPr>
          <w:rStyle w:val="Fodnotehenvisning"/>
          <w:rFonts w:cs="Times New Roman"/>
        </w:rPr>
        <w:footnoteReference w:id="50"/>
      </w:r>
      <w:r w:rsidRPr="001468CC">
        <w:rPr>
          <w:rFonts w:cs="Times New Roman"/>
        </w:rPr>
        <w:t>. Der er for nuværende ikke kendskab til andre råstofaktiviteter i området.</w:t>
      </w:r>
    </w:p>
    <w:p w14:paraId="7DA213B5" w14:textId="77777777" w:rsidR="00241FC7" w:rsidRPr="001468CC" w:rsidRDefault="00241FC7" w:rsidP="009A265E">
      <w:pPr>
        <w:spacing w:line="240" w:lineRule="auto"/>
        <w:rPr>
          <w:rFonts w:cs="Times New Roman"/>
        </w:rPr>
      </w:pPr>
    </w:p>
    <w:p w14:paraId="2B85E7CB" w14:textId="53429D9F" w:rsidR="00AB029C" w:rsidRPr="001468CC" w:rsidRDefault="001468CC" w:rsidP="001468CC">
      <w:pPr>
        <w:pStyle w:val="Overskrift3"/>
        <w:tabs>
          <w:tab w:val="left" w:pos="567"/>
        </w:tabs>
        <w:spacing w:before="0" w:line="240" w:lineRule="auto"/>
        <w:rPr>
          <w:rFonts w:ascii="Times New Roman" w:hAnsi="Times New Roman" w:cs="Times New Roman"/>
          <w:color w:val="1F497D" w:themeColor="text2"/>
        </w:rPr>
      </w:pPr>
      <w:bookmarkStart w:id="102" w:name="_Toc215009024"/>
      <w:r w:rsidRPr="001468CC">
        <w:rPr>
          <w:rFonts w:ascii="Times New Roman" w:hAnsi="Times New Roman" w:cs="Times New Roman"/>
          <w:color w:val="1F497D" w:themeColor="text2"/>
        </w:rPr>
        <w:t xml:space="preserve">9.3.2 </w:t>
      </w:r>
      <w:r w:rsidR="00AB029C" w:rsidRPr="001468CC">
        <w:rPr>
          <w:rFonts w:ascii="Times New Roman" w:hAnsi="Times New Roman" w:cs="Times New Roman"/>
          <w:color w:val="1F497D" w:themeColor="text2"/>
        </w:rPr>
        <w:t>Konflikter mellem bevaring og udvinding</w:t>
      </w:r>
      <w:bookmarkEnd w:id="102"/>
    </w:p>
    <w:p w14:paraId="4B1A0EA4" w14:textId="730F1152" w:rsidR="00AB029C" w:rsidRPr="001468CC" w:rsidRDefault="00AB029C" w:rsidP="009A265E">
      <w:pPr>
        <w:spacing w:line="240" w:lineRule="auto"/>
        <w:rPr>
          <w:rFonts w:cs="Times New Roman"/>
        </w:rPr>
      </w:pPr>
      <w:r w:rsidRPr="001468CC">
        <w:rPr>
          <w:rFonts w:cs="Times New Roman"/>
        </w:rPr>
        <w:t xml:space="preserve">Råstofområdet er undtaget </w:t>
      </w:r>
      <w:r w:rsidR="00DF20C1" w:rsidRPr="001468CC">
        <w:rPr>
          <w:rFonts w:cs="Times New Roman"/>
        </w:rPr>
        <w:t>naturbeskyttelsesloven og afledte bekendtgørelser</w:t>
      </w:r>
      <w:r w:rsidR="00E867CD" w:rsidRPr="001468CC">
        <w:rPr>
          <w:rFonts w:cs="Times New Roman"/>
        </w:rPr>
        <w:t>. E</w:t>
      </w:r>
      <w:r w:rsidRPr="001468CC">
        <w:rPr>
          <w:rFonts w:cs="Times New Roman"/>
        </w:rPr>
        <w:t>t eventuelt råstofprojekt i Ramsar</w:t>
      </w:r>
      <w:r w:rsidR="00121A50" w:rsidRPr="001468CC">
        <w:rPr>
          <w:rFonts w:cs="Times New Roman"/>
        </w:rPr>
        <w:t>-</w:t>
      </w:r>
      <w:r w:rsidRPr="001468CC">
        <w:rPr>
          <w:rFonts w:cs="Times New Roman"/>
        </w:rPr>
        <w:t>området kan</w:t>
      </w:r>
      <w:r w:rsidR="00E867CD" w:rsidRPr="001468CC">
        <w:rPr>
          <w:rFonts w:cs="Times New Roman"/>
        </w:rPr>
        <w:t xml:space="preserve"> dog</w:t>
      </w:r>
      <w:r w:rsidRPr="001468CC">
        <w:rPr>
          <w:rFonts w:cs="Times New Roman"/>
        </w:rPr>
        <w:t xml:space="preserve"> medføre andre beskyttelsesbehov i jævnfør af</w:t>
      </w:r>
      <w:r w:rsidR="00DF20C1" w:rsidRPr="001468CC">
        <w:rPr>
          <w:rFonts w:cs="Times New Roman"/>
        </w:rPr>
        <w:t xml:space="preserve"> Ramsar</w:t>
      </w:r>
      <w:r w:rsidR="00121A50" w:rsidRPr="001468CC">
        <w:rPr>
          <w:rFonts w:cs="Times New Roman"/>
        </w:rPr>
        <w:t>-</w:t>
      </w:r>
      <w:r w:rsidR="00DF20C1" w:rsidRPr="001468CC">
        <w:rPr>
          <w:rFonts w:cs="Times New Roman"/>
        </w:rPr>
        <w:t>konventionen</w:t>
      </w:r>
      <w:r w:rsidR="0005392A" w:rsidRPr="001468CC">
        <w:rPr>
          <w:rFonts w:cs="Times New Roman"/>
        </w:rPr>
        <w:t>,</w:t>
      </w:r>
      <w:r w:rsidRPr="001468CC">
        <w:rPr>
          <w:rFonts w:cs="Times New Roman"/>
        </w:rPr>
        <w:t xml:space="preserve"> såfremt aktiviteterne vurderes at have betydelige negative påvirkninger </w:t>
      </w:r>
      <w:r w:rsidR="0005392A" w:rsidRPr="001468CC">
        <w:rPr>
          <w:rFonts w:cs="Times New Roman"/>
        </w:rPr>
        <w:t xml:space="preserve">på </w:t>
      </w:r>
      <w:r w:rsidR="00E867CD" w:rsidRPr="001468CC">
        <w:rPr>
          <w:rFonts w:cs="Times New Roman"/>
        </w:rPr>
        <w:t xml:space="preserve">de </w:t>
      </w:r>
      <w:r w:rsidRPr="001468CC">
        <w:rPr>
          <w:rFonts w:cs="Times New Roman"/>
        </w:rPr>
        <w:t>beskyttelsesinteresser, der ligger til grund for udpegningen</w:t>
      </w:r>
      <w:r w:rsidR="0005392A" w:rsidRPr="001468CC">
        <w:rPr>
          <w:rFonts w:cs="Times New Roman"/>
        </w:rPr>
        <w:t xml:space="preserve"> som Ramsar</w:t>
      </w:r>
      <w:r w:rsidR="00121A50" w:rsidRPr="001468CC">
        <w:rPr>
          <w:rFonts w:cs="Times New Roman"/>
        </w:rPr>
        <w:t>-</w:t>
      </w:r>
      <w:r w:rsidR="0005392A" w:rsidRPr="001468CC">
        <w:rPr>
          <w:rFonts w:cs="Times New Roman"/>
        </w:rPr>
        <w:t>område</w:t>
      </w:r>
      <w:r w:rsidRPr="001468CC">
        <w:rPr>
          <w:rFonts w:cs="Times New Roman"/>
        </w:rPr>
        <w:t xml:space="preserve"> (blandt andet endemisk Grønlandsk blisgås og edderfugl).</w:t>
      </w:r>
      <w:r w:rsidR="00E867CD" w:rsidRPr="001468CC">
        <w:rPr>
          <w:rFonts w:cs="Times New Roman"/>
        </w:rPr>
        <w:t xml:space="preserve"> En etablering af nationalpark i området vil ikke have betydning for eller ændre på eventuelle hensyn, der allerede er foranlediget af Ramsar</w:t>
      </w:r>
      <w:r w:rsidR="00121A50" w:rsidRPr="001468CC">
        <w:rPr>
          <w:rFonts w:cs="Times New Roman"/>
        </w:rPr>
        <w:t>-</w:t>
      </w:r>
      <w:r w:rsidR="00E867CD" w:rsidRPr="001468CC">
        <w:rPr>
          <w:rFonts w:cs="Times New Roman"/>
        </w:rPr>
        <w:t>konventionen.</w:t>
      </w:r>
    </w:p>
    <w:p w14:paraId="681F45E2" w14:textId="77777777" w:rsidR="00241FC7" w:rsidRPr="001468CC" w:rsidRDefault="00241FC7" w:rsidP="009A265E">
      <w:pPr>
        <w:spacing w:line="240" w:lineRule="auto"/>
        <w:rPr>
          <w:rFonts w:cs="Times New Roman"/>
        </w:rPr>
      </w:pPr>
    </w:p>
    <w:p w14:paraId="41B096C0" w14:textId="52382D12" w:rsidR="00AB029C" w:rsidRPr="001468CC" w:rsidRDefault="001468CC" w:rsidP="001468CC">
      <w:pPr>
        <w:pStyle w:val="Overskrift3"/>
        <w:tabs>
          <w:tab w:val="left" w:pos="567"/>
        </w:tabs>
        <w:spacing w:before="0" w:line="240" w:lineRule="auto"/>
        <w:rPr>
          <w:rFonts w:ascii="Times New Roman" w:hAnsi="Times New Roman" w:cs="Times New Roman"/>
          <w:color w:val="1F497D" w:themeColor="text2"/>
        </w:rPr>
      </w:pPr>
      <w:bookmarkStart w:id="103" w:name="_Toc215009025"/>
      <w:r w:rsidRPr="001468CC">
        <w:rPr>
          <w:rFonts w:ascii="Times New Roman" w:hAnsi="Times New Roman" w:cs="Times New Roman"/>
          <w:color w:val="1F497D" w:themeColor="text2"/>
        </w:rPr>
        <w:t xml:space="preserve">9.3.3 </w:t>
      </w:r>
      <w:r w:rsidR="00AB029C" w:rsidRPr="001468CC">
        <w:rPr>
          <w:rFonts w:ascii="Times New Roman" w:hAnsi="Times New Roman" w:cs="Times New Roman"/>
          <w:color w:val="1F497D" w:themeColor="text2"/>
        </w:rPr>
        <w:t>Økonomisk betydning og afvejning</w:t>
      </w:r>
      <w:bookmarkEnd w:id="103"/>
    </w:p>
    <w:p w14:paraId="79AFCD70" w14:textId="00885514" w:rsidR="00A26952" w:rsidRPr="001468CC" w:rsidRDefault="00A26952" w:rsidP="009A265E">
      <w:pPr>
        <w:spacing w:line="240" w:lineRule="auto"/>
        <w:rPr>
          <w:rFonts w:cs="Times New Roman"/>
        </w:rPr>
      </w:pPr>
      <w:r w:rsidRPr="001468CC">
        <w:rPr>
          <w:rFonts w:cs="Times New Roman"/>
        </w:rPr>
        <w:t>Store dele af det foreslåede nationalparksområde i Vestgrønland er udlagt som Ramsar</w:t>
      </w:r>
      <w:r w:rsidR="00121A50" w:rsidRPr="001468CC">
        <w:rPr>
          <w:rFonts w:cs="Times New Roman"/>
        </w:rPr>
        <w:t>-</w:t>
      </w:r>
      <w:r w:rsidRPr="001468CC">
        <w:rPr>
          <w:rFonts w:cs="Times New Roman"/>
        </w:rPr>
        <w:t>områder efter Ramsar</w:t>
      </w:r>
      <w:r w:rsidR="00121A50" w:rsidRPr="001468CC">
        <w:rPr>
          <w:rFonts w:cs="Times New Roman"/>
        </w:rPr>
        <w:t>-</w:t>
      </w:r>
      <w:r w:rsidRPr="001468CC">
        <w:rPr>
          <w:rFonts w:cs="Times New Roman"/>
        </w:rPr>
        <w:t>konventionen om beskyttelse af vådområder af international betydning. De eksisterende reguleringer af Ramsar</w:t>
      </w:r>
      <w:r w:rsidR="00121A50" w:rsidRPr="001468CC">
        <w:rPr>
          <w:rFonts w:cs="Times New Roman"/>
        </w:rPr>
        <w:t>-</w:t>
      </w:r>
      <w:r w:rsidRPr="001468CC">
        <w:rPr>
          <w:rFonts w:cs="Times New Roman"/>
        </w:rPr>
        <w:t>områderne i det foreslåede nationalparksområde udspringer af Ramsar</w:t>
      </w:r>
      <w:r w:rsidR="00121A50" w:rsidRPr="001468CC">
        <w:rPr>
          <w:rFonts w:cs="Times New Roman"/>
        </w:rPr>
        <w:t>-</w:t>
      </w:r>
      <w:r w:rsidRPr="001468CC">
        <w:rPr>
          <w:rFonts w:cs="Times New Roman"/>
        </w:rPr>
        <w:t>konventionen og dermed en international forpligtelse. Dvs. de afhænger ikke af, hvorvidt der etableres en nationalpark i området.</w:t>
      </w:r>
    </w:p>
    <w:p w14:paraId="3447E049" w14:textId="77777777" w:rsidR="00A26952" w:rsidRPr="001468CC" w:rsidRDefault="00A26952" w:rsidP="009A265E">
      <w:pPr>
        <w:spacing w:line="240" w:lineRule="auto"/>
        <w:rPr>
          <w:rFonts w:cs="Times New Roman"/>
        </w:rPr>
      </w:pPr>
    </w:p>
    <w:p w14:paraId="298683E8" w14:textId="0A0FF493" w:rsidR="00A45E91" w:rsidRPr="001468CC" w:rsidRDefault="00AB029C" w:rsidP="009A265E">
      <w:pPr>
        <w:spacing w:line="240" w:lineRule="auto"/>
        <w:rPr>
          <w:rFonts w:cs="Times New Roman"/>
        </w:rPr>
      </w:pPr>
      <w:r w:rsidRPr="001468CC">
        <w:rPr>
          <w:rFonts w:cs="Times New Roman"/>
        </w:rPr>
        <w:t xml:space="preserve">Et områdes beskyttelsesstatus kan have betydning for investorers interesse for at investere i råstofaktiviteter, ligesom råstofaktiviteter kan have betydning for </w:t>
      </w:r>
      <w:r w:rsidR="00D16EAC" w:rsidRPr="001468CC">
        <w:rPr>
          <w:rFonts w:cs="Times New Roman"/>
        </w:rPr>
        <w:t>eksempelvis</w:t>
      </w:r>
      <w:r w:rsidR="00D16EAC" w:rsidRPr="001468CC" w:rsidDel="00D16EAC">
        <w:rPr>
          <w:rFonts w:cs="Times New Roman"/>
        </w:rPr>
        <w:t xml:space="preserve"> </w:t>
      </w:r>
      <w:r w:rsidRPr="001468CC">
        <w:rPr>
          <w:rFonts w:cs="Times New Roman"/>
        </w:rPr>
        <w:t xml:space="preserve">turismeinteressen. </w:t>
      </w:r>
    </w:p>
    <w:p w14:paraId="59D9E93E" w14:textId="77777777" w:rsidR="00A45E91" w:rsidRPr="001468CC" w:rsidRDefault="00A45E91" w:rsidP="009A265E">
      <w:pPr>
        <w:spacing w:line="240" w:lineRule="auto"/>
        <w:rPr>
          <w:rFonts w:cs="Times New Roman"/>
        </w:rPr>
      </w:pPr>
    </w:p>
    <w:p w14:paraId="427ABE61" w14:textId="569D0039" w:rsidR="00831613" w:rsidRPr="001468CC" w:rsidRDefault="00831613" w:rsidP="009A265E">
      <w:pPr>
        <w:spacing w:line="240" w:lineRule="auto"/>
        <w:rPr>
          <w:rFonts w:cs="Times New Roman"/>
        </w:rPr>
      </w:pPr>
      <w:r w:rsidRPr="001468CC">
        <w:rPr>
          <w:rFonts w:cs="Times New Roman"/>
        </w:rPr>
        <w:t xml:space="preserve">Naturbeskyttelsesloven undtager alle former for råstofaktiviteter, og der er dermed et klart lovgrundlag, der </w:t>
      </w:r>
      <w:r w:rsidR="0085708C" w:rsidRPr="001468CC">
        <w:rPr>
          <w:rFonts w:cs="Times New Roman"/>
        </w:rPr>
        <w:t xml:space="preserve">generelt </w:t>
      </w:r>
      <w:r w:rsidRPr="001468CC">
        <w:rPr>
          <w:rFonts w:cs="Times New Roman"/>
        </w:rPr>
        <w:t>tillader råstofaktiviteter områder</w:t>
      </w:r>
      <w:r w:rsidR="0043581A" w:rsidRPr="0043581A">
        <w:rPr>
          <w:rFonts w:cs="Times New Roman"/>
        </w:rPr>
        <w:t xml:space="preserve"> </w:t>
      </w:r>
      <w:r w:rsidR="0043581A" w:rsidRPr="001468CC">
        <w:rPr>
          <w:rFonts w:cs="Times New Roman"/>
        </w:rPr>
        <w:t>beskytte</w:t>
      </w:r>
      <w:r w:rsidR="0043581A">
        <w:rPr>
          <w:rFonts w:cs="Times New Roman"/>
        </w:rPr>
        <w:t>t i henhold til naturbeskyttelsesloven</w:t>
      </w:r>
      <w:r w:rsidRPr="001468CC">
        <w:rPr>
          <w:rFonts w:cs="Times New Roman"/>
        </w:rPr>
        <w:t xml:space="preserve">. </w:t>
      </w:r>
      <w:r w:rsidR="00AB029C" w:rsidRPr="001468CC">
        <w:rPr>
          <w:rFonts w:cs="Times New Roman"/>
        </w:rPr>
        <w:t xml:space="preserve">Departementet for Natur og Miljø kan i den sammenhæng henvise til, at der er </w:t>
      </w:r>
      <w:r w:rsidRPr="001468CC">
        <w:rPr>
          <w:rFonts w:cs="Times New Roman"/>
        </w:rPr>
        <w:t xml:space="preserve">udstedt </w:t>
      </w:r>
      <w:r w:rsidR="00AB029C" w:rsidRPr="001468CC">
        <w:rPr>
          <w:rFonts w:cs="Times New Roman"/>
        </w:rPr>
        <w:t>licenser</w:t>
      </w:r>
      <w:r w:rsidRPr="001468CC">
        <w:rPr>
          <w:rFonts w:cs="Times New Roman"/>
        </w:rPr>
        <w:t xml:space="preserve"> til råstofaktiviteter</w:t>
      </w:r>
      <w:r w:rsidR="00AB029C" w:rsidRPr="001468CC">
        <w:rPr>
          <w:rFonts w:cs="Times New Roman"/>
        </w:rPr>
        <w:t xml:space="preserve"> i Nationalparken i Nord- og Østgrønland</w:t>
      </w:r>
      <w:r w:rsidRPr="001468CC">
        <w:rPr>
          <w:rFonts w:cs="Times New Roman"/>
        </w:rPr>
        <w:t>. Der foreligger ikke data på</w:t>
      </w:r>
      <w:r w:rsidR="0043581A">
        <w:rPr>
          <w:rFonts w:cs="Times New Roman"/>
        </w:rPr>
        <w:t>,</w:t>
      </w:r>
      <w:r w:rsidRPr="001468CC">
        <w:rPr>
          <w:rFonts w:cs="Times New Roman"/>
        </w:rPr>
        <w:t xml:space="preserve"> om områdets status som nationalpark har betydning for investorers villighed til at investere i råstofaktiviteter.</w:t>
      </w:r>
    </w:p>
    <w:p w14:paraId="0B39ED2F" w14:textId="77777777" w:rsidR="00831613" w:rsidRPr="001468CC" w:rsidRDefault="00831613" w:rsidP="009A265E">
      <w:pPr>
        <w:spacing w:line="240" w:lineRule="auto"/>
        <w:rPr>
          <w:rFonts w:cs="Times New Roman"/>
        </w:rPr>
      </w:pPr>
    </w:p>
    <w:p w14:paraId="2D653901" w14:textId="7C8CA69E" w:rsidR="00AB029C" w:rsidRPr="001468CC" w:rsidRDefault="00AB029C" w:rsidP="009A265E">
      <w:pPr>
        <w:spacing w:line="240" w:lineRule="auto"/>
        <w:rPr>
          <w:rFonts w:cs="Times New Roman"/>
        </w:rPr>
      </w:pPr>
      <w:r w:rsidRPr="001468CC">
        <w:rPr>
          <w:rFonts w:cs="Times New Roman"/>
        </w:rPr>
        <w:t>Departement</w:t>
      </w:r>
      <w:r w:rsidR="005D08D0" w:rsidRPr="001468CC">
        <w:rPr>
          <w:rFonts w:cs="Times New Roman"/>
        </w:rPr>
        <w:t xml:space="preserve"> for Natur og Miljø</w:t>
      </w:r>
      <w:r w:rsidRPr="001468CC">
        <w:rPr>
          <w:rFonts w:cs="Times New Roman"/>
        </w:rPr>
        <w:t xml:space="preserve"> modtager i disse år et stærkt stigende antal ekspeditions</w:t>
      </w:r>
      <w:r w:rsidR="00A45E91" w:rsidRPr="001468CC">
        <w:rPr>
          <w:rFonts w:cs="Times New Roman"/>
        </w:rPr>
        <w:t>- og dispensations</w:t>
      </w:r>
      <w:r w:rsidRPr="001468CC">
        <w:rPr>
          <w:rFonts w:cs="Times New Roman"/>
        </w:rPr>
        <w:t>ansøgninger om turisme- og videnskabelige aktiviteter i Nationalparken i Nord- og Østgrønland</w:t>
      </w:r>
      <w:r w:rsidR="00A45E91" w:rsidRPr="001468CC">
        <w:rPr>
          <w:rFonts w:cs="Times New Roman"/>
        </w:rPr>
        <w:t xml:space="preserve"> og andre </w:t>
      </w:r>
      <w:r w:rsidR="0043581A">
        <w:rPr>
          <w:rFonts w:cs="Times New Roman"/>
        </w:rPr>
        <w:t xml:space="preserve">beskyttede og </w:t>
      </w:r>
      <w:r w:rsidR="00A45E91" w:rsidRPr="001468CC">
        <w:rPr>
          <w:rFonts w:cs="Times New Roman"/>
        </w:rPr>
        <w:t>fredede områder i Grønland</w:t>
      </w:r>
      <w:r w:rsidRPr="001468CC">
        <w:rPr>
          <w:rFonts w:cs="Times New Roman"/>
        </w:rPr>
        <w:t>. De</w:t>
      </w:r>
      <w:r w:rsidR="00E867CD" w:rsidRPr="001468CC">
        <w:rPr>
          <w:rFonts w:cs="Times New Roman"/>
        </w:rPr>
        <w:t>partementet er ikke bekendt med</w:t>
      </w:r>
      <w:r w:rsidRPr="001468CC">
        <w:rPr>
          <w:rFonts w:cs="Times New Roman"/>
        </w:rPr>
        <w:t xml:space="preserve"> data</w:t>
      </w:r>
      <w:r w:rsidR="00A26952" w:rsidRPr="001468CC">
        <w:rPr>
          <w:rFonts w:cs="Times New Roman"/>
        </w:rPr>
        <w:t xml:space="preserve"> fra Grønland, der kan belyse </w:t>
      </w:r>
      <w:r w:rsidRPr="001468CC">
        <w:rPr>
          <w:rFonts w:cs="Times New Roman"/>
        </w:rPr>
        <w:t>råstofaktiviteter</w:t>
      </w:r>
      <w:r w:rsidR="00A45E91" w:rsidRPr="001468CC">
        <w:rPr>
          <w:rFonts w:cs="Times New Roman"/>
        </w:rPr>
        <w:t>s</w:t>
      </w:r>
      <w:r w:rsidRPr="001468CC">
        <w:rPr>
          <w:rFonts w:cs="Times New Roman"/>
        </w:rPr>
        <w:t xml:space="preserve"> betydning for turismeinteressen</w:t>
      </w:r>
      <w:r w:rsidR="00A45E91" w:rsidRPr="001468CC">
        <w:rPr>
          <w:rFonts w:cs="Times New Roman"/>
        </w:rPr>
        <w:t xml:space="preserve">, men dette vil sandsynligvis afhænge af placeringen af </w:t>
      </w:r>
      <w:r w:rsidR="005D08D0" w:rsidRPr="001468CC">
        <w:rPr>
          <w:rFonts w:cs="Times New Roman"/>
        </w:rPr>
        <w:t>råstofaktiviteter</w:t>
      </w:r>
      <w:r w:rsidR="00A45E91" w:rsidRPr="001468CC">
        <w:rPr>
          <w:rFonts w:cs="Times New Roman"/>
        </w:rPr>
        <w:t xml:space="preserve"> i forhold til nationalparksområdets attraktioner</w:t>
      </w:r>
      <w:r w:rsidRPr="001468CC">
        <w:rPr>
          <w:rFonts w:cs="Times New Roman"/>
        </w:rPr>
        <w:t xml:space="preserve">. </w:t>
      </w:r>
    </w:p>
    <w:p w14:paraId="65CD1499" w14:textId="77777777" w:rsidR="00800509" w:rsidRPr="001468CC" w:rsidRDefault="00800509" w:rsidP="009A265E">
      <w:pPr>
        <w:spacing w:line="240" w:lineRule="auto"/>
        <w:rPr>
          <w:rFonts w:cs="Times New Roman"/>
        </w:rPr>
      </w:pPr>
    </w:p>
    <w:p w14:paraId="1A05D19F" w14:textId="5DE4DB32" w:rsidR="00AB029C" w:rsidRPr="001468CC" w:rsidRDefault="001468CC" w:rsidP="001468CC">
      <w:pPr>
        <w:pStyle w:val="Overskrift2"/>
        <w:numPr>
          <w:ilvl w:val="0"/>
          <w:numId w:val="0"/>
        </w:numPr>
        <w:tabs>
          <w:tab w:val="left" w:pos="567"/>
        </w:tabs>
        <w:spacing w:line="240" w:lineRule="auto"/>
        <w:rPr>
          <w:rFonts w:ascii="Times New Roman" w:hAnsi="Times New Roman" w:cs="Times New Roman"/>
        </w:rPr>
      </w:pPr>
      <w:bookmarkStart w:id="104" w:name="_Toc215009026"/>
      <w:r w:rsidRPr="001468CC">
        <w:rPr>
          <w:rFonts w:ascii="Times New Roman" w:hAnsi="Times New Roman" w:cs="Times New Roman"/>
        </w:rPr>
        <w:t xml:space="preserve">9.4 </w:t>
      </w:r>
      <w:r w:rsidRPr="001468CC">
        <w:rPr>
          <w:rFonts w:ascii="Times New Roman" w:hAnsi="Times New Roman" w:cs="Times New Roman"/>
        </w:rPr>
        <w:tab/>
      </w:r>
      <w:r w:rsidR="00AB029C" w:rsidRPr="001468CC">
        <w:rPr>
          <w:rFonts w:ascii="Times New Roman" w:hAnsi="Times New Roman" w:cs="Times New Roman"/>
        </w:rPr>
        <w:t>Kommuner</w:t>
      </w:r>
      <w:bookmarkEnd w:id="104"/>
    </w:p>
    <w:p w14:paraId="088BBE9E" w14:textId="601E62BF" w:rsidR="00800509" w:rsidRPr="001468CC" w:rsidRDefault="00A45E91" w:rsidP="009A265E">
      <w:pPr>
        <w:spacing w:line="240" w:lineRule="auto"/>
        <w:rPr>
          <w:rFonts w:cs="Times New Roman"/>
        </w:rPr>
      </w:pPr>
      <w:r w:rsidRPr="001468CC">
        <w:rPr>
          <w:rFonts w:cs="Times New Roman"/>
        </w:rPr>
        <w:t>Kommunerne er som initiativtager til etablering af nationalparken en del af styregruppen</w:t>
      </w:r>
      <w:r w:rsidR="00A3154D" w:rsidRPr="001468CC">
        <w:rPr>
          <w:rFonts w:cs="Times New Roman"/>
        </w:rPr>
        <w:t xml:space="preserve"> og dermed med til at udvikle de forvaltningsmæssige rammer, som kommunerne skal agere under. Det vil kræve administrative ressourcer hos kommunerne til deltagelse i styregruppen og implementering af initiativer i regi af den kommende forvaltningsplan. Disse løftes inden for kommunerne</w:t>
      </w:r>
      <w:r w:rsidR="0043581A">
        <w:rPr>
          <w:rFonts w:cs="Times New Roman"/>
        </w:rPr>
        <w:t>s</w:t>
      </w:r>
      <w:r w:rsidR="00A3154D" w:rsidRPr="001468CC">
        <w:rPr>
          <w:rFonts w:cs="Times New Roman"/>
        </w:rPr>
        <w:t xml:space="preserve"> eksisterende finansielle rammer. </w:t>
      </w:r>
    </w:p>
    <w:p w14:paraId="22C3EDAD" w14:textId="77777777" w:rsidR="00A3154D" w:rsidRPr="001468CC" w:rsidRDefault="00A3154D" w:rsidP="009A265E">
      <w:pPr>
        <w:spacing w:line="240" w:lineRule="auto"/>
        <w:rPr>
          <w:rFonts w:cs="Times New Roman"/>
        </w:rPr>
      </w:pPr>
    </w:p>
    <w:p w14:paraId="5D133ECD" w14:textId="27C6ED6C" w:rsidR="00A3154D" w:rsidRPr="001468CC" w:rsidRDefault="00A3154D" w:rsidP="009A265E">
      <w:pPr>
        <w:spacing w:line="240" w:lineRule="auto"/>
        <w:rPr>
          <w:rFonts w:cs="Times New Roman"/>
        </w:rPr>
      </w:pPr>
      <w:r w:rsidRPr="001468CC">
        <w:rPr>
          <w:rFonts w:cs="Times New Roman"/>
        </w:rPr>
        <w:t xml:space="preserve">Nationalparken indfører </w:t>
      </w:r>
      <w:r w:rsidR="00F62B5F">
        <w:rPr>
          <w:rFonts w:cs="Times New Roman"/>
        </w:rPr>
        <w:t>nogle få</w:t>
      </w:r>
      <w:r w:rsidR="00F62B5F" w:rsidRPr="001468CC">
        <w:rPr>
          <w:rFonts w:cs="Times New Roman"/>
        </w:rPr>
        <w:t xml:space="preserve"> </w:t>
      </w:r>
      <w:r w:rsidRPr="001468CC">
        <w:rPr>
          <w:rFonts w:cs="Times New Roman"/>
        </w:rPr>
        <w:t xml:space="preserve">reguleringer, der kun i meget begrænset omfang påvirker borgernes og turistoperatørernes muligheder og dermed indtjeningsmuligheder. Nationalparken kan som brand føre til en øget turisme og dermed mulighed for diversificering og styrkelse af den lokale </w:t>
      </w:r>
      <w:r w:rsidR="00F62B5F">
        <w:rPr>
          <w:rFonts w:cs="Times New Roman"/>
        </w:rPr>
        <w:t xml:space="preserve">beskæftigelse og </w:t>
      </w:r>
      <w:r w:rsidRPr="001468CC">
        <w:rPr>
          <w:rFonts w:cs="Times New Roman"/>
        </w:rPr>
        <w:t>økonomi i kommunerne. Samlet set vurderer kommunerne</w:t>
      </w:r>
      <w:r w:rsidR="00A83D02" w:rsidRPr="001468CC">
        <w:rPr>
          <w:rFonts w:cs="Times New Roman"/>
        </w:rPr>
        <w:t>,</w:t>
      </w:r>
      <w:r w:rsidRPr="001468CC">
        <w:rPr>
          <w:rFonts w:cs="Times New Roman"/>
        </w:rPr>
        <w:t xml:space="preserve"> at </w:t>
      </w:r>
      <w:r w:rsidR="00C77428" w:rsidRPr="001468CC">
        <w:rPr>
          <w:rFonts w:cs="Times New Roman"/>
        </w:rPr>
        <w:t>en nationalpark vil bidrage positivt til kommunernes økonomi i takt med</w:t>
      </w:r>
      <w:r w:rsidR="00F62B5F">
        <w:rPr>
          <w:rFonts w:cs="Times New Roman"/>
        </w:rPr>
        <w:t>,</w:t>
      </w:r>
      <w:r w:rsidR="00C77428" w:rsidRPr="001468CC">
        <w:rPr>
          <w:rFonts w:cs="Times New Roman"/>
        </w:rPr>
        <w:t xml:space="preserve"> at turismen udvikles i området.</w:t>
      </w:r>
    </w:p>
    <w:p w14:paraId="3B9C2FCE" w14:textId="77777777" w:rsidR="00A45E91" w:rsidRPr="001468CC" w:rsidRDefault="00A45E91" w:rsidP="009A265E">
      <w:pPr>
        <w:spacing w:line="240" w:lineRule="auto"/>
        <w:rPr>
          <w:rFonts w:cs="Times New Roman"/>
        </w:rPr>
      </w:pPr>
    </w:p>
    <w:p w14:paraId="6C4772A9" w14:textId="343075B2" w:rsidR="00AB029C" w:rsidRPr="004F761A" w:rsidRDefault="001468CC" w:rsidP="001468CC">
      <w:pPr>
        <w:pStyle w:val="Overskrift2"/>
        <w:numPr>
          <w:ilvl w:val="0"/>
          <w:numId w:val="0"/>
        </w:numPr>
        <w:tabs>
          <w:tab w:val="left" w:pos="567"/>
        </w:tabs>
        <w:spacing w:line="240" w:lineRule="auto"/>
        <w:rPr>
          <w:rFonts w:ascii="Times New Roman" w:hAnsi="Times New Roman" w:cs="Times New Roman"/>
          <w:lang w:val="nb-NO"/>
        </w:rPr>
      </w:pPr>
      <w:bookmarkStart w:id="105" w:name="_Toc215009027"/>
      <w:r w:rsidRPr="004F761A">
        <w:rPr>
          <w:rFonts w:ascii="Times New Roman" w:hAnsi="Times New Roman" w:cs="Times New Roman"/>
          <w:lang w:val="nb-NO"/>
        </w:rPr>
        <w:t xml:space="preserve">9.5 </w:t>
      </w:r>
      <w:r w:rsidRPr="004F761A">
        <w:rPr>
          <w:rFonts w:ascii="Times New Roman" w:hAnsi="Times New Roman" w:cs="Times New Roman"/>
          <w:lang w:val="nb-NO"/>
        </w:rPr>
        <w:tab/>
      </w:r>
      <w:r w:rsidR="00AB029C" w:rsidRPr="004F761A">
        <w:rPr>
          <w:rFonts w:ascii="Times New Roman" w:hAnsi="Times New Roman" w:cs="Times New Roman"/>
          <w:lang w:val="nb-NO"/>
        </w:rPr>
        <w:t>Selvstyre</w:t>
      </w:r>
      <w:bookmarkEnd w:id="105"/>
    </w:p>
    <w:p w14:paraId="27DACA48" w14:textId="77777777" w:rsidR="005D08D0" w:rsidRPr="004F761A" w:rsidRDefault="005D08D0" w:rsidP="009A265E">
      <w:pPr>
        <w:spacing w:line="240" w:lineRule="auto"/>
        <w:rPr>
          <w:rFonts w:cs="Times New Roman"/>
          <w:lang w:val="nb-NO"/>
        </w:rPr>
      </w:pPr>
    </w:p>
    <w:p w14:paraId="66169017" w14:textId="6DCA1031" w:rsidR="005A4D6A" w:rsidRPr="004F761A" w:rsidRDefault="005A4D6A" w:rsidP="001468CC">
      <w:pPr>
        <w:pStyle w:val="Overskrift3"/>
        <w:tabs>
          <w:tab w:val="left" w:pos="567"/>
        </w:tabs>
        <w:spacing w:before="0" w:line="240" w:lineRule="auto"/>
        <w:rPr>
          <w:rFonts w:ascii="Times New Roman" w:hAnsi="Times New Roman" w:cs="Times New Roman"/>
          <w:color w:val="1F497D" w:themeColor="text2"/>
          <w:lang w:val="nb-NO"/>
        </w:rPr>
      </w:pPr>
      <w:bookmarkStart w:id="106" w:name="_Toc215009028"/>
      <w:r w:rsidRPr="004F761A">
        <w:rPr>
          <w:rFonts w:ascii="Times New Roman" w:hAnsi="Times New Roman" w:cs="Times New Roman"/>
          <w:color w:val="1F497D" w:themeColor="text2"/>
          <w:lang w:val="nb-NO"/>
        </w:rPr>
        <w:t xml:space="preserve">9.5.1 </w:t>
      </w:r>
      <w:r w:rsidR="00AB029C" w:rsidRPr="004F761A">
        <w:rPr>
          <w:rFonts w:ascii="Times New Roman" w:hAnsi="Times New Roman" w:cs="Times New Roman"/>
          <w:color w:val="1F497D" w:themeColor="text2"/>
          <w:lang w:val="nb-NO"/>
        </w:rPr>
        <w:t>Finansiering – etablering, drift og infrastruktur</w:t>
      </w:r>
      <w:bookmarkEnd w:id="106"/>
      <w:r w:rsidR="00AB029C" w:rsidRPr="004F761A">
        <w:rPr>
          <w:rFonts w:ascii="Times New Roman" w:hAnsi="Times New Roman" w:cs="Times New Roman"/>
          <w:color w:val="1F497D" w:themeColor="text2"/>
          <w:lang w:val="nb-NO"/>
        </w:rPr>
        <w:t xml:space="preserve"> </w:t>
      </w:r>
    </w:p>
    <w:p w14:paraId="0C06BC8D" w14:textId="70E4F988" w:rsidR="00AB029C" w:rsidRPr="001468CC" w:rsidRDefault="00AB029C" w:rsidP="009A265E">
      <w:pPr>
        <w:spacing w:line="240" w:lineRule="auto"/>
        <w:rPr>
          <w:rFonts w:cs="Times New Roman"/>
        </w:rPr>
      </w:pPr>
      <w:r w:rsidRPr="001468CC">
        <w:rPr>
          <w:rFonts w:cs="Times New Roman"/>
        </w:rPr>
        <w:t>Departementet</w:t>
      </w:r>
      <w:r w:rsidR="00353EC3" w:rsidRPr="001468CC">
        <w:rPr>
          <w:rFonts w:cs="Times New Roman"/>
        </w:rPr>
        <w:t xml:space="preserve"> for Natur og Miljøs</w:t>
      </w:r>
      <w:r w:rsidRPr="001468CC">
        <w:rPr>
          <w:rFonts w:cs="Times New Roman"/>
        </w:rPr>
        <w:t xml:space="preserve"> udvikling af nationalparken finansieres af EU Grøn Vækst, mens deltagelse fra kommuner og </w:t>
      </w:r>
      <w:r w:rsidR="00F62B5F">
        <w:rPr>
          <w:rFonts w:cs="Times New Roman"/>
        </w:rPr>
        <w:t xml:space="preserve">øvrige </w:t>
      </w:r>
      <w:r w:rsidRPr="001468CC">
        <w:rPr>
          <w:rFonts w:cs="Times New Roman"/>
        </w:rPr>
        <w:t>departementer dækkes af institutionernes eksisterende budgetter.</w:t>
      </w:r>
    </w:p>
    <w:p w14:paraId="71D566A6" w14:textId="77777777" w:rsidR="00A35890" w:rsidRPr="001468CC" w:rsidRDefault="00A35890" w:rsidP="009A265E">
      <w:pPr>
        <w:spacing w:line="240" w:lineRule="auto"/>
        <w:rPr>
          <w:rFonts w:cs="Times New Roman"/>
        </w:rPr>
      </w:pPr>
    </w:p>
    <w:p w14:paraId="797C2A23" w14:textId="5CFA01E0" w:rsidR="00AB029C" w:rsidRPr="001468CC" w:rsidRDefault="00AB029C" w:rsidP="009A265E">
      <w:pPr>
        <w:spacing w:line="240" w:lineRule="auto"/>
        <w:rPr>
          <w:rFonts w:cs="Times New Roman"/>
        </w:rPr>
      </w:pPr>
      <w:r w:rsidRPr="001468CC">
        <w:rPr>
          <w:rFonts w:cs="Times New Roman"/>
        </w:rPr>
        <w:t>Driften af nationalparken vil bygges op omkring eksisterende</w:t>
      </w:r>
      <w:r w:rsidR="00EC076F" w:rsidRPr="001468CC">
        <w:rPr>
          <w:rFonts w:cs="Times New Roman"/>
        </w:rPr>
        <w:t>,</w:t>
      </w:r>
      <w:r w:rsidRPr="001468CC">
        <w:rPr>
          <w:rFonts w:cs="Times New Roman"/>
        </w:rPr>
        <w:t xml:space="preserve"> forvaltningsmæssige strukturer i departementer og kommuner og forventes dermed at kunne varetages inden for institutionernes nuværende </w:t>
      </w:r>
      <w:r w:rsidR="00EC076F" w:rsidRPr="001468CC">
        <w:rPr>
          <w:rFonts w:cs="Times New Roman"/>
        </w:rPr>
        <w:t>ramme</w:t>
      </w:r>
      <w:r w:rsidR="005D08D0" w:rsidRPr="001468CC">
        <w:rPr>
          <w:rFonts w:cs="Times New Roman"/>
        </w:rPr>
        <w:t>r</w:t>
      </w:r>
      <w:r w:rsidRPr="001468CC">
        <w:rPr>
          <w:rFonts w:cs="Times New Roman"/>
        </w:rPr>
        <w:t>. Eventuel formidlingsinfrastruktur og adgangsinfrastruktur kan</w:t>
      </w:r>
      <w:r w:rsidR="00A83D02" w:rsidRPr="001468CC">
        <w:rPr>
          <w:rFonts w:cs="Times New Roman"/>
        </w:rPr>
        <w:t xml:space="preserve"> evt.</w:t>
      </w:r>
      <w:r w:rsidRPr="001468CC">
        <w:rPr>
          <w:rFonts w:cs="Times New Roman"/>
        </w:rPr>
        <w:t xml:space="preserve"> indgå i en fase 2 af EU Grøn Vækst-aftalen og/eller andre eksterne finansieringskilder og vil således ikke ligge landskassen til last.</w:t>
      </w:r>
    </w:p>
    <w:p w14:paraId="136EF13B" w14:textId="77777777" w:rsidR="00A35890" w:rsidRPr="001468CC" w:rsidRDefault="00A35890" w:rsidP="009A265E">
      <w:pPr>
        <w:spacing w:line="240" w:lineRule="auto"/>
        <w:rPr>
          <w:rFonts w:cs="Times New Roman"/>
        </w:rPr>
      </w:pPr>
    </w:p>
    <w:p w14:paraId="2B697468" w14:textId="09194543" w:rsidR="00AB029C" w:rsidRPr="001468CC" w:rsidRDefault="00AB029C" w:rsidP="009A265E">
      <w:pPr>
        <w:spacing w:line="240" w:lineRule="auto"/>
        <w:rPr>
          <w:rFonts w:cs="Times New Roman"/>
        </w:rPr>
      </w:pPr>
      <w:r w:rsidRPr="001468CC">
        <w:rPr>
          <w:rFonts w:cs="Times New Roman"/>
        </w:rPr>
        <w:t>Såfremt en kommune måtte ønske at ansætte en parkranger, vil dette skulle dækkes af den pågældende kommune eller indgå i en eventuel fase 2 af EU Grøn Vækst-aftalen og/eller andre eksterne finansieringskilder.</w:t>
      </w:r>
    </w:p>
    <w:p w14:paraId="1C8FB0F5" w14:textId="77777777" w:rsidR="00253BD3" w:rsidRPr="001468CC" w:rsidRDefault="00253BD3" w:rsidP="009A265E">
      <w:pPr>
        <w:spacing w:line="240" w:lineRule="auto"/>
        <w:rPr>
          <w:rFonts w:cs="Times New Roman"/>
        </w:rPr>
      </w:pPr>
    </w:p>
    <w:p w14:paraId="1FC1F7FD" w14:textId="53B7DE7B" w:rsidR="00C77428" w:rsidRPr="001468CC" w:rsidRDefault="005A4D6A" w:rsidP="001468CC">
      <w:pPr>
        <w:pStyle w:val="Overskrift3"/>
        <w:tabs>
          <w:tab w:val="left" w:pos="567"/>
        </w:tabs>
        <w:spacing w:before="0" w:line="240" w:lineRule="auto"/>
        <w:rPr>
          <w:rFonts w:ascii="Times New Roman" w:hAnsi="Times New Roman" w:cs="Times New Roman"/>
          <w:color w:val="1F497D" w:themeColor="text2"/>
        </w:rPr>
      </w:pPr>
      <w:bookmarkStart w:id="107" w:name="_Toc215009029"/>
      <w:r w:rsidRPr="001468CC">
        <w:rPr>
          <w:rFonts w:ascii="Times New Roman" w:hAnsi="Times New Roman" w:cs="Times New Roman"/>
          <w:color w:val="1F497D" w:themeColor="text2"/>
        </w:rPr>
        <w:t xml:space="preserve">9.5.2 </w:t>
      </w:r>
      <w:r w:rsidR="00253BD3" w:rsidRPr="001468CC">
        <w:rPr>
          <w:rFonts w:ascii="Times New Roman" w:hAnsi="Times New Roman" w:cs="Times New Roman"/>
          <w:color w:val="1F497D" w:themeColor="text2"/>
        </w:rPr>
        <w:t>Eksterne investeringer</w:t>
      </w:r>
      <w:bookmarkEnd w:id="107"/>
    </w:p>
    <w:p w14:paraId="07A37EA5" w14:textId="53E9B4F4" w:rsidR="00AB029C" w:rsidRPr="001468CC" w:rsidRDefault="00C77428" w:rsidP="009A265E">
      <w:pPr>
        <w:spacing w:line="240" w:lineRule="auto"/>
        <w:rPr>
          <w:rFonts w:eastAsiaTheme="majorEastAsia" w:cs="Times New Roman"/>
          <w:color w:val="365F91" w:themeColor="accent1" w:themeShade="BF"/>
          <w:sz w:val="32"/>
          <w:szCs w:val="32"/>
        </w:rPr>
      </w:pPr>
      <w:r w:rsidRPr="001468CC">
        <w:rPr>
          <w:rFonts w:cs="Times New Roman"/>
        </w:rPr>
        <w:t xml:space="preserve">Bekendtgørelsen giver mulighed for etablering af turismeinfrastruktur i området. Det er på nuværende tidspunkt ikke muligt at vurdere omfanget af eventuelle investeringer i </w:t>
      </w:r>
      <w:r w:rsidR="00F62B5F">
        <w:rPr>
          <w:rFonts w:cs="Times New Roman"/>
        </w:rPr>
        <w:t xml:space="preserve">en </w:t>
      </w:r>
      <w:r w:rsidRPr="001468CC">
        <w:rPr>
          <w:rFonts w:cs="Times New Roman"/>
        </w:rPr>
        <w:t>sådan infrastruktur.</w:t>
      </w:r>
      <w:r w:rsidR="00253BD3" w:rsidRPr="001468CC">
        <w:rPr>
          <w:rFonts w:cs="Times New Roman"/>
        </w:rPr>
        <w:t xml:space="preserve"> </w:t>
      </w:r>
    </w:p>
    <w:p w14:paraId="6A445253" w14:textId="77777777" w:rsidR="005D08D0" w:rsidRPr="001468CC" w:rsidRDefault="005D08D0" w:rsidP="009A265E">
      <w:pPr>
        <w:spacing w:line="240" w:lineRule="auto"/>
        <w:rPr>
          <w:rFonts w:eastAsiaTheme="majorEastAsia" w:cs="Times New Roman"/>
          <w:color w:val="365F91" w:themeColor="accent1" w:themeShade="BF"/>
          <w:szCs w:val="24"/>
        </w:rPr>
      </w:pPr>
    </w:p>
    <w:p w14:paraId="74377378" w14:textId="77777777" w:rsidR="005D08D0" w:rsidRPr="001468CC" w:rsidRDefault="005D08D0" w:rsidP="009A265E">
      <w:pPr>
        <w:spacing w:line="240" w:lineRule="auto"/>
        <w:rPr>
          <w:rFonts w:eastAsiaTheme="majorEastAsia" w:cs="Times New Roman"/>
          <w:color w:val="365F91" w:themeColor="accent1" w:themeShade="BF"/>
          <w:szCs w:val="24"/>
        </w:rPr>
      </w:pPr>
    </w:p>
    <w:p w14:paraId="3ADD0654" w14:textId="57A1B012" w:rsidR="00AB029C" w:rsidRPr="001468CC" w:rsidRDefault="00A35890" w:rsidP="009A265E">
      <w:pPr>
        <w:pStyle w:val="Overskrift1"/>
        <w:tabs>
          <w:tab w:val="left" w:pos="567"/>
        </w:tabs>
        <w:spacing w:before="0" w:line="240" w:lineRule="auto"/>
        <w:rPr>
          <w:rFonts w:ascii="Times New Roman" w:hAnsi="Times New Roman" w:cs="Times New Roman"/>
          <w:color w:val="1F497D" w:themeColor="text2"/>
        </w:rPr>
      </w:pPr>
      <w:bookmarkStart w:id="108" w:name="_Toc201741109"/>
      <w:bookmarkStart w:id="109" w:name="_Toc215009030"/>
      <w:bookmarkEnd w:id="108"/>
      <w:r w:rsidRPr="001468CC">
        <w:rPr>
          <w:rFonts w:ascii="Times New Roman" w:hAnsi="Times New Roman" w:cs="Times New Roman"/>
          <w:color w:val="1F497D" w:themeColor="text2"/>
        </w:rPr>
        <w:t>Opsummering</w:t>
      </w:r>
      <w:bookmarkEnd w:id="109"/>
    </w:p>
    <w:p w14:paraId="709AC7BC" w14:textId="7E26CD3B" w:rsidR="00DD0DD5" w:rsidRPr="001468CC" w:rsidRDefault="00DD0DD5" w:rsidP="009A265E">
      <w:pPr>
        <w:tabs>
          <w:tab w:val="left" w:pos="567"/>
        </w:tabs>
        <w:spacing w:line="240" w:lineRule="auto"/>
        <w:rPr>
          <w:rFonts w:cs="Times New Roman"/>
        </w:rPr>
      </w:pPr>
      <w:r w:rsidRPr="001468CC">
        <w:rPr>
          <w:rFonts w:cs="Times New Roman"/>
        </w:rPr>
        <w:t xml:space="preserve">Denne foreløbige konsekvensanalyse er udarbejdet som led i forberedelserne til etableringen af Vestgrønland Nationalpark. Formålet har været at vurdere de potentielle effekter for natur, samfund og erhverv. Analysen er baseret på eksisterende rapporter, litteratur, biologiske undersøgelser, kommunale </w:t>
      </w:r>
      <w:r w:rsidR="00202C55">
        <w:rPr>
          <w:rFonts w:cs="Times New Roman"/>
        </w:rPr>
        <w:t>bidrag</w:t>
      </w:r>
      <w:r w:rsidRPr="001468CC">
        <w:rPr>
          <w:rFonts w:cs="Times New Roman"/>
        </w:rPr>
        <w:t xml:space="preserve"> samt de drøftelser, der er gennemført på borgermøder i Qeqqata og Qeqertalik kommuner i foråret 2025 og i projektets styregruppe.</w:t>
      </w:r>
    </w:p>
    <w:p w14:paraId="05AEFF7B" w14:textId="77777777" w:rsidR="00DD0DD5" w:rsidRPr="001468CC" w:rsidRDefault="00DD0DD5" w:rsidP="009A265E">
      <w:pPr>
        <w:spacing w:line="240" w:lineRule="auto"/>
        <w:rPr>
          <w:rFonts w:cs="Times New Roman"/>
        </w:rPr>
      </w:pPr>
    </w:p>
    <w:p w14:paraId="01C7F817" w14:textId="2D4AAC37" w:rsidR="00DD0DD5" w:rsidRPr="001468CC" w:rsidRDefault="00DD0DD5" w:rsidP="009A265E">
      <w:pPr>
        <w:spacing w:line="240" w:lineRule="auto"/>
        <w:rPr>
          <w:rFonts w:cs="Times New Roman"/>
        </w:rPr>
      </w:pPr>
      <w:r w:rsidRPr="001468CC">
        <w:rPr>
          <w:rFonts w:cs="Times New Roman"/>
        </w:rPr>
        <w:t xml:space="preserve">Nationalparksområdet er allerede i dag omfattet af et </w:t>
      </w:r>
      <w:r w:rsidR="00F62B5F">
        <w:rPr>
          <w:rFonts w:cs="Times New Roman"/>
        </w:rPr>
        <w:t>solidt lovgrundlag</w:t>
      </w:r>
      <w:r w:rsidRPr="001468CC">
        <w:rPr>
          <w:rFonts w:cs="Times New Roman"/>
        </w:rPr>
        <w:t>, der regulerer en lang række aktiviteter i området, herunder naturbeskyttelse, turisme, planlægning i det åbne land, kørselsvedtægter, mm. Det betyder</w:t>
      </w:r>
      <w:r w:rsidR="007A2802" w:rsidRPr="001468CC">
        <w:rPr>
          <w:rFonts w:cs="Times New Roman"/>
        </w:rPr>
        <w:t>,</w:t>
      </w:r>
      <w:r w:rsidRPr="001468CC">
        <w:rPr>
          <w:rFonts w:cs="Times New Roman"/>
        </w:rPr>
        <w:t xml:space="preserve"> at de foreslåede begrænsninger i en nationalparksbekendtgørelse er relativt </w:t>
      </w:r>
      <w:r w:rsidR="00F62B5F">
        <w:rPr>
          <w:rFonts w:cs="Times New Roman"/>
        </w:rPr>
        <w:t xml:space="preserve">få </w:t>
      </w:r>
      <w:r w:rsidRPr="001468CC">
        <w:rPr>
          <w:rFonts w:cs="Times New Roman"/>
        </w:rPr>
        <w:t>og dermed har begrænset betydning for borgernes fortsatte brug af området. Særligt turismeloven giver kommunerne mulighed for at regulere erhvervsturismen, således a</w:t>
      </w:r>
      <w:r w:rsidR="007A2802" w:rsidRPr="001468CC">
        <w:rPr>
          <w:rFonts w:cs="Times New Roman"/>
        </w:rPr>
        <w:t>t</w:t>
      </w:r>
      <w:r w:rsidRPr="001468CC">
        <w:rPr>
          <w:rFonts w:cs="Times New Roman"/>
        </w:rPr>
        <w:t xml:space="preserve"> lokal brug og turismeudvikling kan finde sted efter kommunens egne ønsker hertil og inden for de rammer</w:t>
      </w:r>
      <w:r w:rsidR="007A2802" w:rsidRPr="001468CC">
        <w:rPr>
          <w:rFonts w:cs="Times New Roman"/>
        </w:rPr>
        <w:t>,</w:t>
      </w:r>
      <w:r w:rsidRPr="001468CC">
        <w:rPr>
          <w:rFonts w:cs="Times New Roman"/>
        </w:rPr>
        <w:t xml:space="preserve"> der fastsættes i </w:t>
      </w:r>
      <w:r w:rsidR="00F62B5F">
        <w:rPr>
          <w:rFonts w:cs="Times New Roman"/>
        </w:rPr>
        <w:t>nationalparks</w:t>
      </w:r>
      <w:r w:rsidRPr="001468CC">
        <w:rPr>
          <w:rFonts w:cs="Times New Roman"/>
        </w:rPr>
        <w:t>bekendtgørelsen.</w:t>
      </w:r>
    </w:p>
    <w:p w14:paraId="54B19280" w14:textId="77777777" w:rsidR="00DD0DD5" w:rsidRPr="001468CC" w:rsidRDefault="00DD0DD5" w:rsidP="009A265E">
      <w:pPr>
        <w:spacing w:line="240" w:lineRule="auto"/>
        <w:rPr>
          <w:rFonts w:cs="Times New Roman"/>
        </w:rPr>
      </w:pPr>
    </w:p>
    <w:p w14:paraId="69D7A3A8" w14:textId="1B02ABC1" w:rsidR="00DD0DD5" w:rsidRPr="001468CC" w:rsidRDefault="00DD0DD5" w:rsidP="009A265E">
      <w:pPr>
        <w:spacing w:line="240" w:lineRule="auto"/>
        <w:rPr>
          <w:rFonts w:cs="Times New Roman"/>
        </w:rPr>
      </w:pPr>
      <w:r w:rsidRPr="001468CC">
        <w:rPr>
          <w:rFonts w:cs="Times New Roman"/>
        </w:rPr>
        <w:t xml:space="preserve">En nationalpark i Vestgrønland kan styrke beskyttelsen af biodiversitet og sikre et helhedsorienteret forvaltningsgrundlag, der understøtter det tre-delte formål om at beskytte natur og biodiversitet, sikre fortsat traditionel brug af området og dets ressourcer og understøtte udviklingen af turismen. Nationalparken kan dermed bidrage til at fastholde grønlandsk kulturarv, herunder den traditionelle </w:t>
      </w:r>
      <w:r w:rsidRPr="001468CC">
        <w:rPr>
          <w:rFonts w:cs="Times New Roman"/>
        </w:rPr>
        <w:lastRenderedPageBreak/>
        <w:t>brug af naturen, samtidig med</w:t>
      </w:r>
      <w:r w:rsidR="007A2802" w:rsidRPr="001468CC">
        <w:rPr>
          <w:rFonts w:cs="Times New Roman"/>
        </w:rPr>
        <w:t>,</w:t>
      </w:r>
      <w:r w:rsidRPr="001468CC">
        <w:rPr>
          <w:rFonts w:cs="Times New Roman"/>
        </w:rPr>
        <w:t xml:space="preserve"> at den åbner muligheder for turismeudvikling og diversificering af lokale erhverv</w:t>
      </w:r>
      <w:r w:rsidR="00BB0086">
        <w:rPr>
          <w:rFonts w:cs="Times New Roman"/>
        </w:rPr>
        <w:t>,</w:t>
      </w:r>
      <w:r w:rsidR="0029701D" w:rsidRPr="001468CC">
        <w:rPr>
          <w:rFonts w:cs="Times New Roman"/>
        </w:rPr>
        <w:t xml:space="preserve"> herunder jobskabelse og tiltrækning af investeringer</w:t>
      </w:r>
      <w:r w:rsidRPr="001468CC">
        <w:rPr>
          <w:rFonts w:cs="Times New Roman"/>
        </w:rPr>
        <w:t>. Nationalparken kan desuden styrke forskning, overvågning og international profilering af Grønland som frontløber inden for bæredygtig naturforvaltning.</w:t>
      </w:r>
    </w:p>
    <w:p w14:paraId="57CD04DE" w14:textId="77777777" w:rsidR="00DD0DD5" w:rsidRPr="001468CC" w:rsidRDefault="00DD0DD5" w:rsidP="009A265E">
      <w:pPr>
        <w:spacing w:line="240" w:lineRule="auto"/>
        <w:rPr>
          <w:rFonts w:cs="Times New Roman"/>
        </w:rPr>
      </w:pPr>
    </w:p>
    <w:p w14:paraId="10AE527B" w14:textId="15C92A2A" w:rsidR="00DD0DD5" w:rsidRPr="001468CC" w:rsidRDefault="007A2802" w:rsidP="009A265E">
      <w:pPr>
        <w:spacing w:line="240" w:lineRule="auto"/>
        <w:rPr>
          <w:rFonts w:cs="Times New Roman"/>
        </w:rPr>
      </w:pPr>
      <w:r w:rsidRPr="001468CC">
        <w:rPr>
          <w:rFonts w:cs="Times New Roman"/>
        </w:rPr>
        <w:t>Dertil kommer, at</w:t>
      </w:r>
      <w:r w:rsidR="00DD0DD5" w:rsidRPr="001468CC">
        <w:rPr>
          <w:rFonts w:cs="Times New Roman"/>
        </w:rPr>
        <w:t xml:space="preserve"> analysen</w:t>
      </w:r>
      <w:r w:rsidRPr="001468CC">
        <w:rPr>
          <w:rFonts w:cs="Times New Roman"/>
        </w:rPr>
        <w:t xml:space="preserve"> peger</w:t>
      </w:r>
      <w:r w:rsidR="00DD0DD5" w:rsidRPr="001468CC">
        <w:rPr>
          <w:rFonts w:cs="Times New Roman"/>
        </w:rPr>
        <w:t xml:space="preserve"> på risici for, at nye reguleringer kan opleves som begrænsende for jagt, fiskeri og bærplukning. Der er bekymringer for uønsket kulturel tilpasning og konflikter mellem turisme og fangst, især i følsomme perioder som rensdyrenes kælvning eller fuglenes fældning. Desuden kan etableringen medføre behov for øgede ressourcer til opsyn, affaldshåndtering og koordinering, hvilket vil kræve både</w:t>
      </w:r>
      <w:r w:rsidRPr="001468CC">
        <w:rPr>
          <w:rFonts w:cs="Times New Roman"/>
        </w:rPr>
        <w:t xml:space="preserve"> ekstern</w:t>
      </w:r>
      <w:r w:rsidR="00DD0DD5" w:rsidRPr="001468CC">
        <w:rPr>
          <w:rFonts w:cs="Times New Roman"/>
        </w:rPr>
        <w:t xml:space="preserve"> finansiering og kapacitetsopbygning.</w:t>
      </w:r>
    </w:p>
    <w:p w14:paraId="0D3CED32" w14:textId="77777777" w:rsidR="00DD0DD5" w:rsidRPr="001468CC" w:rsidRDefault="00DD0DD5" w:rsidP="009A265E">
      <w:pPr>
        <w:spacing w:line="240" w:lineRule="auto"/>
        <w:rPr>
          <w:rFonts w:cs="Times New Roman"/>
        </w:rPr>
      </w:pPr>
    </w:p>
    <w:p w14:paraId="4F61AD35" w14:textId="6DF43C71" w:rsidR="00DD0DD5" w:rsidRPr="001468CC" w:rsidRDefault="00DD0DD5" w:rsidP="009A265E">
      <w:pPr>
        <w:spacing w:line="240" w:lineRule="auto"/>
        <w:rPr>
          <w:rFonts w:cs="Times New Roman"/>
        </w:rPr>
      </w:pPr>
      <w:r w:rsidRPr="001468CC">
        <w:rPr>
          <w:rFonts w:cs="Times New Roman"/>
        </w:rPr>
        <w:t>Selvom der foreligger omfattende baggrundsmateriale, peger analysen på flere områder, hvor viden er utilstrækkelig. Der mangler opdaterede data for en række bestande, herunder moskus- og rensdyrbestande (især i</w:t>
      </w:r>
      <w:r w:rsidR="00CF3DD1" w:rsidRPr="001468CC">
        <w:rPr>
          <w:rFonts w:cs="Times New Roman"/>
        </w:rPr>
        <w:t xml:space="preserve"> forhold til</w:t>
      </w:r>
      <w:r w:rsidRPr="001468CC">
        <w:rPr>
          <w:rFonts w:cs="Times New Roman"/>
        </w:rPr>
        <w:t xml:space="preserve"> </w:t>
      </w:r>
      <w:r w:rsidR="00396ECE" w:rsidRPr="001468CC">
        <w:rPr>
          <w:rFonts w:cs="Times New Roman"/>
        </w:rPr>
        <w:t>k</w:t>
      </w:r>
      <w:r w:rsidRPr="001468CC">
        <w:rPr>
          <w:rFonts w:cs="Times New Roman"/>
        </w:rPr>
        <w:t>ælvingsområder), havfugle og andre rødlistede plante- og dyrearter, samt spættet sæls mulige gen</w:t>
      </w:r>
      <w:r w:rsidR="00CE64B4" w:rsidRPr="001468CC">
        <w:rPr>
          <w:rFonts w:cs="Times New Roman"/>
        </w:rPr>
        <w:t>etablering</w:t>
      </w:r>
      <w:r w:rsidRPr="001468CC">
        <w:rPr>
          <w:rFonts w:cs="Times New Roman"/>
        </w:rPr>
        <w:t xml:space="preserve">. Dertil kommer manglende langsigtede vurderinger af klimaændringernes indvirkning på økosystemer og tilgængelighed af naturressourcer. </w:t>
      </w:r>
      <w:r w:rsidR="00BB0086">
        <w:rPr>
          <w:rFonts w:cs="Times New Roman"/>
        </w:rPr>
        <w:t xml:space="preserve">Der mangler desuden </w:t>
      </w:r>
      <w:r w:rsidR="00BB0086" w:rsidRPr="001468CC">
        <w:rPr>
          <w:rFonts w:cs="Times New Roman"/>
        </w:rPr>
        <w:t xml:space="preserve">data og analyser, der kan belyse </w:t>
      </w:r>
      <w:r w:rsidRPr="001468CC">
        <w:rPr>
          <w:rFonts w:cs="Times New Roman"/>
        </w:rPr>
        <w:t xml:space="preserve">nationalparkens potentielle betydning for udviklingen i turismen i området og </w:t>
      </w:r>
      <w:r w:rsidR="00BB0086">
        <w:rPr>
          <w:rFonts w:cs="Times New Roman"/>
        </w:rPr>
        <w:t>turismens</w:t>
      </w:r>
      <w:r w:rsidR="00BB0086" w:rsidRPr="001468CC">
        <w:rPr>
          <w:rFonts w:cs="Times New Roman"/>
        </w:rPr>
        <w:t xml:space="preserve"> </w:t>
      </w:r>
      <w:r w:rsidRPr="001468CC">
        <w:rPr>
          <w:rFonts w:cs="Times New Roman"/>
        </w:rPr>
        <w:t xml:space="preserve">samlede påvirkning </w:t>
      </w:r>
      <w:r w:rsidR="00BB0086">
        <w:rPr>
          <w:rFonts w:cs="Times New Roman"/>
        </w:rPr>
        <w:t>på</w:t>
      </w:r>
      <w:r w:rsidRPr="001468CC">
        <w:rPr>
          <w:rFonts w:cs="Times New Roman"/>
        </w:rPr>
        <w:t xml:space="preserve"> lokalsamfund (kulturelle, sociale, juridiske og økonomiske forhold), natur, miljø og langtidseffekter på lokale erhverv.</w:t>
      </w:r>
    </w:p>
    <w:p w14:paraId="504983F1" w14:textId="77777777" w:rsidR="00DD0DD5" w:rsidRPr="001468CC" w:rsidRDefault="00DD0DD5" w:rsidP="009A265E">
      <w:pPr>
        <w:spacing w:line="240" w:lineRule="auto"/>
        <w:rPr>
          <w:rFonts w:cs="Times New Roman"/>
        </w:rPr>
      </w:pPr>
    </w:p>
    <w:p w14:paraId="6D2A9B16" w14:textId="4D99B44A" w:rsidR="00DD0DD5" w:rsidRPr="001468CC" w:rsidRDefault="00DD0DD5" w:rsidP="009A265E">
      <w:pPr>
        <w:spacing w:line="240" w:lineRule="auto"/>
        <w:rPr>
          <w:rFonts w:cs="Times New Roman"/>
        </w:rPr>
      </w:pPr>
      <w:r w:rsidRPr="001468CC">
        <w:rPr>
          <w:rFonts w:cs="Times New Roman"/>
        </w:rPr>
        <w:t>Konsekvensanalysen viser dog</w:t>
      </w:r>
      <w:r w:rsidR="007A2802" w:rsidRPr="001468CC">
        <w:rPr>
          <w:rFonts w:cs="Times New Roman"/>
        </w:rPr>
        <w:t>,</w:t>
      </w:r>
      <w:r w:rsidRPr="001468CC">
        <w:rPr>
          <w:rFonts w:cs="Times New Roman"/>
        </w:rPr>
        <w:t xml:space="preserve"> at nationalparken kan blive et vigtigt redskab til at forene naturbeskyttelse, lokal brug og erhvervsudvikling. I forbindelse med udviklingen af nationalparken vil der blive etableret en forvaltningsorganisation med deltagelse af flere departementer samt kommunerne og deres </w:t>
      </w:r>
      <w:r w:rsidR="00BB0086">
        <w:rPr>
          <w:rFonts w:cs="Times New Roman"/>
        </w:rPr>
        <w:t>bosteder</w:t>
      </w:r>
      <w:r w:rsidRPr="001468CC">
        <w:rPr>
          <w:rFonts w:cs="Times New Roman"/>
        </w:rPr>
        <w:t>. Denne forvaltningsstruktur skal bidrage til</w:t>
      </w:r>
      <w:r w:rsidR="007A2802" w:rsidRPr="001468CC">
        <w:rPr>
          <w:rFonts w:cs="Times New Roman"/>
        </w:rPr>
        <w:t>,</w:t>
      </w:r>
      <w:r w:rsidRPr="001468CC">
        <w:rPr>
          <w:rFonts w:cs="Times New Roman"/>
        </w:rPr>
        <w:t xml:space="preserve"> at nationalparken udvikles i samspil med lokale ønsker til fortsat traditionel brug </w:t>
      </w:r>
      <w:r w:rsidR="007A2802" w:rsidRPr="001468CC">
        <w:rPr>
          <w:rFonts w:cs="Times New Roman"/>
        </w:rPr>
        <w:t>og</w:t>
      </w:r>
      <w:r w:rsidRPr="001468CC">
        <w:rPr>
          <w:rFonts w:cs="Times New Roman"/>
        </w:rPr>
        <w:t xml:space="preserve"> udvikling af turismeerhvervet inden</w:t>
      </w:r>
      <w:r w:rsidR="00BB0086">
        <w:rPr>
          <w:rFonts w:cs="Times New Roman"/>
        </w:rPr>
        <w:t xml:space="preserve"> </w:t>
      </w:r>
      <w:r w:rsidRPr="001468CC">
        <w:rPr>
          <w:rFonts w:cs="Times New Roman"/>
        </w:rPr>
        <w:t>for de overordnede rammer, der er fastsat af Naalakkersuisut.</w:t>
      </w:r>
    </w:p>
    <w:p w14:paraId="45D76EFD" w14:textId="77777777" w:rsidR="00DD0DD5" w:rsidRPr="001468CC" w:rsidRDefault="00DD0DD5" w:rsidP="009A265E">
      <w:pPr>
        <w:spacing w:line="240" w:lineRule="auto"/>
        <w:rPr>
          <w:rFonts w:cs="Times New Roman"/>
        </w:rPr>
      </w:pPr>
    </w:p>
    <w:p w14:paraId="7DFFCE8C" w14:textId="57C3F10B" w:rsidR="005D08D0" w:rsidRPr="001468CC" w:rsidRDefault="00DD0DD5" w:rsidP="009A265E">
      <w:pPr>
        <w:spacing w:line="240" w:lineRule="auto"/>
        <w:rPr>
          <w:rFonts w:cs="Times New Roman"/>
        </w:rPr>
      </w:pPr>
      <w:r w:rsidRPr="001468CC">
        <w:rPr>
          <w:rFonts w:cs="Times New Roman"/>
        </w:rPr>
        <w:t>Etableringen af nationalparken understøtter en række af Naalakkersuisuts centrale strategier</w:t>
      </w:r>
      <w:r w:rsidR="00BB0086">
        <w:rPr>
          <w:rFonts w:cs="Times New Roman"/>
        </w:rPr>
        <w:t xml:space="preserve"> og beslutninger</w:t>
      </w:r>
      <w:r w:rsidRPr="001468CC">
        <w:rPr>
          <w:rFonts w:cs="Times New Roman"/>
        </w:rPr>
        <w:t>. Den bidrager</w:t>
      </w:r>
      <w:r w:rsidR="00BB0086">
        <w:rPr>
          <w:rFonts w:cs="Times New Roman"/>
        </w:rPr>
        <w:t xml:space="preserve"> således</w:t>
      </w:r>
      <w:r w:rsidRPr="001468CC">
        <w:rPr>
          <w:rFonts w:cs="Times New Roman"/>
        </w:rPr>
        <w:t xml:space="preserve"> til Grønlands biodiversitetsstrategi og implementeringen af internationale forpligtelser som FN’s biodiversitetskonvention. Den er desuden i overensstemmelse med Grønlands turismestrategi, der fremhæver balancen mellem udvikling og bæredygtighed</w:t>
      </w:r>
      <w:r w:rsidR="00BB0086">
        <w:rPr>
          <w:rFonts w:cs="Times New Roman"/>
        </w:rPr>
        <w:t xml:space="preserve">, hvilket også gør sig gældende i den udmøntningsplan fra 2024 for tiltrædelse af Parisaftalen, som bl.a. indebærer </w:t>
      </w:r>
      <w:r w:rsidR="00BB0086" w:rsidRPr="00BB0086">
        <w:rPr>
          <w:rFonts w:cs="Times New Roman"/>
        </w:rPr>
        <w:t>udvikling og udarbejdelse af en national klimastrategi</w:t>
      </w:r>
      <w:r w:rsidRPr="001468CC">
        <w:rPr>
          <w:rFonts w:cs="Times New Roman"/>
        </w:rPr>
        <w:t>. Endelig er projektet en del af Selvstyrets Grøn Vækst-program, som finansiere</w:t>
      </w:r>
      <w:r w:rsidR="00BB0086">
        <w:rPr>
          <w:rFonts w:cs="Times New Roman"/>
        </w:rPr>
        <w:t>r</w:t>
      </w:r>
      <w:r w:rsidRPr="001468CC">
        <w:rPr>
          <w:rFonts w:cs="Times New Roman"/>
        </w:rPr>
        <w:t xml:space="preserve"> arbejdet med at etablere den kommende nationalpark i Vestgrønland.</w:t>
      </w:r>
    </w:p>
    <w:p w14:paraId="2D5216F5" w14:textId="77777777" w:rsidR="005D08D0" w:rsidRPr="001468CC" w:rsidRDefault="005D08D0" w:rsidP="009A265E">
      <w:pPr>
        <w:spacing w:line="240" w:lineRule="auto"/>
        <w:rPr>
          <w:rFonts w:cs="Times New Roman"/>
        </w:rPr>
      </w:pPr>
    </w:p>
    <w:p w14:paraId="579FC0A4" w14:textId="1802BA6B" w:rsidR="00DD0DD5" w:rsidRPr="001468CC" w:rsidRDefault="005D08D0" w:rsidP="009A265E">
      <w:pPr>
        <w:spacing w:line="240" w:lineRule="auto"/>
        <w:rPr>
          <w:rFonts w:cs="Times New Roman"/>
        </w:rPr>
      </w:pPr>
      <w:r w:rsidRPr="001468CC">
        <w:rPr>
          <w:rFonts w:cs="Times New Roman"/>
        </w:rPr>
        <w:t xml:space="preserve">På baggrund af tilgængelig viden vurderes </w:t>
      </w:r>
      <w:r w:rsidR="00776451">
        <w:rPr>
          <w:rFonts w:cs="Times New Roman"/>
        </w:rPr>
        <w:t>Departementet for Natur og Miljø</w:t>
      </w:r>
      <w:r w:rsidRPr="001468CC">
        <w:rPr>
          <w:rFonts w:cs="Times New Roman"/>
        </w:rPr>
        <w:t>, at etableringen af en national</w:t>
      </w:r>
      <w:r w:rsidR="00776451">
        <w:rPr>
          <w:rFonts w:cs="Times New Roman"/>
        </w:rPr>
        <w:t>park</w:t>
      </w:r>
      <w:r w:rsidRPr="001468CC">
        <w:rPr>
          <w:rFonts w:cs="Times New Roman"/>
        </w:rPr>
        <w:t xml:space="preserve"> i Vestgrønland vil kunne understøtte</w:t>
      </w:r>
      <w:r w:rsidR="00036AC2" w:rsidRPr="001468CC">
        <w:rPr>
          <w:rFonts w:cs="Times New Roman"/>
        </w:rPr>
        <w:t xml:space="preserve"> naturen og lokalsamfundet i og omkring det foreslåede nationalparksområde</w:t>
      </w:r>
      <w:r w:rsidR="00776451">
        <w:rPr>
          <w:rFonts w:cs="Times New Roman"/>
        </w:rPr>
        <w:t>,</w:t>
      </w:r>
      <w:r w:rsidR="00036AC2" w:rsidRPr="001468CC">
        <w:rPr>
          <w:rFonts w:cs="Times New Roman"/>
        </w:rPr>
        <w:t xml:space="preserve"> herunder i</w:t>
      </w:r>
      <w:r w:rsidR="00CF3DD1" w:rsidRPr="001468CC">
        <w:rPr>
          <w:rFonts w:cs="Times New Roman"/>
        </w:rPr>
        <w:t xml:space="preserve"> forhold til</w:t>
      </w:r>
      <w:r w:rsidR="00036AC2" w:rsidRPr="001468CC">
        <w:rPr>
          <w:rFonts w:cs="Times New Roman"/>
        </w:rPr>
        <w:t xml:space="preserve"> </w:t>
      </w:r>
      <w:r w:rsidRPr="001468CC">
        <w:rPr>
          <w:rFonts w:cs="Times New Roman"/>
        </w:rPr>
        <w:t>de tre formål, som kommunerne i udgangspunktet pegede på (øget beskytt</w:t>
      </w:r>
      <w:r w:rsidR="00B24FDC" w:rsidRPr="001468CC">
        <w:rPr>
          <w:rFonts w:cs="Times New Roman"/>
        </w:rPr>
        <w:t>e</w:t>
      </w:r>
      <w:r w:rsidRPr="001468CC">
        <w:rPr>
          <w:rFonts w:cs="Times New Roman"/>
        </w:rPr>
        <w:t>lse, fortsat traditionel brug og diversificering af den lokale økonomi). Negative konsekvenser kan til en vis grad imødekommes af lovgivning og strategier fra andre sektorer (herunder turismesektoren)</w:t>
      </w:r>
      <w:r w:rsidR="00D0429B" w:rsidRPr="001468CC">
        <w:rPr>
          <w:rFonts w:cs="Times New Roman"/>
        </w:rPr>
        <w:t xml:space="preserve"> samt målrettet formidlingsindsats</w:t>
      </w:r>
      <w:r w:rsidRPr="001468CC">
        <w:rPr>
          <w:rFonts w:cs="Times New Roman"/>
        </w:rPr>
        <w:t>, mens betydningen for råstofaktiviteter er ukendt. En nationalpark vil samtidig kunne understøtte implementeringen af landets biodiversitetsstrategi og turismestrategi og adressere internationale målsætninger i multilaterale samarbejder</w:t>
      </w:r>
      <w:r w:rsidR="00776451">
        <w:rPr>
          <w:rFonts w:cs="Times New Roman"/>
        </w:rPr>
        <w:t>, som</w:t>
      </w:r>
      <w:r w:rsidRPr="001468CC">
        <w:rPr>
          <w:rFonts w:cs="Times New Roman"/>
        </w:rPr>
        <w:t xml:space="preserve"> Grønland indgår i. </w:t>
      </w:r>
    </w:p>
    <w:p w14:paraId="1980D621" w14:textId="77777777" w:rsidR="00D32C6C" w:rsidRPr="001468CC" w:rsidRDefault="00D32C6C" w:rsidP="009A265E">
      <w:pPr>
        <w:spacing w:line="240" w:lineRule="auto"/>
        <w:rPr>
          <w:rFonts w:cs="Times New Roman"/>
        </w:rPr>
      </w:pPr>
    </w:p>
    <w:p w14:paraId="5E7BEEC5" w14:textId="3BB6698C" w:rsidR="00D32C6C" w:rsidRPr="001468CC" w:rsidRDefault="00D32C6C" w:rsidP="009A265E">
      <w:pPr>
        <w:spacing w:line="240" w:lineRule="auto"/>
        <w:rPr>
          <w:rFonts w:cs="Times New Roman"/>
        </w:rPr>
      </w:pPr>
      <w:r w:rsidRPr="001468CC">
        <w:rPr>
          <w:rFonts w:cs="Times New Roman"/>
        </w:rPr>
        <w:lastRenderedPageBreak/>
        <w:t xml:space="preserve">Konsekvensanalysen har belyst </w:t>
      </w:r>
      <w:r w:rsidR="00396ECE" w:rsidRPr="001468CC">
        <w:rPr>
          <w:rFonts w:cs="Times New Roman"/>
        </w:rPr>
        <w:t xml:space="preserve">kendte </w:t>
      </w:r>
      <w:r w:rsidRPr="001468CC">
        <w:rPr>
          <w:rFonts w:cs="Times New Roman"/>
        </w:rPr>
        <w:t xml:space="preserve">fordele og ulemper ved at imødekomme kommunernes ønske om at etablere en nationalpark i Vestgrønland. Konsekvensanalysen </w:t>
      </w:r>
      <w:r w:rsidR="00B07550" w:rsidRPr="001468CC">
        <w:rPr>
          <w:rFonts w:cs="Times New Roman"/>
        </w:rPr>
        <w:t>vil indgå</w:t>
      </w:r>
      <w:r w:rsidRPr="001468CC">
        <w:rPr>
          <w:rFonts w:cs="Times New Roman"/>
        </w:rPr>
        <w:t xml:space="preserve"> i den politiske proces </w:t>
      </w:r>
      <w:r w:rsidR="00B07550" w:rsidRPr="001468CC">
        <w:rPr>
          <w:rFonts w:cs="Times New Roman"/>
        </w:rPr>
        <w:t xml:space="preserve">og beslutning </w:t>
      </w:r>
      <w:r w:rsidRPr="001468CC">
        <w:rPr>
          <w:rFonts w:cs="Times New Roman"/>
        </w:rPr>
        <w:t xml:space="preserve">i forhold til </w:t>
      </w:r>
      <w:r w:rsidR="00D344A1" w:rsidRPr="001468CC">
        <w:rPr>
          <w:rFonts w:cs="Times New Roman"/>
        </w:rPr>
        <w:t xml:space="preserve">en </w:t>
      </w:r>
      <w:r w:rsidRPr="001468CC">
        <w:rPr>
          <w:rFonts w:cs="Times New Roman"/>
        </w:rPr>
        <w:t xml:space="preserve">etablering af </w:t>
      </w:r>
      <w:r w:rsidR="00D344A1" w:rsidRPr="001468CC">
        <w:rPr>
          <w:rFonts w:cs="Times New Roman"/>
        </w:rPr>
        <w:t xml:space="preserve">en </w:t>
      </w:r>
      <w:r w:rsidRPr="001468CC">
        <w:rPr>
          <w:rFonts w:cs="Times New Roman"/>
        </w:rPr>
        <w:t>nationalpark</w:t>
      </w:r>
      <w:r w:rsidR="00D344A1" w:rsidRPr="001468CC">
        <w:rPr>
          <w:rFonts w:cs="Times New Roman"/>
        </w:rPr>
        <w:t xml:space="preserve"> i Vestgrønland</w:t>
      </w:r>
      <w:r w:rsidRPr="001468CC">
        <w:rPr>
          <w:rFonts w:cs="Times New Roman"/>
        </w:rPr>
        <w:t xml:space="preserve"> i overensstemmelse med Grøn Vækst</w:t>
      </w:r>
      <w:r w:rsidR="00776451">
        <w:rPr>
          <w:rFonts w:cs="Times New Roman"/>
        </w:rPr>
        <w:t>-</w:t>
      </w:r>
      <w:r w:rsidRPr="001468CC">
        <w:rPr>
          <w:rFonts w:cs="Times New Roman"/>
        </w:rPr>
        <w:t>aftalen.</w:t>
      </w:r>
    </w:p>
    <w:p w14:paraId="0656E561" w14:textId="77777777" w:rsidR="00DD0DD5" w:rsidRPr="001468CC" w:rsidRDefault="00DD0DD5" w:rsidP="009A265E">
      <w:pPr>
        <w:spacing w:line="240" w:lineRule="auto"/>
        <w:rPr>
          <w:rFonts w:cs="Times New Roman"/>
        </w:rPr>
      </w:pPr>
    </w:p>
    <w:p w14:paraId="1D2E6A52" w14:textId="77777777" w:rsidR="00DD0DD5" w:rsidRPr="001468CC" w:rsidRDefault="00DD0DD5" w:rsidP="009A265E">
      <w:pPr>
        <w:spacing w:line="240" w:lineRule="auto"/>
        <w:rPr>
          <w:rFonts w:cs="Times New Roman"/>
        </w:rPr>
      </w:pPr>
    </w:p>
    <w:p w14:paraId="04A234CD" w14:textId="77777777" w:rsidR="00800509" w:rsidRPr="001468CC" w:rsidRDefault="00800509" w:rsidP="009A265E">
      <w:pPr>
        <w:spacing w:line="240" w:lineRule="auto"/>
        <w:rPr>
          <w:rFonts w:cs="Times New Roman"/>
        </w:rPr>
      </w:pPr>
    </w:p>
    <w:p w14:paraId="6D6F7D7A" w14:textId="77777777" w:rsidR="009E2C16" w:rsidRPr="001468CC" w:rsidRDefault="009E2C16" w:rsidP="009A265E">
      <w:pPr>
        <w:spacing w:line="240" w:lineRule="auto"/>
        <w:rPr>
          <w:rFonts w:cs="Times New Roman"/>
        </w:rPr>
      </w:pPr>
    </w:p>
    <w:sectPr w:rsidR="009E2C16" w:rsidRPr="001468CC">
      <w:headerReference w:type="even" r:id="rId25"/>
      <w:headerReference w:type="default" r:id="rId26"/>
      <w:footerReference w:type="even" r:id="rId27"/>
      <w:footerReference w:type="default" r:id="rId28"/>
      <w:headerReference w:type="first" r:id="rId29"/>
      <w:footerReference w:type="first" r:id="rId30"/>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19A43D" w14:textId="77777777" w:rsidR="00DE3746" w:rsidRDefault="00DE3746" w:rsidP="00FE5802">
      <w:pPr>
        <w:spacing w:line="240" w:lineRule="auto"/>
      </w:pPr>
      <w:r>
        <w:separator/>
      </w:r>
    </w:p>
  </w:endnote>
  <w:endnote w:type="continuationSeparator" w:id="0">
    <w:p w14:paraId="45CBC8FE" w14:textId="77777777" w:rsidR="00DE3746" w:rsidRDefault="00DE3746" w:rsidP="00FE580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553AE" w14:textId="77777777" w:rsidR="00353EC3" w:rsidRDefault="00353EC3">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1543884"/>
      <w:docPartObj>
        <w:docPartGallery w:val="Page Numbers (Bottom of Page)"/>
        <w:docPartUnique/>
      </w:docPartObj>
    </w:sdtPr>
    <w:sdtContent>
      <w:p w14:paraId="26AE2FE6" w14:textId="1EB0E8DF" w:rsidR="00353EC3" w:rsidRDefault="00353EC3">
        <w:pPr>
          <w:pStyle w:val="Sidefod"/>
          <w:jc w:val="right"/>
        </w:pPr>
        <w:r>
          <w:fldChar w:fldCharType="begin"/>
        </w:r>
        <w:r>
          <w:instrText>PAGE   \* MERGEFORMAT</w:instrText>
        </w:r>
        <w:r>
          <w:fldChar w:fldCharType="separate"/>
        </w:r>
        <w:r>
          <w:t>2</w:t>
        </w:r>
        <w:r>
          <w:fldChar w:fldCharType="end"/>
        </w:r>
      </w:p>
    </w:sdtContent>
  </w:sdt>
  <w:p w14:paraId="455012BE" w14:textId="77777777" w:rsidR="00353EC3" w:rsidRDefault="00353EC3">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9C8EF" w14:textId="77777777" w:rsidR="00353EC3" w:rsidRDefault="00353EC3">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9D916B" w14:textId="77777777" w:rsidR="00DE3746" w:rsidRDefault="00DE3746" w:rsidP="00FE5802">
      <w:pPr>
        <w:spacing w:line="240" w:lineRule="auto"/>
      </w:pPr>
      <w:r>
        <w:separator/>
      </w:r>
    </w:p>
  </w:footnote>
  <w:footnote w:type="continuationSeparator" w:id="0">
    <w:p w14:paraId="0DDC82FA" w14:textId="77777777" w:rsidR="00DE3746" w:rsidRDefault="00DE3746" w:rsidP="00FE5802">
      <w:pPr>
        <w:spacing w:line="240" w:lineRule="auto"/>
      </w:pPr>
      <w:r>
        <w:continuationSeparator/>
      </w:r>
    </w:p>
  </w:footnote>
  <w:footnote w:id="1">
    <w:p w14:paraId="7182AD33" w14:textId="0AC270E9" w:rsidR="00D41C76" w:rsidRPr="004F761A" w:rsidRDefault="00D41C76">
      <w:pPr>
        <w:pStyle w:val="Fodnotetekst"/>
      </w:pPr>
      <w:r>
        <w:rPr>
          <w:rStyle w:val="Fodnotehenvisning"/>
        </w:rPr>
        <w:footnoteRef/>
      </w:r>
      <w:r w:rsidRPr="004F761A">
        <w:t xml:space="preserve"> </w:t>
      </w:r>
      <w:hyperlink r:id="rId1" w:history="1">
        <w:r w:rsidR="001B5DB3" w:rsidRPr="004F761A">
          <w:rPr>
            <w:rStyle w:val="Hyperlink"/>
          </w:rPr>
          <w:t>https://www.unep.org/topics/nature-action/conservation-restoration-and-sustainable-use/species-conservation</w:t>
        </w:r>
      </w:hyperlink>
      <w:r w:rsidR="001B5DB3" w:rsidRPr="004F761A">
        <w:t xml:space="preserve"> </w:t>
      </w:r>
    </w:p>
  </w:footnote>
  <w:footnote w:id="2">
    <w:p w14:paraId="230CD0DC" w14:textId="751A82A2" w:rsidR="0031334C" w:rsidRPr="00DD5BE5" w:rsidRDefault="0031334C">
      <w:pPr>
        <w:pStyle w:val="Fodnotetekst"/>
        <w:rPr>
          <w:lang w:val="en-US"/>
        </w:rPr>
      </w:pPr>
      <w:r>
        <w:rPr>
          <w:rStyle w:val="Fodnotehenvisning"/>
        </w:rPr>
        <w:footnoteRef/>
      </w:r>
      <w:r w:rsidRPr="00DD5BE5">
        <w:rPr>
          <w:lang w:val="en-US"/>
        </w:rPr>
        <w:t xml:space="preserve"> Dudley, N.; University of Queensland, School of Earth and Environmental Sciences; Ali, N.; Kettunen, M.; MacKinnon, K. Protected Areas and the Sustainable Development Goals. Parks 2017, 23, 9–12.</w:t>
      </w:r>
    </w:p>
  </w:footnote>
  <w:footnote w:id="3">
    <w:p w14:paraId="44D4D7E1" w14:textId="1900DAD2" w:rsidR="00D41C76" w:rsidRPr="00310F68" w:rsidRDefault="00D41C76">
      <w:pPr>
        <w:pStyle w:val="Fodnotetekst"/>
      </w:pPr>
      <w:r>
        <w:rPr>
          <w:rStyle w:val="Fodnotehenvisning"/>
        </w:rPr>
        <w:footnoteRef/>
      </w:r>
      <w:r w:rsidRPr="00DD5BE5">
        <w:rPr>
          <w:lang w:val="en-US"/>
        </w:rPr>
        <w:t xml:space="preserve"> </w:t>
      </w:r>
      <w:r w:rsidRPr="00D41C76">
        <w:rPr>
          <w:lang w:val="en-US"/>
        </w:rPr>
        <w:t xml:space="preserve">Ramírez, F., Santana, J. (2019). National Parks and Biodiversity Conservation. In: Environmental Education and Ecotourism. SpringerBriefs in Environmental Science. Springer, Cham. </w:t>
      </w:r>
      <w:hyperlink r:id="rId2" w:history="1">
        <w:r w:rsidRPr="00310F68">
          <w:rPr>
            <w:rStyle w:val="Hyperlink"/>
          </w:rPr>
          <w:t>https://doi.org/10.1007/978-3-030-01968-6_6</w:t>
        </w:r>
      </w:hyperlink>
      <w:r w:rsidRPr="00310F68">
        <w:t xml:space="preserve"> </w:t>
      </w:r>
    </w:p>
  </w:footnote>
  <w:footnote w:id="4">
    <w:p w14:paraId="67B46C8B" w14:textId="625EE510" w:rsidR="003E4B24" w:rsidRPr="00310F68" w:rsidRDefault="003E4B24">
      <w:pPr>
        <w:pStyle w:val="Fodnotetekst"/>
      </w:pPr>
      <w:r>
        <w:rPr>
          <w:rStyle w:val="Fodnotehenvisning"/>
        </w:rPr>
        <w:footnoteRef/>
      </w:r>
      <w:r w:rsidRPr="00310F68">
        <w:t xml:space="preserve"> </w:t>
      </w:r>
      <w:hyperlink r:id="rId3" w:history="1">
        <w:r w:rsidR="001B5DB3" w:rsidRPr="00C158F9">
          <w:rPr>
            <w:rStyle w:val="Hyperlink"/>
          </w:rPr>
          <w:t>https://www.worldbank.org/en/topic/environment/brief/nature-based-tourism</w:t>
        </w:r>
      </w:hyperlink>
      <w:r w:rsidR="001B5DB3">
        <w:t xml:space="preserve"> </w:t>
      </w:r>
    </w:p>
  </w:footnote>
  <w:footnote w:id="5">
    <w:p w14:paraId="5D621044" w14:textId="31FE0D90" w:rsidR="005742CC" w:rsidRDefault="005742CC">
      <w:pPr>
        <w:pStyle w:val="Fodnotetekst"/>
      </w:pPr>
      <w:r>
        <w:rPr>
          <w:rStyle w:val="Fodnotehenvisning"/>
        </w:rPr>
        <w:footnoteRef/>
      </w:r>
      <w:r>
        <w:t xml:space="preserve"> V</w:t>
      </w:r>
      <w:r w:rsidRPr="005742CC">
        <w:t>ådområder af international betydning, særligt som levesteder for vandfugle</w:t>
      </w:r>
      <w:r>
        <w:t>. Betegnelsen</w:t>
      </w:r>
      <w:r w:rsidR="004E0175">
        <w:t xml:space="preserve"> Ramsar-områder stammer fra navnet på den by – Ramsar – i Iran, hvor konventionen blev vedtaget i 1971.</w:t>
      </w:r>
    </w:p>
  </w:footnote>
  <w:footnote w:id="6">
    <w:p w14:paraId="12A8548E" w14:textId="584BE484" w:rsidR="00EB47B1" w:rsidRDefault="00EB47B1">
      <w:pPr>
        <w:pStyle w:val="Fodnotetekst"/>
      </w:pPr>
      <w:r>
        <w:rPr>
          <w:rStyle w:val="Fodnotehenvisning"/>
        </w:rPr>
        <w:footnoteRef/>
      </w:r>
      <w:r>
        <w:t xml:space="preserve"> Som foreløbig reference og arbejdsbetegnelse anvendes generelt ”Vestgrønland Nationalpark”. Nationalparkens endelige navn/betegnelse vil blive valgt på baggrund af en navnekonkurrence, som skal afholdes i </w:t>
      </w:r>
      <w:r w:rsidRPr="00C05469">
        <w:rPr>
          <w:rFonts w:cs="Times New Roman"/>
        </w:rPr>
        <w:t>Kommune Qeqertalik</w:t>
      </w:r>
      <w:r>
        <w:rPr>
          <w:rFonts w:cs="Times New Roman"/>
        </w:rPr>
        <w:t xml:space="preserve"> og</w:t>
      </w:r>
      <w:r w:rsidRPr="00C05469">
        <w:rPr>
          <w:rFonts w:cs="Times New Roman"/>
        </w:rPr>
        <w:t xml:space="preserve"> Qeqqata Kommunia</w:t>
      </w:r>
      <w:r>
        <w:rPr>
          <w:rFonts w:cs="Times New Roman"/>
        </w:rPr>
        <w:t>.</w:t>
      </w:r>
    </w:p>
  </w:footnote>
  <w:footnote w:id="7">
    <w:p w14:paraId="1B9B58FA" w14:textId="77777777" w:rsidR="00633113" w:rsidRPr="00D477D4" w:rsidRDefault="00633113" w:rsidP="00633113">
      <w:pPr>
        <w:rPr>
          <w:rFonts w:cs="Times New Roman"/>
          <w:sz w:val="20"/>
          <w:szCs w:val="20"/>
        </w:rPr>
      </w:pPr>
      <w:r w:rsidRPr="00D477D4">
        <w:rPr>
          <w:rStyle w:val="Fodnotehenvisning"/>
          <w:rFonts w:cs="Times New Roman"/>
          <w:sz w:val="20"/>
          <w:szCs w:val="20"/>
        </w:rPr>
        <w:footnoteRef/>
      </w:r>
      <w:r w:rsidRPr="00D477D4">
        <w:rPr>
          <w:rFonts w:cs="Times New Roman"/>
          <w:sz w:val="20"/>
          <w:szCs w:val="20"/>
        </w:rPr>
        <w:t xml:space="preserve"> Pinngortitaleriffik/Grønlands Naturinstitut: Baggrundsrapport forud for etablering af nationalpark i Vestgrønland, Teknisk rapport nr. 135, 2025 </w:t>
      </w:r>
    </w:p>
    <w:p w14:paraId="31B12E5C" w14:textId="77777777" w:rsidR="00633113" w:rsidRPr="00D477D4" w:rsidRDefault="00633113" w:rsidP="00633113">
      <w:pPr>
        <w:rPr>
          <w:rFonts w:cs="Times New Roman"/>
          <w:sz w:val="20"/>
          <w:szCs w:val="20"/>
        </w:rPr>
      </w:pPr>
      <w:hyperlink r:id="rId4" w:history="1">
        <w:r w:rsidRPr="00D477D4">
          <w:rPr>
            <w:rStyle w:val="Hyperlink"/>
            <w:rFonts w:cs="Times New Roman"/>
            <w:sz w:val="20"/>
            <w:szCs w:val="20"/>
          </w:rPr>
          <w:t>https://natur.gl/wp-content/uploads/2025/05/Baggrundsrapport-forud-for-etablering-af-nationalpark-i-Vestgroenland_20250520.pdf</w:t>
        </w:r>
      </w:hyperlink>
      <w:r w:rsidRPr="00D477D4">
        <w:rPr>
          <w:rFonts w:cs="Times New Roman"/>
          <w:sz w:val="20"/>
          <w:szCs w:val="20"/>
        </w:rPr>
        <w:t xml:space="preserve"> </w:t>
      </w:r>
    </w:p>
    <w:p w14:paraId="6D6BC07A" w14:textId="754C5A75" w:rsidR="00633113" w:rsidRDefault="00633113">
      <w:pPr>
        <w:pStyle w:val="Fodnotetekst"/>
      </w:pPr>
    </w:p>
  </w:footnote>
  <w:footnote w:id="8">
    <w:p w14:paraId="33C7D265" w14:textId="083859C5" w:rsidR="00F0751D" w:rsidRDefault="00F0751D">
      <w:pPr>
        <w:pStyle w:val="Fodnotetekst"/>
      </w:pPr>
      <w:r>
        <w:rPr>
          <w:rStyle w:val="Fodnotehenvisning"/>
        </w:rPr>
        <w:footnoteRef/>
      </w:r>
      <w:r>
        <w:t xml:space="preserve"> A</w:t>
      </w:r>
      <w:r w:rsidRPr="00F0751D">
        <w:t xml:space="preserve">rter, der kun </w:t>
      </w:r>
      <w:r>
        <w:t xml:space="preserve">er </w:t>
      </w:r>
      <w:r w:rsidRPr="00F0751D">
        <w:t>udbredt inden for et mindre eller afgrænset område</w:t>
      </w:r>
      <w:r>
        <w:t>.</w:t>
      </w:r>
    </w:p>
  </w:footnote>
  <w:footnote w:id="9">
    <w:p w14:paraId="0A3C3EB1" w14:textId="5FFBEF0F" w:rsidR="00633113" w:rsidRPr="004F761A" w:rsidRDefault="00633113" w:rsidP="00633113">
      <w:pPr>
        <w:rPr>
          <w:rFonts w:cs="Times New Roman"/>
          <w:sz w:val="20"/>
          <w:szCs w:val="20"/>
        </w:rPr>
      </w:pPr>
      <w:r w:rsidRPr="004F761A">
        <w:rPr>
          <w:rStyle w:val="Fodnotehenvisning"/>
          <w:rFonts w:cs="Times New Roman"/>
          <w:sz w:val="20"/>
          <w:szCs w:val="20"/>
        </w:rPr>
        <w:footnoteRef/>
      </w:r>
      <w:r w:rsidRPr="004F761A">
        <w:rPr>
          <w:rFonts w:cs="Times New Roman"/>
          <w:sz w:val="20"/>
          <w:szCs w:val="20"/>
        </w:rPr>
        <w:t xml:space="preserve"> Christensen, T., et al. 2016. Biologiske interesseområder i Vest- og Sydøstgrønland. Kortlægning af vigtige biologiske områder. Aarhus Universitet, DCE – Nationalt Center for Miljø og Energi, 210 s. - Teknisk rapport fra DCE – Nationalt Center for Miljø og Energi nr. 89.</w:t>
      </w:r>
      <w:r w:rsidR="00D477D4">
        <w:rPr>
          <w:rFonts w:cs="Times New Roman"/>
          <w:sz w:val="20"/>
          <w:szCs w:val="20"/>
        </w:rPr>
        <w:t xml:space="preserve"> </w:t>
      </w:r>
      <w:hyperlink r:id="rId5" w:history="1">
        <w:r w:rsidRPr="004F761A">
          <w:rPr>
            <w:rStyle w:val="Hyperlink"/>
            <w:rFonts w:cs="Times New Roman"/>
            <w:sz w:val="20"/>
            <w:szCs w:val="20"/>
          </w:rPr>
          <w:t>http://dce2.au.dk/pub/TR89.pdf</w:t>
        </w:r>
      </w:hyperlink>
      <w:r w:rsidRPr="004F761A">
        <w:rPr>
          <w:rFonts w:cs="Times New Roman"/>
          <w:sz w:val="20"/>
          <w:szCs w:val="20"/>
        </w:rPr>
        <w:t xml:space="preserve"> </w:t>
      </w:r>
    </w:p>
    <w:p w14:paraId="11C04BD0" w14:textId="443DB92F" w:rsidR="00633113" w:rsidRDefault="00633113">
      <w:pPr>
        <w:pStyle w:val="Fodnotetekst"/>
      </w:pPr>
    </w:p>
  </w:footnote>
  <w:footnote w:id="10">
    <w:p w14:paraId="3CC50E71" w14:textId="19C0C120" w:rsidR="008134C1" w:rsidRPr="008134C1" w:rsidRDefault="008134C1">
      <w:pPr>
        <w:pStyle w:val="Fodnotetekst"/>
      </w:pPr>
      <w:r>
        <w:rPr>
          <w:rStyle w:val="Fodnotehenvisning"/>
        </w:rPr>
        <w:footnoteRef/>
      </w:r>
      <w:r w:rsidRPr="008134C1">
        <w:t xml:space="preserve"> </w:t>
      </w:r>
      <w:r w:rsidRPr="004F761A">
        <w:t>Departementet for Natur og M</w:t>
      </w:r>
      <w:r>
        <w:t>iljø anvender begrebet bæredygtighed i den betydning</w:t>
      </w:r>
      <w:r w:rsidRPr="008134C1">
        <w:t xml:space="preserve">, at </w:t>
      </w:r>
      <w:bookmarkStart w:id="31" w:name="_Hlk214401606"/>
      <w:r w:rsidRPr="008134C1">
        <w:t>nutidens behov opfyldes uden at kompromittere fremtidige generationers mulighed for at opfylde deres behov</w:t>
      </w:r>
      <w:bookmarkEnd w:id="31"/>
      <w:r w:rsidRPr="008134C1">
        <w:t>.</w:t>
      </w:r>
    </w:p>
  </w:footnote>
  <w:footnote w:id="11">
    <w:p w14:paraId="2E10A9EE" w14:textId="2114BAE6" w:rsidR="006B17BD" w:rsidRPr="006B17BD" w:rsidRDefault="006B17BD">
      <w:pPr>
        <w:pStyle w:val="Fodnotetekst"/>
        <w:rPr>
          <w:lang w:val="en-US"/>
        </w:rPr>
      </w:pPr>
      <w:r>
        <w:rPr>
          <w:rStyle w:val="Fodnotehenvisning"/>
        </w:rPr>
        <w:footnoteRef/>
      </w:r>
      <w:r w:rsidRPr="006B17BD">
        <w:rPr>
          <w:lang w:val="en-US"/>
        </w:rPr>
        <w:t xml:space="preserve"> The UNESCO World H</w:t>
      </w:r>
      <w:r>
        <w:rPr>
          <w:lang w:val="en-US"/>
        </w:rPr>
        <w:t xml:space="preserve">eritage Convention - </w:t>
      </w:r>
      <w:hyperlink r:id="rId6" w:history="1">
        <w:r w:rsidRPr="007F7833">
          <w:rPr>
            <w:rStyle w:val="Hyperlink"/>
            <w:lang w:val="en-US"/>
          </w:rPr>
          <w:t>https://whc.unesco.org/en/convention/</w:t>
        </w:r>
      </w:hyperlink>
      <w:r>
        <w:rPr>
          <w:lang w:val="en-US"/>
        </w:rPr>
        <w:t xml:space="preserve"> </w:t>
      </w:r>
    </w:p>
  </w:footnote>
  <w:footnote w:id="12">
    <w:p w14:paraId="62E1B500" w14:textId="77777777" w:rsidR="00D32A22" w:rsidRPr="00DD5BE5" w:rsidRDefault="00D32A22" w:rsidP="00D32A22">
      <w:pPr>
        <w:pStyle w:val="Fodnotetekst"/>
        <w:rPr>
          <w:lang w:val="en-US"/>
        </w:rPr>
      </w:pPr>
      <w:r>
        <w:rPr>
          <w:rStyle w:val="Fodnotehenvisning"/>
        </w:rPr>
        <w:footnoteRef/>
      </w:r>
      <w:r w:rsidRPr="00DD5BE5">
        <w:rPr>
          <w:lang w:val="en-US"/>
        </w:rPr>
        <w:t xml:space="preserve"> </w:t>
      </w:r>
      <w:hyperlink r:id="rId7" w:history="1">
        <w:r w:rsidRPr="00DD5BE5">
          <w:rPr>
            <w:rStyle w:val="Hyperlink"/>
            <w:lang w:val="en-US"/>
          </w:rPr>
          <w:t>IUCN-Protected-Areas-Categories-.pdf</w:t>
        </w:r>
      </w:hyperlink>
    </w:p>
  </w:footnote>
  <w:footnote w:id="13">
    <w:p w14:paraId="72BAFED9" w14:textId="77777777" w:rsidR="005C2263" w:rsidRPr="004F761A" w:rsidRDefault="005C2263" w:rsidP="005C2263">
      <w:pPr>
        <w:pStyle w:val="Fodnotetekst"/>
        <w:rPr>
          <w:rFonts w:cs="Times New Roman"/>
        </w:rPr>
      </w:pPr>
      <w:r w:rsidRPr="004F761A">
        <w:rPr>
          <w:rStyle w:val="Fodnotehenvisning"/>
          <w:rFonts w:cs="Times New Roman"/>
        </w:rPr>
        <w:footnoteRef/>
      </w:r>
      <w:r w:rsidRPr="004F761A">
        <w:rPr>
          <w:rFonts w:cs="Times New Roman"/>
          <w:lang w:val="en-US"/>
        </w:rPr>
        <w:t xml:space="preserve"> Rigsrevisionen 2013. </w:t>
      </w:r>
      <w:r w:rsidRPr="004F761A">
        <w:rPr>
          <w:rFonts w:cs="Times New Roman"/>
        </w:rPr>
        <w:t xml:space="preserve">Beretning til Statsrevisorerne om etableringen af nationalparker i Danmark. </w:t>
      </w:r>
      <w:hyperlink r:id="rId8" w:history="1">
        <w:r w:rsidRPr="004F761A">
          <w:rPr>
            <w:rStyle w:val="Hyperlink"/>
            <w:rFonts w:cs="Times New Roman"/>
          </w:rPr>
          <w:t>https://www.rigsrevisionen.dk/Media/3/6/etableringen-af-nationalparker-i-danmark.pdf</w:t>
        </w:r>
      </w:hyperlink>
      <w:r w:rsidRPr="004F761A">
        <w:rPr>
          <w:rFonts w:cs="Times New Roman"/>
        </w:rPr>
        <w:t xml:space="preserve">  </w:t>
      </w:r>
    </w:p>
  </w:footnote>
  <w:footnote w:id="14">
    <w:p w14:paraId="0ACFB2C3" w14:textId="77777777" w:rsidR="005C2263" w:rsidRPr="00DD5BE5" w:rsidRDefault="005C2263" w:rsidP="005C2263">
      <w:pPr>
        <w:pStyle w:val="Fodnotetekst"/>
        <w:rPr>
          <w:lang w:val="nb-NO"/>
        </w:rPr>
      </w:pPr>
      <w:r w:rsidRPr="004F761A">
        <w:rPr>
          <w:rStyle w:val="Fodnotehenvisning"/>
          <w:rFonts w:cs="Times New Roman"/>
        </w:rPr>
        <w:footnoteRef/>
      </w:r>
      <w:r w:rsidRPr="004F761A">
        <w:rPr>
          <w:rFonts w:cs="Times New Roman"/>
        </w:rPr>
        <w:t xml:space="preserve"> Zdenek Dvorak 2025. </w:t>
      </w:r>
      <w:r w:rsidRPr="004F761A">
        <w:rPr>
          <w:rFonts w:cs="Times New Roman"/>
          <w:lang w:val="nb-NO"/>
        </w:rPr>
        <w:t xml:space="preserve">MSc Thesis: Bærekraftig turisme i Arktis? En studie av utviklingen på Svalbard. </w:t>
      </w:r>
      <w:hyperlink r:id="rId9" w:anchor=":~:text=Kan%20%C3%B8kningen%20i%20turisme%20til%20et%20sted%20som,han%20begrepet%20b%C3%A6rekraftig%20turisme%20og%20bes%C3%B8ksforvaltning%20p%C3%A5%20%C3%B8ygruppen" w:history="1">
        <w:r w:rsidRPr="004F761A">
          <w:rPr>
            <w:rStyle w:val="Hyperlink"/>
            <w:rFonts w:cs="Times New Roman"/>
            <w:lang w:val="nb-NO"/>
          </w:rPr>
          <w:t>https://www.nfk.no/reiseliv/temaside/besoksforvaltning/delprosjekter/rapporter-og-foredrag/masteroppgave-om-barekraftig-turisme-i-arktis.31930.aspx#:~:text=Kan%20%C3%B8kningen%20i%20turisme%20til%20et%20sted%20som,han%20begrepet%20b%C3%A6rekraftig%20turisme%20og%20bes%C3%B8ksforvaltning%20p%C3%A5%20%C3%B8ygruppen</w:t>
        </w:r>
      </w:hyperlink>
      <w:r w:rsidRPr="00E1132E">
        <w:rPr>
          <w:rFonts w:cs="Times New Roman"/>
          <w:lang w:val="nb-NO"/>
        </w:rPr>
        <w:t>.</w:t>
      </w:r>
      <w:r w:rsidRPr="00DD5BE5">
        <w:rPr>
          <w:lang w:val="nb-NO"/>
        </w:rPr>
        <w:t xml:space="preserve"> </w:t>
      </w:r>
    </w:p>
  </w:footnote>
  <w:footnote w:id="15">
    <w:p w14:paraId="3AB79B2C" w14:textId="092AB871" w:rsidR="00033DC7" w:rsidRPr="00E53F71" w:rsidRDefault="00033DC7">
      <w:pPr>
        <w:pStyle w:val="Fodnotetekst"/>
        <w:rPr>
          <w:rFonts w:cs="Times New Roman"/>
          <w:lang w:val="en-US"/>
        </w:rPr>
      </w:pPr>
      <w:r w:rsidRPr="00E53F71">
        <w:rPr>
          <w:rStyle w:val="Fodnotehenvisning"/>
          <w:rFonts w:cs="Times New Roman"/>
        </w:rPr>
        <w:footnoteRef/>
      </w:r>
      <w:r w:rsidRPr="00E53F71">
        <w:rPr>
          <w:rFonts w:cs="Times New Roman"/>
          <w:lang w:val="en-US"/>
        </w:rPr>
        <w:t xml:space="preserve"> </w:t>
      </w:r>
      <w:r w:rsidRPr="004F761A">
        <w:rPr>
          <w:rFonts w:cs="Times New Roman"/>
          <w:color w:val="000000"/>
          <w:shd w:val="clear" w:color="auto" w:fill="FFFFFF"/>
          <w:lang w:val="en-US"/>
        </w:rPr>
        <w:t xml:space="preserve">United Nations World Tourism Organization (2023). Climate Action in the Tourism Sector </w:t>
      </w:r>
      <w:r w:rsidR="00894621">
        <w:rPr>
          <w:rFonts w:cs="Times New Roman"/>
          <w:color w:val="000000"/>
          <w:shd w:val="clear" w:color="auto" w:fill="FFFFFF"/>
          <w:lang w:val="en-US"/>
        </w:rPr>
        <w:t>–</w:t>
      </w:r>
      <w:r w:rsidRPr="004F761A">
        <w:rPr>
          <w:rFonts w:cs="Times New Roman"/>
          <w:color w:val="000000"/>
          <w:shd w:val="clear" w:color="auto" w:fill="FFFFFF"/>
          <w:lang w:val="en-US"/>
        </w:rPr>
        <w:t xml:space="preserve"> An</w:t>
      </w:r>
      <w:r w:rsidR="00894621">
        <w:rPr>
          <w:rFonts w:cs="Times New Roman"/>
          <w:color w:val="000000"/>
          <w:shd w:val="clear" w:color="auto" w:fill="FFFFFF"/>
          <w:lang w:val="en-US"/>
        </w:rPr>
        <w:t xml:space="preserve"> </w:t>
      </w:r>
      <w:r w:rsidRPr="004F761A">
        <w:rPr>
          <w:rFonts w:cs="Times New Roman"/>
          <w:color w:val="000000"/>
          <w:shd w:val="clear" w:color="auto" w:fill="FFFFFF"/>
          <w:lang w:val="en-US"/>
        </w:rPr>
        <w:t xml:space="preserve">overview of methodologies and tools to measure greenhouse gas emissions. Published by the World Tourism Organization (UNWTO), Madrid, Spain. </w:t>
      </w:r>
      <w:hyperlink r:id="rId10" w:history="1">
        <w:r w:rsidRPr="004F761A">
          <w:rPr>
            <w:rStyle w:val="Hyperlink"/>
            <w:rFonts w:cs="Times New Roman"/>
            <w:lang w:val="en-US"/>
          </w:rPr>
          <w:t>https://www.e-unwto.org/doi/epdf/10.18111/9789284423927</w:t>
        </w:r>
      </w:hyperlink>
    </w:p>
  </w:footnote>
  <w:footnote w:id="16">
    <w:p w14:paraId="12A32012" w14:textId="08BE87A8" w:rsidR="00727815" w:rsidRPr="00727815" w:rsidRDefault="00727815">
      <w:pPr>
        <w:pStyle w:val="Fodnotetekst"/>
      </w:pPr>
      <w:r>
        <w:rPr>
          <w:rStyle w:val="Fodnotehenvisning"/>
        </w:rPr>
        <w:footnoteRef/>
      </w:r>
      <w:r w:rsidRPr="00AC4D96">
        <w:t xml:space="preserve"> Se for eksempel </w:t>
      </w:r>
      <w:r w:rsidRPr="00AC4D96">
        <w:rPr>
          <w:rFonts w:cs="Times New Roman"/>
        </w:rPr>
        <w:t xml:space="preserve">Departement for Landbrug, Selvforsyning, Energi og Miljø (2023). Mulighed for at øge fordele og mindske ulemper ved UNESCO-områdets omfang, Ilulissat Fjorden. </w:t>
      </w:r>
      <w:hyperlink r:id="rId11" w:history="1">
        <w:r w:rsidRPr="00F2371C">
          <w:rPr>
            <w:rStyle w:val="Hyperlink"/>
            <w:rFonts w:cs="Times New Roman"/>
          </w:rPr>
          <w:t>https://www.google.com/url?sa=t&amp;source=web&amp;rct=j&amp;opi=89978449&amp;url=https://naalakkersuisut.gl/-/media/horinger/2023/08/unesco-redegrelse-da.pdf&amp;ved=2ahUKEwj6pK_x3ZuPAxXenf0HHQYeB8YQFnoECBkQAQ&amp;usg=AOvVaw3okbxzTffJU7xvMOt3DBLr</w:t>
        </w:r>
      </w:hyperlink>
    </w:p>
  </w:footnote>
  <w:footnote w:id="17">
    <w:p w14:paraId="334645CA" w14:textId="643FB9F9" w:rsidR="00CE7225" w:rsidRPr="004F761A" w:rsidRDefault="00CE7225">
      <w:pPr>
        <w:pStyle w:val="Fodnotetekst"/>
        <w:rPr>
          <w:rFonts w:cs="Times New Roman"/>
        </w:rPr>
      </w:pPr>
      <w:r w:rsidRPr="00E53F71">
        <w:rPr>
          <w:rStyle w:val="Fodnotehenvisning"/>
          <w:rFonts w:cs="Times New Roman"/>
        </w:rPr>
        <w:footnoteRef/>
      </w:r>
      <w:r w:rsidRPr="004F761A">
        <w:rPr>
          <w:rFonts w:cs="Times New Roman"/>
        </w:rPr>
        <w:t xml:space="preserve"> </w:t>
      </w:r>
      <w:hyperlink r:id="rId12" w:history="1">
        <w:r w:rsidR="00E53F71" w:rsidRPr="004F761A">
          <w:rPr>
            <w:rStyle w:val="Hyperlink"/>
            <w:rFonts w:cs="Times New Roman"/>
          </w:rPr>
          <w:t>https://traveltrade.visitgreenland.com/da/seneste-nyt/baeredygtig-turisme-vinder-frem-i-gronland/</w:t>
        </w:r>
      </w:hyperlink>
      <w:r w:rsidR="00E53F71" w:rsidRPr="004F761A">
        <w:rPr>
          <w:rFonts w:cs="Times New Roman"/>
        </w:rPr>
        <w:t xml:space="preserve"> </w:t>
      </w:r>
    </w:p>
  </w:footnote>
  <w:footnote w:id="18">
    <w:p w14:paraId="156E779D" w14:textId="7309C8D1" w:rsidR="00CE7225" w:rsidRPr="004F761A" w:rsidRDefault="00CE7225">
      <w:pPr>
        <w:pStyle w:val="Fodnotetekst"/>
        <w:rPr>
          <w:rFonts w:cs="Times New Roman"/>
        </w:rPr>
      </w:pPr>
      <w:r w:rsidRPr="00E53F71">
        <w:rPr>
          <w:rStyle w:val="Fodnotehenvisning"/>
          <w:rFonts w:cs="Times New Roman"/>
        </w:rPr>
        <w:footnoteRef/>
      </w:r>
      <w:r w:rsidRPr="004F761A">
        <w:rPr>
          <w:rFonts w:cs="Times New Roman"/>
        </w:rPr>
        <w:t xml:space="preserve"> </w:t>
      </w:r>
      <w:hyperlink r:id="rId13" w:history="1">
        <w:r w:rsidR="00E53F71" w:rsidRPr="004F761A">
          <w:rPr>
            <w:rStyle w:val="Hyperlink"/>
            <w:rFonts w:cs="Times New Roman"/>
          </w:rPr>
          <w:t>https://traveltrade.visitgreenland.com/da/seneste-nyt/hvad-er-baeredygtig-turisme-i-groenland/</w:t>
        </w:r>
      </w:hyperlink>
      <w:r w:rsidR="00E53F71" w:rsidRPr="004F761A">
        <w:rPr>
          <w:rFonts w:cs="Times New Roman"/>
        </w:rPr>
        <w:t xml:space="preserve"> </w:t>
      </w:r>
    </w:p>
  </w:footnote>
  <w:footnote w:id="19">
    <w:p w14:paraId="537A97CF" w14:textId="2B9EA37B" w:rsidR="00CE7225" w:rsidRPr="004F761A" w:rsidRDefault="00CE7225">
      <w:pPr>
        <w:pStyle w:val="Fodnotetekst"/>
        <w:rPr>
          <w:rFonts w:cs="Times New Roman"/>
        </w:rPr>
      </w:pPr>
      <w:r w:rsidRPr="00E53F71">
        <w:rPr>
          <w:rStyle w:val="Fodnotehenvisning"/>
          <w:rFonts w:cs="Times New Roman"/>
        </w:rPr>
        <w:footnoteRef/>
      </w:r>
      <w:r w:rsidRPr="004F761A">
        <w:rPr>
          <w:rFonts w:cs="Times New Roman"/>
        </w:rPr>
        <w:t xml:space="preserve"> </w:t>
      </w:r>
      <w:hyperlink r:id="rId14" w:history="1">
        <w:r w:rsidR="00E53F71" w:rsidRPr="004F761A">
          <w:rPr>
            <w:rStyle w:val="Hyperlink"/>
            <w:rFonts w:cs="Times New Roman"/>
          </w:rPr>
          <w:t>https://www.kultur.aau.dk/klog-turismeudvikling-kan-gavne-gronland-n28799</w:t>
        </w:r>
      </w:hyperlink>
      <w:r w:rsidR="00E53F71" w:rsidRPr="004F761A">
        <w:rPr>
          <w:rFonts w:cs="Times New Roman"/>
        </w:rPr>
        <w:t xml:space="preserve"> </w:t>
      </w:r>
    </w:p>
  </w:footnote>
  <w:footnote w:id="20">
    <w:p w14:paraId="4988E370" w14:textId="634BA792" w:rsidR="00CE7225" w:rsidRPr="004F761A" w:rsidRDefault="00CE7225">
      <w:pPr>
        <w:pStyle w:val="Fodnotetekst"/>
        <w:rPr>
          <w:rFonts w:cs="Times New Roman"/>
        </w:rPr>
      </w:pPr>
      <w:r w:rsidRPr="00E53F71">
        <w:rPr>
          <w:rStyle w:val="Fodnotehenvisning"/>
          <w:rFonts w:cs="Times New Roman"/>
        </w:rPr>
        <w:footnoteRef/>
      </w:r>
      <w:r w:rsidRPr="004F761A">
        <w:rPr>
          <w:rFonts w:cs="Times New Roman"/>
        </w:rPr>
        <w:t xml:space="preserve"> </w:t>
      </w:r>
      <w:hyperlink r:id="rId15" w:history="1">
        <w:r w:rsidR="00E53F71" w:rsidRPr="004F761A">
          <w:rPr>
            <w:rStyle w:val="Hyperlink"/>
            <w:rFonts w:cs="Times New Roman"/>
          </w:rPr>
          <w:t>https://worldheritageoutlook.iucn.org/explore-sites/ilulissat-icefjord</w:t>
        </w:r>
      </w:hyperlink>
      <w:r w:rsidR="00E53F71" w:rsidRPr="004F761A">
        <w:rPr>
          <w:rFonts w:cs="Times New Roman"/>
        </w:rPr>
        <w:t xml:space="preserve"> </w:t>
      </w:r>
    </w:p>
  </w:footnote>
  <w:footnote w:id="21">
    <w:p w14:paraId="5197CF89" w14:textId="53132CAD" w:rsidR="000C2402" w:rsidRPr="00E53F71" w:rsidRDefault="000C2402">
      <w:pPr>
        <w:pStyle w:val="Fodnotetekst"/>
        <w:rPr>
          <w:rFonts w:cs="Times New Roman"/>
          <w:lang w:val="en-US"/>
        </w:rPr>
      </w:pPr>
      <w:r w:rsidRPr="00E53F71">
        <w:rPr>
          <w:rStyle w:val="Fodnotehenvisning"/>
          <w:rFonts w:cs="Times New Roman"/>
        </w:rPr>
        <w:footnoteRef/>
      </w:r>
      <w:r w:rsidRPr="00E53F71">
        <w:rPr>
          <w:rFonts w:cs="Times New Roman"/>
          <w:lang w:val="en-US"/>
        </w:rPr>
        <w:t xml:space="preserve"> </w:t>
      </w:r>
      <w:hyperlink r:id="rId16" w:history="1">
        <w:r w:rsidR="00E53F71" w:rsidRPr="00C158F9">
          <w:rPr>
            <w:rStyle w:val="Hyperlink"/>
            <w:rFonts w:cs="Times New Roman"/>
            <w:lang w:val="en-US"/>
          </w:rPr>
          <w:t>https://flightemissionmap.org/</w:t>
        </w:r>
      </w:hyperlink>
      <w:r w:rsidR="00E53F71">
        <w:rPr>
          <w:rFonts w:cs="Times New Roman"/>
          <w:lang w:val="en-US"/>
        </w:rPr>
        <w:t xml:space="preserve"> </w:t>
      </w:r>
    </w:p>
  </w:footnote>
  <w:footnote w:id="22">
    <w:p w14:paraId="2A694B0D" w14:textId="46F27714" w:rsidR="00A02775" w:rsidRPr="004F761A" w:rsidRDefault="00A02775" w:rsidP="00A02775">
      <w:pPr>
        <w:pStyle w:val="Fodnotetekst"/>
        <w:rPr>
          <w:rFonts w:cs="Times New Roman"/>
        </w:rPr>
      </w:pPr>
      <w:r w:rsidRPr="00E53F71">
        <w:rPr>
          <w:rStyle w:val="Fodnotehenvisning"/>
          <w:rFonts w:cs="Times New Roman"/>
        </w:rPr>
        <w:footnoteRef/>
      </w:r>
      <w:r w:rsidRPr="00E53F71">
        <w:rPr>
          <w:rFonts w:cs="Times New Roman"/>
          <w:lang w:val="en-US"/>
        </w:rPr>
        <w:t xml:space="preserve"> IPCC, 2007: Climate Change 2007: Mitigation. Contribution of Working Group III to the Fourth Assessment Report of the Intergovernmental Panel on Climate Change [B. Metz, O.R. Davidson, P.R. Bosch, R. Dave, L.A. Meyer (eds)], Cambridge University Press, Cambridge, United Kingdom and New York, NY, USA. </w:t>
      </w:r>
      <w:hyperlink r:id="rId17" w:history="1">
        <w:r w:rsidRPr="004F761A">
          <w:rPr>
            <w:rStyle w:val="Hyperlink"/>
            <w:rFonts w:cs="Times New Roman"/>
          </w:rPr>
          <w:t>https://www.ipcc.ch/site/assets/uploads/2018/03/ar4_wg3_full_report-1.pdf</w:t>
        </w:r>
      </w:hyperlink>
      <w:r w:rsidRPr="004F761A">
        <w:rPr>
          <w:rFonts w:cs="Times New Roman"/>
        </w:rPr>
        <w:t xml:space="preserve"> </w:t>
      </w:r>
    </w:p>
  </w:footnote>
  <w:footnote w:id="23">
    <w:p w14:paraId="052F8128" w14:textId="5ECF24AA" w:rsidR="007E3B0F" w:rsidRPr="00E53F71" w:rsidRDefault="007E3B0F">
      <w:pPr>
        <w:pStyle w:val="Fodnotetekst"/>
        <w:rPr>
          <w:rFonts w:cs="Times New Roman"/>
        </w:rPr>
      </w:pPr>
      <w:r w:rsidRPr="00E53F71">
        <w:rPr>
          <w:rStyle w:val="Fodnotehenvisning"/>
          <w:rFonts w:cs="Times New Roman"/>
        </w:rPr>
        <w:footnoteRef/>
      </w:r>
      <w:r w:rsidRPr="00E53F71">
        <w:rPr>
          <w:rFonts w:cs="Times New Roman"/>
        </w:rPr>
        <w:t xml:space="preserve"> Energy Transformed </w:t>
      </w:r>
      <w:r w:rsidR="00A35285" w:rsidRPr="00E53F71">
        <w:rPr>
          <w:rFonts w:cs="Times New Roman"/>
        </w:rPr>
        <w:t>(tilgået</w:t>
      </w:r>
      <w:r w:rsidRPr="00E53F71">
        <w:rPr>
          <w:rFonts w:cs="Times New Roman"/>
        </w:rPr>
        <w:t xml:space="preserve"> 15</w:t>
      </w:r>
      <w:r w:rsidR="00F807E1">
        <w:rPr>
          <w:rFonts w:cs="Times New Roman"/>
        </w:rPr>
        <w:t>.</w:t>
      </w:r>
      <w:r w:rsidRPr="00E53F71">
        <w:rPr>
          <w:rFonts w:cs="Times New Roman"/>
        </w:rPr>
        <w:t xml:space="preserve"> </w:t>
      </w:r>
      <w:r w:rsidR="00F807E1">
        <w:rPr>
          <w:rFonts w:cs="Times New Roman"/>
        </w:rPr>
        <w:t>a</w:t>
      </w:r>
      <w:r w:rsidRPr="00E53F71">
        <w:rPr>
          <w:rFonts w:cs="Times New Roman"/>
        </w:rPr>
        <w:t xml:space="preserve">ugust 2025): </w:t>
      </w:r>
      <w:hyperlink r:id="rId18" w:history="1">
        <w:r w:rsidR="00E53F71" w:rsidRPr="00C158F9">
          <w:rPr>
            <w:rStyle w:val="Hyperlink"/>
            <w:rFonts w:cs="Times New Roman"/>
          </w:rPr>
          <w:t>https://rmi.org/aviation-contrails-what-we-know-and-what-we-dont-about-this-warming-phenomenon/</w:t>
        </w:r>
      </w:hyperlink>
      <w:r w:rsidR="00E53F71">
        <w:rPr>
          <w:rFonts w:cs="Times New Roman"/>
        </w:rPr>
        <w:t xml:space="preserve"> </w:t>
      </w:r>
    </w:p>
  </w:footnote>
  <w:footnote w:id="24">
    <w:p w14:paraId="64EE17B9" w14:textId="787AE4C8" w:rsidR="00A35285" w:rsidRPr="00894621" w:rsidRDefault="00A35285">
      <w:pPr>
        <w:pStyle w:val="Fodnotetekst"/>
        <w:rPr>
          <w:rFonts w:cs="Times New Roman"/>
        </w:rPr>
      </w:pPr>
      <w:r w:rsidRPr="00894621">
        <w:rPr>
          <w:rStyle w:val="Fodnotehenvisning"/>
          <w:rFonts w:cs="Times New Roman"/>
        </w:rPr>
        <w:footnoteRef/>
      </w:r>
      <w:r w:rsidRPr="00894621">
        <w:rPr>
          <w:rFonts w:cs="Times New Roman"/>
        </w:rPr>
        <w:t xml:space="preserve"> Visit Greenland website (tilgået 15 August 2025): </w:t>
      </w:r>
      <w:hyperlink r:id="rId19" w:history="1">
        <w:r w:rsidRPr="00894621">
          <w:rPr>
            <w:rStyle w:val="Hyperlink"/>
            <w:rFonts w:cs="Times New Roman"/>
          </w:rPr>
          <w:t>Krydstogtsanløbsliste - ankomster - Traveltrade - Visit Greenland</w:t>
        </w:r>
      </w:hyperlink>
    </w:p>
  </w:footnote>
  <w:footnote w:id="25">
    <w:p w14:paraId="1800A025" w14:textId="4E4F13F5" w:rsidR="007E3B0F" w:rsidRPr="000A5AB2" w:rsidRDefault="007E3B0F">
      <w:pPr>
        <w:pStyle w:val="Fodnotetekst"/>
        <w:rPr>
          <w:rFonts w:cs="Times New Roman"/>
        </w:rPr>
      </w:pPr>
      <w:r w:rsidRPr="00894621">
        <w:rPr>
          <w:rStyle w:val="Fodnotehenvisning"/>
          <w:rFonts w:cs="Times New Roman"/>
        </w:rPr>
        <w:footnoteRef/>
      </w:r>
      <w:r w:rsidRPr="00AC4D96">
        <w:rPr>
          <w:rFonts w:cs="Times New Roman"/>
          <w:lang w:val="en-US"/>
        </w:rPr>
        <w:t xml:space="preserve"> AECO, </w:t>
      </w:r>
      <w:r w:rsidR="00662AFB" w:rsidRPr="00AC4D96">
        <w:rPr>
          <w:rFonts w:cs="Times New Roman"/>
          <w:lang w:val="en-US"/>
        </w:rPr>
        <w:t xml:space="preserve">Deputy Director </w:t>
      </w:r>
      <w:r w:rsidRPr="00AC4D96">
        <w:rPr>
          <w:rFonts w:cs="Times New Roman"/>
          <w:lang w:val="en-US"/>
        </w:rPr>
        <w:t xml:space="preserve">Anders La Cour Vahl, Pers. </w:t>
      </w:r>
      <w:r w:rsidRPr="000A5AB2">
        <w:rPr>
          <w:rFonts w:cs="Times New Roman"/>
        </w:rPr>
        <w:t>Comm. (2025).</w:t>
      </w:r>
    </w:p>
  </w:footnote>
  <w:footnote w:id="26">
    <w:p w14:paraId="3E080AB5" w14:textId="48F3AF07" w:rsidR="009542A0" w:rsidRPr="00894621" w:rsidRDefault="009542A0" w:rsidP="009542A0">
      <w:pPr>
        <w:pStyle w:val="Fodnotetekst"/>
        <w:rPr>
          <w:rFonts w:cs="Times New Roman"/>
        </w:rPr>
      </w:pPr>
      <w:r w:rsidRPr="00894621">
        <w:rPr>
          <w:rStyle w:val="Fodnotehenvisning"/>
          <w:rFonts w:cs="Times New Roman"/>
        </w:rPr>
        <w:footnoteRef/>
      </w:r>
      <w:r w:rsidRPr="0069381F">
        <w:rPr>
          <w:rFonts w:cs="Times New Roman"/>
        </w:rPr>
        <w:t xml:space="preserve"> </w:t>
      </w:r>
      <w:r w:rsidR="002C7BF4" w:rsidRPr="0069381F">
        <w:rPr>
          <w:rFonts w:cs="Times New Roman"/>
        </w:rPr>
        <w:t xml:space="preserve">Naalakkersuisut (2024). </w:t>
      </w:r>
      <w:hyperlink r:id="rId20" w:history="1">
        <w:r w:rsidR="002C7BF4" w:rsidRPr="004F761A">
          <w:rPr>
            <w:rStyle w:val="Hyperlink"/>
            <w:rFonts w:cs="Times New Roman"/>
            <w:bdr w:val="single" w:sz="2" w:space="0" w:color="E5E7EB" w:frame="1"/>
            <w:shd w:val="clear" w:color="auto" w:fill="FFFFFF"/>
          </w:rPr>
          <w:t>Overgangsstrategi på turismeområdet 2023-2024</w:t>
        </w:r>
      </w:hyperlink>
      <w:r w:rsidR="002C7BF4" w:rsidRPr="004F761A">
        <w:rPr>
          <w:rFonts w:cs="Times New Roman"/>
          <w:color w:val="374151"/>
          <w:shd w:val="clear" w:color="auto" w:fill="FFFFFF"/>
        </w:rPr>
        <w:t xml:space="preserve">. </w:t>
      </w:r>
      <w:hyperlink r:id="rId21" w:history="1">
        <w:r w:rsidR="00662AFB" w:rsidRPr="00C158F9">
          <w:rPr>
            <w:rStyle w:val="Hyperlink"/>
            <w:rFonts w:cs="Times New Roman"/>
          </w:rPr>
          <w:t>https://naalakkersuisut.gl/Publikationer?sc_lang=da</w:t>
        </w:r>
      </w:hyperlink>
      <w:r w:rsidR="00662AFB">
        <w:rPr>
          <w:rFonts w:cs="Times New Roman"/>
        </w:rPr>
        <w:t xml:space="preserve"> </w:t>
      </w:r>
    </w:p>
  </w:footnote>
  <w:footnote w:id="27">
    <w:p w14:paraId="51834F83" w14:textId="77777777" w:rsidR="000B26ED" w:rsidRPr="00894621" w:rsidRDefault="000B26ED" w:rsidP="000B26ED">
      <w:pPr>
        <w:pStyle w:val="Fodnotetekst"/>
        <w:rPr>
          <w:rFonts w:cs="Times New Roman"/>
          <w:lang w:val="en-US"/>
        </w:rPr>
      </w:pPr>
      <w:r w:rsidRPr="00894621">
        <w:rPr>
          <w:rStyle w:val="Fodnotehenvisning"/>
          <w:rFonts w:cs="Times New Roman"/>
        </w:rPr>
        <w:footnoteRef/>
      </w:r>
      <w:r w:rsidRPr="004F761A">
        <w:rPr>
          <w:rFonts w:cs="Times New Roman"/>
        </w:rPr>
        <w:t xml:space="preserve"> Lloret et al (2021). </w:t>
      </w:r>
      <w:r w:rsidRPr="00894621">
        <w:rPr>
          <w:rFonts w:cs="Times New Roman"/>
          <w:lang w:val="en-US"/>
        </w:rPr>
        <w:t xml:space="preserve">Environmental and human health impacts of cruise tourism: A review. Marine Pollution Bulletin, Volume 173, Part A. </w:t>
      </w:r>
      <w:hyperlink r:id="rId22" w:history="1">
        <w:r w:rsidRPr="00894621">
          <w:rPr>
            <w:rStyle w:val="Hyperlink"/>
            <w:rFonts w:cs="Times New Roman"/>
            <w:lang w:val="en-US"/>
          </w:rPr>
          <w:t>https://doi.org/10.1016/j.marpolbul.2021.112979</w:t>
        </w:r>
      </w:hyperlink>
      <w:r w:rsidRPr="00894621">
        <w:rPr>
          <w:rFonts w:cs="Times New Roman"/>
          <w:lang w:val="en-US"/>
        </w:rPr>
        <w:t xml:space="preserve"> </w:t>
      </w:r>
    </w:p>
  </w:footnote>
  <w:footnote w:id="28">
    <w:p w14:paraId="358E2ECE" w14:textId="352970A1" w:rsidR="000B26ED" w:rsidRPr="004F761A" w:rsidRDefault="000B26ED" w:rsidP="000B26ED">
      <w:pPr>
        <w:pStyle w:val="Fodnotetekst"/>
        <w:rPr>
          <w:rFonts w:cs="Times New Roman"/>
        </w:rPr>
      </w:pPr>
      <w:r w:rsidRPr="00894621">
        <w:rPr>
          <w:rStyle w:val="Fodnotehenvisning"/>
          <w:rFonts w:cs="Times New Roman"/>
        </w:rPr>
        <w:footnoteRef/>
      </w:r>
      <w:r w:rsidRPr="004F761A">
        <w:rPr>
          <w:rFonts w:cs="Times New Roman"/>
        </w:rPr>
        <w:t>WWF website: tilgået 15</w:t>
      </w:r>
      <w:r w:rsidR="00662AFB" w:rsidRPr="004F761A">
        <w:rPr>
          <w:rFonts w:cs="Times New Roman"/>
        </w:rPr>
        <w:t>.</w:t>
      </w:r>
      <w:r w:rsidRPr="004F761A">
        <w:rPr>
          <w:rFonts w:cs="Times New Roman"/>
        </w:rPr>
        <w:t xml:space="preserve"> </w:t>
      </w:r>
      <w:r w:rsidR="00662AFB" w:rsidRPr="004F761A">
        <w:rPr>
          <w:rFonts w:cs="Times New Roman"/>
        </w:rPr>
        <w:t>a</w:t>
      </w:r>
      <w:r w:rsidRPr="004F761A">
        <w:rPr>
          <w:rFonts w:cs="Times New Roman"/>
        </w:rPr>
        <w:t xml:space="preserve">ugust 2025): </w:t>
      </w:r>
      <w:hyperlink r:id="rId23" w:history="1">
        <w:r w:rsidR="00662AFB" w:rsidRPr="004F761A">
          <w:rPr>
            <w:rStyle w:val="Hyperlink"/>
            <w:rFonts w:cs="Times New Roman"/>
          </w:rPr>
          <w:t>https://www.arcticwwf.org/the-circle/stories/ensuring-cruise-tourism-doesnt-hurt-the-arctic/</w:t>
        </w:r>
      </w:hyperlink>
      <w:r w:rsidR="00662AFB" w:rsidRPr="004F761A">
        <w:rPr>
          <w:rFonts w:cs="Times New Roman"/>
        </w:rPr>
        <w:t xml:space="preserve"> </w:t>
      </w:r>
    </w:p>
  </w:footnote>
  <w:footnote w:id="29">
    <w:p w14:paraId="4AAC070A" w14:textId="71029789" w:rsidR="009572BA" w:rsidRDefault="009572BA" w:rsidP="009572BA">
      <w:pPr>
        <w:pStyle w:val="Fodnotetekst"/>
      </w:pPr>
      <w:r>
        <w:rPr>
          <w:rStyle w:val="Fodnotehenvisning"/>
        </w:rPr>
        <w:footnoteRef/>
      </w:r>
      <w:r w:rsidRPr="00AC4D96">
        <w:t xml:space="preserve"> Bogstavet ”e” står for “equivalent”, på dansk ækvivalent eller “tilsvarende”. </w:t>
      </w:r>
      <w:r w:rsidR="0069381F">
        <w:t xml:space="preserve">Der findes flere såkaldte drivhusgasser ud over </w:t>
      </w:r>
      <w:r>
        <w:t>CO</w:t>
      </w:r>
      <w:r w:rsidRPr="004F761A">
        <w:rPr>
          <w:vertAlign w:val="subscript"/>
        </w:rPr>
        <w:t>2</w:t>
      </w:r>
      <w:r>
        <w:t>, og CO</w:t>
      </w:r>
      <w:r w:rsidRPr="004F761A">
        <w:rPr>
          <w:vertAlign w:val="subscript"/>
        </w:rPr>
        <w:t>2</w:t>
      </w:r>
      <w:r>
        <w:t>e betyder, at andre drivhusgasudledninger kan udtrykkes i form af CO</w:t>
      </w:r>
      <w:r w:rsidRPr="004F761A">
        <w:rPr>
          <w:vertAlign w:val="subscript"/>
        </w:rPr>
        <w:t>2</w:t>
      </w:r>
      <w:r>
        <w:t xml:space="preserve"> baseret på deres relative globale opvarmningspotentiale (GWP).</w:t>
      </w:r>
    </w:p>
  </w:footnote>
  <w:footnote w:id="30">
    <w:p w14:paraId="0799C37D" w14:textId="10B6299C" w:rsidR="002842CF" w:rsidRPr="0069381F" w:rsidRDefault="002842CF" w:rsidP="002842CF">
      <w:pPr>
        <w:pStyle w:val="Fodnotetekst"/>
        <w:rPr>
          <w:lang w:val="en-US"/>
        </w:rPr>
      </w:pPr>
      <w:r w:rsidRPr="00894621">
        <w:rPr>
          <w:rStyle w:val="Fodnotehenvisning"/>
          <w:rFonts w:cs="Times New Roman"/>
        </w:rPr>
        <w:footnoteRef/>
      </w:r>
      <w:r w:rsidRPr="0069381F">
        <w:rPr>
          <w:rFonts w:cs="Times New Roman"/>
          <w:lang w:val="en-US"/>
        </w:rPr>
        <w:t xml:space="preserve"> </w:t>
      </w:r>
      <w:hyperlink r:id="rId24" w:history="1">
        <w:r w:rsidR="00894621" w:rsidRPr="0069381F">
          <w:rPr>
            <w:rStyle w:val="Hyperlink"/>
            <w:rFonts w:cs="Times New Roman"/>
            <w:lang w:val="en-US"/>
          </w:rPr>
          <w:t>https://denstoreklimadatabase.dk/</w:t>
        </w:r>
      </w:hyperlink>
      <w:r w:rsidR="00894621" w:rsidRPr="0069381F">
        <w:rPr>
          <w:rFonts w:cs="Times New Roman"/>
          <w:lang w:val="en-US"/>
        </w:rPr>
        <w:t xml:space="preserve"> </w:t>
      </w:r>
    </w:p>
  </w:footnote>
  <w:footnote w:id="31">
    <w:p w14:paraId="2EDBE1CD" w14:textId="77777777" w:rsidR="00BF39F7" w:rsidRPr="004F761A" w:rsidRDefault="00BF39F7" w:rsidP="00BF39F7">
      <w:pPr>
        <w:pStyle w:val="Fodnotetekst"/>
      </w:pPr>
      <w:r>
        <w:rPr>
          <w:rStyle w:val="Fodnotehenvisning"/>
        </w:rPr>
        <w:footnoteRef/>
      </w:r>
      <w:r w:rsidRPr="002842CF">
        <w:rPr>
          <w:lang w:val="en-US"/>
        </w:rPr>
        <w:t xml:space="preserve"> GEM Annual report Card 2022. </w:t>
      </w:r>
      <w:hyperlink r:id="rId25" w:history="1">
        <w:r w:rsidRPr="004F761A">
          <w:rPr>
            <w:rStyle w:val="Hyperlink"/>
          </w:rPr>
          <w:t>https://g-e-m.dk/fileadmin/g-e-m/GEM/Report_Cards_2022_21_Aug.pdf</w:t>
        </w:r>
      </w:hyperlink>
      <w:r w:rsidRPr="004F761A">
        <w:t xml:space="preserve"> </w:t>
      </w:r>
    </w:p>
  </w:footnote>
  <w:footnote w:id="32">
    <w:p w14:paraId="7632FBBC" w14:textId="3CE9C96C" w:rsidR="003D0761" w:rsidRPr="00DD5BE5" w:rsidRDefault="003D0761">
      <w:pPr>
        <w:pStyle w:val="Fodnotetekst"/>
        <w:rPr>
          <w:lang w:val="en-US"/>
        </w:rPr>
      </w:pPr>
      <w:r>
        <w:rPr>
          <w:rStyle w:val="Fodnotehenvisning"/>
        </w:rPr>
        <w:footnoteRef/>
      </w:r>
      <w:r w:rsidRPr="00DD5BE5">
        <w:rPr>
          <w:lang w:val="en-US"/>
        </w:rPr>
        <w:t xml:space="preserve"> </w:t>
      </w:r>
      <w:r>
        <w:rPr>
          <w:lang w:val="en-US"/>
        </w:rPr>
        <w:t xml:space="preserve">Global Terrestrial Network for Permafrost website (tilgået 15 August 2025): </w:t>
      </w:r>
      <w:hyperlink r:id="rId26" w:history="1">
        <w:r w:rsidRPr="00DD5BE5">
          <w:rPr>
            <w:rStyle w:val="Hyperlink"/>
            <w:lang w:val="en-US"/>
          </w:rPr>
          <w:t>Global Terrestrial Network for Permafrost (GTN-P) - Maps and Graphics</w:t>
        </w:r>
      </w:hyperlink>
    </w:p>
  </w:footnote>
  <w:footnote w:id="33">
    <w:p w14:paraId="3E757FCF" w14:textId="02DB112B" w:rsidR="00F62ADB" w:rsidRPr="00DD5BE5" w:rsidRDefault="00F62ADB">
      <w:pPr>
        <w:pStyle w:val="Fodnotetekst"/>
        <w:rPr>
          <w:lang w:val="en-US"/>
        </w:rPr>
      </w:pPr>
      <w:r>
        <w:rPr>
          <w:rStyle w:val="Fodnotehenvisning"/>
        </w:rPr>
        <w:footnoteRef/>
      </w:r>
      <w:r w:rsidRPr="00DD5BE5">
        <w:rPr>
          <w:lang w:val="en-US"/>
        </w:rPr>
        <w:t xml:space="preserve"> </w:t>
      </w:r>
      <w:hyperlink r:id="rId27" w:history="1">
        <w:r w:rsidR="006B0E38" w:rsidRPr="00675AFA">
          <w:rPr>
            <w:rStyle w:val="Hyperlink"/>
            <w:lang w:val="en-US"/>
          </w:rPr>
          <w:t>https://traveltrade.visitgreenland.com/da/seneste-nyt/det-store-skifte-fra-mere-til-bedre-turisme/</w:t>
        </w:r>
      </w:hyperlink>
      <w:r w:rsidR="006B0E38">
        <w:rPr>
          <w:lang w:val="en-US"/>
        </w:rPr>
        <w:t xml:space="preserve"> </w:t>
      </w:r>
    </w:p>
  </w:footnote>
  <w:footnote w:id="34">
    <w:p w14:paraId="5D7984B3" w14:textId="76E0D34F" w:rsidR="00F62ADB" w:rsidRPr="00652BEA" w:rsidRDefault="00F62ADB" w:rsidP="00DD5BE5">
      <w:pPr>
        <w:rPr>
          <w:rFonts w:cs="Times New Roman"/>
          <w:lang w:val="en-US"/>
        </w:rPr>
      </w:pPr>
      <w:r w:rsidRPr="00E2210C">
        <w:rPr>
          <w:rStyle w:val="Fodnotehenvisning"/>
          <w:rFonts w:cs="Times New Roman"/>
          <w:sz w:val="20"/>
          <w:szCs w:val="20"/>
        </w:rPr>
        <w:footnoteRef/>
      </w:r>
      <w:r w:rsidRPr="00E2210C">
        <w:rPr>
          <w:rFonts w:cs="Times New Roman"/>
          <w:sz w:val="20"/>
          <w:szCs w:val="20"/>
          <w:lang w:val="en-US"/>
        </w:rPr>
        <w:t xml:space="preserve"> </w:t>
      </w:r>
      <w:hyperlink r:id="rId28" w:history="1">
        <w:r w:rsidR="006B0E38" w:rsidRPr="00675AFA">
          <w:rPr>
            <w:rStyle w:val="Hyperlink"/>
            <w:rFonts w:cs="Times New Roman"/>
            <w:sz w:val="20"/>
            <w:szCs w:val="20"/>
            <w:lang w:val="en-US"/>
          </w:rPr>
          <w:t>https://www.kultur.aau.dk/klog-turismeudvikling-kan-gavne-gronland-n28799</w:t>
        </w:r>
      </w:hyperlink>
      <w:r w:rsidR="006B0E38">
        <w:rPr>
          <w:rFonts w:cs="Times New Roman"/>
          <w:sz w:val="20"/>
          <w:szCs w:val="20"/>
          <w:lang w:val="en-US"/>
        </w:rPr>
        <w:t xml:space="preserve"> </w:t>
      </w:r>
    </w:p>
  </w:footnote>
  <w:footnote w:id="35">
    <w:p w14:paraId="2F96F992" w14:textId="1C9CA068" w:rsidR="00F62ADB" w:rsidRPr="00DD5BE5" w:rsidRDefault="00F62ADB">
      <w:pPr>
        <w:pStyle w:val="Fodnotetekst"/>
        <w:rPr>
          <w:lang w:val="en-US"/>
        </w:rPr>
      </w:pPr>
      <w:r>
        <w:rPr>
          <w:rStyle w:val="Fodnotehenvisning"/>
        </w:rPr>
        <w:footnoteRef/>
      </w:r>
      <w:r w:rsidRPr="00DD5BE5">
        <w:rPr>
          <w:lang w:val="en-US"/>
        </w:rPr>
        <w:t xml:space="preserve"> </w:t>
      </w:r>
      <w:hyperlink r:id="rId29" w:history="1">
        <w:r w:rsidR="006B0E38" w:rsidRPr="00675AFA">
          <w:rPr>
            <w:rStyle w:val="Hyperlink"/>
            <w:lang w:val="en-US"/>
          </w:rPr>
          <w:t>https://traveltrade.visitgreenland.com/da/strategi/</w:t>
        </w:r>
      </w:hyperlink>
      <w:r w:rsidR="006B0E38">
        <w:rPr>
          <w:lang w:val="en-US"/>
        </w:rPr>
        <w:t xml:space="preserve"> </w:t>
      </w:r>
    </w:p>
  </w:footnote>
  <w:footnote w:id="36">
    <w:p w14:paraId="7191A46E" w14:textId="65B3ECF3" w:rsidR="001361E4" w:rsidRDefault="001361E4">
      <w:pPr>
        <w:pStyle w:val="Fodnotetekst"/>
      </w:pPr>
      <w:r>
        <w:rPr>
          <w:rStyle w:val="Fodnotehenvisning"/>
        </w:rPr>
        <w:footnoteRef/>
      </w:r>
      <w:r>
        <w:t xml:space="preserve"> Nationalparken i Nord- og Østgrønland blev udpeget af Fredningsstyrelsen i Danmark i 1974.</w:t>
      </w:r>
    </w:p>
  </w:footnote>
  <w:footnote w:id="37">
    <w:p w14:paraId="7D168BC2" w14:textId="77777777" w:rsidR="00D96574" w:rsidRDefault="00D96574" w:rsidP="00D96574">
      <w:pPr>
        <w:pStyle w:val="Fodnotetekst"/>
      </w:pPr>
      <w:r>
        <w:rPr>
          <w:rStyle w:val="Fodnotehenvisning"/>
        </w:rPr>
        <w:footnoteRef/>
      </w:r>
      <w:r>
        <w:t xml:space="preserve"> Pinngortitaleriffik/Grønlands Naturinstitut: Baggrundsrapport forud for etablering af nationalpark i Vestgrønland, Teknisk rapport nr. 135, 2025 </w:t>
      </w:r>
    </w:p>
    <w:p w14:paraId="377E3868" w14:textId="5AAA9D15" w:rsidR="00D96574" w:rsidRDefault="00D96574" w:rsidP="00D96574">
      <w:pPr>
        <w:pStyle w:val="Fodnotetekst"/>
      </w:pPr>
      <w:hyperlink r:id="rId30" w:history="1">
        <w:r w:rsidRPr="00675AFA">
          <w:rPr>
            <w:rStyle w:val="Hyperlink"/>
          </w:rPr>
          <w:t>https://natur.gl/wp-content/uploads/2025/05/Baggrundsrapport-forud-for-etablering-af-nationalpark-i-Vestgroenland_20250520.pdf</w:t>
        </w:r>
      </w:hyperlink>
      <w:r>
        <w:t xml:space="preserve"> </w:t>
      </w:r>
    </w:p>
  </w:footnote>
  <w:footnote w:id="38">
    <w:p w14:paraId="7257B646" w14:textId="6A1A1BAE" w:rsidR="00DB768D" w:rsidRPr="00F2371C" w:rsidRDefault="00DB768D">
      <w:pPr>
        <w:pStyle w:val="Fodnotetekst"/>
        <w:rPr>
          <w:rFonts w:cs="Times New Roman"/>
        </w:rPr>
      </w:pPr>
      <w:r w:rsidRPr="00F2371C">
        <w:rPr>
          <w:rStyle w:val="Fodnotehenvisning"/>
          <w:rFonts w:cs="Times New Roman"/>
        </w:rPr>
        <w:footnoteRef/>
      </w:r>
      <w:r w:rsidRPr="00F2371C">
        <w:rPr>
          <w:rFonts w:cs="Times New Roman"/>
        </w:rPr>
        <w:t xml:space="preserve"> Visit Greenland (2024). Turismestatistik 2024. </w:t>
      </w:r>
      <w:hyperlink r:id="rId31" w:history="1">
        <w:r w:rsidRPr="00F2371C">
          <w:rPr>
            <w:rStyle w:val="Hyperlink"/>
            <w:rFonts w:cs="Times New Roman"/>
          </w:rPr>
          <w:t>Turismestatistikrapport-2024.pdf</w:t>
        </w:r>
      </w:hyperlink>
    </w:p>
  </w:footnote>
  <w:footnote w:id="39">
    <w:p w14:paraId="5E8152B2" w14:textId="11D292BA" w:rsidR="00C0621B" w:rsidRPr="004F761A" w:rsidRDefault="00C0621B" w:rsidP="00C0621B">
      <w:pPr>
        <w:pStyle w:val="Fodnotetekst"/>
        <w:rPr>
          <w:rFonts w:cs="Times New Roman"/>
        </w:rPr>
      </w:pPr>
      <w:r w:rsidRPr="00F2371C">
        <w:rPr>
          <w:rStyle w:val="Fodnotehenvisning"/>
          <w:rFonts w:cs="Times New Roman"/>
        </w:rPr>
        <w:footnoteRef/>
      </w:r>
      <w:r w:rsidRPr="00F2371C">
        <w:rPr>
          <w:rFonts w:cs="Times New Roman"/>
        </w:rPr>
        <w:t xml:space="preserve"> </w:t>
      </w:r>
      <w:r w:rsidR="00D16EAC" w:rsidRPr="00F2371C">
        <w:rPr>
          <w:rFonts w:cs="Times New Roman"/>
        </w:rPr>
        <w:t>For eksempel</w:t>
      </w:r>
      <w:r w:rsidR="00D16EAC" w:rsidRPr="00F2371C" w:rsidDel="00D16EAC">
        <w:rPr>
          <w:rFonts w:cs="Times New Roman"/>
        </w:rPr>
        <w:t xml:space="preserve"> </w:t>
      </w:r>
      <w:hyperlink r:id="rId32" w:history="1">
        <w:r w:rsidRPr="004F761A">
          <w:rPr>
            <w:rStyle w:val="Hyperlink"/>
            <w:rFonts w:cs="Times New Roman"/>
          </w:rPr>
          <w:t>Grønlands UNESCO Verdensarv | Greenland Travel DK</w:t>
        </w:r>
      </w:hyperlink>
    </w:p>
  </w:footnote>
  <w:footnote w:id="40">
    <w:p w14:paraId="79AEC941" w14:textId="77777777" w:rsidR="00241FC7" w:rsidRPr="004F761A" w:rsidRDefault="00241FC7" w:rsidP="00241FC7">
      <w:pPr>
        <w:pStyle w:val="Fodnotetekst"/>
        <w:rPr>
          <w:rFonts w:cs="Times New Roman"/>
          <w:lang w:val="en-US"/>
        </w:rPr>
      </w:pPr>
      <w:r w:rsidRPr="004F761A">
        <w:rPr>
          <w:rStyle w:val="Fodnotehenvisning"/>
          <w:rFonts w:cs="Times New Roman"/>
        </w:rPr>
        <w:footnoteRef/>
      </w:r>
      <w:r w:rsidRPr="004F761A">
        <w:rPr>
          <w:rFonts w:cs="Times New Roman"/>
          <w:lang w:val="en-US"/>
        </w:rPr>
        <w:t xml:space="preserve"> ”Tradeoffs and win-wins between large landscape conservation and wildlife viewing in protected areas” </w:t>
      </w:r>
      <w:hyperlink r:id="rId33" w:history="1">
        <w:r w:rsidRPr="004F761A">
          <w:rPr>
            <w:rStyle w:val="Hyperlink"/>
            <w:rFonts w:cs="Times New Roman"/>
            <w:lang w:val="en-US"/>
          </w:rPr>
          <w:t>https://pubs.usgs.gov/publication/70268088</w:t>
        </w:r>
      </w:hyperlink>
      <w:r w:rsidRPr="004F761A">
        <w:rPr>
          <w:rFonts w:cs="Times New Roman"/>
          <w:lang w:val="en-US"/>
        </w:rPr>
        <w:t xml:space="preserve"> </w:t>
      </w:r>
    </w:p>
  </w:footnote>
  <w:footnote w:id="41">
    <w:p w14:paraId="416BCA9C" w14:textId="77777777" w:rsidR="00241FC7" w:rsidRPr="00F2371C" w:rsidRDefault="00241FC7" w:rsidP="00241FC7">
      <w:pPr>
        <w:pStyle w:val="Fodnotetekst"/>
        <w:rPr>
          <w:rFonts w:cs="Times New Roman"/>
        </w:rPr>
      </w:pPr>
      <w:r w:rsidRPr="004F761A">
        <w:rPr>
          <w:rStyle w:val="Fodnotehenvisning"/>
          <w:rFonts w:cs="Times New Roman"/>
        </w:rPr>
        <w:footnoteRef/>
      </w:r>
      <w:r w:rsidRPr="004F761A">
        <w:rPr>
          <w:rFonts w:cs="Times New Roman"/>
        </w:rPr>
        <w:t xml:space="preserve"> ”Ny forskning fastslår: Thy har omfavnet sine naturværdier og er blevet et stærkt brand” </w:t>
      </w:r>
      <w:hyperlink r:id="rId34" w:history="1">
        <w:r w:rsidRPr="004F761A">
          <w:rPr>
            <w:rStyle w:val="Hyperlink"/>
            <w:rFonts w:cs="Times New Roman"/>
          </w:rPr>
          <w:t>https://nationalparkthy.dk/om-os/nyheder/2023/ny-forskning-fastslaar-thy-har-omfavnet-sine-naturvaerdier-og-er-blevet-et-staerkt-brand</w:t>
        </w:r>
      </w:hyperlink>
      <w:r w:rsidRPr="00F2371C">
        <w:rPr>
          <w:rFonts w:cs="Times New Roman"/>
        </w:rPr>
        <w:t xml:space="preserve"> </w:t>
      </w:r>
    </w:p>
  </w:footnote>
  <w:footnote w:id="42">
    <w:p w14:paraId="226E9E32" w14:textId="1F05DCDF" w:rsidR="00A92AD8" w:rsidRPr="008009EC" w:rsidRDefault="00A92AD8" w:rsidP="00A92AD8">
      <w:pPr>
        <w:pStyle w:val="Fodnotetekst"/>
      </w:pPr>
      <w:r w:rsidRPr="00F2371C">
        <w:rPr>
          <w:rStyle w:val="Fodnotehenvisning"/>
          <w:rFonts w:cs="Times New Roman"/>
        </w:rPr>
        <w:footnoteRef/>
      </w:r>
      <w:r w:rsidRPr="00F2371C">
        <w:rPr>
          <w:rFonts w:cs="Times New Roman"/>
        </w:rPr>
        <w:t xml:space="preserve"> Departement for Landbrug, Selvforsyning, Energi og Miljø (2023). Mulighed for at øge fordele og mindske ulemper ved UNESCO-områdets omfang, Ilulissat Fjorden. </w:t>
      </w:r>
      <w:hyperlink r:id="rId35" w:history="1">
        <w:r w:rsidR="00F2371C" w:rsidRPr="00F2371C">
          <w:rPr>
            <w:rStyle w:val="Hyperlink"/>
            <w:rFonts w:cs="Times New Roman"/>
          </w:rPr>
          <w:t>https://www.google.com/url?sa=t&amp;source=web&amp;rct=j&amp;opi=89978449&amp;url=https://naalakkersuisut.gl/-/media/horinger/2023/08/unesco-redegrelse-da.pdf&amp;ved=2ahUKEwj6pK_x3ZuPAxXenf0HHQYeB8YQFnoECBkQAQ&amp;usg=AOvVaw3okbxzTffJU7xvMOt3DBLr</w:t>
        </w:r>
      </w:hyperlink>
      <w:r w:rsidR="00F2371C">
        <w:t xml:space="preserve"> </w:t>
      </w:r>
    </w:p>
  </w:footnote>
  <w:footnote w:id="43">
    <w:p w14:paraId="02D109AF" w14:textId="7D5E754D" w:rsidR="0031334C" w:rsidRDefault="0031334C">
      <w:pPr>
        <w:pStyle w:val="Fodnotetekst"/>
      </w:pPr>
      <w:r>
        <w:rPr>
          <w:rStyle w:val="Fodnotehenvisning"/>
        </w:rPr>
        <w:footnoteRef/>
      </w:r>
      <w:r>
        <w:t xml:space="preserve"> </w:t>
      </w:r>
      <w:hyperlink r:id="rId36" w:history="1">
        <w:r w:rsidR="00066F4C" w:rsidRPr="00AB4C18">
          <w:rPr>
            <w:rStyle w:val="Hyperlink"/>
            <w:rFonts w:asciiTheme="majorHAnsi" w:hAnsiTheme="majorHAnsi" w:cs="Times New Roman"/>
          </w:rPr>
          <w:t>https://tourismstat.gl/wp-content/uploads/2024/04/FINAL_Den-Okonomiske-betydning-af-Udenlandsk-Turisme-i-Gronland.pdf</w:t>
        </w:r>
      </w:hyperlink>
      <w:r w:rsidR="00066F4C">
        <w:rPr>
          <w:rFonts w:asciiTheme="majorHAnsi" w:hAnsiTheme="majorHAnsi" w:cs="Times New Roman"/>
        </w:rPr>
        <w:t xml:space="preserve"> </w:t>
      </w:r>
    </w:p>
  </w:footnote>
  <w:footnote w:id="44">
    <w:p w14:paraId="2CA30C2A" w14:textId="5D66EB89" w:rsidR="00B07550" w:rsidRDefault="00B07550" w:rsidP="00B07550">
      <w:pPr>
        <w:pStyle w:val="Fodnotetekst"/>
      </w:pPr>
      <w:r>
        <w:rPr>
          <w:rStyle w:val="Fodnotehenvisning"/>
        </w:rPr>
        <w:footnoteRef/>
      </w:r>
      <w:r>
        <w:t xml:space="preserve"> </w:t>
      </w:r>
      <w:hyperlink r:id="rId37" w:history="1">
        <w:r w:rsidR="00066F4C" w:rsidRPr="00AB4C18">
          <w:rPr>
            <w:rStyle w:val="Hyperlink"/>
          </w:rPr>
          <w:t>https://traveltrade.visitgreenland.com/da/seneste-nyt/det-store-skifte-fra-mere-til-bedre-turisme/</w:t>
        </w:r>
      </w:hyperlink>
      <w:r w:rsidR="00066F4C">
        <w:t xml:space="preserve"> </w:t>
      </w:r>
    </w:p>
  </w:footnote>
  <w:footnote w:id="45">
    <w:p w14:paraId="1E14C397" w14:textId="0F345368" w:rsidR="004779B3" w:rsidRPr="008009EC" w:rsidRDefault="004779B3">
      <w:pPr>
        <w:pStyle w:val="Fodnotetekst"/>
      </w:pPr>
      <w:r>
        <w:rPr>
          <w:rStyle w:val="Fodnotehenvisning"/>
        </w:rPr>
        <w:footnoteRef/>
      </w:r>
      <w:r w:rsidRPr="008009EC">
        <w:t xml:space="preserve"> </w:t>
      </w:r>
      <w:hyperlink r:id="rId38" w:history="1">
        <w:r w:rsidR="00CA44A0" w:rsidRPr="008009EC">
          <w:rPr>
            <w:rStyle w:val="Hyperlink"/>
          </w:rPr>
          <w:t>https://international-partnerships.ec.europa.eu/countries/greenland_en</w:t>
        </w:r>
      </w:hyperlink>
      <w:r w:rsidR="00CA44A0" w:rsidRPr="008009EC">
        <w:t xml:space="preserve"> </w:t>
      </w:r>
    </w:p>
  </w:footnote>
  <w:footnote w:id="46">
    <w:p w14:paraId="082C3B30" w14:textId="5B4A89EF" w:rsidR="00CA44A0" w:rsidRPr="00B67E9C" w:rsidRDefault="00CA44A0" w:rsidP="00CA44A0">
      <w:pPr>
        <w:pStyle w:val="Fodnotetekst"/>
      </w:pPr>
      <w:r>
        <w:rPr>
          <w:rStyle w:val="Fodnotehenvisning"/>
        </w:rPr>
        <w:footnoteRef/>
      </w:r>
      <w:r w:rsidRPr="00B67E9C">
        <w:t xml:space="preserve"> </w:t>
      </w:r>
      <w:r w:rsidR="00B67E9C" w:rsidRPr="00B67E9C">
        <w:t xml:space="preserve">Student Consultant W&amp;L </w:t>
      </w:r>
      <w:r w:rsidR="00B67E9C" w:rsidRPr="00DD5BE5">
        <w:t>(</w:t>
      </w:r>
      <w:r w:rsidR="00B67E9C" w:rsidRPr="00B67E9C">
        <w:t xml:space="preserve">2012). </w:t>
      </w:r>
      <w:r w:rsidRPr="00C0621B">
        <w:t>Analyse af den turistøkonomiske værdi af UNESCO-området</w:t>
      </w:r>
      <w:r w:rsidR="00B67E9C">
        <w:t xml:space="preserve">: </w:t>
      </w:r>
      <w:hyperlink r:id="rId39" w:history="1">
        <w:r w:rsidR="005D08D0" w:rsidRPr="007F7833">
          <w:rPr>
            <w:rStyle w:val="Hyperlink"/>
          </w:rPr>
          <w:t>https://www.google.com/url?sa=t&amp;source=web&amp;rct=j&amp;opi=89978449&amp;url=https://ina.gl/media/2n2dgtzd/pkt83_redegoerelse-vedr-muligheder-for-at-oege-fordele-og-mindske-ulemper-ved-unesco-omraadets-omfang-ilulissat-fjorden_da.pdf&amp;ved=2ahUKEwi9-5i-5Z2PAxUZSvEDHZ_gAa4QFnoECBcQAQ&amp;usg=AOvVaw0fav0wh0FuhY0RlZX0TDB9</w:t>
        </w:r>
      </w:hyperlink>
      <w:r w:rsidR="005D08D0">
        <w:t xml:space="preserve"> </w:t>
      </w:r>
      <w:r w:rsidRPr="00C0621B">
        <w:t xml:space="preserve">  </w:t>
      </w:r>
    </w:p>
  </w:footnote>
  <w:footnote w:id="47">
    <w:p w14:paraId="47F4AF1B" w14:textId="7FAE4385" w:rsidR="0019342E" w:rsidRPr="005D08D0" w:rsidRDefault="0019342E" w:rsidP="005D08D0">
      <w:pPr>
        <w:rPr>
          <w:rFonts w:asciiTheme="majorHAnsi" w:hAnsiTheme="majorHAnsi" w:cs="Times New Roman"/>
          <w:sz w:val="20"/>
          <w:szCs w:val="20"/>
        </w:rPr>
      </w:pPr>
      <w:r w:rsidRPr="00DD5BE5">
        <w:rPr>
          <w:rStyle w:val="Fodnotehenvisning"/>
          <w:sz w:val="20"/>
          <w:szCs w:val="20"/>
        </w:rPr>
        <w:footnoteRef/>
      </w:r>
      <w:r w:rsidRPr="00DD5BE5">
        <w:rPr>
          <w:sz w:val="20"/>
          <w:szCs w:val="20"/>
        </w:rPr>
        <w:t xml:space="preserve"> </w:t>
      </w:r>
      <w:hyperlink r:id="rId40" w:history="1">
        <w:r w:rsidR="005D08D0" w:rsidRPr="00DD5BE5">
          <w:rPr>
            <w:rStyle w:val="Hyperlink"/>
            <w:sz w:val="20"/>
            <w:szCs w:val="20"/>
          </w:rPr>
          <w:t>https://www.google.com/url?sa=t&amp;source=web&amp;rct=j&amp;opi=89978449&amp;url=https://tourismstat.gl/wp-content/uploads/2024/10/Kapacitetsanalyse-for-Ilulissat-2026-2031-updated-compressed.pdf&amp;ved=2ahUKEwi4o7v45p2PAxUaVfEDHcAnIaMQFnoECBgQAQ&amp;usg=AOvVaw1lX7jCQBSMZTkbGsSrM768</w:t>
        </w:r>
      </w:hyperlink>
      <w:r w:rsidR="005D08D0">
        <w:rPr>
          <w:rFonts w:asciiTheme="majorHAnsi" w:hAnsiTheme="majorHAnsi" w:cs="Times New Roman"/>
          <w:sz w:val="20"/>
          <w:szCs w:val="20"/>
        </w:rPr>
        <w:t xml:space="preserve"> </w:t>
      </w:r>
      <w:r w:rsidRPr="00DD5BE5">
        <w:rPr>
          <w:rFonts w:asciiTheme="majorHAnsi" w:hAnsiTheme="majorHAnsi" w:cs="Times New Roman"/>
          <w:sz w:val="20"/>
          <w:szCs w:val="20"/>
        </w:rPr>
        <w:t xml:space="preserve"> </w:t>
      </w:r>
    </w:p>
  </w:footnote>
  <w:footnote w:id="48">
    <w:p w14:paraId="3105FC2F" w14:textId="4EA158FA" w:rsidR="00C85186" w:rsidRDefault="00C85186">
      <w:pPr>
        <w:pStyle w:val="Fodnotetekst"/>
      </w:pPr>
      <w:r>
        <w:rPr>
          <w:rStyle w:val="Fodnotehenvisning"/>
        </w:rPr>
        <w:footnoteRef/>
      </w:r>
      <w:r>
        <w:t xml:space="preserve"> </w:t>
      </w:r>
      <w:hyperlink r:id="rId41" w:history="1">
        <w:r w:rsidR="005D08D0" w:rsidRPr="007F7833">
          <w:rPr>
            <w:rStyle w:val="Hyperlink"/>
          </w:rPr>
          <w:t>https://crtdk.sharepoint.com/sites/hjemmeside-indhold/Delte%20dokumenter/Forms/AllItems.aspx?id=%2Fsites%2Fhjemmeside%2Dindhold%2FDelte%20dokumenter%2FPublications%2FTurisme%5FIlulissat%5Frapport%5Ffebruar2013%2Epdf&amp;parent=%2Fsites%2Fhjemmeside%2Dindhold%2FDelte%20dokumenter%2FPublications&amp;p=true&amp;ga=1</w:t>
        </w:r>
      </w:hyperlink>
      <w:r w:rsidR="005D08D0">
        <w:t xml:space="preserve"> </w:t>
      </w:r>
    </w:p>
  </w:footnote>
  <w:footnote w:id="49">
    <w:p w14:paraId="56349472" w14:textId="520B0CC6" w:rsidR="00052C62" w:rsidRDefault="00052C62">
      <w:pPr>
        <w:pStyle w:val="Fodnotetekst"/>
      </w:pPr>
      <w:r>
        <w:rPr>
          <w:rStyle w:val="Fodnotehenvisning"/>
        </w:rPr>
        <w:footnoteRef/>
      </w:r>
      <w:r>
        <w:t xml:space="preserve"> </w:t>
      </w:r>
      <w:hyperlink r:id="rId42" w:history="1">
        <w:r w:rsidR="005D08D0" w:rsidRPr="007F7833">
          <w:rPr>
            <w:rStyle w:val="Hyperlink"/>
          </w:rPr>
          <w:t>https://traveltrade.visitgreenland.com/da/seneste-nyt/kangerlussuaq-stadig-en-vigtig-del-af-groenlands-turismelandskab/</w:t>
        </w:r>
      </w:hyperlink>
      <w:r w:rsidR="005D08D0">
        <w:t xml:space="preserve"> </w:t>
      </w:r>
    </w:p>
  </w:footnote>
  <w:footnote w:id="50">
    <w:p w14:paraId="13A48227" w14:textId="4D39CC45" w:rsidR="005D08D0" w:rsidRDefault="005D08D0">
      <w:pPr>
        <w:pStyle w:val="Fodnotetekst"/>
      </w:pPr>
      <w:r>
        <w:rPr>
          <w:rStyle w:val="Fodnotehenvisning"/>
        </w:rPr>
        <w:footnoteRef/>
      </w:r>
      <w:r>
        <w:t xml:space="preserve"> </w:t>
      </w:r>
      <w:hyperlink r:id="rId43" w:history="1">
        <w:r>
          <w:rPr>
            <w:rStyle w:val="Hyperlink"/>
            <w:rFonts w:asciiTheme="majorHAnsi" w:hAnsiTheme="majorHAnsi" w:cs="Times New Roman"/>
          </w:rPr>
          <w:t>http://www.nunagis.gl/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E0ECB" w14:textId="77777777" w:rsidR="00353EC3" w:rsidRDefault="00353EC3">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A5101" w14:textId="77777777" w:rsidR="00353EC3" w:rsidRDefault="00353EC3">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37761" w14:textId="77777777" w:rsidR="00353EC3" w:rsidRDefault="00353EC3">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52573D"/>
    <w:multiLevelType w:val="hybridMultilevel"/>
    <w:tmpl w:val="1B723068"/>
    <w:lvl w:ilvl="0" w:tplc="5286571C">
      <w:start w:val="1"/>
      <w:numFmt w:val="bullet"/>
      <w:lvlText w:val=""/>
      <w:lvlJc w:val="left"/>
      <w:pPr>
        <w:ind w:left="720" w:hanging="360"/>
      </w:pPr>
      <w:rPr>
        <w:rFonts w:ascii="Symbol" w:hAnsi="Symbol"/>
      </w:rPr>
    </w:lvl>
    <w:lvl w:ilvl="1" w:tplc="4184AF2E">
      <w:start w:val="1"/>
      <w:numFmt w:val="bullet"/>
      <w:lvlText w:val=""/>
      <w:lvlJc w:val="left"/>
      <w:pPr>
        <w:ind w:left="720" w:hanging="360"/>
      </w:pPr>
      <w:rPr>
        <w:rFonts w:ascii="Symbol" w:hAnsi="Symbol"/>
      </w:rPr>
    </w:lvl>
    <w:lvl w:ilvl="2" w:tplc="2338690E">
      <w:start w:val="1"/>
      <w:numFmt w:val="bullet"/>
      <w:lvlText w:val=""/>
      <w:lvlJc w:val="left"/>
      <w:pPr>
        <w:ind w:left="720" w:hanging="360"/>
      </w:pPr>
      <w:rPr>
        <w:rFonts w:ascii="Symbol" w:hAnsi="Symbol"/>
      </w:rPr>
    </w:lvl>
    <w:lvl w:ilvl="3" w:tplc="BCFEF394">
      <w:start w:val="1"/>
      <w:numFmt w:val="bullet"/>
      <w:lvlText w:val=""/>
      <w:lvlJc w:val="left"/>
      <w:pPr>
        <w:ind w:left="720" w:hanging="360"/>
      </w:pPr>
      <w:rPr>
        <w:rFonts w:ascii="Symbol" w:hAnsi="Symbol"/>
      </w:rPr>
    </w:lvl>
    <w:lvl w:ilvl="4" w:tplc="312E21F0">
      <w:start w:val="1"/>
      <w:numFmt w:val="bullet"/>
      <w:lvlText w:val=""/>
      <w:lvlJc w:val="left"/>
      <w:pPr>
        <w:ind w:left="720" w:hanging="360"/>
      </w:pPr>
      <w:rPr>
        <w:rFonts w:ascii="Symbol" w:hAnsi="Symbol"/>
      </w:rPr>
    </w:lvl>
    <w:lvl w:ilvl="5" w:tplc="59CE9AF0">
      <w:start w:val="1"/>
      <w:numFmt w:val="bullet"/>
      <w:lvlText w:val=""/>
      <w:lvlJc w:val="left"/>
      <w:pPr>
        <w:ind w:left="720" w:hanging="360"/>
      </w:pPr>
      <w:rPr>
        <w:rFonts w:ascii="Symbol" w:hAnsi="Symbol"/>
      </w:rPr>
    </w:lvl>
    <w:lvl w:ilvl="6" w:tplc="76225040">
      <w:start w:val="1"/>
      <w:numFmt w:val="bullet"/>
      <w:lvlText w:val=""/>
      <w:lvlJc w:val="left"/>
      <w:pPr>
        <w:ind w:left="720" w:hanging="360"/>
      </w:pPr>
      <w:rPr>
        <w:rFonts w:ascii="Symbol" w:hAnsi="Symbol"/>
      </w:rPr>
    </w:lvl>
    <w:lvl w:ilvl="7" w:tplc="05247C12">
      <w:start w:val="1"/>
      <w:numFmt w:val="bullet"/>
      <w:lvlText w:val=""/>
      <w:lvlJc w:val="left"/>
      <w:pPr>
        <w:ind w:left="720" w:hanging="360"/>
      </w:pPr>
      <w:rPr>
        <w:rFonts w:ascii="Symbol" w:hAnsi="Symbol"/>
      </w:rPr>
    </w:lvl>
    <w:lvl w:ilvl="8" w:tplc="5EFA365E">
      <w:start w:val="1"/>
      <w:numFmt w:val="bullet"/>
      <w:lvlText w:val=""/>
      <w:lvlJc w:val="left"/>
      <w:pPr>
        <w:ind w:left="720" w:hanging="360"/>
      </w:pPr>
      <w:rPr>
        <w:rFonts w:ascii="Symbol" w:hAnsi="Symbol"/>
      </w:rPr>
    </w:lvl>
  </w:abstractNum>
  <w:abstractNum w:abstractNumId="1" w15:restartNumberingAfterBreak="0">
    <w:nsid w:val="189F3EAD"/>
    <w:multiLevelType w:val="multilevel"/>
    <w:tmpl w:val="709CAE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FA6348"/>
    <w:multiLevelType w:val="hybridMultilevel"/>
    <w:tmpl w:val="3174AAE2"/>
    <w:lvl w:ilvl="0" w:tplc="7DC441E4">
      <w:numFmt w:val="bullet"/>
      <w:lvlText w:val="-"/>
      <w:lvlJc w:val="left"/>
      <w:pPr>
        <w:ind w:left="720" w:hanging="360"/>
      </w:pPr>
      <w:rPr>
        <w:rFonts w:ascii="Calibri" w:eastAsiaTheme="minorHAnsi" w:hAnsi="Calibri" w:cs="Calibri" w:hint="default"/>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20E24341"/>
    <w:multiLevelType w:val="hybridMultilevel"/>
    <w:tmpl w:val="8A88FBBE"/>
    <w:lvl w:ilvl="0" w:tplc="7DC441E4">
      <w:numFmt w:val="bullet"/>
      <w:lvlText w:val="-"/>
      <w:lvlJc w:val="left"/>
      <w:pPr>
        <w:ind w:left="720" w:hanging="360"/>
      </w:pPr>
      <w:rPr>
        <w:rFonts w:ascii="Calibri" w:eastAsiaTheme="minorHAnsi" w:hAnsi="Calibri" w:cs="Calibri" w:hint="default"/>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172542E"/>
    <w:multiLevelType w:val="hybridMultilevel"/>
    <w:tmpl w:val="4ED4B466"/>
    <w:lvl w:ilvl="0" w:tplc="7DC441E4">
      <w:numFmt w:val="bullet"/>
      <w:lvlText w:val="-"/>
      <w:lvlJc w:val="left"/>
      <w:pPr>
        <w:ind w:left="360" w:hanging="360"/>
      </w:pPr>
      <w:rPr>
        <w:rFonts w:ascii="Calibri" w:eastAsiaTheme="minorHAnsi" w:hAnsi="Calibri" w:cs="Calibri" w:hint="default"/>
        <w:color w:val="auto"/>
      </w:rPr>
    </w:lvl>
    <w:lvl w:ilvl="1" w:tplc="04060003">
      <w:start w:val="1"/>
      <w:numFmt w:val="bullet"/>
      <w:lvlText w:val="o"/>
      <w:lvlJc w:val="left"/>
      <w:pPr>
        <w:ind w:left="1080" w:hanging="360"/>
      </w:pPr>
      <w:rPr>
        <w:rFonts w:ascii="Courier New" w:hAnsi="Courier New" w:cs="Courier New" w:hint="default"/>
      </w:rPr>
    </w:lvl>
    <w:lvl w:ilvl="2" w:tplc="04060005">
      <w:start w:val="1"/>
      <w:numFmt w:val="bullet"/>
      <w:lvlText w:val=""/>
      <w:lvlJc w:val="left"/>
      <w:pPr>
        <w:ind w:left="1800" w:hanging="360"/>
      </w:pPr>
      <w:rPr>
        <w:rFonts w:ascii="Wingdings" w:hAnsi="Wingdings" w:hint="default"/>
      </w:rPr>
    </w:lvl>
    <w:lvl w:ilvl="3" w:tplc="04060001">
      <w:start w:val="1"/>
      <w:numFmt w:val="bullet"/>
      <w:lvlText w:val=""/>
      <w:lvlJc w:val="left"/>
      <w:pPr>
        <w:ind w:left="2520" w:hanging="360"/>
      </w:pPr>
      <w:rPr>
        <w:rFonts w:ascii="Symbol" w:hAnsi="Symbol" w:hint="default"/>
      </w:rPr>
    </w:lvl>
    <w:lvl w:ilvl="4" w:tplc="04060003">
      <w:start w:val="1"/>
      <w:numFmt w:val="bullet"/>
      <w:lvlText w:val="o"/>
      <w:lvlJc w:val="left"/>
      <w:pPr>
        <w:ind w:left="3240" w:hanging="360"/>
      </w:pPr>
      <w:rPr>
        <w:rFonts w:ascii="Courier New" w:hAnsi="Courier New" w:cs="Courier New" w:hint="default"/>
      </w:rPr>
    </w:lvl>
    <w:lvl w:ilvl="5" w:tplc="04060005">
      <w:start w:val="1"/>
      <w:numFmt w:val="bullet"/>
      <w:lvlText w:val=""/>
      <w:lvlJc w:val="left"/>
      <w:pPr>
        <w:ind w:left="3960" w:hanging="360"/>
      </w:pPr>
      <w:rPr>
        <w:rFonts w:ascii="Wingdings" w:hAnsi="Wingdings" w:hint="default"/>
      </w:rPr>
    </w:lvl>
    <w:lvl w:ilvl="6" w:tplc="04060001">
      <w:start w:val="1"/>
      <w:numFmt w:val="bullet"/>
      <w:lvlText w:val=""/>
      <w:lvlJc w:val="left"/>
      <w:pPr>
        <w:ind w:left="4680" w:hanging="360"/>
      </w:pPr>
      <w:rPr>
        <w:rFonts w:ascii="Symbol" w:hAnsi="Symbol" w:hint="default"/>
      </w:rPr>
    </w:lvl>
    <w:lvl w:ilvl="7" w:tplc="04060003">
      <w:start w:val="1"/>
      <w:numFmt w:val="bullet"/>
      <w:lvlText w:val="o"/>
      <w:lvlJc w:val="left"/>
      <w:pPr>
        <w:ind w:left="5400" w:hanging="360"/>
      </w:pPr>
      <w:rPr>
        <w:rFonts w:ascii="Courier New" w:hAnsi="Courier New" w:cs="Courier New" w:hint="default"/>
      </w:rPr>
    </w:lvl>
    <w:lvl w:ilvl="8" w:tplc="04060005">
      <w:start w:val="1"/>
      <w:numFmt w:val="bullet"/>
      <w:lvlText w:val=""/>
      <w:lvlJc w:val="left"/>
      <w:pPr>
        <w:ind w:left="6120" w:hanging="360"/>
      </w:pPr>
      <w:rPr>
        <w:rFonts w:ascii="Wingdings" w:hAnsi="Wingdings" w:hint="default"/>
      </w:rPr>
    </w:lvl>
  </w:abstractNum>
  <w:abstractNum w:abstractNumId="5" w15:restartNumberingAfterBreak="0">
    <w:nsid w:val="22BB06DF"/>
    <w:multiLevelType w:val="multilevel"/>
    <w:tmpl w:val="41B29A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2160" w:hanging="360"/>
      </w:pPr>
      <w:rPr>
        <w:rFonts w:ascii="Wingdings" w:hAnsi="Wingding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98C1DAE"/>
    <w:multiLevelType w:val="multilevel"/>
    <w:tmpl w:val="A49CA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F9177D2"/>
    <w:multiLevelType w:val="multilevel"/>
    <w:tmpl w:val="FD4C0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8E901AB"/>
    <w:multiLevelType w:val="hybridMultilevel"/>
    <w:tmpl w:val="5C50C05E"/>
    <w:lvl w:ilvl="0" w:tplc="7DC441E4">
      <w:numFmt w:val="bullet"/>
      <w:lvlText w:val="-"/>
      <w:lvlJc w:val="left"/>
      <w:pPr>
        <w:ind w:left="720" w:hanging="360"/>
      </w:pPr>
      <w:rPr>
        <w:rFonts w:ascii="Calibri" w:eastAsiaTheme="minorHAnsi" w:hAnsi="Calibri" w:cs="Calibri" w:hint="default"/>
        <w:color w:val="auto"/>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9" w15:restartNumberingAfterBreak="0">
    <w:nsid w:val="3DA51F4E"/>
    <w:multiLevelType w:val="hybridMultilevel"/>
    <w:tmpl w:val="7BB67CD8"/>
    <w:lvl w:ilvl="0" w:tplc="7DC441E4">
      <w:numFmt w:val="bullet"/>
      <w:lvlText w:val="-"/>
      <w:lvlJc w:val="left"/>
      <w:pPr>
        <w:ind w:left="720" w:hanging="360"/>
      </w:pPr>
      <w:rPr>
        <w:rFonts w:ascii="Calibri" w:eastAsiaTheme="minorHAnsi" w:hAnsi="Calibri" w:cs="Calibri" w:hint="default"/>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498B179F"/>
    <w:multiLevelType w:val="hybridMultilevel"/>
    <w:tmpl w:val="28DC0ABC"/>
    <w:lvl w:ilvl="0" w:tplc="04060005">
      <w:start w:val="1"/>
      <w:numFmt w:val="bullet"/>
      <w:lvlText w:val=""/>
      <w:lvlJc w:val="left"/>
      <w:pPr>
        <w:ind w:left="720" w:hanging="360"/>
      </w:pPr>
      <w:rPr>
        <w:rFonts w:ascii="Wingdings" w:hAnsi="Wingdings"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50325E76"/>
    <w:multiLevelType w:val="hybridMultilevel"/>
    <w:tmpl w:val="6BD4054E"/>
    <w:lvl w:ilvl="0" w:tplc="04060005">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3FF293C"/>
    <w:multiLevelType w:val="hybridMultilevel"/>
    <w:tmpl w:val="1C9AABF4"/>
    <w:lvl w:ilvl="0" w:tplc="55146A62">
      <w:start w:val="21"/>
      <w:numFmt w:val="bullet"/>
      <w:lvlText w:val="-"/>
      <w:lvlJc w:val="left"/>
      <w:pPr>
        <w:ind w:left="720" w:hanging="360"/>
      </w:pPr>
      <w:rPr>
        <w:rFonts w:ascii="Aptos" w:eastAsiaTheme="minorHAnsi" w:hAnsi="Apto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547A068D"/>
    <w:multiLevelType w:val="hybridMultilevel"/>
    <w:tmpl w:val="1F4CF2B2"/>
    <w:lvl w:ilvl="0" w:tplc="04060017">
      <w:start w:val="1"/>
      <w:numFmt w:val="low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5494750D"/>
    <w:multiLevelType w:val="multilevel"/>
    <w:tmpl w:val="CAC214CC"/>
    <w:lvl w:ilvl="0">
      <w:start w:val="1"/>
      <w:numFmt w:val="decimal"/>
      <w:pStyle w:val="Overskrift1"/>
      <w:lvlText w:val="%1."/>
      <w:lvlJc w:val="left"/>
      <w:pPr>
        <w:ind w:left="720" w:hanging="360"/>
      </w:pPr>
      <w:rPr>
        <w:rFonts w:asciiTheme="majorHAnsi" w:eastAsiaTheme="majorEastAsia" w:hAnsiTheme="majorHAnsi" w:cstheme="majorBidi"/>
      </w:r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5" w15:restartNumberingAfterBreak="0">
    <w:nsid w:val="5CC11540"/>
    <w:multiLevelType w:val="hybridMultilevel"/>
    <w:tmpl w:val="EB04AE2E"/>
    <w:lvl w:ilvl="0" w:tplc="7DC441E4">
      <w:numFmt w:val="bullet"/>
      <w:lvlText w:val="-"/>
      <w:lvlJc w:val="left"/>
      <w:pPr>
        <w:ind w:left="720" w:hanging="360"/>
      </w:pPr>
      <w:rPr>
        <w:rFonts w:ascii="Calibri" w:eastAsiaTheme="minorHAnsi" w:hAnsi="Calibri" w:cs="Calibri" w:hint="default"/>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5E3867EE"/>
    <w:multiLevelType w:val="hybridMultilevel"/>
    <w:tmpl w:val="3DAA152C"/>
    <w:lvl w:ilvl="0" w:tplc="F09C3114">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5FA05029"/>
    <w:multiLevelType w:val="hybridMultilevel"/>
    <w:tmpl w:val="D1F8C1E8"/>
    <w:lvl w:ilvl="0" w:tplc="62BE97A4">
      <w:start w:val="1"/>
      <w:numFmt w:val="bullet"/>
      <w:lvlText w:val=""/>
      <w:lvlJc w:val="left"/>
      <w:pPr>
        <w:ind w:left="720" w:hanging="360"/>
      </w:pPr>
      <w:rPr>
        <w:rFonts w:ascii="Symbol" w:hAnsi="Symbol"/>
      </w:rPr>
    </w:lvl>
    <w:lvl w:ilvl="1" w:tplc="062AE284">
      <w:start w:val="1"/>
      <w:numFmt w:val="bullet"/>
      <w:lvlText w:val=""/>
      <w:lvlJc w:val="left"/>
      <w:pPr>
        <w:ind w:left="720" w:hanging="360"/>
      </w:pPr>
      <w:rPr>
        <w:rFonts w:ascii="Symbol" w:hAnsi="Symbol"/>
      </w:rPr>
    </w:lvl>
    <w:lvl w:ilvl="2" w:tplc="942272AC">
      <w:start w:val="1"/>
      <w:numFmt w:val="bullet"/>
      <w:lvlText w:val=""/>
      <w:lvlJc w:val="left"/>
      <w:pPr>
        <w:ind w:left="720" w:hanging="360"/>
      </w:pPr>
      <w:rPr>
        <w:rFonts w:ascii="Symbol" w:hAnsi="Symbol"/>
      </w:rPr>
    </w:lvl>
    <w:lvl w:ilvl="3" w:tplc="BF42B75C">
      <w:start w:val="1"/>
      <w:numFmt w:val="bullet"/>
      <w:lvlText w:val=""/>
      <w:lvlJc w:val="left"/>
      <w:pPr>
        <w:ind w:left="720" w:hanging="360"/>
      </w:pPr>
      <w:rPr>
        <w:rFonts w:ascii="Symbol" w:hAnsi="Symbol"/>
      </w:rPr>
    </w:lvl>
    <w:lvl w:ilvl="4" w:tplc="E460E462">
      <w:start w:val="1"/>
      <w:numFmt w:val="bullet"/>
      <w:lvlText w:val=""/>
      <w:lvlJc w:val="left"/>
      <w:pPr>
        <w:ind w:left="720" w:hanging="360"/>
      </w:pPr>
      <w:rPr>
        <w:rFonts w:ascii="Symbol" w:hAnsi="Symbol"/>
      </w:rPr>
    </w:lvl>
    <w:lvl w:ilvl="5" w:tplc="1CC2897A">
      <w:start w:val="1"/>
      <w:numFmt w:val="bullet"/>
      <w:lvlText w:val=""/>
      <w:lvlJc w:val="left"/>
      <w:pPr>
        <w:ind w:left="720" w:hanging="360"/>
      </w:pPr>
      <w:rPr>
        <w:rFonts w:ascii="Symbol" w:hAnsi="Symbol"/>
      </w:rPr>
    </w:lvl>
    <w:lvl w:ilvl="6" w:tplc="7CD4699C">
      <w:start w:val="1"/>
      <w:numFmt w:val="bullet"/>
      <w:lvlText w:val=""/>
      <w:lvlJc w:val="left"/>
      <w:pPr>
        <w:ind w:left="720" w:hanging="360"/>
      </w:pPr>
      <w:rPr>
        <w:rFonts w:ascii="Symbol" w:hAnsi="Symbol"/>
      </w:rPr>
    </w:lvl>
    <w:lvl w:ilvl="7" w:tplc="27D68A8A">
      <w:start w:val="1"/>
      <w:numFmt w:val="bullet"/>
      <w:lvlText w:val=""/>
      <w:lvlJc w:val="left"/>
      <w:pPr>
        <w:ind w:left="720" w:hanging="360"/>
      </w:pPr>
      <w:rPr>
        <w:rFonts w:ascii="Symbol" w:hAnsi="Symbol"/>
      </w:rPr>
    </w:lvl>
    <w:lvl w:ilvl="8" w:tplc="785A78F8">
      <w:start w:val="1"/>
      <w:numFmt w:val="bullet"/>
      <w:lvlText w:val=""/>
      <w:lvlJc w:val="left"/>
      <w:pPr>
        <w:ind w:left="720" w:hanging="360"/>
      </w:pPr>
      <w:rPr>
        <w:rFonts w:ascii="Symbol" w:hAnsi="Symbol"/>
      </w:rPr>
    </w:lvl>
  </w:abstractNum>
  <w:abstractNum w:abstractNumId="18" w15:restartNumberingAfterBreak="0">
    <w:nsid w:val="69B33B6F"/>
    <w:multiLevelType w:val="hybridMultilevel"/>
    <w:tmpl w:val="945AD7CA"/>
    <w:lvl w:ilvl="0" w:tplc="17F445AE">
      <w:start w:val="1"/>
      <w:numFmt w:val="bullet"/>
      <w:lvlText w:val=""/>
      <w:lvlJc w:val="left"/>
      <w:pPr>
        <w:ind w:left="720" w:hanging="360"/>
      </w:pPr>
      <w:rPr>
        <w:rFonts w:ascii="Symbol" w:hAnsi="Symbol"/>
      </w:rPr>
    </w:lvl>
    <w:lvl w:ilvl="1" w:tplc="B9186F64">
      <w:start w:val="1"/>
      <w:numFmt w:val="bullet"/>
      <w:lvlText w:val=""/>
      <w:lvlJc w:val="left"/>
      <w:pPr>
        <w:ind w:left="720" w:hanging="360"/>
      </w:pPr>
      <w:rPr>
        <w:rFonts w:ascii="Symbol" w:hAnsi="Symbol"/>
      </w:rPr>
    </w:lvl>
    <w:lvl w:ilvl="2" w:tplc="AF12B114">
      <w:start w:val="1"/>
      <w:numFmt w:val="bullet"/>
      <w:lvlText w:val=""/>
      <w:lvlJc w:val="left"/>
      <w:pPr>
        <w:ind w:left="720" w:hanging="360"/>
      </w:pPr>
      <w:rPr>
        <w:rFonts w:ascii="Symbol" w:hAnsi="Symbol"/>
      </w:rPr>
    </w:lvl>
    <w:lvl w:ilvl="3" w:tplc="BA6A2110">
      <w:start w:val="1"/>
      <w:numFmt w:val="bullet"/>
      <w:lvlText w:val=""/>
      <w:lvlJc w:val="left"/>
      <w:pPr>
        <w:ind w:left="720" w:hanging="360"/>
      </w:pPr>
      <w:rPr>
        <w:rFonts w:ascii="Symbol" w:hAnsi="Symbol"/>
      </w:rPr>
    </w:lvl>
    <w:lvl w:ilvl="4" w:tplc="AE9AE660">
      <w:start w:val="1"/>
      <w:numFmt w:val="bullet"/>
      <w:lvlText w:val=""/>
      <w:lvlJc w:val="left"/>
      <w:pPr>
        <w:ind w:left="720" w:hanging="360"/>
      </w:pPr>
      <w:rPr>
        <w:rFonts w:ascii="Symbol" w:hAnsi="Symbol"/>
      </w:rPr>
    </w:lvl>
    <w:lvl w:ilvl="5" w:tplc="8C76F9FA">
      <w:start w:val="1"/>
      <w:numFmt w:val="bullet"/>
      <w:lvlText w:val=""/>
      <w:lvlJc w:val="left"/>
      <w:pPr>
        <w:ind w:left="720" w:hanging="360"/>
      </w:pPr>
      <w:rPr>
        <w:rFonts w:ascii="Symbol" w:hAnsi="Symbol"/>
      </w:rPr>
    </w:lvl>
    <w:lvl w:ilvl="6" w:tplc="AA3AF2B8">
      <w:start w:val="1"/>
      <w:numFmt w:val="bullet"/>
      <w:lvlText w:val=""/>
      <w:lvlJc w:val="left"/>
      <w:pPr>
        <w:ind w:left="720" w:hanging="360"/>
      </w:pPr>
      <w:rPr>
        <w:rFonts w:ascii="Symbol" w:hAnsi="Symbol"/>
      </w:rPr>
    </w:lvl>
    <w:lvl w:ilvl="7" w:tplc="0AAE1AD2">
      <w:start w:val="1"/>
      <w:numFmt w:val="bullet"/>
      <w:lvlText w:val=""/>
      <w:lvlJc w:val="left"/>
      <w:pPr>
        <w:ind w:left="720" w:hanging="360"/>
      </w:pPr>
      <w:rPr>
        <w:rFonts w:ascii="Symbol" w:hAnsi="Symbol"/>
      </w:rPr>
    </w:lvl>
    <w:lvl w:ilvl="8" w:tplc="595698DC">
      <w:start w:val="1"/>
      <w:numFmt w:val="bullet"/>
      <w:lvlText w:val=""/>
      <w:lvlJc w:val="left"/>
      <w:pPr>
        <w:ind w:left="720" w:hanging="360"/>
      </w:pPr>
      <w:rPr>
        <w:rFonts w:ascii="Symbol" w:hAnsi="Symbol"/>
      </w:rPr>
    </w:lvl>
  </w:abstractNum>
  <w:abstractNum w:abstractNumId="19" w15:restartNumberingAfterBreak="0">
    <w:nsid w:val="6CCA5258"/>
    <w:multiLevelType w:val="hybridMultilevel"/>
    <w:tmpl w:val="6C2C6362"/>
    <w:lvl w:ilvl="0" w:tplc="2FB499D4">
      <w:start w:val="1"/>
      <w:numFmt w:val="decimal"/>
      <w:pStyle w:val="Overskrift2"/>
      <w:lvlText w:val="%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72D108B9"/>
    <w:multiLevelType w:val="multilevel"/>
    <w:tmpl w:val="A1C46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5730D5E"/>
    <w:multiLevelType w:val="multilevel"/>
    <w:tmpl w:val="0972B1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DFE464A"/>
    <w:multiLevelType w:val="multilevel"/>
    <w:tmpl w:val="B27E1E2E"/>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EE208E3"/>
    <w:multiLevelType w:val="hybridMultilevel"/>
    <w:tmpl w:val="5EEC12A8"/>
    <w:lvl w:ilvl="0" w:tplc="08C83574">
      <w:start w:val="1"/>
      <w:numFmt w:val="lowerRoman"/>
      <w:lvlText w:val="%1)"/>
      <w:lvlJc w:val="left"/>
      <w:pPr>
        <w:ind w:left="720" w:hanging="360"/>
      </w:pPr>
      <w:rPr>
        <w:rFonts w:ascii="Times New Roman" w:eastAsiaTheme="minorHAnsi" w:hAnsi="Times New Roman" w:cstheme="minorBidi"/>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4" w15:restartNumberingAfterBreak="0">
    <w:nsid w:val="7F5C3662"/>
    <w:multiLevelType w:val="hybridMultilevel"/>
    <w:tmpl w:val="3B8CC5F6"/>
    <w:lvl w:ilvl="0" w:tplc="7DC441E4">
      <w:numFmt w:val="bullet"/>
      <w:lvlText w:val="-"/>
      <w:lvlJc w:val="left"/>
      <w:pPr>
        <w:ind w:left="720" w:hanging="360"/>
      </w:pPr>
      <w:rPr>
        <w:rFonts w:ascii="Calibri" w:eastAsiaTheme="minorHAnsi" w:hAnsi="Calibri" w:cs="Calibri" w:hint="default"/>
        <w:color w:val="auto"/>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num w:numId="1" w16cid:durableId="13457445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485002962">
    <w:abstractNumId w:val="23"/>
    <w:lvlOverride w:ilvl="0">
      <w:startOverride w:val="1"/>
    </w:lvlOverride>
    <w:lvlOverride w:ilvl="1"/>
    <w:lvlOverride w:ilvl="2"/>
    <w:lvlOverride w:ilvl="3"/>
    <w:lvlOverride w:ilvl="4"/>
    <w:lvlOverride w:ilvl="5"/>
    <w:lvlOverride w:ilvl="6"/>
    <w:lvlOverride w:ilvl="7"/>
    <w:lvlOverride w:ilvl="8"/>
  </w:num>
  <w:num w:numId="3" w16cid:durableId="913127819">
    <w:abstractNumId w:val="8"/>
  </w:num>
  <w:num w:numId="4" w16cid:durableId="467821788">
    <w:abstractNumId w:val="4"/>
  </w:num>
  <w:num w:numId="5" w16cid:durableId="1519347585">
    <w:abstractNumId w:val="24"/>
  </w:num>
  <w:num w:numId="6" w16cid:durableId="1201283314">
    <w:abstractNumId w:val="4"/>
  </w:num>
  <w:num w:numId="7" w16cid:durableId="252861072">
    <w:abstractNumId w:val="2"/>
  </w:num>
  <w:num w:numId="8" w16cid:durableId="2070421013">
    <w:abstractNumId w:val="9"/>
  </w:num>
  <w:num w:numId="9" w16cid:durableId="14226796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88389586">
    <w:abstractNumId w:val="13"/>
  </w:num>
  <w:num w:numId="11" w16cid:durableId="84351420">
    <w:abstractNumId w:val="16"/>
  </w:num>
  <w:num w:numId="12" w16cid:durableId="995457719">
    <w:abstractNumId w:val="3"/>
  </w:num>
  <w:num w:numId="13" w16cid:durableId="1642609413">
    <w:abstractNumId w:val="15"/>
  </w:num>
  <w:num w:numId="14" w16cid:durableId="885095239">
    <w:abstractNumId w:val="20"/>
  </w:num>
  <w:num w:numId="15" w16cid:durableId="1655526259">
    <w:abstractNumId w:val="7"/>
  </w:num>
  <w:num w:numId="16" w16cid:durableId="401833584">
    <w:abstractNumId w:val="1"/>
  </w:num>
  <w:num w:numId="17" w16cid:durableId="1918205372">
    <w:abstractNumId w:val="19"/>
  </w:num>
  <w:num w:numId="18" w16cid:durableId="1971737944">
    <w:abstractNumId w:val="14"/>
    <w:lvlOverride w:ilvl="0">
      <w:startOverride w:val="4"/>
    </w:lvlOverride>
    <w:lvlOverride w:ilvl="1">
      <w:startOverride w:val="2"/>
    </w:lvlOverride>
  </w:num>
  <w:num w:numId="19" w16cid:durableId="1429081499">
    <w:abstractNumId w:val="5"/>
  </w:num>
  <w:num w:numId="20" w16cid:durableId="1402216009">
    <w:abstractNumId w:val="10"/>
  </w:num>
  <w:num w:numId="21" w16cid:durableId="517501220">
    <w:abstractNumId w:val="11"/>
  </w:num>
  <w:num w:numId="22" w16cid:durableId="233854143">
    <w:abstractNumId w:val="21"/>
  </w:num>
  <w:num w:numId="23" w16cid:durableId="1164012900">
    <w:abstractNumId w:val="12"/>
  </w:num>
  <w:num w:numId="24" w16cid:durableId="1630434834">
    <w:abstractNumId w:val="6"/>
  </w:num>
  <w:num w:numId="25" w16cid:durableId="1474759882">
    <w:abstractNumId w:val="19"/>
  </w:num>
  <w:num w:numId="26" w16cid:durableId="1595017997">
    <w:abstractNumId w:val="19"/>
  </w:num>
  <w:num w:numId="27" w16cid:durableId="156848452">
    <w:abstractNumId w:val="22"/>
  </w:num>
  <w:num w:numId="28" w16cid:durableId="1521699284">
    <w:abstractNumId w:val="19"/>
  </w:num>
  <w:num w:numId="29" w16cid:durableId="943614277">
    <w:abstractNumId w:val="19"/>
  </w:num>
  <w:num w:numId="30" w16cid:durableId="1011955607">
    <w:abstractNumId w:val="19"/>
  </w:num>
  <w:num w:numId="31" w16cid:durableId="1269893337">
    <w:abstractNumId w:val="19"/>
  </w:num>
  <w:num w:numId="32" w16cid:durableId="1081870385">
    <w:abstractNumId w:val="19"/>
  </w:num>
  <w:num w:numId="33" w16cid:durableId="951322824">
    <w:abstractNumId w:val="19"/>
  </w:num>
  <w:num w:numId="34" w16cid:durableId="1765880343">
    <w:abstractNumId w:val="19"/>
  </w:num>
  <w:num w:numId="35" w16cid:durableId="711346446">
    <w:abstractNumId w:val="19"/>
  </w:num>
  <w:num w:numId="36" w16cid:durableId="358549106">
    <w:abstractNumId w:val="19"/>
  </w:num>
  <w:num w:numId="37" w16cid:durableId="1448500537">
    <w:abstractNumId w:val="19"/>
  </w:num>
  <w:num w:numId="38" w16cid:durableId="616984156">
    <w:abstractNumId w:val="19"/>
  </w:num>
  <w:num w:numId="39" w16cid:durableId="1411079128">
    <w:abstractNumId w:val="19"/>
  </w:num>
  <w:num w:numId="40" w16cid:durableId="2032947649">
    <w:abstractNumId w:val="19"/>
  </w:num>
  <w:num w:numId="41" w16cid:durableId="1911305889">
    <w:abstractNumId w:val="19"/>
  </w:num>
  <w:num w:numId="42" w16cid:durableId="1743601142">
    <w:abstractNumId w:val="19"/>
  </w:num>
  <w:num w:numId="43" w16cid:durableId="505096299">
    <w:abstractNumId w:val="19"/>
  </w:num>
  <w:num w:numId="44" w16cid:durableId="1778059134">
    <w:abstractNumId w:val="19"/>
  </w:num>
  <w:num w:numId="45" w16cid:durableId="1443770125">
    <w:abstractNumId w:val="14"/>
    <w:lvlOverride w:ilvl="0">
      <w:startOverride w:val="6"/>
    </w:lvlOverride>
    <w:lvlOverride w:ilvl="1">
      <w:startOverride w:val="2"/>
    </w:lvlOverride>
  </w:num>
  <w:num w:numId="46" w16cid:durableId="206139451">
    <w:abstractNumId w:val="19"/>
  </w:num>
  <w:num w:numId="47" w16cid:durableId="1142775426">
    <w:abstractNumId w:val="19"/>
  </w:num>
  <w:num w:numId="48" w16cid:durableId="405760334">
    <w:abstractNumId w:val="19"/>
  </w:num>
  <w:num w:numId="49" w16cid:durableId="1840848268">
    <w:abstractNumId w:val="19"/>
  </w:num>
  <w:num w:numId="50" w16cid:durableId="1442842754">
    <w:abstractNumId w:val="19"/>
  </w:num>
  <w:num w:numId="51" w16cid:durableId="649335730">
    <w:abstractNumId w:val="19"/>
  </w:num>
  <w:num w:numId="52" w16cid:durableId="44448267">
    <w:abstractNumId w:val="19"/>
  </w:num>
  <w:num w:numId="53" w16cid:durableId="1777214511">
    <w:abstractNumId w:val="19"/>
  </w:num>
  <w:num w:numId="54" w16cid:durableId="879171900">
    <w:abstractNumId w:val="19"/>
  </w:num>
  <w:num w:numId="55" w16cid:durableId="1773895031">
    <w:abstractNumId w:val="19"/>
  </w:num>
  <w:num w:numId="56" w16cid:durableId="769348640">
    <w:abstractNumId w:val="19"/>
  </w:num>
  <w:num w:numId="57" w16cid:durableId="420419894">
    <w:abstractNumId w:val="19"/>
  </w:num>
  <w:num w:numId="58" w16cid:durableId="377166796">
    <w:abstractNumId w:val="19"/>
  </w:num>
  <w:num w:numId="59" w16cid:durableId="1822110739">
    <w:abstractNumId w:val="18"/>
  </w:num>
  <w:num w:numId="60" w16cid:durableId="633171047">
    <w:abstractNumId w:val="17"/>
  </w:num>
  <w:num w:numId="61" w16cid:durableId="22413676">
    <w:abstractNumId w:val="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attachedTemplate r:id="rId1"/>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A0F"/>
    <w:rsid w:val="00003456"/>
    <w:rsid w:val="0000792D"/>
    <w:rsid w:val="00014979"/>
    <w:rsid w:val="00021BFD"/>
    <w:rsid w:val="00033DC7"/>
    <w:rsid w:val="00036131"/>
    <w:rsid w:val="00036AC2"/>
    <w:rsid w:val="00036C6C"/>
    <w:rsid w:val="00050E9B"/>
    <w:rsid w:val="00052C62"/>
    <w:rsid w:val="0005392A"/>
    <w:rsid w:val="00065F95"/>
    <w:rsid w:val="00066F4C"/>
    <w:rsid w:val="00074D93"/>
    <w:rsid w:val="00092F08"/>
    <w:rsid w:val="000A4AF3"/>
    <w:rsid w:val="000A4EF7"/>
    <w:rsid w:val="000A5AB2"/>
    <w:rsid w:val="000A7DE6"/>
    <w:rsid w:val="000B26ED"/>
    <w:rsid w:val="000C1418"/>
    <w:rsid w:val="000C2402"/>
    <w:rsid w:val="000D195D"/>
    <w:rsid w:val="000D2BE0"/>
    <w:rsid w:val="000D300C"/>
    <w:rsid w:val="000E3CEA"/>
    <w:rsid w:val="000F067D"/>
    <w:rsid w:val="000F6196"/>
    <w:rsid w:val="001208D3"/>
    <w:rsid w:val="00121A50"/>
    <w:rsid w:val="001361E4"/>
    <w:rsid w:val="001468CC"/>
    <w:rsid w:val="001721D8"/>
    <w:rsid w:val="00173655"/>
    <w:rsid w:val="00173BA9"/>
    <w:rsid w:val="00183BCD"/>
    <w:rsid w:val="0019342E"/>
    <w:rsid w:val="00193E2D"/>
    <w:rsid w:val="001A2599"/>
    <w:rsid w:val="001A3EDB"/>
    <w:rsid w:val="001A7C05"/>
    <w:rsid w:val="001B5DB3"/>
    <w:rsid w:val="001E6B9B"/>
    <w:rsid w:val="001F20A9"/>
    <w:rsid w:val="00202C55"/>
    <w:rsid w:val="0020700A"/>
    <w:rsid w:val="002159A6"/>
    <w:rsid w:val="00222529"/>
    <w:rsid w:val="00227812"/>
    <w:rsid w:val="00231F8E"/>
    <w:rsid w:val="0023567A"/>
    <w:rsid w:val="00241FC7"/>
    <w:rsid w:val="00253BD3"/>
    <w:rsid w:val="002707F2"/>
    <w:rsid w:val="002842CF"/>
    <w:rsid w:val="00285459"/>
    <w:rsid w:val="0029701D"/>
    <w:rsid w:val="002A791B"/>
    <w:rsid w:val="002C1F6C"/>
    <w:rsid w:val="002C7BF4"/>
    <w:rsid w:val="002D2D6A"/>
    <w:rsid w:val="002D58F9"/>
    <w:rsid w:val="0030275C"/>
    <w:rsid w:val="00310F68"/>
    <w:rsid w:val="0031334C"/>
    <w:rsid w:val="00334C22"/>
    <w:rsid w:val="0034447D"/>
    <w:rsid w:val="00345054"/>
    <w:rsid w:val="00353EC3"/>
    <w:rsid w:val="00374ECC"/>
    <w:rsid w:val="0037663F"/>
    <w:rsid w:val="0038138A"/>
    <w:rsid w:val="00381DC3"/>
    <w:rsid w:val="00382848"/>
    <w:rsid w:val="00396ECE"/>
    <w:rsid w:val="003A22F8"/>
    <w:rsid w:val="003D0761"/>
    <w:rsid w:val="003D1B43"/>
    <w:rsid w:val="003D1C60"/>
    <w:rsid w:val="003E0DC4"/>
    <w:rsid w:val="003E4B24"/>
    <w:rsid w:val="003F4325"/>
    <w:rsid w:val="003F69A9"/>
    <w:rsid w:val="00404049"/>
    <w:rsid w:val="00405804"/>
    <w:rsid w:val="00405D7B"/>
    <w:rsid w:val="00407A92"/>
    <w:rsid w:val="004104E1"/>
    <w:rsid w:val="00417573"/>
    <w:rsid w:val="0043581A"/>
    <w:rsid w:val="004413D7"/>
    <w:rsid w:val="00443445"/>
    <w:rsid w:val="004446FB"/>
    <w:rsid w:val="00450911"/>
    <w:rsid w:val="00450A37"/>
    <w:rsid w:val="00462007"/>
    <w:rsid w:val="00467DCD"/>
    <w:rsid w:val="00474370"/>
    <w:rsid w:val="004779B3"/>
    <w:rsid w:val="004870D5"/>
    <w:rsid w:val="00496AD2"/>
    <w:rsid w:val="004B2879"/>
    <w:rsid w:val="004B2E07"/>
    <w:rsid w:val="004C61C2"/>
    <w:rsid w:val="004D1F67"/>
    <w:rsid w:val="004E0175"/>
    <w:rsid w:val="004E3726"/>
    <w:rsid w:val="004F14DF"/>
    <w:rsid w:val="004F761A"/>
    <w:rsid w:val="0050675C"/>
    <w:rsid w:val="00511D7C"/>
    <w:rsid w:val="00514F40"/>
    <w:rsid w:val="005328A6"/>
    <w:rsid w:val="005364E8"/>
    <w:rsid w:val="00544720"/>
    <w:rsid w:val="005633C4"/>
    <w:rsid w:val="00564B01"/>
    <w:rsid w:val="0057341F"/>
    <w:rsid w:val="0057413B"/>
    <w:rsid w:val="005742CC"/>
    <w:rsid w:val="00575741"/>
    <w:rsid w:val="005909F2"/>
    <w:rsid w:val="00593C79"/>
    <w:rsid w:val="00596D31"/>
    <w:rsid w:val="005A4D6A"/>
    <w:rsid w:val="005C0103"/>
    <w:rsid w:val="005C01D1"/>
    <w:rsid w:val="005C04EA"/>
    <w:rsid w:val="005C2263"/>
    <w:rsid w:val="005C5C5D"/>
    <w:rsid w:val="005C71E7"/>
    <w:rsid w:val="005C7A9A"/>
    <w:rsid w:val="005D08D0"/>
    <w:rsid w:val="005E2EC3"/>
    <w:rsid w:val="00606B46"/>
    <w:rsid w:val="00610492"/>
    <w:rsid w:val="006164BB"/>
    <w:rsid w:val="006167DA"/>
    <w:rsid w:val="00623B3F"/>
    <w:rsid w:val="00633113"/>
    <w:rsid w:val="00640169"/>
    <w:rsid w:val="00641DED"/>
    <w:rsid w:val="00647F26"/>
    <w:rsid w:val="00652BEA"/>
    <w:rsid w:val="00661CAA"/>
    <w:rsid w:val="00662AFB"/>
    <w:rsid w:val="00670396"/>
    <w:rsid w:val="00670AA6"/>
    <w:rsid w:val="00677253"/>
    <w:rsid w:val="0068713D"/>
    <w:rsid w:val="0069381F"/>
    <w:rsid w:val="006A1039"/>
    <w:rsid w:val="006A1105"/>
    <w:rsid w:val="006A30B8"/>
    <w:rsid w:val="006B0E38"/>
    <w:rsid w:val="006B17BD"/>
    <w:rsid w:val="006B61AB"/>
    <w:rsid w:val="006D0B49"/>
    <w:rsid w:val="006D2646"/>
    <w:rsid w:val="006D32A7"/>
    <w:rsid w:val="006E7400"/>
    <w:rsid w:val="006F1AE0"/>
    <w:rsid w:val="00702543"/>
    <w:rsid w:val="00704917"/>
    <w:rsid w:val="00714CE6"/>
    <w:rsid w:val="00715E44"/>
    <w:rsid w:val="007177A3"/>
    <w:rsid w:val="0072706D"/>
    <w:rsid w:val="00727815"/>
    <w:rsid w:val="00735072"/>
    <w:rsid w:val="00740A18"/>
    <w:rsid w:val="00752BA5"/>
    <w:rsid w:val="00757878"/>
    <w:rsid w:val="00765AD1"/>
    <w:rsid w:val="00770C54"/>
    <w:rsid w:val="0077582C"/>
    <w:rsid w:val="00776451"/>
    <w:rsid w:val="007839D4"/>
    <w:rsid w:val="007A2802"/>
    <w:rsid w:val="007B0798"/>
    <w:rsid w:val="007B2AB8"/>
    <w:rsid w:val="007B7A6E"/>
    <w:rsid w:val="007C0ABD"/>
    <w:rsid w:val="007C6D46"/>
    <w:rsid w:val="007D26FF"/>
    <w:rsid w:val="007D6262"/>
    <w:rsid w:val="007E3B0F"/>
    <w:rsid w:val="007F3553"/>
    <w:rsid w:val="007F3931"/>
    <w:rsid w:val="00800509"/>
    <w:rsid w:val="008009EC"/>
    <w:rsid w:val="008040AE"/>
    <w:rsid w:val="00811F0F"/>
    <w:rsid w:val="008134C1"/>
    <w:rsid w:val="008144FD"/>
    <w:rsid w:val="00822917"/>
    <w:rsid w:val="00823464"/>
    <w:rsid w:val="00825E26"/>
    <w:rsid w:val="00831613"/>
    <w:rsid w:val="00836AFE"/>
    <w:rsid w:val="00843364"/>
    <w:rsid w:val="008554EE"/>
    <w:rsid w:val="00856960"/>
    <w:rsid w:val="0085708C"/>
    <w:rsid w:val="008606F7"/>
    <w:rsid w:val="00863EE5"/>
    <w:rsid w:val="00867D51"/>
    <w:rsid w:val="00882D1A"/>
    <w:rsid w:val="00894621"/>
    <w:rsid w:val="008978C0"/>
    <w:rsid w:val="008A2DD5"/>
    <w:rsid w:val="008A56DC"/>
    <w:rsid w:val="008A5CF3"/>
    <w:rsid w:val="008B2B92"/>
    <w:rsid w:val="008C00C6"/>
    <w:rsid w:val="008C57CB"/>
    <w:rsid w:val="008E293B"/>
    <w:rsid w:val="008E7337"/>
    <w:rsid w:val="008F2E12"/>
    <w:rsid w:val="009066F3"/>
    <w:rsid w:val="00916FDB"/>
    <w:rsid w:val="0092494D"/>
    <w:rsid w:val="00931D6E"/>
    <w:rsid w:val="0093488A"/>
    <w:rsid w:val="0093518A"/>
    <w:rsid w:val="00943409"/>
    <w:rsid w:val="0094777C"/>
    <w:rsid w:val="00952BC8"/>
    <w:rsid w:val="009542A0"/>
    <w:rsid w:val="009572BA"/>
    <w:rsid w:val="0096432C"/>
    <w:rsid w:val="0096547F"/>
    <w:rsid w:val="00984ACB"/>
    <w:rsid w:val="00991C98"/>
    <w:rsid w:val="00993E98"/>
    <w:rsid w:val="00996E17"/>
    <w:rsid w:val="009A265E"/>
    <w:rsid w:val="009A3418"/>
    <w:rsid w:val="009A3719"/>
    <w:rsid w:val="009B710D"/>
    <w:rsid w:val="009C33B5"/>
    <w:rsid w:val="009D5025"/>
    <w:rsid w:val="009E2C16"/>
    <w:rsid w:val="009E33FC"/>
    <w:rsid w:val="009E672A"/>
    <w:rsid w:val="009F1B74"/>
    <w:rsid w:val="009F1C4E"/>
    <w:rsid w:val="009F1F5D"/>
    <w:rsid w:val="00A02775"/>
    <w:rsid w:val="00A1022A"/>
    <w:rsid w:val="00A26952"/>
    <w:rsid w:val="00A2783F"/>
    <w:rsid w:val="00A3154D"/>
    <w:rsid w:val="00A35285"/>
    <w:rsid w:val="00A35890"/>
    <w:rsid w:val="00A44991"/>
    <w:rsid w:val="00A45E91"/>
    <w:rsid w:val="00A45FB4"/>
    <w:rsid w:val="00A54D9C"/>
    <w:rsid w:val="00A576DD"/>
    <w:rsid w:val="00A677EC"/>
    <w:rsid w:val="00A83D02"/>
    <w:rsid w:val="00A92AD8"/>
    <w:rsid w:val="00AB029C"/>
    <w:rsid w:val="00AB0B8D"/>
    <w:rsid w:val="00AC1EBC"/>
    <w:rsid w:val="00AC4D96"/>
    <w:rsid w:val="00AC7464"/>
    <w:rsid w:val="00AC7F68"/>
    <w:rsid w:val="00AD0442"/>
    <w:rsid w:val="00AD2788"/>
    <w:rsid w:val="00AD6D76"/>
    <w:rsid w:val="00AD7F1F"/>
    <w:rsid w:val="00AF0900"/>
    <w:rsid w:val="00AF4687"/>
    <w:rsid w:val="00B00372"/>
    <w:rsid w:val="00B02D7E"/>
    <w:rsid w:val="00B07550"/>
    <w:rsid w:val="00B23294"/>
    <w:rsid w:val="00B24FDC"/>
    <w:rsid w:val="00B261A3"/>
    <w:rsid w:val="00B31F50"/>
    <w:rsid w:val="00B32277"/>
    <w:rsid w:val="00B32D17"/>
    <w:rsid w:val="00B34F25"/>
    <w:rsid w:val="00B41AC2"/>
    <w:rsid w:val="00B57F91"/>
    <w:rsid w:val="00B67E9C"/>
    <w:rsid w:val="00B715B0"/>
    <w:rsid w:val="00B85056"/>
    <w:rsid w:val="00B86479"/>
    <w:rsid w:val="00B93EA8"/>
    <w:rsid w:val="00BA1EF7"/>
    <w:rsid w:val="00BB0086"/>
    <w:rsid w:val="00BC3EAE"/>
    <w:rsid w:val="00BD00E2"/>
    <w:rsid w:val="00BD2A0F"/>
    <w:rsid w:val="00BE2AD7"/>
    <w:rsid w:val="00BE3767"/>
    <w:rsid w:val="00BF39F7"/>
    <w:rsid w:val="00C05469"/>
    <w:rsid w:val="00C0621B"/>
    <w:rsid w:val="00C2142C"/>
    <w:rsid w:val="00C2244D"/>
    <w:rsid w:val="00C32DAC"/>
    <w:rsid w:val="00C6026F"/>
    <w:rsid w:val="00C62426"/>
    <w:rsid w:val="00C7001B"/>
    <w:rsid w:val="00C77428"/>
    <w:rsid w:val="00C8223F"/>
    <w:rsid w:val="00C85186"/>
    <w:rsid w:val="00C92784"/>
    <w:rsid w:val="00CA44A0"/>
    <w:rsid w:val="00CB58A9"/>
    <w:rsid w:val="00CC27D8"/>
    <w:rsid w:val="00CD4E5C"/>
    <w:rsid w:val="00CE0827"/>
    <w:rsid w:val="00CE4076"/>
    <w:rsid w:val="00CE64B4"/>
    <w:rsid w:val="00CE7225"/>
    <w:rsid w:val="00CE768F"/>
    <w:rsid w:val="00CF3621"/>
    <w:rsid w:val="00CF3DD1"/>
    <w:rsid w:val="00CF42BA"/>
    <w:rsid w:val="00CF48DD"/>
    <w:rsid w:val="00CF70ED"/>
    <w:rsid w:val="00D001AB"/>
    <w:rsid w:val="00D012C9"/>
    <w:rsid w:val="00D0429B"/>
    <w:rsid w:val="00D11A08"/>
    <w:rsid w:val="00D13AC6"/>
    <w:rsid w:val="00D1534D"/>
    <w:rsid w:val="00D16EAC"/>
    <w:rsid w:val="00D23981"/>
    <w:rsid w:val="00D24F39"/>
    <w:rsid w:val="00D32A22"/>
    <w:rsid w:val="00D32C6C"/>
    <w:rsid w:val="00D344A1"/>
    <w:rsid w:val="00D41164"/>
    <w:rsid w:val="00D41C76"/>
    <w:rsid w:val="00D477D4"/>
    <w:rsid w:val="00D6020D"/>
    <w:rsid w:val="00D60989"/>
    <w:rsid w:val="00D70DEF"/>
    <w:rsid w:val="00D81F02"/>
    <w:rsid w:val="00D93C21"/>
    <w:rsid w:val="00D96574"/>
    <w:rsid w:val="00DA6088"/>
    <w:rsid w:val="00DB768D"/>
    <w:rsid w:val="00DC5A91"/>
    <w:rsid w:val="00DD0DD5"/>
    <w:rsid w:val="00DD5091"/>
    <w:rsid w:val="00DD5BE5"/>
    <w:rsid w:val="00DE3746"/>
    <w:rsid w:val="00DE5AD3"/>
    <w:rsid w:val="00DF20C1"/>
    <w:rsid w:val="00DF38CC"/>
    <w:rsid w:val="00E01825"/>
    <w:rsid w:val="00E1132E"/>
    <w:rsid w:val="00E233EF"/>
    <w:rsid w:val="00E23D00"/>
    <w:rsid w:val="00E32D08"/>
    <w:rsid w:val="00E33A7B"/>
    <w:rsid w:val="00E35463"/>
    <w:rsid w:val="00E53F71"/>
    <w:rsid w:val="00E55BCF"/>
    <w:rsid w:val="00E56F0C"/>
    <w:rsid w:val="00E621A5"/>
    <w:rsid w:val="00E753DC"/>
    <w:rsid w:val="00E867CD"/>
    <w:rsid w:val="00E86FF8"/>
    <w:rsid w:val="00EA2818"/>
    <w:rsid w:val="00EA5BFF"/>
    <w:rsid w:val="00EB1979"/>
    <w:rsid w:val="00EB47B1"/>
    <w:rsid w:val="00EC076F"/>
    <w:rsid w:val="00ED10FC"/>
    <w:rsid w:val="00ED4759"/>
    <w:rsid w:val="00EF34CE"/>
    <w:rsid w:val="00EF7559"/>
    <w:rsid w:val="00F05501"/>
    <w:rsid w:val="00F06898"/>
    <w:rsid w:val="00F0751D"/>
    <w:rsid w:val="00F14924"/>
    <w:rsid w:val="00F20121"/>
    <w:rsid w:val="00F223CC"/>
    <w:rsid w:val="00F2371C"/>
    <w:rsid w:val="00F26C39"/>
    <w:rsid w:val="00F41EB4"/>
    <w:rsid w:val="00F43D6C"/>
    <w:rsid w:val="00F62ADB"/>
    <w:rsid w:val="00F62B5F"/>
    <w:rsid w:val="00F7259E"/>
    <w:rsid w:val="00F73263"/>
    <w:rsid w:val="00F742D1"/>
    <w:rsid w:val="00F762CA"/>
    <w:rsid w:val="00F806BE"/>
    <w:rsid w:val="00F807E1"/>
    <w:rsid w:val="00F871D6"/>
    <w:rsid w:val="00F94232"/>
    <w:rsid w:val="00FA0C99"/>
    <w:rsid w:val="00FA40EC"/>
    <w:rsid w:val="00FE05AB"/>
    <w:rsid w:val="00FE0988"/>
    <w:rsid w:val="00FE580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9B97E1"/>
  <w15:docId w15:val="{15093ECF-35DD-4579-B15F-FE810DC13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029C"/>
    <w:pPr>
      <w:spacing w:after="0" w:line="252" w:lineRule="auto"/>
    </w:pPr>
    <w:rPr>
      <w:rFonts w:ascii="Times New Roman" w:hAnsi="Times New Roman"/>
      <w:kern w:val="2"/>
      <w:sz w:val="24"/>
      <w14:ligatures w14:val="standardContextual"/>
    </w:rPr>
  </w:style>
  <w:style w:type="paragraph" w:styleId="Overskrift1">
    <w:name w:val="heading 1"/>
    <w:basedOn w:val="Normal"/>
    <w:next w:val="Normal"/>
    <w:link w:val="Overskrift1Tegn"/>
    <w:uiPriority w:val="9"/>
    <w:qFormat/>
    <w:rsid w:val="005D08D0"/>
    <w:pPr>
      <w:keepNext/>
      <w:keepLines/>
      <w:numPr>
        <w:numId w:val="1"/>
      </w:numPr>
      <w:spacing w:before="240"/>
      <w:ind w:left="357" w:hanging="357"/>
      <w:outlineLvl w:val="0"/>
    </w:pPr>
    <w:rPr>
      <w:rFonts w:asciiTheme="majorHAnsi" w:eastAsiaTheme="majorEastAsia" w:hAnsiTheme="majorHAnsi" w:cstheme="majorBidi"/>
      <w:color w:val="365F91" w:themeColor="accent1" w:themeShade="BF"/>
      <w:sz w:val="32"/>
      <w:szCs w:val="32"/>
    </w:rPr>
  </w:style>
  <w:style w:type="paragraph" w:styleId="Overskrift2">
    <w:name w:val="heading 2"/>
    <w:basedOn w:val="Normal"/>
    <w:next w:val="Normal"/>
    <w:link w:val="Overskrift2Tegn"/>
    <w:uiPriority w:val="9"/>
    <w:unhideWhenUsed/>
    <w:qFormat/>
    <w:rsid w:val="005D08D0"/>
    <w:pPr>
      <w:numPr>
        <w:numId w:val="17"/>
      </w:numPr>
      <w:outlineLvl w:val="1"/>
    </w:pPr>
    <w:rPr>
      <w:rFonts w:asciiTheme="majorHAnsi" w:eastAsiaTheme="majorEastAsia" w:hAnsiTheme="majorHAnsi" w:cstheme="majorBidi"/>
      <w:color w:val="365F91" w:themeColor="accent1" w:themeShade="BF"/>
      <w:sz w:val="26"/>
      <w:szCs w:val="26"/>
    </w:rPr>
  </w:style>
  <w:style w:type="paragraph" w:styleId="Overskrift3">
    <w:name w:val="heading 3"/>
    <w:basedOn w:val="Normal"/>
    <w:next w:val="Normal"/>
    <w:link w:val="Overskrift3Tegn"/>
    <w:uiPriority w:val="9"/>
    <w:unhideWhenUsed/>
    <w:qFormat/>
    <w:rsid w:val="005A4D6A"/>
    <w:pPr>
      <w:keepNext/>
      <w:keepLines/>
      <w:spacing w:before="40"/>
      <w:outlineLvl w:val="2"/>
    </w:pPr>
    <w:rPr>
      <w:rFonts w:asciiTheme="majorHAnsi" w:eastAsiaTheme="majorEastAsia" w:hAnsiTheme="majorHAnsi" w:cstheme="majorBidi"/>
      <w:color w:val="00B0F0"/>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5D08D0"/>
    <w:rPr>
      <w:rFonts w:asciiTheme="majorHAnsi" w:eastAsiaTheme="majorEastAsia" w:hAnsiTheme="majorHAnsi" w:cstheme="majorBidi"/>
      <w:color w:val="365F91" w:themeColor="accent1" w:themeShade="BF"/>
      <w:kern w:val="2"/>
      <w:sz w:val="32"/>
      <w:szCs w:val="32"/>
      <w14:ligatures w14:val="standardContextual"/>
    </w:rPr>
  </w:style>
  <w:style w:type="character" w:customStyle="1" w:styleId="Overskrift2Tegn">
    <w:name w:val="Overskrift 2 Tegn"/>
    <w:basedOn w:val="Standardskrifttypeiafsnit"/>
    <w:link w:val="Overskrift2"/>
    <w:uiPriority w:val="9"/>
    <w:rsid w:val="005D08D0"/>
    <w:rPr>
      <w:rFonts w:asciiTheme="majorHAnsi" w:eastAsiaTheme="majorEastAsia" w:hAnsiTheme="majorHAnsi" w:cstheme="majorBidi"/>
      <w:color w:val="365F91" w:themeColor="accent1" w:themeShade="BF"/>
      <w:kern w:val="2"/>
      <w:sz w:val="26"/>
      <w:szCs w:val="26"/>
      <w14:ligatures w14:val="standardContextual"/>
    </w:rPr>
  </w:style>
  <w:style w:type="character" w:customStyle="1" w:styleId="Overskrift3Tegn">
    <w:name w:val="Overskrift 3 Tegn"/>
    <w:basedOn w:val="Standardskrifttypeiafsnit"/>
    <w:link w:val="Overskrift3"/>
    <w:uiPriority w:val="9"/>
    <w:rsid w:val="005A4D6A"/>
    <w:rPr>
      <w:rFonts w:asciiTheme="majorHAnsi" w:eastAsiaTheme="majorEastAsia" w:hAnsiTheme="majorHAnsi" w:cstheme="majorBidi"/>
      <w:color w:val="00B0F0"/>
      <w:kern w:val="2"/>
      <w:sz w:val="24"/>
      <w:szCs w:val="24"/>
      <w14:ligatures w14:val="standardContextual"/>
    </w:rPr>
  </w:style>
  <w:style w:type="character" w:styleId="Hyperlink">
    <w:name w:val="Hyperlink"/>
    <w:basedOn w:val="Standardskrifttypeiafsnit"/>
    <w:uiPriority w:val="99"/>
    <w:unhideWhenUsed/>
    <w:rsid w:val="00AB029C"/>
    <w:rPr>
      <w:color w:val="0000FF" w:themeColor="hyperlink"/>
      <w:u w:val="single"/>
    </w:rPr>
  </w:style>
  <w:style w:type="paragraph" w:styleId="Indholdsfortegnelse1">
    <w:name w:val="toc 1"/>
    <w:basedOn w:val="Normal"/>
    <w:next w:val="Normal"/>
    <w:autoRedefine/>
    <w:uiPriority w:val="39"/>
    <w:unhideWhenUsed/>
    <w:rsid w:val="00AB029C"/>
    <w:pPr>
      <w:spacing w:after="100"/>
    </w:pPr>
  </w:style>
  <w:style w:type="paragraph" w:styleId="Indholdsfortegnelse2">
    <w:name w:val="toc 2"/>
    <w:basedOn w:val="Normal"/>
    <w:next w:val="Normal"/>
    <w:autoRedefine/>
    <w:uiPriority w:val="39"/>
    <w:unhideWhenUsed/>
    <w:rsid w:val="00AB029C"/>
    <w:pPr>
      <w:spacing w:after="100"/>
      <w:ind w:left="240"/>
    </w:pPr>
  </w:style>
  <w:style w:type="paragraph" w:styleId="Indholdsfortegnelse3">
    <w:name w:val="toc 3"/>
    <w:basedOn w:val="Normal"/>
    <w:next w:val="Normal"/>
    <w:autoRedefine/>
    <w:uiPriority w:val="39"/>
    <w:unhideWhenUsed/>
    <w:rsid w:val="00AB029C"/>
    <w:pPr>
      <w:spacing w:after="100"/>
      <w:ind w:left="480"/>
    </w:pPr>
  </w:style>
  <w:style w:type="paragraph" w:styleId="Listeafsnit">
    <w:name w:val="List Paragraph"/>
    <w:basedOn w:val="Normal"/>
    <w:uiPriority w:val="34"/>
    <w:qFormat/>
    <w:rsid w:val="00AB029C"/>
    <w:pPr>
      <w:ind w:left="720"/>
      <w:contextualSpacing/>
    </w:pPr>
  </w:style>
  <w:style w:type="paragraph" w:styleId="Overskrift">
    <w:name w:val="TOC Heading"/>
    <w:basedOn w:val="Overskrift1"/>
    <w:next w:val="Normal"/>
    <w:uiPriority w:val="39"/>
    <w:semiHidden/>
    <w:unhideWhenUsed/>
    <w:qFormat/>
    <w:rsid w:val="00AB029C"/>
    <w:pPr>
      <w:numPr>
        <w:numId w:val="0"/>
      </w:numPr>
      <w:spacing w:line="256" w:lineRule="auto"/>
      <w:outlineLvl w:val="9"/>
    </w:pPr>
    <w:rPr>
      <w:kern w:val="0"/>
      <w:lang w:eastAsia="da-DK"/>
      <w14:ligatures w14:val="none"/>
    </w:rPr>
  </w:style>
  <w:style w:type="character" w:styleId="Ulstomtale">
    <w:name w:val="Unresolved Mention"/>
    <w:basedOn w:val="Standardskrifttypeiafsnit"/>
    <w:uiPriority w:val="99"/>
    <w:semiHidden/>
    <w:unhideWhenUsed/>
    <w:rsid w:val="00E01825"/>
    <w:rPr>
      <w:color w:val="605E5C"/>
      <w:shd w:val="clear" w:color="auto" w:fill="E1DFDD"/>
    </w:rPr>
  </w:style>
  <w:style w:type="paragraph" w:styleId="Korrektur">
    <w:name w:val="Revision"/>
    <w:hidden/>
    <w:uiPriority w:val="99"/>
    <w:semiHidden/>
    <w:rsid w:val="00610492"/>
    <w:pPr>
      <w:spacing w:after="0" w:line="240" w:lineRule="auto"/>
    </w:pPr>
    <w:rPr>
      <w:rFonts w:ascii="Times New Roman" w:hAnsi="Times New Roman"/>
      <w:kern w:val="2"/>
      <w:sz w:val="24"/>
      <w14:ligatures w14:val="standardContextual"/>
    </w:rPr>
  </w:style>
  <w:style w:type="character" w:styleId="Kommentarhenvisning">
    <w:name w:val="annotation reference"/>
    <w:basedOn w:val="Standardskrifttypeiafsnit"/>
    <w:uiPriority w:val="99"/>
    <w:semiHidden/>
    <w:unhideWhenUsed/>
    <w:rsid w:val="00610492"/>
    <w:rPr>
      <w:sz w:val="16"/>
      <w:szCs w:val="16"/>
    </w:rPr>
  </w:style>
  <w:style w:type="paragraph" w:styleId="Kommentartekst">
    <w:name w:val="annotation text"/>
    <w:basedOn w:val="Normal"/>
    <w:link w:val="KommentartekstTegn"/>
    <w:uiPriority w:val="99"/>
    <w:unhideWhenUsed/>
    <w:rsid w:val="00610492"/>
    <w:pPr>
      <w:spacing w:line="240" w:lineRule="auto"/>
    </w:pPr>
    <w:rPr>
      <w:sz w:val="20"/>
      <w:szCs w:val="20"/>
    </w:rPr>
  </w:style>
  <w:style w:type="character" w:customStyle="1" w:styleId="KommentartekstTegn">
    <w:name w:val="Kommentartekst Tegn"/>
    <w:basedOn w:val="Standardskrifttypeiafsnit"/>
    <w:link w:val="Kommentartekst"/>
    <w:uiPriority w:val="99"/>
    <w:rsid w:val="00610492"/>
    <w:rPr>
      <w:rFonts w:ascii="Times New Roman" w:hAnsi="Times New Roman"/>
      <w:kern w:val="2"/>
      <w:sz w:val="20"/>
      <w:szCs w:val="20"/>
      <w14:ligatures w14:val="standardContextual"/>
    </w:rPr>
  </w:style>
  <w:style w:type="paragraph" w:styleId="Kommentaremne">
    <w:name w:val="annotation subject"/>
    <w:basedOn w:val="Kommentartekst"/>
    <w:next w:val="Kommentartekst"/>
    <w:link w:val="KommentaremneTegn"/>
    <w:uiPriority w:val="99"/>
    <w:semiHidden/>
    <w:unhideWhenUsed/>
    <w:rsid w:val="00610492"/>
    <w:rPr>
      <w:b/>
      <w:bCs/>
    </w:rPr>
  </w:style>
  <w:style w:type="character" w:customStyle="1" w:styleId="KommentaremneTegn">
    <w:name w:val="Kommentaremne Tegn"/>
    <w:basedOn w:val="KommentartekstTegn"/>
    <w:link w:val="Kommentaremne"/>
    <w:uiPriority w:val="99"/>
    <w:semiHidden/>
    <w:rsid w:val="00610492"/>
    <w:rPr>
      <w:rFonts w:ascii="Times New Roman" w:hAnsi="Times New Roman"/>
      <w:b/>
      <w:bCs/>
      <w:kern w:val="2"/>
      <w:sz w:val="20"/>
      <w:szCs w:val="20"/>
      <w14:ligatures w14:val="standardContextual"/>
    </w:rPr>
  </w:style>
  <w:style w:type="paragraph" w:styleId="Fodnotetekst">
    <w:name w:val="footnote text"/>
    <w:basedOn w:val="Normal"/>
    <w:link w:val="FodnotetekstTegn"/>
    <w:semiHidden/>
    <w:unhideWhenUsed/>
    <w:rsid w:val="00FE5802"/>
    <w:pPr>
      <w:spacing w:line="240" w:lineRule="auto"/>
    </w:pPr>
    <w:rPr>
      <w:sz w:val="20"/>
      <w:szCs w:val="20"/>
    </w:rPr>
  </w:style>
  <w:style w:type="character" w:customStyle="1" w:styleId="FodnotetekstTegn">
    <w:name w:val="Fodnotetekst Tegn"/>
    <w:basedOn w:val="Standardskrifttypeiafsnit"/>
    <w:link w:val="Fodnotetekst"/>
    <w:semiHidden/>
    <w:rsid w:val="00FE5802"/>
    <w:rPr>
      <w:rFonts w:ascii="Times New Roman" w:hAnsi="Times New Roman"/>
      <w:kern w:val="2"/>
      <w:sz w:val="20"/>
      <w:szCs w:val="20"/>
      <w14:ligatures w14:val="standardContextual"/>
    </w:rPr>
  </w:style>
  <w:style w:type="character" w:styleId="Fodnotehenvisning">
    <w:name w:val="footnote reference"/>
    <w:basedOn w:val="Standardskrifttypeiafsnit"/>
    <w:semiHidden/>
    <w:unhideWhenUsed/>
    <w:rsid w:val="00FE5802"/>
    <w:rPr>
      <w:vertAlign w:val="superscript"/>
    </w:rPr>
  </w:style>
  <w:style w:type="character" w:styleId="BesgtLink">
    <w:name w:val="FollowedHyperlink"/>
    <w:basedOn w:val="Standardskrifttypeiafsnit"/>
    <w:uiPriority w:val="99"/>
    <w:semiHidden/>
    <w:unhideWhenUsed/>
    <w:rsid w:val="00193E2D"/>
    <w:rPr>
      <w:color w:val="800080" w:themeColor="followedHyperlink"/>
      <w:u w:val="single"/>
    </w:rPr>
  </w:style>
  <w:style w:type="paragraph" w:styleId="Sidehoved">
    <w:name w:val="header"/>
    <w:basedOn w:val="Normal"/>
    <w:link w:val="SidehovedTegn"/>
    <w:uiPriority w:val="99"/>
    <w:unhideWhenUsed/>
    <w:rsid w:val="00353EC3"/>
    <w:pPr>
      <w:tabs>
        <w:tab w:val="center" w:pos="4513"/>
        <w:tab w:val="right" w:pos="9026"/>
      </w:tabs>
      <w:spacing w:line="240" w:lineRule="auto"/>
    </w:pPr>
  </w:style>
  <w:style w:type="character" w:customStyle="1" w:styleId="SidehovedTegn">
    <w:name w:val="Sidehoved Tegn"/>
    <w:basedOn w:val="Standardskrifttypeiafsnit"/>
    <w:link w:val="Sidehoved"/>
    <w:uiPriority w:val="99"/>
    <w:rsid w:val="00353EC3"/>
    <w:rPr>
      <w:rFonts w:ascii="Times New Roman" w:hAnsi="Times New Roman"/>
      <w:kern w:val="2"/>
      <w:sz w:val="24"/>
      <w14:ligatures w14:val="standardContextual"/>
    </w:rPr>
  </w:style>
  <w:style w:type="paragraph" w:styleId="Sidefod">
    <w:name w:val="footer"/>
    <w:basedOn w:val="Normal"/>
    <w:link w:val="SidefodTegn"/>
    <w:uiPriority w:val="99"/>
    <w:unhideWhenUsed/>
    <w:rsid w:val="00353EC3"/>
    <w:pPr>
      <w:tabs>
        <w:tab w:val="center" w:pos="4513"/>
        <w:tab w:val="right" w:pos="9026"/>
      </w:tabs>
      <w:spacing w:line="240" w:lineRule="auto"/>
    </w:pPr>
  </w:style>
  <w:style w:type="character" w:customStyle="1" w:styleId="SidefodTegn">
    <w:name w:val="Sidefod Tegn"/>
    <w:basedOn w:val="Standardskrifttypeiafsnit"/>
    <w:link w:val="Sidefod"/>
    <w:uiPriority w:val="99"/>
    <w:rsid w:val="00353EC3"/>
    <w:rPr>
      <w:rFonts w:ascii="Times New Roman" w:hAnsi="Times New Roman"/>
      <w:kern w:val="2"/>
      <w:sz w:val="24"/>
      <w14:ligatures w14:val="standardContextual"/>
    </w:rPr>
  </w:style>
  <w:style w:type="character" w:customStyle="1" w:styleId="cf01">
    <w:name w:val="cf01"/>
    <w:basedOn w:val="Standardskrifttypeiafsnit"/>
    <w:rsid w:val="00033DC7"/>
    <w:rPr>
      <w:rFonts w:ascii="Segoe UI" w:hAnsi="Segoe UI" w:cs="Segoe UI" w:hint="default"/>
      <w:sz w:val="18"/>
      <w:szCs w:val="18"/>
    </w:rPr>
  </w:style>
  <w:style w:type="paragraph" w:styleId="NormalWeb">
    <w:name w:val="Normal (Web)"/>
    <w:basedOn w:val="Normal"/>
    <w:uiPriority w:val="99"/>
    <w:semiHidden/>
    <w:unhideWhenUsed/>
    <w:rsid w:val="00DC5A91"/>
    <w:rPr>
      <w:rFonts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075333">
      <w:bodyDiv w:val="1"/>
      <w:marLeft w:val="0"/>
      <w:marRight w:val="0"/>
      <w:marTop w:val="0"/>
      <w:marBottom w:val="0"/>
      <w:divBdr>
        <w:top w:val="none" w:sz="0" w:space="0" w:color="auto"/>
        <w:left w:val="none" w:sz="0" w:space="0" w:color="auto"/>
        <w:bottom w:val="none" w:sz="0" w:space="0" w:color="auto"/>
        <w:right w:val="none" w:sz="0" w:space="0" w:color="auto"/>
      </w:divBdr>
    </w:div>
    <w:div w:id="174922233">
      <w:bodyDiv w:val="1"/>
      <w:marLeft w:val="0"/>
      <w:marRight w:val="0"/>
      <w:marTop w:val="0"/>
      <w:marBottom w:val="0"/>
      <w:divBdr>
        <w:top w:val="none" w:sz="0" w:space="0" w:color="auto"/>
        <w:left w:val="none" w:sz="0" w:space="0" w:color="auto"/>
        <w:bottom w:val="none" w:sz="0" w:space="0" w:color="auto"/>
        <w:right w:val="none" w:sz="0" w:space="0" w:color="auto"/>
      </w:divBdr>
    </w:div>
    <w:div w:id="367534850">
      <w:bodyDiv w:val="1"/>
      <w:marLeft w:val="0"/>
      <w:marRight w:val="0"/>
      <w:marTop w:val="0"/>
      <w:marBottom w:val="0"/>
      <w:divBdr>
        <w:top w:val="none" w:sz="0" w:space="0" w:color="auto"/>
        <w:left w:val="none" w:sz="0" w:space="0" w:color="auto"/>
        <w:bottom w:val="none" w:sz="0" w:space="0" w:color="auto"/>
        <w:right w:val="none" w:sz="0" w:space="0" w:color="auto"/>
      </w:divBdr>
    </w:div>
    <w:div w:id="415513996">
      <w:bodyDiv w:val="1"/>
      <w:marLeft w:val="0"/>
      <w:marRight w:val="0"/>
      <w:marTop w:val="0"/>
      <w:marBottom w:val="0"/>
      <w:divBdr>
        <w:top w:val="none" w:sz="0" w:space="0" w:color="auto"/>
        <w:left w:val="none" w:sz="0" w:space="0" w:color="auto"/>
        <w:bottom w:val="none" w:sz="0" w:space="0" w:color="auto"/>
        <w:right w:val="none" w:sz="0" w:space="0" w:color="auto"/>
      </w:divBdr>
    </w:div>
    <w:div w:id="491876912">
      <w:bodyDiv w:val="1"/>
      <w:marLeft w:val="0"/>
      <w:marRight w:val="0"/>
      <w:marTop w:val="0"/>
      <w:marBottom w:val="0"/>
      <w:divBdr>
        <w:top w:val="none" w:sz="0" w:space="0" w:color="auto"/>
        <w:left w:val="none" w:sz="0" w:space="0" w:color="auto"/>
        <w:bottom w:val="none" w:sz="0" w:space="0" w:color="auto"/>
        <w:right w:val="none" w:sz="0" w:space="0" w:color="auto"/>
      </w:divBdr>
    </w:div>
    <w:div w:id="574364968">
      <w:bodyDiv w:val="1"/>
      <w:marLeft w:val="0"/>
      <w:marRight w:val="0"/>
      <w:marTop w:val="0"/>
      <w:marBottom w:val="0"/>
      <w:divBdr>
        <w:top w:val="none" w:sz="0" w:space="0" w:color="auto"/>
        <w:left w:val="none" w:sz="0" w:space="0" w:color="auto"/>
        <w:bottom w:val="none" w:sz="0" w:space="0" w:color="auto"/>
        <w:right w:val="none" w:sz="0" w:space="0" w:color="auto"/>
      </w:divBdr>
    </w:div>
    <w:div w:id="680623546">
      <w:bodyDiv w:val="1"/>
      <w:marLeft w:val="0"/>
      <w:marRight w:val="0"/>
      <w:marTop w:val="0"/>
      <w:marBottom w:val="0"/>
      <w:divBdr>
        <w:top w:val="none" w:sz="0" w:space="0" w:color="auto"/>
        <w:left w:val="none" w:sz="0" w:space="0" w:color="auto"/>
        <w:bottom w:val="none" w:sz="0" w:space="0" w:color="auto"/>
        <w:right w:val="none" w:sz="0" w:space="0" w:color="auto"/>
      </w:divBdr>
    </w:div>
    <w:div w:id="1074469502">
      <w:bodyDiv w:val="1"/>
      <w:marLeft w:val="0"/>
      <w:marRight w:val="0"/>
      <w:marTop w:val="0"/>
      <w:marBottom w:val="0"/>
      <w:divBdr>
        <w:top w:val="none" w:sz="0" w:space="0" w:color="auto"/>
        <w:left w:val="none" w:sz="0" w:space="0" w:color="auto"/>
        <w:bottom w:val="none" w:sz="0" w:space="0" w:color="auto"/>
        <w:right w:val="none" w:sz="0" w:space="0" w:color="auto"/>
      </w:divBdr>
    </w:div>
    <w:div w:id="1177381427">
      <w:bodyDiv w:val="1"/>
      <w:marLeft w:val="0"/>
      <w:marRight w:val="0"/>
      <w:marTop w:val="0"/>
      <w:marBottom w:val="0"/>
      <w:divBdr>
        <w:top w:val="none" w:sz="0" w:space="0" w:color="auto"/>
        <w:left w:val="none" w:sz="0" w:space="0" w:color="auto"/>
        <w:bottom w:val="none" w:sz="0" w:space="0" w:color="auto"/>
        <w:right w:val="none" w:sz="0" w:space="0" w:color="auto"/>
      </w:divBdr>
    </w:div>
    <w:div w:id="1247424843">
      <w:bodyDiv w:val="1"/>
      <w:marLeft w:val="0"/>
      <w:marRight w:val="0"/>
      <w:marTop w:val="0"/>
      <w:marBottom w:val="0"/>
      <w:divBdr>
        <w:top w:val="none" w:sz="0" w:space="0" w:color="auto"/>
        <w:left w:val="none" w:sz="0" w:space="0" w:color="auto"/>
        <w:bottom w:val="none" w:sz="0" w:space="0" w:color="auto"/>
        <w:right w:val="none" w:sz="0" w:space="0" w:color="auto"/>
      </w:divBdr>
    </w:div>
    <w:div w:id="1301031253">
      <w:bodyDiv w:val="1"/>
      <w:marLeft w:val="0"/>
      <w:marRight w:val="0"/>
      <w:marTop w:val="0"/>
      <w:marBottom w:val="0"/>
      <w:divBdr>
        <w:top w:val="none" w:sz="0" w:space="0" w:color="auto"/>
        <w:left w:val="none" w:sz="0" w:space="0" w:color="auto"/>
        <w:bottom w:val="none" w:sz="0" w:space="0" w:color="auto"/>
        <w:right w:val="none" w:sz="0" w:space="0" w:color="auto"/>
      </w:divBdr>
    </w:div>
    <w:div w:id="1375345260">
      <w:bodyDiv w:val="1"/>
      <w:marLeft w:val="0"/>
      <w:marRight w:val="0"/>
      <w:marTop w:val="0"/>
      <w:marBottom w:val="0"/>
      <w:divBdr>
        <w:top w:val="none" w:sz="0" w:space="0" w:color="auto"/>
        <w:left w:val="none" w:sz="0" w:space="0" w:color="auto"/>
        <w:bottom w:val="none" w:sz="0" w:space="0" w:color="auto"/>
        <w:right w:val="none" w:sz="0" w:space="0" w:color="auto"/>
      </w:divBdr>
    </w:div>
    <w:div w:id="1413892938">
      <w:bodyDiv w:val="1"/>
      <w:marLeft w:val="0"/>
      <w:marRight w:val="0"/>
      <w:marTop w:val="0"/>
      <w:marBottom w:val="0"/>
      <w:divBdr>
        <w:top w:val="none" w:sz="0" w:space="0" w:color="auto"/>
        <w:left w:val="none" w:sz="0" w:space="0" w:color="auto"/>
        <w:bottom w:val="none" w:sz="0" w:space="0" w:color="auto"/>
        <w:right w:val="none" w:sz="0" w:space="0" w:color="auto"/>
      </w:divBdr>
    </w:div>
    <w:div w:id="1414278083">
      <w:bodyDiv w:val="1"/>
      <w:marLeft w:val="0"/>
      <w:marRight w:val="0"/>
      <w:marTop w:val="0"/>
      <w:marBottom w:val="0"/>
      <w:divBdr>
        <w:top w:val="none" w:sz="0" w:space="0" w:color="auto"/>
        <w:left w:val="none" w:sz="0" w:space="0" w:color="auto"/>
        <w:bottom w:val="none" w:sz="0" w:space="0" w:color="auto"/>
        <w:right w:val="none" w:sz="0" w:space="0" w:color="auto"/>
      </w:divBdr>
    </w:div>
    <w:div w:id="1472941165">
      <w:bodyDiv w:val="1"/>
      <w:marLeft w:val="0"/>
      <w:marRight w:val="0"/>
      <w:marTop w:val="0"/>
      <w:marBottom w:val="0"/>
      <w:divBdr>
        <w:top w:val="none" w:sz="0" w:space="0" w:color="auto"/>
        <w:left w:val="none" w:sz="0" w:space="0" w:color="auto"/>
        <w:bottom w:val="none" w:sz="0" w:space="0" w:color="auto"/>
        <w:right w:val="none" w:sz="0" w:space="0" w:color="auto"/>
      </w:divBdr>
    </w:div>
    <w:div w:id="1920404539">
      <w:bodyDiv w:val="1"/>
      <w:marLeft w:val="0"/>
      <w:marRight w:val="0"/>
      <w:marTop w:val="0"/>
      <w:marBottom w:val="0"/>
      <w:divBdr>
        <w:top w:val="none" w:sz="0" w:space="0" w:color="auto"/>
        <w:left w:val="none" w:sz="0" w:space="0" w:color="auto"/>
        <w:bottom w:val="none" w:sz="0" w:space="0" w:color="auto"/>
        <w:right w:val="none" w:sz="0" w:space="0" w:color="auto"/>
      </w:divBdr>
    </w:div>
    <w:div w:id="21176695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yperlink" Target="https://www.google.com/url?sa=t&amp;source=web&amp;rct=j&amp;opi=89978449&amp;url=http://world-heritage-datasheets.unep-wcmc.org/datasheet/output/site/wood-buffalo-national-park/&amp;ved=2ahUKEwilvumM_vqNAxUoFFkFHaTyOQYQFnoECCsQAQ&amp;usg=AOvVaw2Tdt2FLDwl-g4q_GtHUrTw" TargetMode="Externa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s://dce2.au.dk/pub/TR89.pdf"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nationalparkstraveler.org/2020/07/heres-where-you-can-hunt-and-trap-national-park-system"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nps.gov/articles/000/hunting-fishing-trapping.html" TargetMode="External"/><Relationship Id="rId20" Type="http://schemas.openxmlformats.org/officeDocument/2006/relationships/hyperlink" Target="https://www.vatnajokulsthjodgardur.is/en/communities--businesses/veidi-og-nytjar"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8.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nalunaarutit.gl/groenlandsk-lovgivning/1992/bkg-07-1992?sc_lang=da" TargetMode="External"/><Relationship Id="rId23" Type="http://schemas.openxmlformats.org/officeDocument/2006/relationships/image" Target="media/image7.png"/><Relationship Id="rId28"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hyperlink" Target="https://www.nasjonalparkriket.no/en/conservation-areas-and-right-roam"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nunagis.gl/" TargetMode="External"/><Relationship Id="rId22" Type="http://schemas.openxmlformats.org/officeDocument/2006/relationships/hyperlink" Target="https://natur.gl/wp-content/uploads/2025/05/Baggrundsrapport-forud-for-etablering-af-nationalpark-i-Vestgroenland_20250520.pdf" TargetMode="External"/><Relationship Id="rId27" Type="http://schemas.openxmlformats.org/officeDocument/2006/relationships/footer" Target="footer1.xml"/><Relationship Id="rId30" Type="http://schemas.openxmlformats.org/officeDocument/2006/relationships/footer" Target="footer3.xml"/></Relationships>
</file>

<file path=word/_rels/footnotes.xml.rels><?xml version="1.0" encoding="UTF-8" standalone="yes"?>
<Relationships xmlns="http://schemas.openxmlformats.org/package/2006/relationships"><Relationship Id="rId13" Type="http://schemas.openxmlformats.org/officeDocument/2006/relationships/hyperlink" Target="https://traveltrade.visitgreenland.com/da/seneste-nyt/hvad-er-baeredygtig-turisme-i-groenland/" TargetMode="External"/><Relationship Id="rId18" Type="http://schemas.openxmlformats.org/officeDocument/2006/relationships/hyperlink" Target="https://rmi.org/aviation-contrails-what-we-know-and-what-we-dont-about-this-warming-phenomenon/" TargetMode="External"/><Relationship Id="rId26" Type="http://schemas.openxmlformats.org/officeDocument/2006/relationships/hyperlink" Target="https://gtnp.arcticportal.org/resources/maps" TargetMode="External"/><Relationship Id="rId39" Type="http://schemas.openxmlformats.org/officeDocument/2006/relationships/hyperlink" Target="https://www.google.com/url?sa=t&amp;source=web&amp;rct=j&amp;opi=89978449&amp;url=https://ina.gl/media/2n2dgtzd/pkt83_redegoerelse-vedr-muligheder-for-at-oege-fordele-og-mindske-ulemper-ved-unesco-omraadets-omfang-ilulissat-fjorden_da.pdf&amp;ved=2ahUKEwi9-5i-5Z2PAxUZSvEDHZ_gAa4QFnoECBcQAQ&amp;usg=AOvVaw0fav0wh0FuhY0RlZX0TDB9" TargetMode="External"/><Relationship Id="rId21" Type="http://schemas.openxmlformats.org/officeDocument/2006/relationships/hyperlink" Target="https://naalakkersuisut.gl/Publikationer?sc_lang=da" TargetMode="External"/><Relationship Id="rId34" Type="http://schemas.openxmlformats.org/officeDocument/2006/relationships/hyperlink" Target="https://nationalparkthy.dk/om-os/nyheder/2023/ny-forskning-fastslaar-thy-har-omfavnet-sine-naturvaerdier-og-er-blevet-et-staerkt-brand" TargetMode="External"/><Relationship Id="rId42" Type="http://schemas.openxmlformats.org/officeDocument/2006/relationships/hyperlink" Target="https://traveltrade.visitgreenland.com/da/seneste-nyt/kangerlussuaq-stadig-en-vigtig-del-af-groenlands-turismelandskab/" TargetMode="External"/><Relationship Id="rId7" Type="http://schemas.openxmlformats.org/officeDocument/2006/relationships/hyperlink" Target="https://mpg.eurosite.org/wp-content/uploads/IUCN-Protected-Areas-Categories-.pdf" TargetMode="External"/><Relationship Id="rId2" Type="http://schemas.openxmlformats.org/officeDocument/2006/relationships/hyperlink" Target="https://doi.org/10.1007/978-3-030-01968-6_6" TargetMode="External"/><Relationship Id="rId16" Type="http://schemas.openxmlformats.org/officeDocument/2006/relationships/hyperlink" Target="https://flightemissionmap.org/" TargetMode="External"/><Relationship Id="rId20" Type="http://schemas.openxmlformats.org/officeDocument/2006/relationships/hyperlink" Target="file:///C:\Elmer\NATUR\VG%20Nationalpark\Konsekvensvurdering\Tilrettet%20efter%20h&#248;ring%20-%20Bilag%204%20Konsekvensvurdering\Overgangsstrategi%20p&#229;%20turismeomr&#229;det%202023-2024" TargetMode="External"/><Relationship Id="rId29" Type="http://schemas.openxmlformats.org/officeDocument/2006/relationships/hyperlink" Target="https://traveltrade.visitgreenland.com/da/strategi/" TargetMode="External"/><Relationship Id="rId41" Type="http://schemas.openxmlformats.org/officeDocument/2006/relationships/hyperlink" Target="https://crtdk.sharepoint.com/sites/hjemmeside-indhold/Delte%20dokumenter/Forms/AllItems.aspx?id=%2Fsites%2Fhjemmeside%2Dindhold%2FDelte%20dokumenter%2FPublications%2FTurisme%5FIlulissat%5Frapport%5Ffebruar2013%2Epdf&amp;parent=%2Fsites%2Fhjemmeside%2Dindhold%2FDelte%20dokumenter%2FPublications&amp;p=true&amp;ga=1" TargetMode="External"/><Relationship Id="rId1" Type="http://schemas.openxmlformats.org/officeDocument/2006/relationships/hyperlink" Target="https://www.unep.org/topics/nature-action/conservation-restoration-and-sustainable-use/species-conservation" TargetMode="External"/><Relationship Id="rId6" Type="http://schemas.openxmlformats.org/officeDocument/2006/relationships/hyperlink" Target="https://whc.unesco.org/en/convention/" TargetMode="External"/><Relationship Id="rId11" Type="http://schemas.openxmlformats.org/officeDocument/2006/relationships/hyperlink" Target="https://www.google.com/url?sa=t&amp;source=web&amp;rct=j&amp;opi=89978449&amp;url=https://naalakkersuisut.gl/-/media/horinger/2023/08/unesco-redegrelse-da.pdf&amp;ved=2ahUKEwj6pK_x3ZuPAxXenf0HHQYeB8YQFnoECBkQAQ&amp;usg=AOvVaw3okbxzTffJU7xvMOt3DBLr" TargetMode="External"/><Relationship Id="rId24" Type="http://schemas.openxmlformats.org/officeDocument/2006/relationships/hyperlink" Target="https://denstoreklimadatabase.dk/" TargetMode="External"/><Relationship Id="rId32" Type="http://schemas.openxmlformats.org/officeDocument/2006/relationships/hyperlink" Target="https://www.greenland-travel.dk/inspiration/steder-at-besoege/unesco-verdensarv/" TargetMode="External"/><Relationship Id="rId37" Type="http://schemas.openxmlformats.org/officeDocument/2006/relationships/hyperlink" Target="https://traveltrade.visitgreenland.com/da/seneste-nyt/det-store-skifte-fra-mere-til-bedre-turisme/" TargetMode="External"/><Relationship Id="rId40" Type="http://schemas.openxmlformats.org/officeDocument/2006/relationships/hyperlink" Target="https://www.google.com/url?sa=t&amp;source=web&amp;rct=j&amp;opi=89978449&amp;url=https://tourismstat.gl/wp-content/uploads/2024/10/Kapacitetsanalyse-for-Ilulissat-2026-2031-updated-compressed.pdf&amp;ved=2ahUKEwi4o7v45p2PAxUaVfEDHcAnIaMQFnoECBgQAQ&amp;usg=AOvVaw1lX7jCQBSMZTkbGsSrM768" TargetMode="External"/><Relationship Id="rId5" Type="http://schemas.openxmlformats.org/officeDocument/2006/relationships/hyperlink" Target="http://dce2.au.dk/pub/TR89.pdf" TargetMode="External"/><Relationship Id="rId15" Type="http://schemas.openxmlformats.org/officeDocument/2006/relationships/hyperlink" Target="https://worldheritageoutlook.iucn.org/explore-sites/ilulissat-icefjord" TargetMode="External"/><Relationship Id="rId23" Type="http://schemas.openxmlformats.org/officeDocument/2006/relationships/hyperlink" Target="https://www.arcticwwf.org/the-circle/stories/ensuring-cruise-tourism-doesnt-hurt-the-arctic/" TargetMode="External"/><Relationship Id="rId28" Type="http://schemas.openxmlformats.org/officeDocument/2006/relationships/hyperlink" Target="https://www.kultur.aau.dk/klog-turismeudvikling-kan-gavne-gronland-n28799" TargetMode="External"/><Relationship Id="rId36" Type="http://schemas.openxmlformats.org/officeDocument/2006/relationships/hyperlink" Target="https://tourismstat.gl/wp-content/uploads/2024/04/FINAL_Den-Okonomiske-betydning-af-Udenlandsk-Turisme-i-Gronland.pdf" TargetMode="External"/><Relationship Id="rId10" Type="http://schemas.openxmlformats.org/officeDocument/2006/relationships/hyperlink" Target="https://www.e-unwto.org/doi/epdf/10.18111/9789284423927" TargetMode="External"/><Relationship Id="rId19" Type="http://schemas.openxmlformats.org/officeDocument/2006/relationships/hyperlink" Target="https://traveltrade.visitgreenland.com/da/krydstogtsanlobsliste-2/" TargetMode="External"/><Relationship Id="rId31" Type="http://schemas.openxmlformats.org/officeDocument/2006/relationships/hyperlink" Target="https://tourismstat.gl/wp-content/uploads/2025/08/Turismestatistikrapport-2024.pdf" TargetMode="External"/><Relationship Id="rId4" Type="http://schemas.openxmlformats.org/officeDocument/2006/relationships/hyperlink" Target="https://natur.gl/wp-content/uploads/2025/05/Baggrundsrapport-forud-for-etablering-af-nationalpark-i-Vestgroenland_20250520.pdf" TargetMode="External"/><Relationship Id="rId9" Type="http://schemas.openxmlformats.org/officeDocument/2006/relationships/hyperlink" Target="https://www.nfk.no/reiseliv/temaside/besoksforvaltning/delprosjekter/rapporter-og-foredrag/masteroppgave-om-barekraftig-turisme-i-arktis.31930.aspx" TargetMode="External"/><Relationship Id="rId14" Type="http://schemas.openxmlformats.org/officeDocument/2006/relationships/hyperlink" Target="https://www.kultur.aau.dk/klog-turismeudvikling-kan-gavne-gronland-n28799" TargetMode="External"/><Relationship Id="rId22" Type="http://schemas.openxmlformats.org/officeDocument/2006/relationships/hyperlink" Target="https://doi.org/10.1016/j.marpolbul.2021.112979" TargetMode="External"/><Relationship Id="rId27" Type="http://schemas.openxmlformats.org/officeDocument/2006/relationships/hyperlink" Target="https://traveltrade.visitgreenland.com/da/seneste-nyt/det-store-skifte-fra-mere-til-bedre-turisme/" TargetMode="External"/><Relationship Id="rId30" Type="http://schemas.openxmlformats.org/officeDocument/2006/relationships/hyperlink" Target="https://natur.gl/wp-content/uploads/2025/05/Baggrundsrapport-forud-for-etablering-af-nationalpark-i-Vestgroenland_20250520.pdf" TargetMode="External"/><Relationship Id="rId35" Type="http://schemas.openxmlformats.org/officeDocument/2006/relationships/hyperlink" Target="https://www.google.com/url?sa=t&amp;source=web&amp;rct=j&amp;opi=89978449&amp;url=https://naalakkersuisut.gl/-/media/horinger/2023/08/unesco-redegrelse-da.pdf&amp;ved=2ahUKEwj6pK_x3ZuPAxXenf0HHQYeB8YQFnoECBkQAQ&amp;usg=AOvVaw3okbxzTffJU7xvMOt3DBLr" TargetMode="External"/><Relationship Id="rId43" Type="http://schemas.openxmlformats.org/officeDocument/2006/relationships/hyperlink" Target="http://www.nunagis.gl/" TargetMode="External"/><Relationship Id="rId8" Type="http://schemas.openxmlformats.org/officeDocument/2006/relationships/hyperlink" Target="https://www.rigsrevisionen.dk/Media/3/6/etableringen-af-nationalparker-i-danmark.pdf" TargetMode="External"/><Relationship Id="rId3" Type="http://schemas.openxmlformats.org/officeDocument/2006/relationships/hyperlink" Target="https://www.worldbank.org/en/topic/environment/brief/nature-based-tourism" TargetMode="External"/><Relationship Id="rId12" Type="http://schemas.openxmlformats.org/officeDocument/2006/relationships/hyperlink" Target="https://traveltrade.visitgreenland.com/da/seneste-nyt/baeredygtig-turisme-vinder-frem-i-gronland/" TargetMode="External"/><Relationship Id="rId17" Type="http://schemas.openxmlformats.org/officeDocument/2006/relationships/hyperlink" Target="https://www.ipcc.ch/site/assets/uploads/2018/03/ar4_wg3_full_report-1.pdf" TargetMode="External"/><Relationship Id="rId25" Type="http://schemas.openxmlformats.org/officeDocument/2006/relationships/hyperlink" Target="https://g-e-m.dk/fileadmin/g-e-m/GEM/Report_Cards_2022_21_Aug.pdf" TargetMode="External"/><Relationship Id="rId33" Type="http://schemas.openxmlformats.org/officeDocument/2006/relationships/hyperlink" Target="https://pubs.usgs.gov/publication/70268088" TargetMode="External"/><Relationship Id="rId38" Type="http://schemas.openxmlformats.org/officeDocument/2006/relationships/hyperlink" Target="https://international-partnerships.ec.europa.eu/countries/greenland_e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tj\AppData\Local\cBrain\F2\.tmp\047d48949ee0497fb44d5cb4625b62c3.dotx"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7B45B4-D880-4C17-BE9A-883918E6C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047d48949ee0497fb44d5cb4625b62c3</Template>
  <TotalTime>3</TotalTime>
  <Pages>1</Pages>
  <Words>14514</Words>
  <Characters>82735</Characters>
  <Application>Microsoft Office Word</Application>
  <DocSecurity>0</DocSecurity>
  <Lines>689</Lines>
  <Paragraphs>194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Kalaallit Nunaanni Namminersorlutik Oqartussat</Company>
  <LinksUpToDate>false</LinksUpToDate>
  <CharactersWithSpaces>97055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Elmer Topp-Jørgensen</dc:creator>
  <cp:keywords/>
  <dc:description/>
  <cp:lastModifiedBy>Mettelise Hansen</cp:lastModifiedBy>
  <cp:revision>11</cp:revision>
  <dcterms:created xsi:type="dcterms:W3CDTF">2025-11-19T11:56:00Z</dcterms:created>
  <dcterms:modified xsi:type="dcterms:W3CDTF">2025-11-26T02:25:00Z</dcterms:modified>
</cp:coreProperties>
</file>