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85CC8" w14:textId="01A45FE1" w:rsidR="00284617" w:rsidRPr="009D287F" w:rsidRDefault="00284617" w:rsidP="009D287F">
      <w:pPr>
        <w:jc w:val="center"/>
        <w:rPr>
          <w:rFonts w:cs="Times New Roman"/>
          <w:b/>
          <w:bCs/>
          <w:sz w:val="32"/>
          <w:szCs w:val="32"/>
        </w:rPr>
      </w:pPr>
      <w:r w:rsidRPr="009D287F">
        <w:rPr>
          <w:b/>
          <w:sz w:val="32"/>
        </w:rPr>
        <w:t>Aqutsinissamik pilersaarut</w:t>
      </w:r>
    </w:p>
    <w:p w14:paraId="758C1608" w14:textId="77777777" w:rsidR="00284617" w:rsidRPr="009D287F" w:rsidRDefault="00284617" w:rsidP="009D287F">
      <w:pPr>
        <w:jc w:val="center"/>
        <w:rPr>
          <w:rFonts w:cs="Times New Roman"/>
          <w:sz w:val="26"/>
          <w:szCs w:val="26"/>
        </w:rPr>
      </w:pPr>
      <w:r w:rsidRPr="009D287F">
        <w:rPr>
          <w:sz w:val="26"/>
        </w:rPr>
        <w:t>Tunumi qaleralinnut avataaniittunut tunngatillugu</w:t>
      </w:r>
    </w:p>
    <w:p w14:paraId="1A3625A6" w14:textId="77777777" w:rsidR="00284617" w:rsidRPr="009D287F" w:rsidRDefault="00284617" w:rsidP="008314DC">
      <w:pPr>
        <w:rPr>
          <w:rFonts w:cs="Times New Roman"/>
          <w:sz w:val="26"/>
          <w:szCs w:val="26"/>
        </w:rPr>
      </w:pPr>
    </w:p>
    <w:p w14:paraId="2A4F04C8" w14:textId="77777777" w:rsidR="00284617" w:rsidRPr="009D287F" w:rsidRDefault="00284617" w:rsidP="008314DC">
      <w:pPr>
        <w:rPr>
          <w:rFonts w:cs="Times New Roman"/>
          <w:sz w:val="26"/>
          <w:szCs w:val="26"/>
        </w:rPr>
      </w:pPr>
    </w:p>
    <w:p w14:paraId="34773E54" w14:textId="77777777" w:rsidR="00284617" w:rsidRPr="009D287F" w:rsidRDefault="00284617" w:rsidP="008314DC">
      <w:pPr>
        <w:rPr>
          <w:rFonts w:cs="Times New Roman"/>
          <w:sz w:val="26"/>
          <w:szCs w:val="26"/>
        </w:rPr>
      </w:pPr>
    </w:p>
    <w:p w14:paraId="5D9EF5E7" w14:textId="77777777" w:rsidR="00284617" w:rsidRPr="009D287F" w:rsidRDefault="00284617" w:rsidP="008314DC">
      <w:pPr>
        <w:rPr>
          <w:rFonts w:cs="Times New Roman"/>
          <w:sz w:val="26"/>
          <w:szCs w:val="26"/>
        </w:rPr>
      </w:pPr>
    </w:p>
    <w:p w14:paraId="364C9382" w14:textId="77777777" w:rsidR="00284617" w:rsidRPr="009D287F" w:rsidRDefault="00284617" w:rsidP="008314DC">
      <w:pPr>
        <w:rPr>
          <w:rFonts w:cs="Times New Roman"/>
          <w:iCs/>
          <w:sz w:val="26"/>
          <w:szCs w:val="26"/>
        </w:rPr>
      </w:pPr>
    </w:p>
    <w:p w14:paraId="32C3ADFB" w14:textId="77777777" w:rsidR="00284617" w:rsidRPr="009D287F" w:rsidRDefault="00284617" w:rsidP="008314DC">
      <w:pPr>
        <w:rPr>
          <w:rFonts w:cs="Times New Roman"/>
          <w:sz w:val="26"/>
          <w:szCs w:val="26"/>
        </w:rPr>
      </w:pPr>
    </w:p>
    <w:p w14:paraId="17F6422A" w14:textId="77777777" w:rsidR="00284617" w:rsidRPr="009D287F" w:rsidRDefault="00284617" w:rsidP="008314DC">
      <w:pPr>
        <w:rPr>
          <w:rFonts w:cs="Times New Roman"/>
          <w:sz w:val="26"/>
          <w:szCs w:val="26"/>
        </w:rPr>
      </w:pPr>
    </w:p>
    <w:p w14:paraId="5D54FFC6" w14:textId="77777777" w:rsidR="00284617" w:rsidRPr="009D287F" w:rsidRDefault="00284617" w:rsidP="008314DC">
      <w:pPr>
        <w:rPr>
          <w:rFonts w:cs="Times New Roman"/>
          <w:sz w:val="26"/>
          <w:szCs w:val="26"/>
        </w:rPr>
      </w:pPr>
    </w:p>
    <w:p w14:paraId="20E549D0" w14:textId="77777777" w:rsidR="00284617" w:rsidRPr="009D287F" w:rsidRDefault="00284617" w:rsidP="008314DC">
      <w:pPr>
        <w:rPr>
          <w:rFonts w:cs="Times New Roman"/>
          <w:sz w:val="26"/>
          <w:szCs w:val="26"/>
        </w:rPr>
      </w:pPr>
    </w:p>
    <w:p w14:paraId="174D8635" w14:textId="77777777" w:rsidR="00284617" w:rsidRPr="009D287F" w:rsidRDefault="00284617" w:rsidP="008314DC">
      <w:pPr>
        <w:rPr>
          <w:rFonts w:cs="Times New Roman"/>
          <w:sz w:val="26"/>
          <w:szCs w:val="26"/>
        </w:rPr>
      </w:pPr>
    </w:p>
    <w:p w14:paraId="14226A56" w14:textId="77777777" w:rsidR="00284617" w:rsidRPr="009D287F" w:rsidRDefault="00284617" w:rsidP="008314DC">
      <w:pPr>
        <w:rPr>
          <w:rFonts w:cs="Times New Roman"/>
          <w:sz w:val="26"/>
          <w:szCs w:val="26"/>
        </w:rPr>
      </w:pPr>
    </w:p>
    <w:p w14:paraId="075618DF" w14:textId="77777777" w:rsidR="00284617" w:rsidRPr="009D287F" w:rsidRDefault="00284617" w:rsidP="008314DC">
      <w:pPr>
        <w:rPr>
          <w:rFonts w:cs="Times New Roman"/>
          <w:sz w:val="26"/>
          <w:szCs w:val="26"/>
        </w:rPr>
      </w:pPr>
    </w:p>
    <w:p w14:paraId="0D04DC43" w14:textId="77777777" w:rsidR="00284617" w:rsidRPr="009D287F" w:rsidRDefault="00284617" w:rsidP="008314DC">
      <w:pPr>
        <w:rPr>
          <w:rFonts w:cs="Times New Roman"/>
          <w:sz w:val="26"/>
          <w:szCs w:val="26"/>
        </w:rPr>
      </w:pPr>
    </w:p>
    <w:p w14:paraId="0E82A121" w14:textId="77777777" w:rsidR="00284617" w:rsidRPr="009D287F" w:rsidRDefault="00284617" w:rsidP="008314DC">
      <w:pPr>
        <w:rPr>
          <w:rFonts w:cs="Times New Roman"/>
          <w:sz w:val="26"/>
          <w:szCs w:val="26"/>
        </w:rPr>
      </w:pPr>
    </w:p>
    <w:p w14:paraId="446C1799" w14:textId="77777777" w:rsidR="00284617" w:rsidRPr="009D287F" w:rsidRDefault="00284617" w:rsidP="008314DC">
      <w:pPr>
        <w:rPr>
          <w:rFonts w:cs="Times New Roman"/>
          <w:sz w:val="26"/>
          <w:szCs w:val="26"/>
        </w:rPr>
      </w:pPr>
    </w:p>
    <w:p w14:paraId="01D233A9" w14:textId="77777777" w:rsidR="00284617" w:rsidRPr="009D287F" w:rsidRDefault="00284617" w:rsidP="008314DC">
      <w:pPr>
        <w:rPr>
          <w:rFonts w:cs="Times New Roman"/>
          <w:sz w:val="26"/>
          <w:szCs w:val="26"/>
        </w:rPr>
      </w:pPr>
    </w:p>
    <w:p w14:paraId="78147D28" w14:textId="77777777" w:rsidR="00284617" w:rsidRPr="009D287F" w:rsidRDefault="00284617" w:rsidP="009D287F">
      <w:pPr>
        <w:jc w:val="center"/>
        <w:rPr>
          <w:rFonts w:cs="Times New Roman"/>
          <w:sz w:val="26"/>
          <w:szCs w:val="26"/>
        </w:rPr>
      </w:pPr>
      <w:r w:rsidRPr="009D287F">
        <w:rPr>
          <w:sz w:val="26"/>
        </w:rPr>
        <w:t>Aalisarnermut Piniarnermullu Naalakkersuisoqarfik</w:t>
      </w:r>
    </w:p>
    <w:p w14:paraId="45127287" w14:textId="77777777" w:rsidR="00284617" w:rsidRPr="009D287F" w:rsidRDefault="00284617" w:rsidP="008314DC">
      <w:pPr>
        <w:rPr>
          <w:rFonts w:cs="Times New Roman"/>
          <w:sz w:val="26"/>
          <w:szCs w:val="26"/>
        </w:rPr>
      </w:pPr>
    </w:p>
    <w:p w14:paraId="6FC06D59" w14:textId="77777777" w:rsidR="00284617" w:rsidRPr="009D287F" w:rsidRDefault="00284617" w:rsidP="008314DC">
      <w:pPr>
        <w:rPr>
          <w:rFonts w:cs="Times New Roman"/>
          <w:sz w:val="26"/>
          <w:szCs w:val="26"/>
        </w:rPr>
      </w:pPr>
    </w:p>
    <w:p w14:paraId="442FD409" w14:textId="77777777" w:rsidR="00284617" w:rsidRPr="009D287F" w:rsidRDefault="00284617" w:rsidP="008314DC">
      <w:pPr>
        <w:rPr>
          <w:rFonts w:cs="Times New Roman"/>
          <w:sz w:val="26"/>
          <w:szCs w:val="26"/>
        </w:rPr>
      </w:pPr>
    </w:p>
    <w:p w14:paraId="79E63BE7" w14:textId="77777777" w:rsidR="00284617" w:rsidRPr="009D287F" w:rsidRDefault="00284617" w:rsidP="008314DC">
      <w:pPr>
        <w:rPr>
          <w:rFonts w:cs="Times New Roman"/>
          <w:sz w:val="26"/>
          <w:szCs w:val="26"/>
        </w:rPr>
      </w:pPr>
    </w:p>
    <w:p w14:paraId="1094F692" w14:textId="77777777" w:rsidR="00284617" w:rsidRPr="009D287F" w:rsidRDefault="00284617" w:rsidP="008314DC">
      <w:pPr>
        <w:rPr>
          <w:rFonts w:cs="Times New Roman"/>
          <w:sz w:val="26"/>
          <w:szCs w:val="26"/>
        </w:rPr>
      </w:pPr>
    </w:p>
    <w:sdt>
      <w:sdtPr>
        <w:rPr>
          <w:rFonts w:asciiTheme="minorHAnsi" w:eastAsiaTheme="minorHAnsi" w:hAnsiTheme="minorHAnsi" w:cstheme="minorBidi"/>
          <w:color w:val="auto"/>
          <w:sz w:val="22"/>
          <w:szCs w:val="22"/>
          <w:lang w:eastAsia="en-US"/>
        </w:rPr>
        <w:id w:val="-1782172246"/>
        <w:docPartObj>
          <w:docPartGallery w:val="Table of Contents"/>
          <w:docPartUnique/>
        </w:docPartObj>
      </w:sdtPr>
      <w:sdtContent>
        <w:p w14:paraId="3DC3F703" w14:textId="77777777" w:rsidR="00284617" w:rsidRPr="009D287F" w:rsidRDefault="00284617" w:rsidP="008314DC">
          <w:pPr>
            <w:pStyle w:val="Overskrift"/>
          </w:pPr>
          <w:r w:rsidRPr="009D287F">
            <w:t>Imai</w:t>
          </w:r>
        </w:p>
        <w:p w14:paraId="6F9BE237" w14:textId="4C4BF865" w:rsidR="00F13CA4" w:rsidRDefault="00284617">
          <w:pPr>
            <w:pStyle w:val="Indholdsfortegnelse1"/>
            <w:tabs>
              <w:tab w:val="left" w:pos="440"/>
              <w:tab w:val="right" w:leader="dot" w:pos="9628"/>
            </w:tabs>
            <w:rPr>
              <w:rFonts w:eastAsiaTheme="minorEastAsia"/>
              <w:noProof/>
              <w:lang w:eastAsia="kl-GL"/>
            </w:rPr>
          </w:pPr>
          <w:r w:rsidRPr="009D287F">
            <w:fldChar w:fldCharType="begin"/>
          </w:r>
          <w:r w:rsidRPr="009D287F">
            <w:instrText xml:space="preserve"> TOC \o "1-3" \h \z \u </w:instrText>
          </w:r>
          <w:r w:rsidRPr="009D287F">
            <w:fldChar w:fldCharType="separate"/>
          </w:r>
          <w:hyperlink w:anchor="_Toc115267291" w:history="1">
            <w:r w:rsidR="00F13CA4" w:rsidRPr="007C7C95">
              <w:rPr>
                <w:rStyle w:val="Hyperlink"/>
                <w:noProof/>
              </w:rPr>
              <w:t>1.</w:t>
            </w:r>
            <w:r w:rsidR="00F13CA4">
              <w:rPr>
                <w:rFonts w:eastAsiaTheme="minorEastAsia"/>
                <w:noProof/>
                <w:lang w:eastAsia="kl-GL"/>
              </w:rPr>
              <w:tab/>
            </w:r>
            <w:r w:rsidR="00F13CA4" w:rsidRPr="007C7C95">
              <w:rPr>
                <w:rStyle w:val="Hyperlink"/>
                <w:noProof/>
              </w:rPr>
              <w:t>Tunuliaqutaasut</w:t>
            </w:r>
            <w:r w:rsidR="00F13CA4">
              <w:rPr>
                <w:noProof/>
                <w:webHidden/>
              </w:rPr>
              <w:tab/>
            </w:r>
            <w:r w:rsidR="00F13CA4">
              <w:rPr>
                <w:noProof/>
                <w:webHidden/>
              </w:rPr>
              <w:fldChar w:fldCharType="begin"/>
            </w:r>
            <w:r w:rsidR="00F13CA4">
              <w:rPr>
                <w:noProof/>
                <w:webHidden/>
              </w:rPr>
              <w:instrText xml:space="preserve"> PAGEREF _Toc115267291 \h </w:instrText>
            </w:r>
            <w:r w:rsidR="00F13CA4">
              <w:rPr>
                <w:noProof/>
                <w:webHidden/>
              </w:rPr>
            </w:r>
            <w:r w:rsidR="00F13CA4">
              <w:rPr>
                <w:noProof/>
                <w:webHidden/>
              </w:rPr>
              <w:fldChar w:fldCharType="separate"/>
            </w:r>
            <w:r w:rsidR="00F13CA4">
              <w:rPr>
                <w:noProof/>
                <w:webHidden/>
              </w:rPr>
              <w:t>3</w:t>
            </w:r>
            <w:r w:rsidR="00F13CA4">
              <w:rPr>
                <w:noProof/>
                <w:webHidden/>
              </w:rPr>
              <w:fldChar w:fldCharType="end"/>
            </w:r>
          </w:hyperlink>
        </w:p>
        <w:p w14:paraId="4A4244ED" w14:textId="07CCADCF" w:rsidR="00F13CA4" w:rsidRDefault="00000000">
          <w:pPr>
            <w:pStyle w:val="Indholdsfortegnelse1"/>
            <w:tabs>
              <w:tab w:val="left" w:pos="660"/>
              <w:tab w:val="right" w:leader="dot" w:pos="9628"/>
            </w:tabs>
            <w:rPr>
              <w:rFonts w:eastAsiaTheme="minorEastAsia"/>
              <w:noProof/>
              <w:lang w:eastAsia="kl-GL"/>
            </w:rPr>
          </w:pPr>
          <w:hyperlink w:anchor="_Toc115267292" w:history="1">
            <w:r w:rsidR="00F13CA4" w:rsidRPr="007C7C95">
              <w:rPr>
                <w:rStyle w:val="Hyperlink"/>
                <w:noProof/>
              </w:rPr>
              <w:t>1.1</w:t>
            </w:r>
            <w:r w:rsidR="00F13CA4">
              <w:rPr>
                <w:rFonts w:eastAsiaTheme="minorEastAsia"/>
                <w:noProof/>
                <w:lang w:eastAsia="kl-GL"/>
              </w:rPr>
              <w:tab/>
            </w:r>
            <w:r w:rsidR="00F13CA4" w:rsidRPr="007C7C95">
              <w:rPr>
                <w:rStyle w:val="Hyperlink"/>
                <w:noProof/>
              </w:rPr>
              <w:t>Siunertaq, periusissaq atuuffissaalu</w:t>
            </w:r>
            <w:r w:rsidR="00F13CA4">
              <w:rPr>
                <w:noProof/>
                <w:webHidden/>
              </w:rPr>
              <w:tab/>
            </w:r>
            <w:r w:rsidR="00F13CA4">
              <w:rPr>
                <w:noProof/>
                <w:webHidden/>
              </w:rPr>
              <w:fldChar w:fldCharType="begin"/>
            </w:r>
            <w:r w:rsidR="00F13CA4">
              <w:rPr>
                <w:noProof/>
                <w:webHidden/>
              </w:rPr>
              <w:instrText xml:space="preserve"> PAGEREF _Toc115267292 \h </w:instrText>
            </w:r>
            <w:r w:rsidR="00F13CA4">
              <w:rPr>
                <w:noProof/>
                <w:webHidden/>
              </w:rPr>
            </w:r>
            <w:r w:rsidR="00F13CA4">
              <w:rPr>
                <w:noProof/>
                <w:webHidden/>
              </w:rPr>
              <w:fldChar w:fldCharType="separate"/>
            </w:r>
            <w:r w:rsidR="00F13CA4">
              <w:rPr>
                <w:noProof/>
                <w:webHidden/>
              </w:rPr>
              <w:t>3</w:t>
            </w:r>
            <w:r w:rsidR="00F13CA4">
              <w:rPr>
                <w:noProof/>
                <w:webHidden/>
              </w:rPr>
              <w:fldChar w:fldCharType="end"/>
            </w:r>
          </w:hyperlink>
        </w:p>
        <w:p w14:paraId="6B5B1621" w14:textId="5953564F" w:rsidR="00F13CA4" w:rsidRDefault="00000000">
          <w:pPr>
            <w:pStyle w:val="Indholdsfortegnelse2"/>
            <w:rPr>
              <w:rFonts w:eastAsiaTheme="minorEastAsia"/>
              <w:noProof/>
              <w:lang w:eastAsia="kl-GL"/>
            </w:rPr>
          </w:pPr>
          <w:hyperlink w:anchor="_Toc115267293" w:history="1">
            <w:r w:rsidR="00F13CA4" w:rsidRPr="007C7C95">
              <w:rPr>
                <w:rStyle w:val="Hyperlink"/>
                <w:noProof/>
              </w:rPr>
              <w:t>1.2.  Atuuffiup sivisussusia kukkunersiuisarnermullu aalajangersakkat</w:t>
            </w:r>
            <w:r w:rsidR="00F13CA4">
              <w:rPr>
                <w:noProof/>
                <w:webHidden/>
              </w:rPr>
              <w:tab/>
            </w:r>
            <w:r w:rsidR="00F13CA4">
              <w:rPr>
                <w:noProof/>
                <w:webHidden/>
              </w:rPr>
              <w:fldChar w:fldCharType="begin"/>
            </w:r>
            <w:r w:rsidR="00F13CA4">
              <w:rPr>
                <w:noProof/>
                <w:webHidden/>
              </w:rPr>
              <w:instrText xml:space="preserve"> PAGEREF _Toc115267293 \h </w:instrText>
            </w:r>
            <w:r w:rsidR="00F13CA4">
              <w:rPr>
                <w:noProof/>
                <w:webHidden/>
              </w:rPr>
            </w:r>
            <w:r w:rsidR="00F13CA4">
              <w:rPr>
                <w:noProof/>
                <w:webHidden/>
              </w:rPr>
              <w:fldChar w:fldCharType="separate"/>
            </w:r>
            <w:r w:rsidR="00F13CA4">
              <w:rPr>
                <w:noProof/>
                <w:webHidden/>
              </w:rPr>
              <w:t>3</w:t>
            </w:r>
            <w:r w:rsidR="00F13CA4">
              <w:rPr>
                <w:noProof/>
                <w:webHidden/>
              </w:rPr>
              <w:fldChar w:fldCharType="end"/>
            </w:r>
          </w:hyperlink>
        </w:p>
        <w:p w14:paraId="206CEE9F" w14:textId="110B895B" w:rsidR="00F13CA4" w:rsidRDefault="00000000">
          <w:pPr>
            <w:pStyle w:val="Indholdsfortegnelse2"/>
            <w:rPr>
              <w:rFonts w:eastAsiaTheme="minorEastAsia"/>
              <w:noProof/>
              <w:lang w:eastAsia="kl-GL"/>
            </w:rPr>
          </w:pPr>
          <w:hyperlink w:anchor="_Toc115267294" w:history="1">
            <w:r w:rsidR="00F13CA4" w:rsidRPr="007C7C95">
              <w:rPr>
                <w:rStyle w:val="Hyperlink"/>
                <w:noProof/>
              </w:rPr>
              <w:t>1.3 Inatsisit aqutsinissamullu akisussaassuseqarneq</w:t>
            </w:r>
            <w:r w:rsidR="00F13CA4">
              <w:rPr>
                <w:noProof/>
                <w:webHidden/>
              </w:rPr>
              <w:tab/>
            </w:r>
            <w:r w:rsidR="00F13CA4">
              <w:rPr>
                <w:noProof/>
                <w:webHidden/>
              </w:rPr>
              <w:fldChar w:fldCharType="begin"/>
            </w:r>
            <w:r w:rsidR="00F13CA4">
              <w:rPr>
                <w:noProof/>
                <w:webHidden/>
              </w:rPr>
              <w:instrText xml:space="preserve"> PAGEREF _Toc115267294 \h </w:instrText>
            </w:r>
            <w:r w:rsidR="00F13CA4">
              <w:rPr>
                <w:noProof/>
                <w:webHidden/>
              </w:rPr>
            </w:r>
            <w:r w:rsidR="00F13CA4">
              <w:rPr>
                <w:noProof/>
                <w:webHidden/>
              </w:rPr>
              <w:fldChar w:fldCharType="separate"/>
            </w:r>
            <w:r w:rsidR="00F13CA4">
              <w:rPr>
                <w:noProof/>
                <w:webHidden/>
              </w:rPr>
              <w:t>3</w:t>
            </w:r>
            <w:r w:rsidR="00F13CA4">
              <w:rPr>
                <w:noProof/>
                <w:webHidden/>
              </w:rPr>
              <w:fldChar w:fldCharType="end"/>
            </w:r>
          </w:hyperlink>
        </w:p>
        <w:p w14:paraId="0E0AFC57" w14:textId="4467551F" w:rsidR="00F13CA4" w:rsidRDefault="00000000">
          <w:pPr>
            <w:pStyle w:val="Indholdsfortegnelse1"/>
            <w:tabs>
              <w:tab w:val="left" w:pos="440"/>
              <w:tab w:val="right" w:leader="dot" w:pos="9628"/>
            </w:tabs>
            <w:rPr>
              <w:rFonts w:eastAsiaTheme="minorEastAsia"/>
              <w:noProof/>
              <w:lang w:eastAsia="kl-GL"/>
            </w:rPr>
          </w:pPr>
          <w:hyperlink w:anchor="_Toc115267295" w:history="1">
            <w:r w:rsidR="00F13CA4" w:rsidRPr="007C7C95">
              <w:rPr>
                <w:rStyle w:val="Hyperlink"/>
                <w:noProof/>
              </w:rPr>
              <w:t>2.</w:t>
            </w:r>
            <w:r w:rsidR="00F13CA4">
              <w:rPr>
                <w:rFonts w:eastAsiaTheme="minorEastAsia"/>
                <w:noProof/>
                <w:lang w:eastAsia="kl-GL"/>
              </w:rPr>
              <w:tab/>
            </w:r>
            <w:r w:rsidR="00F13CA4" w:rsidRPr="007C7C95">
              <w:rPr>
                <w:rStyle w:val="Hyperlink"/>
                <w:noProof/>
              </w:rPr>
              <w:t>Aalisarnermut avatangiisinullu tunngatillugu aalisakkamik ilisarititsineq</w:t>
            </w:r>
            <w:r w:rsidR="00F13CA4">
              <w:rPr>
                <w:noProof/>
                <w:webHidden/>
              </w:rPr>
              <w:tab/>
            </w:r>
            <w:r w:rsidR="00F13CA4">
              <w:rPr>
                <w:noProof/>
                <w:webHidden/>
              </w:rPr>
              <w:fldChar w:fldCharType="begin"/>
            </w:r>
            <w:r w:rsidR="00F13CA4">
              <w:rPr>
                <w:noProof/>
                <w:webHidden/>
              </w:rPr>
              <w:instrText xml:space="preserve"> PAGEREF _Toc115267295 \h </w:instrText>
            </w:r>
            <w:r w:rsidR="00F13CA4">
              <w:rPr>
                <w:noProof/>
                <w:webHidden/>
              </w:rPr>
            </w:r>
            <w:r w:rsidR="00F13CA4">
              <w:rPr>
                <w:noProof/>
                <w:webHidden/>
              </w:rPr>
              <w:fldChar w:fldCharType="separate"/>
            </w:r>
            <w:r w:rsidR="00F13CA4">
              <w:rPr>
                <w:noProof/>
                <w:webHidden/>
              </w:rPr>
              <w:t>4</w:t>
            </w:r>
            <w:r w:rsidR="00F13CA4">
              <w:rPr>
                <w:noProof/>
                <w:webHidden/>
              </w:rPr>
              <w:fldChar w:fldCharType="end"/>
            </w:r>
          </w:hyperlink>
        </w:p>
        <w:p w14:paraId="567F6062" w14:textId="5EB246E8" w:rsidR="00F13CA4" w:rsidRDefault="00000000">
          <w:pPr>
            <w:pStyle w:val="Indholdsfortegnelse1"/>
            <w:tabs>
              <w:tab w:val="left" w:pos="440"/>
              <w:tab w:val="right" w:leader="dot" w:pos="9628"/>
            </w:tabs>
            <w:rPr>
              <w:rFonts w:eastAsiaTheme="minorEastAsia"/>
              <w:noProof/>
              <w:lang w:eastAsia="kl-GL"/>
            </w:rPr>
          </w:pPr>
          <w:hyperlink w:anchor="_Toc115267296" w:history="1">
            <w:r w:rsidR="00F13CA4" w:rsidRPr="007C7C95">
              <w:rPr>
                <w:rStyle w:val="Hyperlink"/>
                <w:noProof/>
              </w:rPr>
              <w:t>3.</w:t>
            </w:r>
            <w:r w:rsidR="00F13CA4">
              <w:rPr>
                <w:rFonts w:eastAsiaTheme="minorEastAsia"/>
                <w:noProof/>
                <w:lang w:eastAsia="kl-GL"/>
              </w:rPr>
              <w:tab/>
            </w:r>
            <w:r w:rsidR="00F13CA4" w:rsidRPr="007C7C95">
              <w:rPr>
                <w:rStyle w:val="Hyperlink"/>
                <w:noProof/>
              </w:rPr>
              <w:t>Siunnersuineq kiisalu aalisarnermi aqutsinissamut tunngavigineqartut</w:t>
            </w:r>
            <w:r w:rsidR="00F13CA4">
              <w:rPr>
                <w:noProof/>
                <w:webHidden/>
              </w:rPr>
              <w:tab/>
            </w:r>
            <w:r w:rsidR="00F13CA4">
              <w:rPr>
                <w:noProof/>
                <w:webHidden/>
              </w:rPr>
              <w:fldChar w:fldCharType="begin"/>
            </w:r>
            <w:r w:rsidR="00F13CA4">
              <w:rPr>
                <w:noProof/>
                <w:webHidden/>
              </w:rPr>
              <w:instrText xml:space="preserve"> PAGEREF _Toc115267296 \h </w:instrText>
            </w:r>
            <w:r w:rsidR="00F13CA4">
              <w:rPr>
                <w:noProof/>
                <w:webHidden/>
              </w:rPr>
            </w:r>
            <w:r w:rsidR="00F13CA4">
              <w:rPr>
                <w:noProof/>
                <w:webHidden/>
              </w:rPr>
              <w:fldChar w:fldCharType="separate"/>
            </w:r>
            <w:r w:rsidR="00F13CA4">
              <w:rPr>
                <w:noProof/>
                <w:webHidden/>
              </w:rPr>
              <w:t>6</w:t>
            </w:r>
            <w:r w:rsidR="00F13CA4">
              <w:rPr>
                <w:noProof/>
                <w:webHidden/>
              </w:rPr>
              <w:fldChar w:fldCharType="end"/>
            </w:r>
          </w:hyperlink>
        </w:p>
        <w:p w14:paraId="6FA17414" w14:textId="36B59E70" w:rsidR="00F13CA4" w:rsidRDefault="00000000">
          <w:pPr>
            <w:pStyle w:val="Indholdsfortegnelse2"/>
            <w:rPr>
              <w:rFonts w:eastAsiaTheme="minorEastAsia"/>
              <w:noProof/>
              <w:lang w:eastAsia="kl-GL"/>
            </w:rPr>
          </w:pPr>
          <w:hyperlink w:anchor="_Toc115267297" w:history="1">
            <w:r w:rsidR="00F13CA4" w:rsidRPr="007C7C95">
              <w:rPr>
                <w:rStyle w:val="Hyperlink"/>
                <w:noProof/>
              </w:rPr>
              <w:t>3.1 Ilisimatuussutsikkut siunnersuineq</w:t>
            </w:r>
            <w:r w:rsidR="00F13CA4">
              <w:rPr>
                <w:noProof/>
                <w:webHidden/>
              </w:rPr>
              <w:tab/>
            </w:r>
            <w:r w:rsidR="00F13CA4">
              <w:rPr>
                <w:noProof/>
                <w:webHidden/>
              </w:rPr>
              <w:fldChar w:fldCharType="begin"/>
            </w:r>
            <w:r w:rsidR="00F13CA4">
              <w:rPr>
                <w:noProof/>
                <w:webHidden/>
              </w:rPr>
              <w:instrText xml:space="preserve"> PAGEREF _Toc115267297 \h </w:instrText>
            </w:r>
            <w:r w:rsidR="00F13CA4">
              <w:rPr>
                <w:noProof/>
                <w:webHidden/>
              </w:rPr>
            </w:r>
            <w:r w:rsidR="00F13CA4">
              <w:rPr>
                <w:noProof/>
                <w:webHidden/>
              </w:rPr>
              <w:fldChar w:fldCharType="separate"/>
            </w:r>
            <w:r w:rsidR="00F13CA4">
              <w:rPr>
                <w:noProof/>
                <w:webHidden/>
              </w:rPr>
              <w:t>6</w:t>
            </w:r>
            <w:r w:rsidR="00F13CA4">
              <w:rPr>
                <w:noProof/>
                <w:webHidden/>
              </w:rPr>
              <w:fldChar w:fldCharType="end"/>
            </w:r>
          </w:hyperlink>
        </w:p>
        <w:p w14:paraId="1FEF135C" w14:textId="4C3E6E20" w:rsidR="00F13CA4" w:rsidRDefault="00000000">
          <w:pPr>
            <w:pStyle w:val="Indholdsfortegnelse2"/>
            <w:rPr>
              <w:rFonts w:eastAsiaTheme="minorEastAsia"/>
              <w:noProof/>
              <w:lang w:eastAsia="kl-GL"/>
            </w:rPr>
          </w:pPr>
          <w:hyperlink w:anchor="_Toc115267298" w:history="1">
            <w:r w:rsidR="00F13CA4" w:rsidRPr="007C7C95">
              <w:rPr>
                <w:rStyle w:val="Hyperlink"/>
                <w:noProof/>
              </w:rPr>
              <w:t>3.2 TAC-inik pisassiissutinillu aalajangersaasarnerit</w:t>
            </w:r>
            <w:r w:rsidR="00F13CA4">
              <w:rPr>
                <w:noProof/>
                <w:webHidden/>
              </w:rPr>
              <w:tab/>
            </w:r>
            <w:r w:rsidR="00F13CA4">
              <w:rPr>
                <w:noProof/>
                <w:webHidden/>
              </w:rPr>
              <w:fldChar w:fldCharType="begin"/>
            </w:r>
            <w:r w:rsidR="00F13CA4">
              <w:rPr>
                <w:noProof/>
                <w:webHidden/>
              </w:rPr>
              <w:instrText xml:space="preserve"> PAGEREF _Toc115267298 \h </w:instrText>
            </w:r>
            <w:r w:rsidR="00F13CA4">
              <w:rPr>
                <w:noProof/>
                <w:webHidden/>
              </w:rPr>
            </w:r>
            <w:r w:rsidR="00F13CA4">
              <w:rPr>
                <w:noProof/>
                <w:webHidden/>
              </w:rPr>
              <w:fldChar w:fldCharType="separate"/>
            </w:r>
            <w:r w:rsidR="00F13CA4">
              <w:rPr>
                <w:noProof/>
                <w:webHidden/>
              </w:rPr>
              <w:t>6</w:t>
            </w:r>
            <w:r w:rsidR="00F13CA4">
              <w:rPr>
                <w:noProof/>
                <w:webHidden/>
              </w:rPr>
              <w:fldChar w:fldCharType="end"/>
            </w:r>
          </w:hyperlink>
        </w:p>
        <w:p w14:paraId="31C68012" w14:textId="58EC4CF4" w:rsidR="00F13CA4" w:rsidRDefault="00000000">
          <w:pPr>
            <w:pStyle w:val="Indholdsfortegnelse3"/>
            <w:tabs>
              <w:tab w:val="left" w:pos="1320"/>
              <w:tab w:val="right" w:leader="dot" w:pos="9628"/>
            </w:tabs>
            <w:rPr>
              <w:rFonts w:eastAsiaTheme="minorEastAsia"/>
              <w:noProof/>
              <w:lang w:eastAsia="kl-GL"/>
            </w:rPr>
          </w:pPr>
          <w:hyperlink w:anchor="_Toc115267299" w:history="1">
            <w:r w:rsidR="00F13CA4" w:rsidRPr="007C7C95">
              <w:rPr>
                <w:rStyle w:val="Hyperlink"/>
                <w:noProof/>
              </w:rPr>
              <w:t xml:space="preserve">3.2.1 </w:t>
            </w:r>
            <w:r w:rsidR="00F13CA4">
              <w:rPr>
                <w:rFonts w:eastAsiaTheme="minorEastAsia"/>
                <w:noProof/>
                <w:lang w:eastAsia="kl-GL"/>
              </w:rPr>
              <w:tab/>
            </w:r>
            <w:r w:rsidR="00F13CA4" w:rsidRPr="007C7C95">
              <w:rPr>
                <w:rStyle w:val="Hyperlink"/>
                <w:noProof/>
              </w:rPr>
              <w:t>TAC-nik agguaassineq</w:t>
            </w:r>
            <w:r w:rsidR="00F13CA4">
              <w:rPr>
                <w:noProof/>
                <w:webHidden/>
              </w:rPr>
              <w:tab/>
            </w:r>
            <w:r w:rsidR="00F13CA4">
              <w:rPr>
                <w:noProof/>
                <w:webHidden/>
              </w:rPr>
              <w:fldChar w:fldCharType="begin"/>
            </w:r>
            <w:r w:rsidR="00F13CA4">
              <w:rPr>
                <w:noProof/>
                <w:webHidden/>
              </w:rPr>
              <w:instrText xml:space="preserve"> PAGEREF _Toc115267299 \h </w:instrText>
            </w:r>
            <w:r w:rsidR="00F13CA4">
              <w:rPr>
                <w:noProof/>
                <w:webHidden/>
              </w:rPr>
            </w:r>
            <w:r w:rsidR="00F13CA4">
              <w:rPr>
                <w:noProof/>
                <w:webHidden/>
              </w:rPr>
              <w:fldChar w:fldCharType="separate"/>
            </w:r>
            <w:r w:rsidR="00F13CA4">
              <w:rPr>
                <w:noProof/>
                <w:webHidden/>
              </w:rPr>
              <w:t>7</w:t>
            </w:r>
            <w:r w:rsidR="00F13CA4">
              <w:rPr>
                <w:noProof/>
                <w:webHidden/>
              </w:rPr>
              <w:fldChar w:fldCharType="end"/>
            </w:r>
          </w:hyperlink>
        </w:p>
        <w:p w14:paraId="272C0F9A" w14:textId="1C0F6325" w:rsidR="00F13CA4" w:rsidRDefault="00000000">
          <w:pPr>
            <w:pStyle w:val="Indholdsfortegnelse2"/>
            <w:rPr>
              <w:rFonts w:eastAsiaTheme="minorEastAsia"/>
              <w:noProof/>
              <w:lang w:eastAsia="kl-GL"/>
            </w:rPr>
          </w:pPr>
          <w:hyperlink w:anchor="_Toc115267300" w:history="1">
            <w:r w:rsidR="00F13CA4" w:rsidRPr="007C7C95">
              <w:rPr>
                <w:rStyle w:val="Hyperlink"/>
                <w:noProof/>
              </w:rPr>
              <w:t>3.3 Malittarisassioriaatsit</w:t>
            </w:r>
            <w:r w:rsidR="00F13CA4">
              <w:rPr>
                <w:noProof/>
                <w:webHidden/>
              </w:rPr>
              <w:tab/>
            </w:r>
            <w:r w:rsidR="00F13CA4">
              <w:rPr>
                <w:noProof/>
                <w:webHidden/>
              </w:rPr>
              <w:fldChar w:fldCharType="begin"/>
            </w:r>
            <w:r w:rsidR="00F13CA4">
              <w:rPr>
                <w:noProof/>
                <w:webHidden/>
              </w:rPr>
              <w:instrText xml:space="preserve"> PAGEREF _Toc115267300 \h </w:instrText>
            </w:r>
            <w:r w:rsidR="00F13CA4">
              <w:rPr>
                <w:noProof/>
                <w:webHidden/>
              </w:rPr>
            </w:r>
            <w:r w:rsidR="00F13CA4">
              <w:rPr>
                <w:noProof/>
                <w:webHidden/>
              </w:rPr>
              <w:fldChar w:fldCharType="separate"/>
            </w:r>
            <w:r w:rsidR="00F13CA4">
              <w:rPr>
                <w:noProof/>
                <w:webHidden/>
              </w:rPr>
              <w:t>7</w:t>
            </w:r>
            <w:r w:rsidR="00F13CA4">
              <w:rPr>
                <w:noProof/>
                <w:webHidden/>
              </w:rPr>
              <w:fldChar w:fldCharType="end"/>
            </w:r>
          </w:hyperlink>
        </w:p>
        <w:p w14:paraId="605F5159" w14:textId="1291C8DF" w:rsidR="00F13CA4" w:rsidRDefault="00000000">
          <w:pPr>
            <w:pStyle w:val="Indholdsfortegnelse3"/>
            <w:tabs>
              <w:tab w:val="right" w:leader="dot" w:pos="9628"/>
            </w:tabs>
            <w:rPr>
              <w:rFonts w:eastAsiaTheme="minorEastAsia"/>
              <w:noProof/>
              <w:lang w:eastAsia="kl-GL"/>
            </w:rPr>
          </w:pPr>
          <w:hyperlink w:anchor="_Toc115267301" w:history="1">
            <w:r w:rsidR="00F13CA4" w:rsidRPr="007C7C95">
              <w:rPr>
                <w:rStyle w:val="Hyperlink"/>
                <w:noProof/>
              </w:rPr>
              <w:t>3.3.1 Pisassiissutit amerlassusissaannik aqutsinerit</w:t>
            </w:r>
            <w:r w:rsidR="00F13CA4">
              <w:rPr>
                <w:noProof/>
                <w:webHidden/>
              </w:rPr>
              <w:tab/>
            </w:r>
            <w:r w:rsidR="00F13CA4">
              <w:rPr>
                <w:noProof/>
                <w:webHidden/>
              </w:rPr>
              <w:fldChar w:fldCharType="begin"/>
            </w:r>
            <w:r w:rsidR="00F13CA4">
              <w:rPr>
                <w:noProof/>
                <w:webHidden/>
              </w:rPr>
              <w:instrText xml:space="preserve"> PAGEREF _Toc115267301 \h </w:instrText>
            </w:r>
            <w:r w:rsidR="00F13CA4">
              <w:rPr>
                <w:noProof/>
                <w:webHidden/>
              </w:rPr>
            </w:r>
            <w:r w:rsidR="00F13CA4">
              <w:rPr>
                <w:noProof/>
                <w:webHidden/>
              </w:rPr>
              <w:fldChar w:fldCharType="separate"/>
            </w:r>
            <w:r w:rsidR="00F13CA4">
              <w:rPr>
                <w:noProof/>
                <w:webHidden/>
              </w:rPr>
              <w:t>7</w:t>
            </w:r>
            <w:r w:rsidR="00F13CA4">
              <w:rPr>
                <w:noProof/>
                <w:webHidden/>
              </w:rPr>
              <w:fldChar w:fldCharType="end"/>
            </w:r>
          </w:hyperlink>
        </w:p>
        <w:p w14:paraId="43C0AB55" w14:textId="0763B1EC" w:rsidR="00F13CA4" w:rsidRDefault="00000000">
          <w:pPr>
            <w:pStyle w:val="Indholdsfortegnelse3"/>
            <w:tabs>
              <w:tab w:val="left" w:pos="1320"/>
              <w:tab w:val="right" w:leader="dot" w:pos="9628"/>
            </w:tabs>
            <w:rPr>
              <w:rFonts w:eastAsiaTheme="minorEastAsia"/>
              <w:noProof/>
              <w:lang w:eastAsia="kl-GL"/>
            </w:rPr>
          </w:pPr>
          <w:hyperlink w:anchor="_Toc115267302" w:history="1">
            <w:r w:rsidR="00F13CA4" w:rsidRPr="007C7C95">
              <w:rPr>
                <w:rStyle w:val="Hyperlink"/>
                <w:noProof/>
              </w:rPr>
              <w:t>3.3.2</w:t>
            </w:r>
            <w:r w:rsidR="00F13CA4">
              <w:rPr>
                <w:rFonts w:eastAsiaTheme="minorEastAsia"/>
                <w:noProof/>
                <w:lang w:eastAsia="kl-GL"/>
              </w:rPr>
              <w:tab/>
            </w:r>
            <w:r w:rsidR="00F13CA4" w:rsidRPr="007C7C95">
              <w:rPr>
                <w:rStyle w:val="Hyperlink"/>
                <w:noProof/>
              </w:rPr>
              <w:t>Aqutsiveqarfinnut malittarisassiornerit</w:t>
            </w:r>
            <w:r w:rsidR="00F13CA4">
              <w:rPr>
                <w:noProof/>
                <w:webHidden/>
              </w:rPr>
              <w:tab/>
            </w:r>
            <w:r w:rsidR="00F13CA4">
              <w:rPr>
                <w:noProof/>
                <w:webHidden/>
              </w:rPr>
              <w:fldChar w:fldCharType="begin"/>
            </w:r>
            <w:r w:rsidR="00F13CA4">
              <w:rPr>
                <w:noProof/>
                <w:webHidden/>
              </w:rPr>
              <w:instrText xml:space="preserve"> PAGEREF _Toc115267302 \h </w:instrText>
            </w:r>
            <w:r w:rsidR="00F13CA4">
              <w:rPr>
                <w:noProof/>
                <w:webHidden/>
              </w:rPr>
            </w:r>
            <w:r w:rsidR="00F13CA4">
              <w:rPr>
                <w:noProof/>
                <w:webHidden/>
              </w:rPr>
              <w:fldChar w:fldCharType="separate"/>
            </w:r>
            <w:r w:rsidR="00F13CA4">
              <w:rPr>
                <w:noProof/>
                <w:webHidden/>
              </w:rPr>
              <w:t>7</w:t>
            </w:r>
            <w:r w:rsidR="00F13CA4">
              <w:rPr>
                <w:noProof/>
                <w:webHidden/>
              </w:rPr>
              <w:fldChar w:fldCharType="end"/>
            </w:r>
          </w:hyperlink>
        </w:p>
        <w:p w14:paraId="5179BA36" w14:textId="7F08A0DA" w:rsidR="00F13CA4" w:rsidRDefault="00000000">
          <w:pPr>
            <w:pStyle w:val="Indholdsfortegnelse3"/>
            <w:tabs>
              <w:tab w:val="right" w:leader="dot" w:pos="9628"/>
            </w:tabs>
            <w:rPr>
              <w:rFonts w:eastAsiaTheme="minorEastAsia"/>
              <w:noProof/>
              <w:lang w:eastAsia="kl-GL"/>
            </w:rPr>
          </w:pPr>
          <w:hyperlink w:anchor="_Toc115267303" w:history="1">
            <w:r w:rsidR="00F13CA4" w:rsidRPr="007C7C95">
              <w:rPr>
                <w:rStyle w:val="Hyperlink"/>
                <w:noProof/>
              </w:rPr>
              <w:t>3.3.3 Piujuartitsinissamik teknikikkut iliuuseqarnerit, imarmilu nerisaqaqatigiinnik mianersuuttariaqartunik aqutsinerit</w:t>
            </w:r>
            <w:r w:rsidR="00F13CA4">
              <w:rPr>
                <w:noProof/>
                <w:webHidden/>
              </w:rPr>
              <w:tab/>
            </w:r>
            <w:r w:rsidR="00F13CA4">
              <w:rPr>
                <w:noProof/>
                <w:webHidden/>
              </w:rPr>
              <w:fldChar w:fldCharType="begin"/>
            </w:r>
            <w:r w:rsidR="00F13CA4">
              <w:rPr>
                <w:noProof/>
                <w:webHidden/>
              </w:rPr>
              <w:instrText xml:space="preserve"> PAGEREF _Toc115267303 \h </w:instrText>
            </w:r>
            <w:r w:rsidR="00F13CA4">
              <w:rPr>
                <w:noProof/>
                <w:webHidden/>
              </w:rPr>
            </w:r>
            <w:r w:rsidR="00F13CA4">
              <w:rPr>
                <w:noProof/>
                <w:webHidden/>
              </w:rPr>
              <w:fldChar w:fldCharType="separate"/>
            </w:r>
            <w:r w:rsidR="00F13CA4">
              <w:rPr>
                <w:noProof/>
                <w:webHidden/>
              </w:rPr>
              <w:t>8</w:t>
            </w:r>
            <w:r w:rsidR="00F13CA4">
              <w:rPr>
                <w:noProof/>
                <w:webHidden/>
              </w:rPr>
              <w:fldChar w:fldCharType="end"/>
            </w:r>
          </w:hyperlink>
        </w:p>
        <w:p w14:paraId="45E99DC2" w14:textId="0C4C729F" w:rsidR="00F13CA4" w:rsidRDefault="00000000">
          <w:pPr>
            <w:pStyle w:val="Indholdsfortegnelse3"/>
            <w:tabs>
              <w:tab w:val="right" w:leader="dot" w:pos="9628"/>
            </w:tabs>
            <w:rPr>
              <w:rFonts w:eastAsiaTheme="minorEastAsia"/>
              <w:noProof/>
              <w:lang w:eastAsia="kl-GL"/>
            </w:rPr>
          </w:pPr>
          <w:hyperlink w:anchor="_Toc115267304" w:history="1">
            <w:r w:rsidR="00F13CA4" w:rsidRPr="007C7C95">
              <w:rPr>
                <w:rStyle w:val="Hyperlink"/>
                <w:noProof/>
              </w:rPr>
              <w:t>3.3.4 Pisarisuukkanut aqutsineq</w:t>
            </w:r>
            <w:r w:rsidR="00F13CA4">
              <w:rPr>
                <w:noProof/>
                <w:webHidden/>
              </w:rPr>
              <w:tab/>
            </w:r>
            <w:r w:rsidR="00F13CA4">
              <w:rPr>
                <w:noProof/>
                <w:webHidden/>
              </w:rPr>
              <w:fldChar w:fldCharType="begin"/>
            </w:r>
            <w:r w:rsidR="00F13CA4">
              <w:rPr>
                <w:noProof/>
                <w:webHidden/>
              </w:rPr>
              <w:instrText xml:space="preserve"> PAGEREF _Toc115267304 \h </w:instrText>
            </w:r>
            <w:r w:rsidR="00F13CA4">
              <w:rPr>
                <w:noProof/>
                <w:webHidden/>
              </w:rPr>
            </w:r>
            <w:r w:rsidR="00F13CA4">
              <w:rPr>
                <w:noProof/>
                <w:webHidden/>
              </w:rPr>
              <w:fldChar w:fldCharType="separate"/>
            </w:r>
            <w:r w:rsidR="00F13CA4">
              <w:rPr>
                <w:noProof/>
                <w:webHidden/>
              </w:rPr>
              <w:t>9</w:t>
            </w:r>
            <w:r w:rsidR="00F13CA4">
              <w:rPr>
                <w:noProof/>
                <w:webHidden/>
              </w:rPr>
              <w:fldChar w:fldCharType="end"/>
            </w:r>
          </w:hyperlink>
        </w:p>
        <w:p w14:paraId="2E55E3C9" w14:textId="42B3A581" w:rsidR="00F13CA4" w:rsidRDefault="00000000">
          <w:pPr>
            <w:pStyle w:val="Indholdsfortegnelse1"/>
            <w:tabs>
              <w:tab w:val="left" w:pos="440"/>
              <w:tab w:val="right" w:leader="dot" w:pos="9628"/>
            </w:tabs>
            <w:rPr>
              <w:rFonts w:eastAsiaTheme="minorEastAsia"/>
              <w:noProof/>
              <w:lang w:eastAsia="kl-GL"/>
            </w:rPr>
          </w:pPr>
          <w:hyperlink w:anchor="_Toc115267305" w:history="1">
            <w:r w:rsidR="00F13CA4" w:rsidRPr="007C7C95">
              <w:rPr>
                <w:rStyle w:val="Hyperlink"/>
                <w:noProof/>
              </w:rPr>
              <w:t>4.</w:t>
            </w:r>
            <w:r w:rsidR="00F13CA4">
              <w:rPr>
                <w:rFonts w:eastAsiaTheme="minorEastAsia"/>
                <w:noProof/>
                <w:lang w:eastAsia="kl-GL"/>
              </w:rPr>
              <w:tab/>
            </w:r>
            <w:r w:rsidR="00F13CA4" w:rsidRPr="007C7C95">
              <w:rPr>
                <w:rStyle w:val="Hyperlink"/>
                <w:noProof/>
              </w:rPr>
              <w:t>Nalunaaruteqartarneq nakkutilliinerillu</w:t>
            </w:r>
            <w:r w:rsidR="00F13CA4">
              <w:rPr>
                <w:noProof/>
                <w:webHidden/>
              </w:rPr>
              <w:tab/>
            </w:r>
            <w:r w:rsidR="00F13CA4">
              <w:rPr>
                <w:noProof/>
                <w:webHidden/>
              </w:rPr>
              <w:fldChar w:fldCharType="begin"/>
            </w:r>
            <w:r w:rsidR="00F13CA4">
              <w:rPr>
                <w:noProof/>
                <w:webHidden/>
              </w:rPr>
              <w:instrText xml:space="preserve"> PAGEREF _Toc115267305 \h </w:instrText>
            </w:r>
            <w:r w:rsidR="00F13CA4">
              <w:rPr>
                <w:noProof/>
                <w:webHidden/>
              </w:rPr>
            </w:r>
            <w:r w:rsidR="00F13CA4">
              <w:rPr>
                <w:noProof/>
                <w:webHidden/>
              </w:rPr>
              <w:fldChar w:fldCharType="separate"/>
            </w:r>
            <w:r w:rsidR="00F13CA4">
              <w:rPr>
                <w:noProof/>
                <w:webHidden/>
              </w:rPr>
              <w:t>9</w:t>
            </w:r>
            <w:r w:rsidR="00F13CA4">
              <w:rPr>
                <w:noProof/>
                <w:webHidden/>
              </w:rPr>
              <w:fldChar w:fldCharType="end"/>
            </w:r>
          </w:hyperlink>
        </w:p>
        <w:p w14:paraId="3010545C" w14:textId="4B2BEA64" w:rsidR="00F13CA4" w:rsidRDefault="00000000">
          <w:pPr>
            <w:pStyle w:val="Indholdsfortegnelse2"/>
            <w:rPr>
              <w:rFonts w:eastAsiaTheme="minorEastAsia"/>
              <w:noProof/>
              <w:lang w:eastAsia="kl-GL"/>
            </w:rPr>
          </w:pPr>
          <w:hyperlink w:anchor="_Toc115267306" w:history="1">
            <w:r w:rsidR="00F13CA4" w:rsidRPr="007C7C95">
              <w:rPr>
                <w:rStyle w:val="Hyperlink"/>
                <w:noProof/>
              </w:rPr>
              <w:t>4.1 Nalunaaruteqartarneq</w:t>
            </w:r>
            <w:r w:rsidR="00F13CA4">
              <w:rPr>
                <w:noProof/>
                <w:webHidden/>
              </w:rPr>
              <w:tab/>
            </w:r>
            <w:r w:rsidR="00F13CA4">
              <w:rPr>
                <w:noProof/>
                <w:webHidden/>
              </w:rPr>
              <w:fldChar w:fldCharType="begin"/>
            </w:r>
            <w:r w:rsidR="00F13CA4">
              <w:rPr>
                <w:noProof/>
                <w:webHidden/>
              </w:rPr>
              <w:instrText xml:space="preserve"> PAGEREF _Toc115267306 \h </w:instrText>
            </w:r>
            <w:r w:rsidR="00F13CA4">
              <w:rPr>
                <w:noProof/>
                <w:webHidden/>
              </w:rPr>
            </w:r>
            <w:r w:rsidR="00F13CA4">
              <w:rPr>
                <w:noProof/>
                <w:webHidden/>
              </w:rPr>
              <w:fldChar w:fldCharType="separate"/>
            </w:r>
            <w:r w:rsidR="00F13CA4">
              <w:rPr>
                <w:noProof/>
                <w:webHidden/>
              </w:rPr>
              <w:t>9</w:t>
            </w:r>
            <w:r w:rsidR="00F13CA4">
              <w:rPr>
                <w:noProof/>
                <w:webHidden/>
              </w:rPr>
              <w:fldChar w:fldCharType="end"/>
            </w:r>
          </w:hyperlink>
        </w:p>
        <w:p w14:paraId="7D812C0E" w14:textId="28B11383" w:rsidR="00F13CA4" w:rsidRDefault="00000000">
          <w:pPr>
            <w:pStyle w:val="Indholdsfortegnelse2"/>
            <w:rPr>
              <w:rFonts w:eastAsiaTheme="minorEastAsia"/>
              <w:noProof/>
              <w:lang w:eastAsia="kl-GL"/>
            </w:rPr>
          </w:pPr>
          <w:hyperlink w:anchor="_Toc115267307" w:history="1">
            <w:r w:rsidR="00F13CA4" w:rsidRPr="007C7C95">
              <w:rPr>
                <w:rStyle w:val="Hyperlink"/>
                <w:noProof/>
              </w:rPr>
              <w:t>4.2 Monitoring, Control and Surveillance (MCS)</w:t>
            </w:r>
            <w:r w:rsidR="00F13CA4">
              <w:rPr>
                <w:noProof/>
                <w:webHidden/>
              </w:rPr>
              <w:tab/>
            </w:r>
            <w:r w:rsidR="00F13CA4">
              <w:rPr>
                <w:noProof/>
                <w:webHidden/>
              </w:rPr>
              <w:fldChar w:fldCharType="begin"/>
            </w:r>
            <w:r w:rsidR="00F13CA4">
              <w:rPr>
                <w:noProof/>
                <w:webHidden/>
              </w:rPr>
              <w:instrText xml:space="preserve"> PAGEREF _Toc115267307 \h </w:instrText>
            </w:r>
            <w:r w:rsidR="00F13CA4">
              <w:rPr>
                <w:noProof/>
                <w:webHidden/>
              </w:rPr>
            </w:r>
            <w:r w:rsidR="00F13CA4">
              <w:rPr>
                <w:noProof/>
                <w:webHidden/>
              </w:rPr>
              <w:fldChar w:fldCharType="separate"/>
            </w:r>
            <w:r w:rsidR="00F13CA4">
              <w:rPr>
                <w:noProof/>
                <w:webHidden/>
              </w:rPr>
              <w:t>9</w:t>
            </w:r>
            <w:r w:rsidR="00F13CA4">
              <w:rPr>
                <w:noProof/>
                <w:webHidden/>
              </w:rPr>
              <w:fldChar w:fldCharType="end"/>
            </w:r>
          </w:hyperlink>
        </w:p>
        <w:p w14:paraId="5F83FEBC" w14:textId="0111EAC8" w:rsidR="00F13CA4" w:rsidRDefault="00000000">
          <w:pPr>
            <w:pStyle w:val="Indholdsfortegnelse2"/>
            <w:rPr>
              <w:rFonts w:eastAsiaTheme="minorEastAsia"/>
              <w:noProof/>
              <w:lang w:eastAsia="kl-GL"/>
            </w:rPr>
          </w:pPr>
          <w:hyperlink w:anchor="_Toc115267308" w:history="1">
            <w:r w:rsidR="00F13CA4" w:rsidRPr="007C7C95">
              <w:rPr>
                <w:rStyle w:val="Hyperlink"/>
                <w:noProof/>
              </w:rPr>
              <w:t>4.3 Aalisarnerup unitsinneqarnera</w:t>
            </w:r>
            <w:r w:rsidR="00F13CA4">
              <w:rPr>
                <w:noProof/>
                <w:webHidden/>
              </w:rPr>
              <w:tab/>
            </w:r>
            <w:r w:rsidR="00F13CA4">
              <w:rPr>
                <w:noProof/>
                <w:webHidden/>
              </w:rPr>
              <w:fldChar w:fldCharType="begin"/>
            </w:r>
            <w:r w:rsidR="00F13CA4">
              <w:rPr>
                <w:noProof/>
                <w:webHidden/>
              </w:rPr>
              <w:instrText xml:space="preserve"> PAGEREF _Toc115267308 \h </w:instrText>
            </w:r>
            <w:r w:rsidR="00F13CA4">
              <w:rPr>
                <w:noProof/>
                <w:webHidden/>
              </w:rPr>
            </w:r>
            <w:r w:rsidR="00F13CA4">
              <w:rPr>
                <w:noProof/>
                <w:webHidden/>
              </w:rPr>
              <w:fldChar w:fldCharType="separate"/>
            </w:r>
            <w:r w:rsidR="00F13CA4">
              <w:rPr>
                <w:noProof/>
                <w:webHidden/>
              </w:rPr>
              <w:t>10</w:t>
            </w:r>
            <w:r w:rsidR="00F13CA4">
              <w:rPr>
                <w:noProof/>
                <w:webHidden/>
              </w:rPr>
              <w:fldChar w:fldCharType="end"/>
            </w:r>
          </w:hyperlink>
        </w:p>
        <w:p w14:paraId="65D050A1" w14:textId="7BC144C0" w:rsidR="00F13CA4" w:rsidRDefault="00000000">
          <w:pPr>
            <w:pStyle w:val="Indholdsfortegnelse2"/>
            <w:rPr>
              <w:rFonts w:eastAsiaTheme="minorEastAsia"/>
              <w:noProof/>
              <w:lang w:eastAsia="kl-GL"/>
            </w:rPr>
          </w:pPr>
          <w:hyperlink w:anchor="_Toc115267309" w:history="1">
            <w:r w:rsidR="00F13CA4" w:rsidRPr="007C7C95">
              <w:rPr>
                <w:rStyle w:val="Hyperlink"/>
                <w:noProof/>
              </w:rPr>
              <w:t>4.4 Nalunaarutiginnittarnerit</w:t>
            </w:r>
            <w:r w:rsidR="00F13CA4">
              <w:rPr>
                <w:noProof/>
                <w:webHidden/>
              </w:rPr>
              <w:tab/>
            </w:r>
            <w:r w:rsidR="00F13CA4">
              <w:rPr>
                <w:noProof/>
                <w:webHidden/>
              </w:rPr>
              <w:fldChar w:fldCharType="begin"/>
            </w:r>
            <w:r w:rsidR="00F13CA4">
              <w:rPr>
                <w:noProof/>
                <w:webHidden/>
              </w:rPr>
              <w:instrText xml:space="preserve"> PAGEREF _Toc115267309 \h </w:instrText>
            </w:r>
            <w:r w:rsidR="00F13CA4">
              <w:rPr>
                <w:noProof/>
                <w:webHidden/>
              </w:rPr>
            </w:r>
            <w:r w:rsidR="00F13CA4">
              <w:rPr>
                <w:noProof/>
                <w:webHidden/>
              </w:rPr>
              <w:fldChar w:fldCharType="separate"/>
            </w:r>
            <w:r w:rsidR="00F13CA4">
              <w:rPr>
                <w:noProof/>
                <w:webHidden/>
              </w:rPr>
              <w:t>10</w:t>
            </w:r>
            <w:r w:rsidR="00F13CA4">
              <w:rPr>
                <w:noProof/>
                <w:webHidden/>
              </w:rPr>
              <w:fldChar w:fldCharType="end"/>
            </w:r>
          </w:hyperlink>
        </w:p>
        <w:p w14:paraId="03B224A2" w14:textId="24524AA8" w:rsidR="00F13CA4" w:rsidRDefault="00000000">
          <w:pPr>
            <w:pStyle w:val="Indholdsfortegnelse1"/>
            <w:tabs>
              <w:tab w:val="right" w:leader="dot" w:pos="9628"/>
            </w:tabs>
            <w:rPr>
              <w:rFonts w:eastAsiaTheme="minorEastAsia"/>
              <w:noProof/>
              <w:lang w:eastAsia="kl-GL"/>
            </w:rPr>
          </w:pPr>
          <w:hyperlink w:anchor="_Toc115267310" w:history="1">
            <w:r w:rsidR="00F13CA4" w:rsidRPr="007C7C95">
              <w:rPr>
                <w:rStyle w:val="Hyperlink"/>
                <w:noProof/>
              </w:rPr>
              <w:t>5. Innersuussutit ilanngussallu</w:t>
            </w:r>
            <w:r w:rsidR="00F13CA4">
              <w:rPr>
                <w:noProof/>
                <w:webHidden/>
              </w:rPr>
              <w:tab/>
            </w:r>
            <w:r w:rsidR="00F13CA4">
              <w:rPr>
                <w:noProof/>
                <w:webHidden/>
              </w:rPr>
              <w:fldChar w:fldCharType="begin"/>
            </w:r>
            <w:r w:rsidR="00F13CA4">
              <w:rPr>
                <w:noProof/>
                <w:webHidden/>
              </w:rPr>
              <w:instrText xml:space="preserve"> PAGEREF _Toc115267310 \h </w:instrText>
            </w:r>
            <w:r w:rsidR="00F13CA4">
              <w:rPr>
                <w:noProof/>
                <w:webHidden/>
              </w:rPr>
            </w:r>
            <w:r w:rsidR="00F13CA4">
              <w:rPr>
                <w:noProof/>
                <w:webHidden/>
              </w:rPr>
              <w:fldChar w:fldCharType="separate"/>
            </w:r>
            <w:r w:rsidR="00F13CA4">
              <w:rPr>
                <w:noProof/>
                <w:webHidden/>
              </w:rPr>
              <w:t>11</w:t>
            </w:r>
            <w:r w:rsidR="00F13CA4">
              <w:rPr>
                <w:noProof/>
                <w:webHidden/>
              </w:rPr>
              <w:fldChar w:fldCharType="end"/>
            </w:r>
          </w:hyperlink>
        </w:p>
        <w:p w14:paraId="6433FCCB" w14:textId="38C8B6D8" w:rsidR="00F13CA4" w:rsidRDefault="00000000">
          <w:pPr>
            <w:pStyle w:val="Indholdsfortegnelse2"/>
            <w:rPr>
              <w:rFonts w:eastAsiaTheme="minorEastAsia"/>
              <w:noProof/>
              <w:lang w:eastAsia="kl-GL"/>
            </w:rPr>
          </w:pPr>
          <w:hyperlink w:anchor="_Toc115267311" w:history="1">
            <w:r w:rsidR="00F13CA4" w:rsidRPr="007C7C95">
              <w:rPr>
                <w:rStyle w:val="Hyperlink"/>
                <w:noProof/>
              </w:rPr>
              <w:t>Ilanngussaq 1. Inatsisit atuuttut immikkut attuumassutillit</w:t>
            </w:r>
            <w:r w:rsidR="00F13CA4">
              <w:rPr>
                <w:noProof/>
                <w:webHidden/>
              </w:rPr>
              <w:tab/>
            </w:r>
            <w:r w:rsidR="00F13CA4">
              <w:rPr>
                <w:noProof/>
                <w:webHidden/>
              </w:rPr>
              <w:fldChar w:fldCharType="begin"/>
            </w:r>
            <w:r w:rsidR="00F13CA4">
              <w:rPr>
                <w:noProof/>
                <w:webHidden/>
              </w:rPr>
              <w:instrText xml:space="preserve"> PAGEREF _Toc115267311 \h </w:instrText>
            </w:r>
            <w:r w:rsidR="00F13CA4">
              <w:rPr>
                <w:noProof/>
                <w:webHidden/>
              </w:rPr>
            </w:r>
            <w:r w:rsidR="00F13CA4">
              <w:rPr>
                <w:noProof/>
                <w:webHidden/>
              </w:rPr>
              <w:fldChar w:fldCharType="separate"/>
            </w:r>
            <w:r w:rsidR="00F13CA4">
              <w:rPr>
                <w:noProof/>
                <w:webHidden/>
              </w:rPr>
              <w:t>11</w:t>
            </w:r>
            <w:r w:rsidR="00F13CA4">
              <w:rPr>
                <w:noProof/>
                <w:webHidden/>
              </w:rPr>
              <w:fldChar w:fldCharType="end"/>
            </w:r>
          </w:hyperlink>
        </w:p>
        <w:p w14:paraId="3975DC73" w14:textId="32DD0817" w:rsidR="00F13CA4" w:rsidRDefault="00000000">
          <w:pPr>
            <w:pStyle w:val="Indholdsfortegnelse2"/>
            <w:rPr>
              <w:rFonts w:eastAsiaTheme="minorEastAsia"/>
              <w:noProof/>
              <w:lang w:eastAsia="kl-GL"/>
            </w:rPr>
          </w:pPr>
          <w:hyperlink w:anchor="_Toc115267312" w:history="1">
            <w:r w:rsidR="00F13CA4" w:rsidRPr="007C7C95">
              <w:rPr>
                <w:rStyle w:val="Hyperlink"/>
                <w:noProof/>
              </w:rPr>
              <w:t>Ilanngussaq 2. Siunnersuisarnernut, TAC-imut aalisagaqatigiinnilu pisarineqartunut takussutissiaq, 1987-2023.</w:t>
            </w:r>
            <w:r w:rsidR="00F13CA4">
              <w:rPr>
                <w:noProof/>
                <w:webHidden/>
              </w:rPr>
              <w:tab/>
            </w:r>
            <w:r w:rsidR="00F13CA4">
              <w:rPr>
                <w:noProof/>
                <w:webHidden/>
              </w:rPr>
              <w:fldChar w:fldCharType="begin"/>
            </w:r>
            <w:r w:rsidR="00F13CA4">
              <w:rPr>
                <w:noProof/>
                <w:webHidden/>
              </w:rPr>
              <w:instrText xml:space="preserve"> PAGEREF _Toc115267312 \h </w:instrText>
            </w:r>
            <w:r w:rsidR="00F13CA4">
              <w:rPr>
                <w:noProof/>
                <w:webHidden/>
              </w:rPr>
            </w:r>
            <w:r w:rsidR="00F13CA4">
              <w:rPr>
                <w:noProof/>
                <w:webHidden/>
              </w:rPr>
              <w:fldChar w:fldCharType="separate"/>
            </w:r>
            <w:r w:rsidR="00F13CA4">
              <w:rPr>
                <w:noProof/>
                <w:webHidden/>
              </w:rPr>
              <w:t>12</w:t>
            </w:r>
            <w:r w:rsidR="00F13CA4">
              <w:rPr>
                <w:noProof/>
                <w:webHidden/>
              </w:rPr>
              <w:fldChar w:fldCharType="end"/>
            </w:r>
          </w:hyperlink>
        </w:p>
        <w:p w14:paraId="79970669" w14:textId="7DCADBB1" w:rsidR="00F13CA4" w:rsidRDefault="00000000">
          <w:pPr>
            <w:pStyle w:val="Indholdsfortegnelse2"/>
            <w:rPr>
              <w:rFonts w:eastAsiaTheme="minorEastAsia"/>
              <w:noProof/>
              <w:lang w:eastAsia="kl-GL"/>
            </w:rPr>
          </w:pPr>
          <w:hyperlink w:anchor="_Toc115267313" w:history="1">
            <w:r w:rsidR="00F13CA4" w:rsidRPr="007C7C95">
              <w:rPr>
                <w:rStyle w:val="Hyperlink"/>
                <w:noProof/>
              </w:rPr>
              <w:t>Ilanngussaq 3. Catch per Unit Effort-imut tabeli</w:t>
            </w:r>
            <w:r w:rsidR="00F13CA4">
              <w:rPr>
                <w:noProof/>
                <w:webHidden/>
              </w:rPr>
              <w:tab/>
            </w:r>
            <w:r w:rsidR="00F13CA4">
              <w:rPr>
                <w:noProof/>
                <w:webHidden/>
              </w:rPr>
              <w:fldChar w:fldCharType="begin"/>
            </w:r>
            <w:r w:rsidR="00F13CA4">
              <w:rPr>
                <w:noProof/>
                <w:webHidden/>
              </w:rPr>
              <w:instrText xml:space="preserve"> PAGEREF _Toc115267313 \h </w:instrText>
            </w:r>
            <w:r w:rsidR="00F13CA4">
              <w:rPr>
                <w:noProof/>
                <w:webHidden/>
              </w:rPr>
            </w:r>
            <w:r w:rsidR="00F13CA4">
              <w:rPr>
                <w:noProof/>
                <w:webHidden/>
              </w:rPr>
              <w:fldChar w:fldCharType="separate"/>
            </w:r>
            <w:r w:rsidR="00F13CA4">
              <w:rPr>
                <w:noProof/>
                <w:webHidden/>
              </w:rPr>
              <w:t>13</w:t>
            </w:r>
            <w:r w:rsidR="00F13CA4">
              <w:rPr>
                <w:noProof/>
                <w:webHidden/>
              </w:rPr>
              <w:fldChar w:fldCharType="end"/>
            </w:r>
          </w:hyperlink>
        </w:p>
        <w:p w14:paraId="4A549BF8" w14:textId="31DDD3CB" w:rsidR="00284617" w:rsidRPr="009D287F" w:rsidRDefault="00284617" w:rsidP="008314DC">
          <w:r w:rsidRPr="009D287F">
            <w:rPr>
              <w:b/>
            </w:rPr>
            <w:fldChar w:fldCharType="end"/>
          </w:r>
        </w:p>
      </w:sdtContent>
    </w:sdt>
    <w:p w14:paraId="2AF04D2A" w14:textId="77777777" w:rsidR="00284617" w:rsidRPr="009D287F" w:rsidRDefault="00284617" w:rsidP="008314DC">
      <w:pPr>
        <w:rPr>
          <w:rFonts w:cs="Times New Roman"/>
          <w:sz w:val="26"/>
          <w:szCs w:val="26"/>
        </w:rPr>
      </w:pPr>
    </w:p>
    <w:p w14:paraId="5FCD1674" w14:textId="77777777" w:rsidR="00284617" w:rsidRPr="009D287F" w:rsidRDefault="00284617" w:rsidP="008314DC">
      <w:pPr>
        <w:rPr>
          <w:rFonts w:cs="Times New Roman"/>
          <w:sz w:val="26"/>
          <w:szCs w:val="26"/>
        </w:rPr>
      </w:pPr>
    </w:p>
    <w:p w14:paraId="59E343F2" w14:textId="77777777" w:rsidR="00284617" w:rsidRPr="009D287F" w:rsidRDefault="00284617" w:rsidP="008314DC">
      <w:pPr>
        <w:rPr>
          <w:rFonts w:cs="Times New Roman"/>
          <w:sz w:val="26"/>
          <w:szCs w:val="26"/>
        </w:rPr>
      </w:pPr>
    </w:p>
    <w:p w14:paraId="7EB272A7" w14:textId="77777777" w:rsidR="00284617" w:rsidRPr="009D287F" w:rsidRDefault="00284617" w:rsidP="008314DC">
      <w:pPr>
        <w:rPr>
          <w:rFonts w:cs="Times New Roman"/>
          <w:sz w:val="26"/>
          <w:szCs w:val="26"/>
        </w:rPr>
      </w:pPr>
    </w:p>
    <w:p w14:paraId="6170209E" w14:textId="77777777" w:rsidR="00284617" w:rsidRPr="009D287F" w:rsidRDefault="00284617" w:rsidP="008314DC">
      <w:pPr>
        <w:rPr>
          <w:rFonts w:cs="Times New Roman"/>
          <w:sz w:val="26"/>
          <w:szCs w:val="26"/>
        </w:rPr>
      </w:pPr>
    </w:p>
    <w:p w14:paraId="25A0456F" w14:textId="77777777" w:rsidR="00284617" w:rsidRPr="009D287F" w:rsidRDefault="00284617" w:rsidP="008314DC">
      <w:pPr>
        <w:pStyle w:val="Overskrift1"/>
        <w:numPr>
          <w:ilvl w:val="0"/>
          <w:numId w:val="1"/>
        </w:numPr>
      </w:pPr>
      <w:bookmarkStart w:id="0" w:name="_Toc115267291"/>
      <w:r w:rsidRPr="009D287F">
        <w:t>Tunuliaqutaasut</w:t>
      </w:r>
      <w:bookmarkEnd w:id="0"/>
    </w:p>
    <w:p w14:paraId="10948CB8" w14:textId="2A2C4465" w:rsidR="00284617" w:rsidRPr="009D287F" w:rsidRDefault="00284617" w:rsidP="008314DC">
      <w:pPr>
        <w:pStyle w:val="Overskrift1"/>
        <w:numPr>
          <w:ilvl w:val="1"/>
          <w:numId w:val="2"/>
        </w:numPr>
      </w:pPr>
      <w:bookmarkStart w:id="1" w:name="_Toc115267292"/>
      <w:r w:rsidRPr="009D287F">
        <w:rPr>
          <w:sz w:val="26"/>
        </w:rPr>
        <w:t>Siunertaq, periusissaq atuuffissaalu</w:t>
      </w:r>
      <w:bookmarkEnd w:id="1"/>
    </w:p>
    <w:p w14:paraId="2DE716B5" w14:textId="60693668" w:rsidR="00284617" w:rsidRPr="009D287F" w:rsidRDefault="00284617" w:rsidP="008314DC">
      <w:pPr>
        <w:rPr>
          <w:rFonts w:cs="Times New Roman"/>
          <w:sz w:val="24"/>
          <w:szCs w:val="24"/>
        </w:rPr>
      </w:pPr>
      <w:r w:rsidRPr="009D287F">
        <w:rPr>
          <w:sz w:val="24"/>
        </w:rPr>
        <w:t>Aqutsinissamik pilersaarummi Tunumi qaleralinnut avataaniittunut kalaallit qaleralinniarnissaannut tunngavigisassanik aalajangersaanissaq siunertaavoq.  Tassalu imartat tunngaviusumik killeqarfimmiit 3 sømilitut avasissusillit aammalu ICES-imi imartat XIVa</w:t>
      </w:r>
      <w:r w:rsidR="00E5700A">
        <w:rPr>
          <w:sz w:val="24"/>
        </w:rPr>
        <w:t xml:space="preserve"> </w:t>
      </w:r>
      <w:r w:rsidRPr="009D287F">
        <w:rPr>
          <w:sz w:val="24"/>
        </w:rPr>
        <w:t>(14a)-p aamma XIVb</w:t>
      </w:r>
      <w:r w:rsidR="00E5700A">
        <w:rPr>
          <w:sz w:val="24"/>
        </w:rPr>
        <w:t xml:space="preserve"> </w:t>
      </w:r>
      <w:r w:rsidRPr="009D287F">
        <w:rPr>
          <w:sz w:val="24"/>
        </w:rPr>
        <w:t xml:space="preserve">(14b)-p iluanniittut pineqarput. </w:t>
      </w:r>
    </w:p>
    <w:p w14:paraId="155EE982" w14:textId="42ED3E94" w:rsidR="00284617" w:rsidRPr="009D287F" w:rsidRDefault="00284617" w:rsidP="008314DC">
      <w:pPr>
        <w:rPr>
          <w:rFonts w:cs="Times New Roman"/>
          <w:sz w:val="24"/>
          <w:szCs w:val="24"/>
        </w:rPr>
      </w:pPr>
      <w:r w:rsidRPr="009D287F">
        <w:rPr>
          <w:sz w:val="24"/>
        </w:rPr>
        <w:t xml:space="preserve">Aqutsinissamik pilersaarummi uani pingaarnertut siunertaasoq tassaavoq Tunumi qaleralinnut isumalluutit qaqugukkulluunniit piujuartitsinermik tunngaveqarluni aalisarneq aqqutigalugu aqunneqassasut, aalisarnermilu oqimaaqatigiissitsineq qaleralinnik isumalluutit piujuartitsinermik tunngaveqarluni tamakkiisumik atornissaannik qulakkeerinnittoq pigiinnarlugu.  Tunup imartaanni uumasut assigiinngisitaartuunerannut tunngatillugu pingaarnertut anguniagassaq tassaavoq nerisaqaqatigiit ingerlalluartut pigiinnarnissaat, tassungalu peqatigitillugu nerisaqaqatigiit sunnertiasut illersornissaat. </w:t>
      </w:r>
    </w:p>
    <w:p w14:paraId="33C31412" w14:textId="77777777" w:rsidR="008314DC" w:rsidRPr="009D287F" w:rsidRDefault="00284617" w:rsidP="008314DC">
      <w:pPr>
        <w:rPr>
          <w:rStyle w:val="Overskrift2Tegn"/>
        </w:rPr>
      </w:pPr>
      <w:bookmarkStart w:id="2" w:name="_Toc115267293"/>
      <w:r w:rsidRPr="009D287F">
        <w:rPr>
          <w:rStyle w:val="Overskrift2Tegn"/>
        </w:rPr>
        <w:t>1.2.  Atuuffiup sivisussusia kukkunersiuisarnermullu aalajangersakkat</w:t>
      </w:r>
      <w:bookmarkEnd w:id="2"/>
    </w:p>
    <w:p w14:paraId="7530EC33" w14:textId="280DC81F" w:rsidR="00284617" w:rsidRPr="009D287F" w:rsidRDefault="00284617" w:rsidP="008314DC">
      <w:pPr>
        <w:rPr>
          <w:rFonts w:cs="Times New Roman"/>
          <w:sz w:val="24"/>
          <w:szCs w:val="24"/>
        </w:rPr>
      </w:pPr>
      <w:r w:rsidRPr="009D287F">
        <w:rPr>
          <w:sz w:val="24"/>
        </w:rPr>
        <w:t xml:space="preserve">Aqutsinissamik pilersaarut manna ullormi 1. januar 2023 atuutilissaaq ukiunilu tallimani ulloq 31. december 2027 tikillugu atuutissalluni, ulloq taanna nalliuteriarpat aqutsinissamik pilersaarutip nutaap nalilersuiffiginera pigineqalertussaalluni.  Tamanna tunngavigalugu pilersaarummik nalilersuissallutik Naalakkersuisut periarfissaqarput, tamanna kissaatigineqarsimappat imaluunniit tamatumunnga nalilersuinissaq pisariaqartinneqarpat. </w:t>
      </w:r>
    </w:p>
    <w:p w14:paraId="70E267C5" w14:textId="12BD9800" w:rsidR="00284617" w:rsidRPr="009D287F" w:rsidRDefault="00284617" w:rsidP="008314DC">
      <w:pPr>
        <w:rPr>
          <w:rFonts w:cs="Times New Roman"/>
          <w:sz w:val="24"/>
          <w:szCs w:val="24"/>
        </w:rPr>
      </w:pPr>
      <w:r w:rsidRPr="009D287F">
        <w:rPr>
          <w:sz w:val="24"/>
        </w:rPr>
        <w:t xml:space="preserve">Aalisarnermi imaluunniit siunnersuisarnermut assigisaannullu tunngavigineqartuni annertuunik allanngortoqarnera paasineqarpat tamanna ukiunut tallimanut piffissaliussap iluani aqutsinissamik pilersaarutip kukkunersiuiffiginissaanik kinguneqarsinnaavoq.  Taamaasilluni aqutsinissamik pilersaarutip qaqugukkulluunniit eqqortuunissaa aammalu massakkut aalisarnermut tunngatillugu atorsinnaanissaa qulakkeerneqassaaq. </w:t>
      </w:r>
    </w:p>
    <w:p w14:paraId="38B3EB86" w14:textId="5DB419D9" w:rsidR="00284617" w:rsidRPr="009D287F" w:rsidRDefault="00284617" w:rsidP="008314DC">
      <w:pPr>
        <w:rPr>
          <w:rFonts w:cs="Times New Roman"/>
          <w:sz w:val="24"/>
          <w:szCs w:val="24"/>
        </w:rPr>
      </w:pPr>
      <w:r w:rsidRPr="009D287F">
        <w:rPr>
          <w:sz w:val="24"/>
        </w:rPr>
        <w:t xml:space="preserve">Aqutsinissamik pilersaarummi allannguinerit suugaluartut Naalakkersuisunit akuersissutigisimanissaat pisariaqarpoq, akerlianillu ilanngussani ilanngunneqartuni allannguinerit allaffissornikkut Aalisarnermut Piniarnermullu Naalakkersuisoqarfimmiit isumagineqartussaallutik. </w:t>
      </w:r>
    </w:p>
    <w:p w14:paraId="695F505D" w14:textId="7C492DC7" w:rsidR="00284617" w:rsidRPr="009D287F" w:rsidRDefault="00284617" w:rsidP="008314DC">
      <w:pPr>
        <w:pStyle w:val="Overskrift2"/>
      </w:pPr>
      <w:bookmarkStart w:id="3" w:name="_Toc115267294"/>
      <w:r w:rsidRPr="009D287F">
        <w:t>1.3 Inatsisit aqutsinissamullu akisussaassuseqarneq</w:t>
      </w:r>
      <w:bookmarkEnd w:id="3"/>
    </w:p>
    <w:p w14:paraId="089AF414" w14:textId="2B906278" w:rsidR="00284617" w:rsidRPr="009D287F" w:rsidRDefault="00284617" w:rsidP="008314DC">
      <w:pPr>
        <w:rPr>
          <w:rFonts w:cs="Times New Roman"/>
          <w:sz w:val="24"/>
          <w:szCs w:val="24"/>
        </w:rPr>
      </w:pPr>
      <w:r w:rsidRPr="009D287F">
        <w:rPr>
          <w:sz w:val="24"/>
        </w:rPr>
        <w:t xml:space="preserve">Aalisarnermut Inatsimmi Naalakkersuisut Kalaallit Nunaanni aalisarneq pillugu maleruagassiorsinnaatinneqarput. Naalakkersuisut kalaallit aalisarneranni aalisakkanut TAC-mik ukiumoortumik aalajangersaasarput, tamatumalu kingornagut nuna tamakkerlugu inatsisit nunanilu tamalaani isumaqatigiissutaasut naapertorlugit pisassiissutit aqqutigalugit TAC-miittunik agguaasarlutik. </w:t>
      </w:r>
    </w:p>
    <w:p w14:paraId="3B925325" w14:textId="1AA1AA77" w:rsidR="00284617" w:rsidRPr="009D287F" w:rsidRDefault="00284617" w:rsidP="008314DC">
      <w:pPr>
        <w:rPr>
          <w:rFonts w:cs="Times New Roman"/>
          <w:sz w:val="24"/>
          <w:szCs w:val="24"/>
        </w:rPr>
      </w:pPr>
      <w:r w:rsidRPr="009D287F">
        <w:rPr>
          <w:sz w:val="24"/>
        </w:rPr>
        <w:lastRenderedPageBreak/>
        <w:t>Kalaallit Nunaanni aalisarnermik aqutsineq tamatumunngalu akisussaaffik Naalakkersuisuniippoq aamma Aalisarnermut Piniarnermullu Naalakkersuisumiilluni.  Naalakkersuisup aalisarnermut inatsisinut atuuttunut killiliussat iluanni aalajangiiffigisassatut siunnersuutit piareersaaffiginissaat suliassarivaa.  Siunnersuutit taamaattut Naalakkersuisut akuttunngitsumik ataatsimiittarnerini aalajangiiffigisassanngorlugit saqqummiunneqartarput.</w:t>
      </w:r>
    </w:p>
    <w:p w14:paraId="778C8EE6" w14:textId="511695C3" w:rsidR="00284617" w:rsidRPr="009D287F" w:rsidRDefault="00284617" w:rsidP="008314DC">
      <w:pPr>
        <w:rPr>
          <w:rFonts w:cs="Times New Roman"/>
          <w:sz w:val="24"/>
          <w:szCs w:val="24"/>
        </w:rPr>
      </w:pPr>
      <w:r w:rsidRPr="009D287F">
        <w:rPr>
          <w:sz w:val="24"/>
        </w:rPr>
        <w:t>Aalisarsinnaanermut akuersissutinut pisassiissutinullu tunngatillugu aalajangersakkat sukumiinerusut Aalisarsinnaanermut akuersissutit pisassiissutillu pillugit Namminersorlutik Oqartussat nalunaarutaanni atuarneqarsinnaapput. Aalisarneq pillugu inatsit atuuttoq naapertorlugu ataatsimut isigalugu suliassanut aqutsinermut tunngasunut Aalisarnermut Piniarnermullu Naalakkersuisoq Aalisarneq pillugu Siunnersuisoqatigiinnut tusarniaasarnissaminik pisussaaffeqarpoq. Aalisarneq pillugu inatsimmi Aalisarneq pillugu Siunnersuisoqatigiit katitigaanerat erseqqissarneqarpoq.</w:t>
      </w:r>
    </w:p>
    <w:p w14:paraId="6653134D" w14:textId="77777777" w:rsidR="00284617" w:rsidRPr="009D287F" w:rsidRDefault="00284617" w:rsidP="008314DC">
      <w:pPr>
        <w:rPr>
          <w:rFonts w:cs="Times New Roman"/>
          <w:sz w:val="24"/>
          <w:szCs w:val="24"/>
        </w:rPr>
      </w:pPr>
    </w:p>
    <w:p w14:paraId="1C1853A8" w14:textId="77777777" w:rsidR="00284617" w:rsidRPr="009D287F" w:rsidRDefault="00284617" w:rsidP="008314DC">
      <w:pPr>
        <w:pStyle w:val="Overskrift1"/>
        <w:numPr>
          <w:ilvl w:val="0"/>
          <w:numId w:val="1"/>
        </w:numPr>
      </w:pPr>
      <w:bookmarkStart w:id="4" w:name="_Toc115267295"/>
      <w:r w:rsidRPr="009D287F">
        <w:t>Aalisarnermut avatangiisinullu tunngatillugu aalisakkamik ilisarititsineq</w:t>
      </w:r>
      <w:bookmarkEnd w:id="4"/>
    </w:p>
    <w:p w14:paraId="6C4E0FF9" w14:textId="4BBDBF81" w:rsidR="00284617" w:rsidRPr="009D287F" w:rsidRDefault="00284617" w:rsidP="008314DC">
      <w:pPr>
        <w:rPr>
          <w:sz w:val="24"/>
          <w:szCs w:val="24"/>
        </w:rPr>
      </w:pPr>
      <w:r w:rsidRPr="009D287F">
        <w:rPr>
          <w:sz w:val="24"/>
        </w:rPr>
        <w:t xml:space="preserve">Qaleralik (Reinhardtius hippoglossoides) aalisagaavoq saattukujooq itissutsini 200 meterimiit 2.000 meterinit itinerusumut qalasersuaq kaajallallugu Kalaallit Nunaat, Island, Savalimmiut kiisalu Barentip imartaani Manerassuullu avannarpasissuani imartani uumasuusoq. </w:t>
      </w:r>
    </w:p>
    <w:p w14:paraId="09C7A94A" w14:textId="6DC3E5F4" w:rsidR="00284617" w:rsidRPr="009D287F" w:rsidRDefault="00284617" w:rsidP="008314DC">
      <w:pPr>
        <w:rPr>
          <w:sz w:val="24"/>
          <w:szCs w:val="24"/>
        </w:rPr>
      </w:pPr>
      <w:r w:rsidRPr="009D287F">
        <w:rPr>
          <w:sz w:val="24"/>
        </w:rPr>
        <w:t xml:space="preserve">Qaleralik Tunumiittoq aalisagaqatigiinnut amerlanernut ilaavoq, taakkulu Tunumiit Islandimut Savalimmiullu tikillugit uumasuupput.  Suffisarfiit iluamik ilisimaneqanngillat, kisiannili Islandip kitaaniit Danmarkstrædi tikillugu suffisassasut ilimagineqarluni.  Manniit qaleraleeqqallu Irmingerip Imartaaniittut, Irmingerip sarfaa atuarlugu Tunumukartartut paasineqarnikuuvoq, alliartortarfiilli sumiinnersut ilisimaneqanngillat.  Sumiiffimmi aalisakkat mikinerusut taamaasillutik ukiunik 3-4-nik utoqqaanerupput. </w:t>
      </w:r>
    </w:p>
    <w:p w14:paraId="4BB629AA" w14:textId="26529E0C" w:rsidR="00284617" w:rsidRPr="009D287F" w:rsidRDefault="00284617" w:rsidP="008314DC">
      <w:r w:rsidRPr="009D287F">
        <w:rPr>
          <w:sz w:val="24"/>
        </w:rPr>
        <w:t>Tunumi qalorsuarnik avataasiorluni aalisarneq Irmingerip Imartaata tungaanut nunavissuup sivingarnanut aamma Danmarkstrædimi itissutsinut 500 meteriniit 1200 meterit akornanniittunut 61</w:t>
      </w:r>
      <w:r w:rsidRPr="009D287F">
        <w:rPr>
          <w:rFonts w:ascii="Arial" w:hAnsi="Arial"/>
          <w:color w:val="4D5156"/>
          <w:sz w:val="21"/>
          <w:shd w:val="clear" w:color="auto" w:fill="FFFFFF"/>
        </w:rPr>
        <w:t>°</w:t>
      </w:r>
      <w:r w:rsidRPr="009D287F">
        <w:rPr>
          <w:sz w:val="24"/>
        </w:rPr>
        <w:t>N-ip missaaniit 69</w:t>
      </w:r>
      <w:r w:rsidRPr="009D287F">
        <w:rPr>
          <w:rFonts w:ascii="Arial" w:hAnsi="Arial"/>
          <w:color w:val="4D5156"/>
          <w:sz w:val="21"/>
          <w:shd w:val="clear" w:color="auto" w:fill="FFFFFF"/>
        </w:rPr>
        <w:t>°</w:t>
      </w:r>
      <w:r w:rsidRPr="009D287F">
        <w:rPr>
          <w:sz w:val="24"/>
        </w:rPr>
        <w:t>N-ip tungaanut killeqartinneqarpoq.  Pisarineqartartut tamarmiusut affaat sinnerlugit 62</w:t>
      </w:r>
      <w:r w:rsidRPr="009D287F">
        <w:rPr>
          <w:rFonts w:ascii="Arial" w:hAnsi="Arial"/>
          <w:color w:val="4D5156"/>
          <w:sz w:val="21"/>
          <w:shd w:val="clear" w:color="auto" w:fill="FFFFFF"/>
        </w:rPr>
        <w:t>°</w:t>
      </w:r>
      <w:r w:rsidRPr="009D287F">
        <w:rPr>
          <w:sz w:val="24"/>
        </w:rPr>
        <w:t xml:space="preserve">N-ip missaata kujasissuani pisarineqartarput, aalisarnerullu annersaa apriilimiit oktoberimut pisarpoq.  Ningittagarsorluni aalisarneq aalisarnerup ilaannaatut inissisimasoq nunaviup toqqaviata ilorpasissuani amerlanertigut ingerlanneqartarpoq, aalisarnerullu sinnera, qalorsuarnik aalisarneq, sivingariarnerni ingerlanneqartarluni.  Tyskland qaleralinnik aalisarnerpaasarpoq, Tunumilu aalisarnermi Norge, Rusland Savalimmiullu aalisarnermi naalagaaffiullutik allat. </w:t>
      </w:r>
    </w:p>
    <w:p w14:paraId="266937ED" w14:textId="0BC7CE82" w:rsidR="00284617" w:rsidRPr="009D287F" w:rsidRDefault="00C02DF7" w:rsidP="008314DC">
      <w:r w:rsidRPr="009D287F">
        <w:rPr>
          <w:noProof/>
        </w:rPr>
        <w:lastRenderedPageBreak/>
        <w:drawing>
          <wp:anchor distT="0" distB="0" distL="114300" distR="114300" simplePos="0" relativeHeight="251658752" behindDoc="0" locked="0" layoutInCell="1" allowOverlap="1" wp14:anchorId="4FEF65D7" wp14:editId="212F059D">
            <wp:simplePos x="0" y="0"/>
            <wp:positionH relativeFrom="column">
              <wp:posOffset>4178935</wp:posOffset>
            </wp:positionH>
            <wp:positionV relativeFrom="paragraph">
              <wp:posOffset>3568065</wp:posOffset>
            </wp:positionV>
            <wp:extent cx="1177925" cy="2649220"/>
            <wp:effectExtent l="0" t="0" r="3175" b="0"/>
            <wp:wrapNone/>
            <wp:docPr id="2" name="Billede 2"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 billede, der indeholder bord&#10;&#10;Automatisk generere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7925" cy="2649220"/>
                    </a:xfrm>
                    <a:prstGeom prst="rect">
                      <a:avLst/>
                    </a:prstGeom>
                    <a:noFill/>
                  </pic:spPr>
                </pic:pic>
              </a:graphicData>
            </a:graphic>
            <wp14:sizeRelH relativeFrom="margin">
              <wp14:pctWidth>0</wp14:pctWidth>
            </wp14:sizeRelH>
            <wp14:sizeRelV relativeFrom="margin">
              <wp14:pctHeight>0</wp14:pctHeight>
            </wp14:sizeRelV>
          </wp:anchor>
        </w:drawing>
      </w:r>
      <w:r w:rsidRPr="009D287F">
        <w:rPr>
          <w:noProof/>
        </w:rPr>
        <w:drawing>
          <wp:anchor distT="0" distB="0" distL="114300" distR="114300" simplePos="0" relativeHeight="251656704" behindDoc="0" locked="0" layoutInCell="1" allowOverlap="1" wp14:anchorId="0D668A3A" wp14:editId="77964807">
            <wp:simplePos x="0" y="0"/>
            <wp:positionH relativeFrom="column">
              <wp:posOffset>4759960</wp:posOffset>
            </wp:positionH>
            <wp:positionV relativeFrom="paragraph">
              <wp:posOffset>2981960</wp:posOffset>
            </wp:positionV>
            <wp:extent cx="638175" cy="381000"/>
            <wp:effectExtent l="0" t="0" r="9525"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381000"/>
                    </a:xfrm>
                    <a:prstGeom prst="rect">
                      <a:avLst/>
                    </a:prstGeom>
                    <a:noFill/>
                  </pic:spPr>
                </pic:pic>
              </a:graphicData>
            </a:graphic>
            <wp14:sizeRelH relativeFrom="page">
              <wp14:pctWidth>0</wp14:pctWidth>
            </wp14:sizeRelH>
            <wp14:sizeRelV relativeFrom="page">
              <wp14:pctHeight>0</wp14:pctHeight>
            </wp14:sizeRelV>
          </wp:anchor>
        </w:drawing>
      </w:r>
      <w:r w:rsidRPr="009D287F">
        <w:rPr>
          <w:noProof/>
        </w:rPr>
        <w:drawing>
          <wp:anchor distT="0" distB="0" distL="114300" distR="114300" simplePos="0" relativeHeight="251657728" behindDoc="0" locked="0" layoutInCell="1" allowOverlap="1" wp14:anchorId="31D19289" wp14:editId="0A518B4A">
            <wp:simplePos x="0" y="0"/>
            <wp:positionH relativeFrom="column">
              <wp:posOffset>469900</wp:posOffset>
            </wp:positionH>
            <wp:positionV relativeFrom="paragraph">
              <wp:posOffset>205105</wp:posOffset>
            </wp:positionV>
            <wp:extent cx="1466850" cy="866775"/>
            <wp:effectExtent l="0" t="0" r="0" b="9525"/>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866775"/>
                    </a:xfrm>
                    <a:prstGeom prst="rect">
                      <a:avLst/>
                    </a:prstGeom>
                    <a:noFill/>
                  </pic:spPr>
                </pic:pic>
              </a:graphicData>
            </a:graphic>
            <wp14:sizeRelH relativeFrom="page">
              <wp14:pctWidth>0</wp14:pctWidth>
            </wp14:sizeRelH>
            <wp14:sizeRelV relativeFrom="page">
              <wp14:pctHeight>0</wp14:pctHeight>
            </wp14:sizeRelV>
          </wp:anchor>
        </w:drawing>
      </w:r>
      <w:r w:rsidRPr="009D287F">
        <w:rPr>
          <w:noProof/>
        </w:rPr>
        <w:drawing>
          <wp:inline distT="0" distB="0" distL="0" distR="0" wp14:anchorId="4AF28B71" wp14:editId="55DC4F3B">
            <wp:extent cx="5391807" cy="6277183"/>
            <wp:effectExtent l="19050" t="19050" r="1841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tch_dist_plot_EEZ.jpg"/>
                    <pic:cNvPicPr/>
                  </pic:nvPicPr>
                  <pic:blipFill rotWithShape="1">
                    <a:blip r:embed="rId10" cstate="print">
                      <a:extLst>
                        <a:ext uri="{28A0092B-C50C-407E-A947-70E740481C1C}">
                          <a14:useLocalDpi xmlns:a14="http://schemas.microsoft.com/office/drawing/2010/main" val="0"/>
                        </a:ext>
                      </a:extLst>
                    </a:blip>
                    <a:srcRect l="28517" t="38152" r="50541" b="13086"/>
                    <a:stretch/>
                  </pic:blipFill>
                  <pic:spPr bwMode="auto">
                    <a:xfrm>
                      <a:off x="0" y="0"/>
                      <a:ext cx="5405590" cy="6293230"/>
                    </a:xfrm>
                    <a:prstGeom prst="rect">
                      <a:avLst/>
                    </a:prstGeom>
                    <a:ln w="25400">
                      <a:solidFill>
                        <a:schemeClr val="tx1"/>
                      </a:solidFill>
                    </a:ln>
                    <a:extLst>
                      <a:ext uri="{53640926-AAD7-44D8-BBD7-CCE9431645EC}">
                        <a14:shadowObscured xmlns:a14="http://schemas.microsoft.com/office/drawing/2010/main"/>
                      </a:ext>
                    </a:extLst>
                  </pic:spPr>
                </pic:pic>
              </a:graphicData>
            </a:graphic>
          </wp:inline>
        </w:drawing>
      </w:r>
    </w:p>
    <w:p w14:paraId="2D93386B" w14:textId="6D24B551" w:rsidR="00284617" w:rsidRPr="009D287F" w:rsidRDefault="00284617" w:rsidP="008314DC">
      <w:r w:rsidRPr="009D287F">
        <w:t>Assiliaq 1. 2021-mi Kalaallit Nunaata Islandillu aningaasaqarnikkut killeqarfii (EEZ) immikkut erseqqissaaffigalugit Tunumi Islandillu kitaani qaleralinniarnermi qalorsuarnik aalisarnermut (Pisarineqartut tonsinut/nm2-nut) nunap assinga.</w:t>
      </w:r>
    </w:p>
    <w:p w14:paraId="03E838FE" w14:textId="77777777" w:rsidR="00284617" w:rsidRPr="009D287F" w:rsidRDefault="00284617" w:rsidP="008314DC">
      <w:pPr>
        <w:rPr>
          <w:rFonts w:cs="Times New Roman"/>
          <w:b/>
          <w:bCs/>
          <w:sz w:val="24"/>
          <w:szCs w:val="24"/>
        </w:rPr>
      </w:pPr>
    </w:p>
    <w:p w14:paraId="7EDF0CC3" w14:textId="77777777" w:rsidR="00284617" w:rsidRPr="009D287F" w:rsidRDefault="00284617" w:rsidP="008314DC">
      <w:pPr>
        <w:rPr>
          <w:rFonts w:cs="Times New Roman"/>
          <w:b/>
          <w:bCs/>
          <w:sz w:val="24"/>
          <w:szCs w:val="24"/>
        </w:rPr>
      </w:pPr>
    </w:p>
    <w:p w14:paraId="4DF98049" w14:textId="77777777" w:rsidR="00284617" w:rsidRPr="009D287F" w:rsidRDefault="00284617" w:rsidP="008314DC">
      <w:pPr>
        <w:rPr>
          <w:rFonts w:cs="Times New Roman"/>
          <w:b/>
          <w:bCs/>
          <w:sz w:val="24"/>
          <w:szCs w:val="24"/>
        </w:rPr>
      </w:pPr>
    </w:p>
    <w:p w14:paraId="3D83C09D" w14:textId="77777777" w:rsidR="00284617" w:rsidRPr="009D287F" w:rsidRDefault="00284617" w:rsidP="008314DC">
      <w:pPr>
        <w:rPr>
          <w:rFonts w:cs="Times New Roman"/>
          <w:b/>
          <w:bCs/>
          <w:sz w:val="24"/>
          <w:szCs w:val="24"/>
        </w:rPr>
      </w:pPr>
    </w:p>
    <w:p w14:paraId="028121C7" w14:textId="77777777" w:rsidR="00284617" w:rsidRPr="009D287F" w:rsidRDefault="00284617" w:rsidP="008314DC">
      <w:pPr>
        <w:pStyle w:val="Overskrift1"/>
        <w:numPr>
          <w:ilvl w:val="0"/>
          <w:numId w:val="1"/>
        </w:numPr>
      </w:pPr>
      <w:bookmarkStart w:id="5" w:name="_Toc115267296"/>
      <w:r w:rsidRPr="009D287F">
        <w:lastRenderedPageBreak/>
        <w:t>Siunnersuineq kiisalu aalisarnermi aqutsinissamut tunngavigineqartut</w:t>
      </w:r>
      <w:bookmarkEnd w:id="5"/>
      <w:r w:rsidRPr="009D287F">
        <w:t xml:space="preserve"> </w:t>
      </w:r>
    </w:p>
    <w:p w14:paraId="2EF9817F" w14:textId="77777777" w:rsidR="00284617" w:rsidRPr="009D287F" w:rsidRDefault="00284617" w:rsidP="008314DC"/>
    <w:p w14:paraId="34E9B371" w14:textId="77777777" w:rsidR="00284617" w:rsidRPr="009D287F" w:rsidRDefault="00284617" w:rsidP="008314DC">
      <w:pPr>
        <w:pStyle w:val="Overskrift2"/>
      </w:pPr>
      <w:bookmarkStart w:id="6" w:name="_Toc115267297"/>
      <w:r w:rsidRPr="009D287F">
        <w:t>3.1 Ilisimatuussutsikkut siunnersuineq</w:t>
      </w:r>
      <w:bookmarkEnd w:id="6"/>
      <w:r w:rsidRPr="009D287F">
        <w:t xml:space="preserve"> </w:t>
      </w:r>
    </w:p>
    <w:p w14:paraId="0495B96A" w14:textId="1DC97C9E" w:rsidR="00284617" w:rsidRPr="009D287F" w:rsidRDefault="00284617" w:rsidP="008314DC">
      <w:pPr>
        <w:rPr>
          <w:bCs/>
          <w:sz w:val="24"/>
          <w:szCs w:val="24"/>
        </w:rPr>
      </w:pPr>
      <w:r w:rsidRPr="009D287F">
        <w:rPr>
          <w:sz w:val="24"/>
        </w:rPr>
        <w:t>Aalisagaqatigiinnut ilisimatuussutsikkut siunnersuinerit ukiumoortumik ICES-imit (Nunat Tamalaat Imaani Ilisimatusarnermut Siunnersuisoqatigiivi) tunniunneqartarput.  Siunnersuineq piujuartitsinermik tunngaveqarluni tunngavimmik, MSY (ingerlaannartumik amerlanerpaanik pisaqarsinnaaneq) tunngaveqarpoq, tamannalu ICES-ip imartaanni 5, 6, 12 aamma 14-mi (Island, Savalimmiut, Skotlandip kitaa, Azorit avannaa Tunulu) aalisakkanut tamanut tunniunneqartarluni.  Aalisagaqatigiinnut siunnersuineq immikkoortoq 1-mik nalilersuinertut taaneqartarpoq, tamannalu isumaqarpoq nalilersuineq amerlassutsinut tunngasoq, paasissutissanillu/takussutissanillu qaffasinnerpaanik tunngaveqartoq.  Tamannalu isumaqarpoq pisarineqartunut paasissutissat ilisimatusarluni angalanerneersut aalisarnermeersullu kiisalu aalisarnermiit tulaassanut paasissutissaneersut atorneqartartut, tamakkulu ataatsimoorlutik tunisassiornermut takussutissamut ilanngunneqartarput.</w:t>
      </w:r>
    </w:p>
    <w:p w14:paraId="7EF6D64B" w14:textId="65488AE7" w:rsidR="00284617" w:rsidRPr="009D287F" w:rsidRDefault="00284617" w:rsidP="008314DC">
      <w:pPr>
        <w:rPr>
          <w:rFonts w:cs="Times New Roman"/>
          <w:b/>
          <w:bCs/>
          <w:sz w:val="24"/>
          <w:szCs w:val="24"/>
        </w:rPr>
      </w:pPr>
      <w:r w:rsidRPr="009D287F">
        <w:rPr>
          <w:sz w:val="24"/>
        </w:rPr>
        <w:t>Aalisarneq ukiuni kingulliunerusuni piujuartitsinermik tunngaveqarluni qaffasissuseqarsimavoq, aalisakkallu toqorartarnerat amerlanerpaaffinngungajattarluni allanngorarfiuvoq (F</w:t>
      </w:r>
      <w:r w:rsidRPr="009D287F">
        <w:rPr>
          <w:sz w:val="24"/>
          <w:vertAlign w:val="subscript"/>
        </w:rPr>
        <w:t>msy</w:t>
      </w:r>
      <w:r w:rsidRPr="009D287F">
        <w:rPr>
          <w:sz w:val="24"/>
        </w:rPr>
        <w:t>). Aalisagaqatigiit peqqissuusutut nalilerneqarput, najoqqutarineqartunullu annguteqqajarsimanatik (B</w:t>
      </w:r>
      <w:r w:rsidRPr="009D287F">
        <w:rPr>
          <w:sz w:val="24"/>
          <w:vertAlign w:val="subscript"/>
        </w:rPr>
        <w:t xml:space="preserve">trigger </w:t>
      </w:r>
      <w:r w:rsidRPr="009D287F">
        <w:rPr>
          <w:sz w:val="24"/>
        </w:rPr>
        <w:t>aamma B</w:t>
      </w:r>
      <w:r w:rsidRPr="009D287F">
        <w:rPr>
          <w:sz w:val="24"/>
          <w:vertAlign w:val="subscript"/>
        </w:rPr>
        <w:t>lim</w:t>
      </w:r>
      <w:r w:rsidRPr="009D287F">
        <w:rPr>
          <w:sz w:val="24"/>
        </w:rPr>
        <w:t>).</w:t>
      </w:r>
    </w:p>
    <w:p w14:paraId="5E8803B0" w14:textId="77777777" w:rsidR="00284617" w:rsidRPr="009D287F" w:rsidRDefault="00284617" w:rsidP="008314DC">
      <w:pPr>
        <w:pStyle w:val="Overskrift2"/>
      </w:pPr>
      <w:bookmarkStart w:id="7" w:name="_Toc115267298"/>
      <w:r w:rsidRPr="009D287F">
        <w:t>3.2 TAC-inik pisassiissutinillu aalajangersaasarnerit</w:t>
      </w:r>
      <w:bookmarkEnd w:id="7"/>
    </w:p>
    <w:p w14:paraId="23026E4D" w14:textId="5D1E70C8" w:rsidR="00284617" w:rsidRPr="009D287F" w:rsidRDefault="00284617" w:rsidP="008314DC">
      <w:pPr>
        <w:rPr>
          <w:rFonts w:cs="Times New Roman"/>
          <w:sz w:val="24"/>
          <w:szCs w:val="24"/>
        </w:rPr>
      </w:pPr>
      <w:r w:rsidRPr="009D287F">
        <w:rPr>
          <w:sz w:val="24"/>
        </w:rPr>
        <w:t xml:space="preserve">Tunumi nungusaataanngitsumik annertunerpaamik pissarsisoqartarnissaanut tunngavigineqartoq malillugu qaleralinnut pisuussutinut tamarmiusunut piujuartitsinermik tunngaveqarluni qaqumulluunniit aalisartoqarsinnaanissaa qulakkeerniarlugu TAC-p aalajangersaaffiginissaanut ilisimatuussutsikkut siunnersuinerit ICES-imeersut aallaaviusarput. </w:t>
      </w:r>
    </w:p>
    <w:p w14:paraId="2F4E4103" w14:textId="73D984AA" w:rsidR="00284617" w:rsidRPr="009D287F" w:rsidRDefault="00284617" w:rsidP="008314DC">
      <w:pPr>
        <w:rPr>
          <w:rFonts w:cs="Times New Roman"/>
          <w:sz w:val="24"/>
          <w:szCs w:val="24"/>
        </w:rPr>
      </w:pPr>
      <w:r w:rsidRPr="009D287F">
        <w:rPr>
          <w:sz w:val="24"/>
        </w:rPr>
        <w:t xml:space="preserve">Tamanna eqqarsaatigissagaanni aqutsinissamik pilersaarummi piumasarineqarpoq Naalakkersuisut Tunumi qaleralinnut pisuussutinut ilisimatuussutsikkut siunnersuineq aammalu Islandip Nunattalu akornanni nunat sineriallit pillugit aqutsinissamik agguaassisarnermullu isumaqatigiissut naapertorlugit TAC-mik aalajangersaasassasut, tassanilu Savalimmiunut isumaqatigiissummut peqataanngikkaluartumut pisassanik allanik immikkoortitsisoqartarluni. </w:t>
      </w:r>
    </w:p>
    <w:p w14:paraId="6820DD0A" w14:textId="36AEC47E" w:rsidR="00284617" w:rsidRPr="009D287F" w:rsidRDefault="00284617" w:rsidP="008314DC">
      <w:pPr>
        <w:rPr>
          <w:rFonts w:cs="Times New Roman"/>
          <w:sz w:val="24"/>
          <w:szCs w:val="24"/>
        </w:rPr>
      </w:pPr>
      <w:r w:rsidRPr="009D287F">
        <w:rPr>
          <w:sz w:val="24"/>
        </w:rPr>
        <w:t xml:space="preserve">Aalisarnermut Piniarnermullu Naalakkersuisup Tunup avataani qaleralinnut TAC-p aalajangersaaffiginissaa pillugu aalajangiiffigisassatut siunnersuummik saqqummiinnginnerani Aalisarnermut Siunnersuisoqatigiit suliamut tusarniaaffigineqassapput, Aalisarnermullu Siunnersuisoqatigiit tusarniaanermut akissutaat Naalakkersuisunut inassuteqarnissamut tunngaviliunneqartunut ilaapput.  Tamatuma saniatigut TAC-mut siunnersuut tamanut tusarniutigineqassaaq. </w:t>
      </w:r>
    </w:p>
    <w:p w14:paraId="198F8530" w14:textId="77777777" w:rsidR="008314DC" w:rsidRPr="009D287F" w:rsidRDefault="008314DC" w:rsidP="008314DC">
      <w:pPr>
        <w:pStyle w:val="Overskrift3"/>
      </w:pPr>
    </w:p>
    <w:p w14:paraId="4FCCB760" w14:textId="0C23D653" w:rsidR="00284617" w:rsidRPr="009D287F" w:rsidRDefault="00284617" w:rsidP="008314DC">
      <w:pPr>
        <w:pStyle w:val="Overskrift3"/>
      </w:pPr>
      <w:bookmarkStart w:id="8" w:name="_Toc115267299"/>
      <w:r w:rsidRPr="009D287F">
        <w:t>3.2.1 TAC-nik agguaassineq</w:t>
      </w:r>
      <w:bookmarkEnd w:id="8"/>
    </w:p>
    <w:p w14:paraId="7BA3C98B" w14:textId="5E4AA0D8" w:rsidR="00284617" w:rsidRPr="009D287F" w:rsidRDefault="00284617" w:rsidP="008314DC">
      <w:pPr>
        <w:rPr>
          <w:rFonts w:cs="Times New Roman"/>
          <w:sz w:val="24"/>
          <w:szCs w:val="24"/>
        </w:rPr>
      </w:pPr>
      <w:r w:rsidRPr="009D287F">
        <w:rPr>
          <w:sz w:val="24"/>
        </w:rPr>
        <w:t xml:space="preserve">Tunumi qaleralinnut TAC-mi tamarmiusumi kalaallit pisassaat Tunumi aqutsiveqarfik aqqutigalugu aqunneqarput. </w:t>
      </w:r>
    </w:p>
    <w:p w14:paraId="0D61DEE4" w14:textId="3159E2B3" w:rsidR="006A7965" w:rsidRPr="009D287F" w:rsidRDefault="00284617" w:rsidP="008314DC">
      <w:pPr>
        <w:rPr>
          <w:rFonts w:cs="Times New Roman"/>
          <w:sz w:val="24"/>
          <w:szCs w:val="24"/>
        </w:rPr>
      </w:pPr>
      <w:r w:rsidRPr="009D287F">
        <w:rPr>
          <w:sz w:val="24"/>
        </w:rPr>
        <w:t xml:space="preserve">Tamatuma kingorna Norgemik, Ruslandimik Savalimmiunillu kiisalu Joint Comitteep EU Kommissionimik ataatsimeeqateqarnerini illugiilluni isumaqatigiinniarnerit Naalakkersuisut naammassissavaat. Ataatsimiinnerit taamaattut inernerattut qaleralinnut avataaniittunut Tunumi TAC-p ilaannik aalajangersimasunik nunanut allanut illuartitsisoqarsinnaavoq.  Tamatuma kingorna Naalakkersuisut TAC-p tamarmiusup ilaannik sinneruttunik kalaallit aalisariutaatileqatigiiffiinut, Tunumilu sinerissap qanittuani qaleralinniarnermut pisassanik agguaassapput.  Sineriammut agguaasoqartarpoq, tamatumunngalu Tunup sineriaani tunumilu avataasiorluni aalisarnermi qaleralik ataasiusutut naliliiffigineqarsimanera pissutaavoq. </w:t>
      </w:r>
    </w:p>
    <w:p w14:paraId="72015888" w14:textId="69B3F2CF" w:rsidR="00284617" w:rsidRPr="009D287F" w:rsidRDefault="00284617" w:rsidP="008314DC">
      <w:pPr>
        <w:pStyle w:val="Overskrift2"/>
      </w:pPr>
      <w:bookmarkStart w:id="9" w:name="_Toc115267300"/>
      <w:r w:rsidRPr="009D287F">
        <w:t>3.3 Malittarisassioriaatsit</w:t>
      </w:r>
      <w:bookmarkEnd w:id="9"/>
    </w:p>
    <w:p w14:paraId="38AE5A6F" w14:textId="77777777" w:rsidR="00284617" w:rsidRPr="009D287F" w:rsidRDefault="00284617" w:rsidP="008314DC"/>
    <w:p w14:paraId="13D02613" w14:textId="77777777" w:rsidR="00284617" w:rsidRPr="009D287F" w:rsidRDefault="00284617" w:rsidP="008314DC">
      <w:pPr>
        <w:pStyle w:val="Overskrift3"/>
      </w:pPr>
      <w:bookmarkStart w:id="10" w:name="_Toc115267301"/>
      <w:r w:rsidRPr="009D287F">
        <w:t>3.3.1 Pisassiissutit amerlassusissaannik aqutsinerit</w:t>
      </w:r>
      <w:bookmarkEnd w:id="10"/>
    </w:p>
    <w:p w14:paraId="335160E6" w14:textId="7A7209E4" w:rsidR="00284617" w:rsidRPr="009D287F" w:rsidRDefault="00284617" w:rsidP="008314DC">
      <w:pPr>
        <w:rPr>
          <w:rFonts w:cs="Times New Roman"/>
          <w:sz w:val="24"/>
          <w:szCs w:val="24"/>
        </w:rPr>
      </w:pPr>
      <w:r w:rsidRPr="009D287F">
        <w:rPr>
          <w:sz w:val="24"/>
        </w:rPr>
        <w:t>Akuersissutit piffissamut killiligaasut amerlanerpaanillu pisaqarnissamut akuersissutitallit atorlugit aalisarnerit aqunneqarput.</w:t>
      </w:r>
    </w:p>
    <w:p w14:paraId="53FF21A8" w14:textId="4A5E4F25" w:rsidR="00284617" w:rsidRPr="009D287F" w:rsidRDefault="00284617" w:rsidP="008314DC">
      <w:pPr>
        <w:rPr>
          <w:rFonts w:cs="Times New Roman"/>
          <w:sz w:val="24"/>
          <w:szCs w:val="24"/>
        </w:rPr>
      </w:pPr>
      <w:r w:rsidRPr="009D287F">
        <w:rPr>
          <w:sz w:val="24"/>
        </w:rPr>
        <w:t xml:space="preserve">Kalaallit Nunaata illuatungeralugit suleqatigisaannut tapiliussat atuuttut naapertorlugit Aalisarnermut Piniarnermullu Naalakkersuisoqarfik nunanut allanut imaluunniit nunani allani ingerlatsisunut aalisarsinnaanermut akuersissutinik tunniussisarpoq. </w:t>
      </w:r>
    </w:p>
    <w:p w14:paraId="7DBB1C85" w14:textId="6EF0D742" w:rsidR="00284617" w:rsidRPr="009D287F" w:rsidRDefault="00284617" w:rsidP="008314DC">
      <w:pPr>
        <w:rPr>
          <w:rFonts w:cs="Times New Roman"/>
          <w:sz w:val="24"/>
          <w:szCs w:val="24"/>
        </w:rPr>
      </w:pPr>
      <w:r w:rsidRPr="009D287F">
        <w:rPr>
          <w:sz w:val="24"/>
        </w:rPr>
        <w:t xml:space="preserve">Kalaallit Nunaanni ingerlatsisut qinnuteqartoqareerneratigut aalisarsinnaanermut akuersissutinik tunineqartarput.  Aalisarsinnaanermut akuersissutinut qinnuteqaatit pisassiissutit aalajangersarneqartut, qinnuteqaatit tamarmiusut kiisalu akuersissummik tunniussinissamut piumasaqaatit aalajangersarneqartut nalilersuiffiginerat naapertorlugu suliarineqartarput.  Tamatuma kingorna Naalakkersuisut Aalisarnermut Piniarnermullu Naalakkersuisumit inassuteqarneq tunngavigalugu kalaallinut ingerlatsisunut aalisarsinnaanermut akuersissutinik tunniussisarput. </w:t>
      </w:r>
    </w:p>
    <w:p w14:paraId="0E420924" w14:textId="60302ADA" w:rsidR="00284617" w:rsidRDefault="00284617" w:rsidP="008314DC">
      <w:pPr>
        <w:rPr>
          <w:sz w:val="24"/>
        </w:rPr>
      </w:pPr>
      <w:r w:rsidRPr="009D287F">
        <w:rPr>
          <w:sz w:val="24"/>
        </w:rPr>
        <w:t>Angallatit aalisarnermut peqataasut misiligutissanik Pinngortitaleriffiliartussanik katerseqqullugit peqquneqarsinnaapput.  Uumassusilerinikkut misiligutissanik tigusisarnissaq pillugu piumasaqarnerit Naalakkersuisoqarfimmit Pinngortitaleriffik suleqatigalugu aalajangersarneqartarput, tassungalu tunngatillugu ilitsersuutit sukumiinerusut akuersissutinut ilanngussatut ilanngunneqartarlutik.</w:t>
      </w:r>
    </w:p>
    <w:p w14:paraId="32E8C683" w14:textId="271456D9" w:rsidR="005E768B" w:rsidRDefault="005E768B" w:rsidP="008314DC">
      <w:pPr>
        <w:rPr>
          <w:sz w:val="24"/>
        </w:rPr>
      </w:pPr>
    </w:p>
    <w:p w14:paraId="525492B4" w14:textId="77777777" w:rsidR="005E768B" w:rsidRPr="009D287F" w:rsidRDefault="005E768B" w:rsidP="008314DC">
      <w:pPr>
        <w:rPr>
          <w:rFonts w:cs="Times New Roman"/>
          <w:sz w:val="24"/>
          <w:szCs w:val="24"/>
        </w:rPr>
      </w:pPr>
    </w:p>
    <w:p w14:paraId="16655012" w14:textId="77777777" w:rsidR="00284617" w:rsidRPr="009D287F" w:rsidRDefault="00284617" w:rsidP="008314DC">
      <w:pPr>
        <w:pStyle w:val="Overskrift3"/>
      </w:pPr>
      <w:bookmarkStart w:id="11" w:name="_Toc115267302"/>
      <w:r w:rsidRPr="009D287F">
        <w:lastRenderedPageBreak/>
        <w:t>3.3.2</w:t>
      </w:r>
      <w:r w:rsidRPr="009D287F">
        <w:tab/>
        <w:t>Aqutsiveqarfinnut malittarisassiornerit</w:t>
      </w:r>
      <w:bookmarkEnd w:id="11"/>
    </w:p>
    <w:p w14:paraId="57151E17" w14:textId="0758FFFF" w:rsidR="005E768B" w:rsidRPr="009D287F" w:rsidRDefault="00284617" w:rsidP="008314DC">
      <w:pPr>
        <w:pStyle w:val="Ingenafstand"/>
        <w:rPr>
          <w:sz w:val="24"/>
          <w:szCs w:val="24"/>
        </w:rPr>
      </w:pPr>
      <w:r w:rsidRPr="009D287F">
        <w:rPr>
          <w:sz w:val="24"/>
        </w:rPr>
        <w:t>Tunumi avataasiorluni qaleralinniarneq ukunaniinnaq ingerlanneqarsinnaavoq</w:t>
      </w:r>
    </w:p>
    <w:p w14:paraId="4AEC630C" w14:textId="77777777" w:rsidR="00284617" w:rsidRPr="009D287F" w:rsidRDefault="00284617" w:rsidP="008314DC">
      <w:pPr>
        <w:pStyle w:val="Ingenafstand"/>
        <w:rPr>
          <w:sz w:val="24"/>
          <w:szCs w:val="24"/>
        </w:rPr>
      </w:pPr>
    </w:p>
    <w:tbl>
      <w:tblPr>
        <w:tblStyle w:val="Tabel-Gitter"/>
        <w:tblW w:w="0" w:type="auto"/>
        <w:tblInd w:w="108" w:type="dxa"/>
        <w:tblLook w:val="04A0" w:firstRow="1" w:lastRow="0" w:firstColumn="1" w:lastColumn="0" w:noHBand="0" w:noVBand="1"/>
      </w:tblPr>
      <w:tblGrid>
        <w:gridCol w:w="4706"/>
        <w:gridCol w:w="4508"/>
      </w:tblGrid>
      <w:tr w:rsidR="00284617" w:rsidRPr="009D287F" w14:paraId="4684CE4E" w14:textId="77777777" w:rsidTr="00284617">
        <w:tc>
          <w:tcPr>
            <w:tcW w:w="4706" w:type="dxa"/>
            <w:tcBorders>
              <w:top w:val="single" w:sz="4" w:space="0" w:color="auto"/>
              <w:left w:val="single" w:sz="4" w:space="0" w:color="auto"/>
              <w:bottom w:val="single" w:sz="4" w:space="0" w:color="auto"/>
              <w:right w:val="single" w:sz="4" w:space="0" w:color="auto"/>
            </w:tcBorders>
            <w:hideMark/>
          </w:tcPr>
          <w:p w14:paraId="69A09AE0" w14:textId="77777777" w:rsidR="00284617" w:rsidRPr="009D287F" w:rsidRDefault="00284617" w:rsidP="008314DC">
            <w:pPr>
              <w:pStyle w:val="Ingenafstand"/>
              <w:rPr>
                <w:sz w:val="24"/>
                <w:szCs w:val="24"/>
              </w:rPr>
            </w:pPr>
            <w:r w:rsidRPr="009D287F">
              <w:rPr>
                <w:sz w:val="24"/>
              </w:rPr>
              <w:t>Aqutsiveqarfik:</w:t>
            </w:r>
          </w:p>
        </w:tc>
        <w:tc>
          <w:tcPr>
            <w:tcW w:w="4508" w:type="dxa"/>
            <w:tcBorders>
              <w:top w:val="single" w:sz="4" w:space="0" w:color="auto"/>
              <w:left w:val="single" w:sz="4" w:space="0" w:color="auto"/>
              <w:bottom w:val="single" w:sz="4" w:space="0" w:color="auto"/>
              <w:right w:val="single" w:sz="4" w:space="0" w:color="auto"/>
            </w:tcBorders>
            <w:hideMark/>
          </w:tcPr>
          <w:p w14:paraId="51626335" w14:textId="77777777" w:rsidR="00284617" w:rsidRPr="009D287F" w:rsidRDefault="00284617" w:rsidP="008314DC">
            <w:pPr>
              <w:pStyle w:val="Ingenafstand"/>
              <w:rPr>
                <w:sz w:val="24"/>
                <w:szCs w:val="24"/>
              </w:rPr>
            </w:pPr>
            <w:r w:rsidRPr="009D287F">
              <w:rPr>
                <w:sz w:val="24"/>
              </w:rPr>
              <w:t>Aqutsiveqarfik pillugu nassuiaat:</w:t>
            </w:r>
          </w:p>
        </w:tc>
      </w:tr>
      <w:tr w:rsidR="00284617" w:rsidRPr="009D287F" w14:paraId="21C6D71F" w14:textId="77777777" w:rsidTr="00284617">
        <w:tc>
          <w:tcPr>
            <w:tcW w:w="4706" w:type="dxa"/>
            <w:tcBorders>
              <w:top w:val="single" w:sz="4" w:space="0" w:color="auto"/>
              <w:left w:val="single" w:sz="4" w:space="0" w:color="auto"/>
              <w:bottom w:val="single" w:sz="4" w:space="0" w:color="auto"/>
              <w:right w:val="single" w:sz="4" w:space="0" w:color="auto"/>
            </w:tcBorders>
            <w:hideMark/>
          </w:tcPr>
          <w:p w14:paraId="6FEB6F4F" w14:textId="77777777" w:rsidR="00284617" w:rsidRPr="009D287F" w:rsidRDefault="00284617" w:rsidP="008314DC">
            <w:pPr>
              <w:pStyle w:val="Ingenafstand"/>
              <w:rPr>
                <w:sz w:val="24"/>
                <w:szCs w:val="24"/>
              </w:rPr>
            </w:pPr>
            <w:r w:rsidRPr="009D287F">
              <w:rPr>
                <w:sz w:val="24"/>
              </w:rPr>
              <w:t>Tunu</w:t>
            </w:r>
          </w:p>
        </w:tc>
        <w:tc>
          <w:tcPr>
            <w:tcW w:w="4508" w:type="dxa"/>
            <w:tcBorders>
              <w:top w:val="single" w:sz="4" w:space="0" w:color="auto"/>
              <w:left w:val="single" w:sz="4" w:space="0" w:color="auto"/>
              <w:bottom w:val="single" w:sz="4" w:space="0" w:color="auto"/>
              <w:right w:val="single" w:sz="4" w:space="0" w:color="auto"/>
            </w:tcBorders>
            <w:hideMark/>
          </w:tcPr>
          <w:p w14:paraId="361A15E6" w14:textId="3A0E45CD" w:rsidR="00284617" w:rsidRPr="009D287F" w:rsidRDefault="007854C0" w:rsidP="008314DC">
            <w:pPr>
              <w:pStyle w:val="Ingenafstand"/>
              <w:rPr>
                <w:sz w:val="24"/>
                <w:szCs w:val="24"/>
              </w:rPr>
            </w:pPr>
            <w:r w:rsidRPr="009D287F">
              <w:rPr>
                <w:sz w:val="24"/>
              </w:rPr>
              <w:t>Kalaallit Nunaata aalisarnikkut oqartussaaffigisaani imartaq tunngaviusumik killeqarfiup (59°40’N, 44°00’V eqqaani)   44°00’V-p 3 sømilimillu titarnerup akornanni titarnerup naapiffianiittoq, kujammut 44°00’V atuarlugu titarnermut  59°00’N-mut, 44°00’V, tassanngaanniit kangimut  59°00’N atuarlugu titarnermut  59°00’N, 42°00’V, tassanngaanniit kujammut 42°00’V atuarlugu 42°00’N-p aamma aalisarnermut oqartussaaffiup killeqarfiata akornanni titarnerup naapiffia (56°34’N, 42°00’V-p eqqaani). Tassanngaanniit aalisarnermut oqartussaaffiup killeqarfia avannamut, Kalaallit Nunaat kangeqqullugu aalisarnermut oqartussaaffiup killeqarfiata aamma 44°00’V-p (85°49,6’N, 44°00’V-p eqqaani) akornanni titarnerup naapiffia, kujammut  44°00’V atuarlugu titarneq 3 sømiliusoq atorlugu basislinje</w:t>
            </w:r>
            <w:r w:rsidR="009D287F">
              <w:rPr>
                <w:sz w:val="24"/>
              </w:rPr>
              <w:t>-</w:t>
            </w:r>
            <w:r w:rsidRPr="009D287F">
              <w:rPr>
                <w:sz w:val="24"/>
              </w:rPr>
              <w:t>p avataaniittoq  (83°17’N, 44°00’V-p eqqaaniittoq). Tassanngaanniit basislin</w:t>
            </w:r>
            <w:r w:rsidR="00F13CA4">
              <w:rPr>
                <w:sz w:val="24"/>
              </w:rPr>
              <w:t>j</w:t>
            </w:r>
            <w:r w:rsidRPr="009D287F">
              <w:rPr>
                <w:sz w:val="24"/>
              </w:rPr>
              <w:t>e</w:t>
            </w:r>
            <w:r w:rsidR="00F13CA4">
              <w:rPr>
                <w:sz w:val="24"/>
              </w:rPr>
              <w:t>-</w:t>
            </w:r>
            <w:r w:rsidRPr="009D287F">
              <w:rPr>
                <w:sz w:val="24"/>
              </w:rPr>
              <w:t>p avataani 3 sømilip titarnera atuarlugu aallaavimmut.</w:t>
            </w:r>
          </w:p>
        </w:tc>
      </w:tr>
    </w:tbl>
    <w:p w14:paraId="64378D70" w14:textId="77777777" w:rsidR="00284617" w:rsidRPr="009D287F" w:rsidRDefault="00284617" w:rsidP="008314DC">
      <w:pPr>
        <w:pStyle w:val="Ingenafstand"/>
        <w:rPr>
          <w:sz w:val="24"/>
          <w:szCs w:val="24"/>
        </w:rPr>
      </w:pPr>
    </w:p>
    <w:p w14:paraId="4239DEF9" w14:textId="77777777" w:rsidR="00284617" w:rsidRPr="009D287F" w:rsidRDefault="00284617" w:rsidP="008314DC">
      <w:pPr>
        <w:pStyle w:val="Ingenafstand"/>
        <w:rPr>
          <w:sz w:val="24"/>
          <w:szCs w:val="24"/>
        </w:rPr>
      </w:pPr>
    </w:p>
    <w:p w14:paraId="412BD5C4" w14:textId="77777777" w:rsidR="00284617" w:rsidRPr="009D287F" w:rsidRDefault="00284617" w:rsidP="008314DC">
      <w:pPr>
        <w:pStyle w:val="Overskrift3"/>
      </w:pPr>
      <w:bookmarkStart w:id="12" w:name="_Toc115267303"/>
      <w:r w:rsidRPr="009D287F">
        <w:t>3.3.3 Piujuartitsinissamik teknikikkut iliuuseqarnerit, imarmilu nerisaqaqatigiinnik mianersuuttariaqartunik aqutsinerit</w:t>
      </w:r>
      <w:bookmarkEnd w:id="12"/>
      <w:r w:rsidRPr="009D287F">
        <w:t xml:space="preserve"> </w:t>
      </w:r>
    </w:p>
    <w:p w14:paraId="49B49BD7" w14:textId="0590D9A2" w:rsidR="00284617" w:rsidRPr="009D287F" w:rsidRDefault="00284617" w:rsidP="008314DC">
      <w:pPr>
        <w:rPr>
          <w:rStyle w:val="markedcontent"/>
          <w:sz w:val="24"/>
          <w:szCs w:val="24"/>
        </w:rPr>
      </w:pPr>
      <w:r w:rsidRPr="009D287F">
        <w:rPr>
          <w:rStyle w:val="markedcontent"/>
          <w:sz w:val="24"/>
        </w:rPr>
        <w:t xml:space="preserve">Aalisarnermi teknikikkut piujuartitsinissamut iliuusissat aamma imarmi nerisaqaqatigiit sunnertiasut aqunneqarnerat Piujuartitsineq siunertaralugu aalisarnerup teknikikkut iluarsartuussiviginera pillugu Namminersorlutik Oqartussat Nalunaarutaat aqqutigalugu malittarisassiorneqarput. </w:t>
      </w:r>
    </w:p>
    <w:p w14:paraId="20F9E1D6" w14:textId="77777777" w:rsidR="008314DC" w:rsidRPr="009D287F" w:rsidRDefault="008314DC" w:rsidP="008314DC">
      <w:pPr>
        <w:rPr>
          <w:rStyle w:val="markedcontent"/>
          <w:sz w:val="24"/>
          <w:szCs w:val="24"/>
        </w:rPr>
      </w:pPr>
    </w:p>
    <w:p w14:paraId="30CB6691" w14:textId="3DF758A9" w:rsidR="00284617" w:rsidRPr="009D287F" w:rsidRDefault="00284617" w:rsidP="008314DC">
      <w:pPr>
        <w:rPr>
          <w:rStyle w:val="markedcontent"/>
          <w:sz w:val="24"/>
          <w:szCs w:val="24"/>
        </w:rPr>
      </w:pPr>
      <w:r w:rsidRPr="009D287F">
        <w:rPr>
          <w:sz w:val="24"/>
        </w:rPr>
        <w:t>Nalunaaruteqarnikkut , ilisimatuut misissuinerisigut nakkutilliinikkulluunniit koraalit, immap pupii im</w:t>
      </w:r>
      <w:r w:rsidR="00F13CA4">
        <w:rPr>
          <w:sz w:val="24"/>
        </w:rPr>
        <w:t>ma</w:t>
      </w:r>
      <w:r w:rsidRPr="009D287F">
        <w:rPr>
          <w:sz w:val="24"/>
        </w:rPr>
        <w:t xml:space="preserve">miluunniit koralit ilaat (søfjer) amerlasoorujussuusut paasineqarpata Aalisarnermut Piniarnermullu Naalakkersuisoqarfiup Pingortitaleriffik, Nunalerinermut, Imminut Pilersornermut, Nukissiuuteqarnermut Avatangiisinullu Naalakkersuisoqarfik aammalu Aalisarneq pillugu </w:t>
      </w:r>
      <w:r w:rsidRPr="009D287F">
        <w:rPr>
          <w:sz w:val="24"/>
        </w:rPr>
        <w:lastRenderedPageBreak/>
        <w:t>Siunnersuisoqatigiit isumasioqatigalugit imarmi nerisaqaqatigiinnut mianernartunut atortut immap naqqanik attuisartut atorlugit aalisarfigineqarunnaartussaq pineqarnersoq nalilersussavaa.</w:t>
      </w:r>
    </w:p>
    <w:p w14:paraId="062A8BE4" w14:textId="4E8F7DA6" w:rsidR="00284617" w:rsidRPr="009D287F" w:rsidRDefault="00284617" w:rsidP="008314DC">
      <w:r w:rsidRPr="009D287F">
        <w:rPr>
          <w:sz w:val="24"/>
        </w:rPr>
        <w:t>Imarmi mianerisariaqartut pillugit sukumiisumik toqqaanernut malittarisassaqartitsinernullu nassuiaanerit piumasaqaatillu piffissami aggersumi immap naqqa pillugu aqutsinissamik pilersaarummut ilanngunneqassasut naatsorsuutigineqarpoq.</w:t>
      </w:r>
    </w:p>
    <w:p w14:paraId="29455AAF" w14:textId="13A9DB55" w:rsidR="00284617" w:rsidRPr="009D287F" w:rsidRDefault="00284617" w:rsidP="008314DC">
      <w:pPr>
        <w:pStyle w:val="Overskrift3"/>
      </w:pPr>
      <w:bookmarkStart w:id="13" w:name="_Toc115267304"/>
      <w:r w:rsidRPr="009D287F">
        <w:t>3.3.4 Pisarisuukkanut aqutsineq</w:t>
      </w:r>
      <w:bookmarkEnd w:id="13"/>
    </w:p>
    <w:p w14:paraId="64B4AF88" w14:textId="7507E4C9" w:rsidR="00284617" w:rsidRPr="009D287F" w:rsidRDefault="00284617" w:rsidP="008314DC">
      <w:pPr>
        <w:rPr>
          <w:rFonts w:cs="Times New Roman"/>
          <w:sz w:val="24"/>
          <w:szCs w:val="24"/>
        </w:rPr>
      </w:pPr>
      <w:r w:rsidRPr="009D287F">
        <w:rPr>
          <w:sz w:val="24"/>
        </w:rPr>
        <w:t>Aalisarnerni pisarisuukkat Aalisarnermi pisarisuukkat pillugit Namminersorlutik Oqartussat nalunaarutaat aamma Aalisakkanik aalisakkanillu tunisassianik tunisisarnernik nalunaarutiginnittarneq pillugu Namminersorlutik Oqartussat nalunaarutaat naapertorlugit suliarineqassapput nalunaarsorneqarlutillu.</w:t>
      </w:r>
    </w:p>
    <w:p w14:paraId="71480706" w14:textId="69E9C45C" w:rsidR="00284617" w:rsidRPr="009D287F" w:rsidRDefault="00284617" w:rsidP="008314DC">
      <w:pPr>
        <w:rPr>
          <w:rFonts w:cs="Times New Roman"/>
          <w:sz w:val="24"/>
          <w:szCs w:val="24"/>
        </w:rPr>
      </w:pPr>
      <w:r w:rsidRPr="009D287F">
        <w:rPr>
          <w:sz w:val="24"/>
        </w:rPr>
        <w:t xml:space="preserve">Nalunaarusiornermi, ilisimatuussutsikkut misissuinerni imaluunniit nakkutilliinerni aalisakkat ilaannik aalajangersimasunik piffissap ilaani sumiiffimmiluunniit pisarisuukkat amerlasuut naammattoorneqarpata Aalisarnermut Piniarnermullu Naalakkersuisoqarfik Pinngortitaleriffimmiut aamma Aalisarneq pillugu Siunnersuisoqatigiit siunersiorlugit pisarisuukkat aalisakkat suunerat killiffiallu eqqarsaatigalugit akuerineqarsinnaasumik amerlassuseqarnissaat qulakkeerniarlugit  nalilersuissaaq.  Mianersorfissani aalisarnerup aqutsiveqarfinni piffissanilu aalajangersimasuni matuneqartarnera imaluunniit suliniutissat aalisakkat ilaannik oqimaatsorsiortitsisut saniatigut nungusaataanngitsutut nalilerneqartunik qulakkeerinnittussat ilaatinneqarput. </w:t>
      </w:r>
    </w:p>
    <w:p w14:paraId="73426B76" w14:textId="4E0FF844" w:rsidR="00284617" w:rsidRPr="009D287F" w:rsidRDefault="00284617" w:rsidP="008314DC">
      <w:pPr>
        <w:rPr>
          <w:rFonts w:cs="Times New Roman"/>
          <w:sz w:val="24"/>
          <w:szCs w:val="24"/>
        </w:rPr>
      </w:pPr>
    </w:p>
    <w:p w14:paraId="56218F91" w14:textId="77777777" w:rsidR="00284617" w:rsidRPr="009D287F" w:rsidRDefault="00284617" w:rsidP="008314DC">
      <w:pPr>
        <w:pStyle w:val="Overskrift1"/>
        <w:numPr>
          <w:ilvl w:val="0"/>
          <w:numId w:val="1"/>
        </w:numPr>
      </w:pPr>
      <w:bookmarkStart w:id="14" w:name="_Toc115267305"/>
      <w:r w:rsidRPr="009D287F">
        <w:t>Nalunaaruteqartarneq nakkutilliinerillu</w:t>
      </w:r>
      <w:bookmarkEnd w:id="14"/>
    </w:p>
    <w:p w14:paraId="608D97B3" w14:textId="77777777" w:rsidR="00284617" w:rsidRPr="009D287F" w:rsidRDefault="00284617" w:rsidP="008314DC"/>
    <w:p w14:paraId="330188B1" w14:textId="69B8AFDA" w:rsidR="00284617" w:rsidRPr="009D287F" w:rsidRDefault="00284617" w:rsidP="008314DC">
      <w:pPr>
        <w:pStyle w:val="Overskrift2"/>
      </w:pPr>
      <w:bookmarkStart w:id="15" w:name="_Toc115267306"/>
      <w:r w:rsidRPr="009D287F">
        <w:t>4.1 Nalunaaruteqartarneq</w:t>
      </w:r>
      <w:bookmarkEnd w:id="15"/>
    </w:p>
    <w:p w14:paraId="0EE39108" w14:textId="462BE253" w:rsidR="00864139" w:rsidRPr="009D287F" w:rsidRDefault="00864139" w:rsidP="008314DC">
      <w:pPr>
        <w:rPr>
          <w:sz w:val="24"/>
          <w:szCs w:val="24"/>
        </w:rPr>
      </w:pPr>
      <w:r w:rsidRPr="009D287F">
        <w:rPr>
          <w:rStyle w:val="markedcontent"/>
          <w:sz w:val="24"/>
        </w:rPr>
        <w:t xml:space="preserve">Avataasiorluni aalisarnermi nalunaariaatsit angallatip tunniutissallugit pisussaaffigisai arlallit nassaassaapput. </w:t>
      </w:r>
      <w:r w:rsidRPr="009D287F">
        <w:rPr>
          <w:sz w:val="24"/>
        </w:rPr>
        <w:t xml:space="preserve"> </w:t>
      </w:r>
      <w:r w:rsidRPr="009D287F">
        <w:rPr>
          <w:rStyle w:val="markedcontent"/>
          <w:sz w:val="24"/>
        </w:rPr>
        <w:t>Aalisarnerup nakkutigineqarnera aalisariutip allattaaveqartussaatitaaneratigut siullerpaamik pissaaq. Tamassuma saniatigut angallatit avataasiortut elektroniskinngorlugu angallatinik nakkutilliinermi taaneqartartumi VMS-imi (Vessel Monitoring System) ilanngunneqarput.</w:t>
      </w:r>
    </w:p>
    <w:p w14:paraId="74FFACF9" w14:textId="0F23DFD5" w:rsidR="00284617" w:rsidRPr="009D287F" w:rsidRDefault="00284617" w:rsidP="008314DC">
      <w:pPr>
        <w:pStyle w:val="Overskrift2"/>
      </w:pPr>
      <w:bookmarkStart w:id="16" w:name="_Toc115267307"/>
      <w:r w:rsidRPr="009D287F">
        <w:t>4.2 Monitoring, Control and Surveillance (MCS)</w:t>
      </w:r>
      <w:bookmarkEnd w:id="16"/>
    </w:p>
    <w:p w14:paraId="7092C9F5" w14:textId="77777777" w:rsidR="00864139" w:rsidRPr="009D287F" w:rsidRDefault="00864139" w:rsidP="008314DC">
      <w:pPr>
        <w:rPr>
          <w:sz w:val="24"/>
          <w:szCs w:val="24"/>
        </w:rPr>
      </w:pPr>
      <w:r w:rsidRPr="009D287F">
        <w:rPr>
          <w:sz w:val="24"/>
        </w:rPr>
        <w:t>Aalisarnerit nakkutigineqarnerat nammineerluni aalisariutiniinnerit allaffissornerillu aqqutigalugit Kalaallit Nunaanni Aalisarsinnaanermut Akuersissutinik Nakkutilliisoqarfimmiit (KANUAANA) isumagineqarpoq.</w:t>
      </w:r>
    </w:p>
    <w:p w14:paraId="4A5ABC5B" w14:textId="77777777" w:rsidR="00864139" w:rsidRPr="009D287F" w:rsidRDefault="00864139" w:rsidP="008314DC">
      <w:pPr>
        <w:rPr>
          <w:sz w:val="24"/>
          <w:szCs w:val="24"/>
        </w:rPr>
      </w:pPr>
      <w:r w:rsidRPr="009D287F">
        <w:rPr>
          <w:sz w:val="24"/>
        </w:rPr>
        <w:t xml:space="preserve">Avataasiorluni aalisarnerit nakkutigineqarnerat imannak suliarineqartarpoq: </w:t>
      </w:r>
    </w:p>
    <w:p w14:paraId="15F8CEBF" w14:textId="77777777" w:rsidR="00864139" w:rsidRPr="009D287F" w:rsidRDefault="00864139" w:rsidP="008314DC">
      <w:pPr>
        <w:pStyle w:val="Listeafsnit"/>
        <w:numPr>
          <w:ilvl w:val="0"/>
          <w:numId w:val="3"/>
        </w:numPr>
        <w:rPr>
          <w:rFonts w:ascii="Times New Roman" w:hAnsi="Times New Roman" w:cs="Times New Roman"/>
          <w:sz w:val="24"/>
          <w:szCs w:val="24"/>
        </w:rPr>
      </w:pPr>
      <w:r w:rsidRPr="009D287F">
        <w:rPr>
          <w:sz w:val="24"/>
        </w:rPr>
        <w:t>Paasissutissat umiarsuup allattuiffianeersut tunisinerneersullu atortussanngortinnerat</w:t>
      </w:r>
    </w:p>
    <w:p w14:paraId="05202725" w14:textId="0F4DB081" w:rsidR="00864139" w:rsidRPr="009D287F" w:rsidRDefault="00864139" w:rsidP="008314DC">
      <w:pPr>
        <w:pStyle w:val="Listeafsnit"/>
        <w:numPr>
          <w:ilvl w:val="0"/>
          <w:numId w:val="3"/>
        </w:numPr>
        <w:rPr>
          <w:rFonts w:ascii="Times New Roman" w:hAnsi="Times New Roman" w:cs="Times New Roman"/>
          <w:sz w:val="24"/>
          <w:szCs w:val="24"/>
        </w:rPr>
      </w:pPr>
      <w:r w:rsidRPr="009D287F">
        <w:rPr>
          <w:sz w:val="24"/>
        </w:rPr>
        <w:lastRenderedPageBreak/>
        <w:t>Satellit</w:t>
      </w:r>
      <w:r w:rsidR="00F13CA4">
        <w:rPr>
          <w:sz w:val="24"/>
        </w:rPr>
        <w:t>-</w:t>
      </w:r>
      <w:r w:rsidRPr="009D287F">
        <w:rPr>
          <w:sz w:val="24"/>
        </w:rPr>
        <w:t>it tunngavigalugit sumiinnermut, sumut ingerlaarnermut sukkassusermullu paasissutissat aqqutigalugit angallatinik nakkutilliineq</w:t>
      </w:r>
    </w:p>
    <w:p w14:paraId="3D8A5AEF" w14:textId="77777777" w:rsidR="00864139" w:rsidRPr="009D287F" w:rsidRDefault="00864139" w:rsidP="008314DC">
      <w:pPr>
        <w:pStyle w:val="Listeafsnit"/>
        <w:numPr>
          <w:ilvl w:val="0"/>
          <w:numId w:val="3"/>
        </w:numPr>
        <w:rPr>
          <w:rFonts w:ascii="Times New Roman" w:hAnsi="Times New Roman" w:cs="Times New Roman"/>
          <w:sz w:val="24"/>
          <w:szCs w:val="24"/>
        </w:rPr>
      </w:pPr>
      <w:r w:rsidRPr="009D287F">
        <w:rPr>
          <w:sz w:val="24"/>
        </w:rPr>
        <w:t>Aalisarnermut nakkutilliisunik angallatiniittoqartarnera</w:t>
      </w:r>
    </w:p>
    <w:p w14:paraId="7FCF47E8" w14:textId="77777777" w:rsidR="00864139" w:rsidRPr="009D287F" w:rsidRDefault="00864139" w:rsidP="008314DC">
      <w:pPr>
        <w:pStyle w:val="Listeafsnit"/>
        <w:numPr>
          <w:ilvl w:val="0"/>
          <w:numId w:val="3"/>
        </w:numPr>
        <w:rPr>
          <w:rFonts w:ascii="Times New Roman" w:hAnsi="Times New Roman" w:cs="Times New Roman"/>
          <w:sz w:val="24"/>
          <w:szCs w:val="24"/>
        </w:rPr>
      </w:pPr>
      <w:r w:rsidRPr="009D287F">
        <w:rPr>
          <w:sz w:val="24"/>
        </w:rPr>
        <w:t>Imaani nakkutilliinerit (Issittumi Sakkutooqarfik)</w:t>
      </w:r>
    </w:p>
    <w:p w14:paraId="4E067B41" w14:textId="77777777" w:rsidR="00864139" w:rsidRPr="009D287F" w:rsidRDefault="00864139" w:rsidP="008314DC">
      <w:pPr>
        <w:pStyle w:val="Listeafsnit"/>
        <w:numPr>
          <w:ilvl w:val="0"/>
          <w:numId w:val="3"/>
        </w:numPr>
        <w:rPr>
          <w:rFonts w:ascii="Times New Roman" w:hAnsi="Times New Roman" w:cs="Times New Roman"/>
          <w:sz w:val="24"/>
          <w:szCs w:val="24"/>
        </w:rPr>
      </w:pPr>
      <w:r w:rsidRPr="009D287F">
        <w:rPr>
          <w:sz w:val="24"/>
        </w:rPr>
        <w:t>Tulaassinermi nakkutilliinerit aamma Port State Control (PSC)</w:t>
      </w:r>
    </w:p>
    <w:p w14:paraId="69B33CB6" w14:textId="68628407" w:rsidR="00864139" w:rsidRPr="009D287F" w:rsidRDefault="00864139" w:rsidP="008314DC">
      <w:pPr>
        <w:rPr>
          <w:sz w:val="24"/>
          <w:szCs w:val="24"/>
        </w:rPr>
      </w:pPr>
      <w:r w:rsidRPr="009D287F">
        <w:rPr>
          <w:sz w:val="24"/>
        </w:rPr>
        <w:t xml:space="preserve">KANUAANA-p Nuummi qitiusumik allaffeqarfiani aqutsinikkut nakkutilliisoqarpoq. Nakkutilliineq paasissutissanik umiarsuup allattuiffii, tulaanneqartunut paasissutissat aammalu angallatip nakkutigineqarnera aqqutigalugit takkuttunik KANUAANA-p uppernarsaaneratigut pisarpoq. </w:t>
      </w:r>
    </w:p>
    <w:p w14:paraId="1C2CF2A1" w14:textId="77777777" w:rsidR="00864139" w:rsidRPr="009D287F" w:rsidRDefault="00864139" w:rsidP="008314DC">
      <w:pPr>
        <w:rPr>
          <w:sz w:val="24"/>
          <w:szCs w:val="24"/>
        </w:rPr>
      </w:pPr>
      <w:r w:rsidRPr="009D287F">
        <w:rPr>
          <w:sz w:val="24"/>
        </w:rPr>
        <w:t>KANUAANA aalisarnermut nakkutilliisutut sulisartunik sulisoqarpoq, taakkulu avataasiorluni aalisarnermik nakkutilliisuupput.  Nakkutilliisut kalaallit nunallu allamiut aalisariutaannut nunatta imartaanni aalisarnissanut akuersissutaatilinnut imaluunniit kalaallit aalisariutaannut nunat tamalaat imartaanni aalisarnissamut akuersissutaatilinnut ikisinneqartarput / ilaatinneqartarput.</w:t>
      </w:r>
    </w:p>
    <w:p w14:paraId="0364BC2B" w14:textId="77777777" w:rsidR="00864139" w:rsidRPr="009D287F" w:rsidRDefault="00864139" w:rsidP="008314DC">
      <w:pPr>
        <w:rPr>
          <w:sz w:val="24"/>
          <w:szCs w:val="24"/>
        </w:rPr>
      </w:pPr>
      <w:r w:rsidRPr="009D287F">
        <w:rPr>
          <w:sz w:val="24"/>
        </w:rPr>
        <w:t>Tamatuma saniatigut KANUAANA Issittumi Sakkutooqarfimmiunik timitaliillutik aamma nakkutilliisartunik suleqateqarluarpoq. Issittumi Sakkutooqarfimmiut avataasiorluni aalisarnermi angallatinut tamanut ikisinnaatitaapput, nakkutilliisinnaatitaapput pisariaqarpallu tigusarinnissinnaallutik.  Issittumi Sakkutooqarfik politiitut oqartussaassuseqarput, tamannalu Kalaallit Nunaanni Politimestereqarfik suleqatigalugu isumagineqartarpoq.</w:t>
      </w:r>
    </w:p>
    <w:p w14:paraId="4A938181" w14:textId="3278F917" w:rsidR="00864139" w:rsidRPr="009D287F" w:rsidRDefault="00864139" w:rsidP="008314DC">
      <w:pPr>
        <w:rPr>
          <w:sz w:val="24"/>
          <w:szCs w:val="24"/>
        </w:rPr>
      </w:pPr>
      <w:r w:rsidRPr="009D287F">
        <w:rPr>
          <w:sz w:val="24"/>
        </w:rPr>
        <w:t xml:space="preserve">KANUAANA kalaallit angallataasa tulaassaannut nakkutilliisarpoq, tamatumalu saniatigut nunat allamiut angallataannut Kalaallit Nunaanni umiarsualivimmiittunut Port State Control-mik (PSC) isumagisaqarluni.  </w:t>
      </w:r>
    </w:p>
    <w:p w14:paraId="17DC216F" w14:textId="77777777" w:rsidR="00864139" w:rsidRPr="009D287F" w:rsidRDefault="00864139" w:rsidP="008314DC">
      <w:pPr>
        <w:rPr>
          <w:sz w:val="24"/>
          <w:szCs w:val="24"/>
        </w:rPr>
      </w:pPr>
      <w:r w:rsidRPr="009D287F">
        <w:rPr>
          <w:sz w:val="24"/>
        </w:rPr>
        <w:t>Aalisariut Kalaallit Nunaanni umiarsualivimmut tikikkaangat usingiartussanngoraangallu KANUAANA-mi aalisarnermut nakkutilliisut tulaassanik nakkutilliisarput.  Usingiarneq tamarmi nakkutilliisunit nakkutigineqartarpoq, taakkulu aamma aalisakkanik nioqqutissiat poorineqartullu oqimaalutartarpaat.</w:t>
      </w:r>
    </w:p>
    <w:p w14:paraId="291BF700" w14:textId="77777777" w:rsidR="00284617" w:rsidRPr="009D287F" w:rsidRDefault="00284617" w:rsidP="008314DC">
      <w:pPr>
        <w:pStyle w:val="Overskrift2"/>
      </w:pPr>
      <w:bookmarkStart w:id="17" w:name="_Toc115267308"/>
      <w:r w:rsidRPr="009D287F">
        <w:t>4.3 Aalisarnerup unitsinneqarnera</w:t>
      </w:r>
      <w:bookmarkEnd w:id="17"/>
    </w:p>
    <w:p w14:paraId="30DF72AC" w14:textId="08146383" w:rsidR="00284617" w:rsidRPr="009D287F" w:rsidRDefault="00284617" w:rsidP="008314DC">
      <w:pPr>
        <w:rPr>
          <w:sz w:val="24"/>
          <w:szCs w:val="24"/>
        </w:rPr>
      </w:pPr>
      <w:r w:rsidRPr="009D287F">
        <w:rPr>
          <w:sz w:val="24"/>
        </w:rPr>
        <w:t xml:space="preserve">Pisassiissutit tamakkingajallugit aalisarneqarsimaleraangata KANUAANA aalisarnermik pineqartumik unitsitsisinnaatitaavoq. </w:t>
      </w:r>
    </w:p>
    <w:p w14:paraId="073F08C1" w14:textId="7576EB12" w:rsidR="00284617" w:rsidRPr="009D287F" w:rsidRDefault="00284617" w:rsidP="008314DC">
      <w:pPr>
        <w:rPr>
          <w:sz w:val="24"/>
          <w:szCs w:val="24"/>
        </w:rPr>
      </w:pPr>
      <w:r w:rsidRPr="009D287F">
        <w:rPr>
          <w:sz w:val="24"/>
        </w:rPr>
        <w:t>Tassungalu peqatigitillugu pisassiissutit tamakkerlugit aalisarnissaat qanilligaangat angallatit ullut tamaasa nalunaartarnissaannut KANUAANA peqqusisinnaavoq.  Nalunaarnerit tamakku sapaatip akunneranut nalunaartarnerit assigalugit assinganik imaqassapput.  Tassa aalisarnerit qanimut nakkutiginerujumallugit piffissarlu eqqorlugu matusisoqarniassammat taamatut iliortoqartarpoq.</w:t>
      </w:r>
    </w:p>
    <w:p w14:paraId="183F868B" w14:textId="1D44D228" w:rsidR="00284617" w:rsidRPr="009D287F" w:rsidRDefault="00284617" w:rsidP="008314DC">
      <w:pPr>
        <w:pStyle w:val="Overskrift2"/>
      </w:pPr>
      <w:bookmarkStart w:id="18" w:name="_Toc115267309"/>
      <w:r w:rsidRPr="009D287F">
        <w:t>4.4 Nalunaarutiginnittarnerit</w:t>
      </w:r>
      <w:bookmarkEnd w:id="18"/>
      <w:r w:rsidRPr="009D287F">
        <w:t xml:space="preserve"> </w:t>
      </w:r>
    </w:p>
    <w:p w14:paraId="6235A740" w14:textId="113A3FC8" w:rsidR="00284617" w:rsidRPr="009D287F" w:rsidRDefault="00284617" w:rsidP="008314DC">
      <w:pPr>
        <w:rPr>
          <w:rStyle w:val="markedcontent"/>
          <w:sz w:val="24"/>
          <w:szCs w:val="24"/>
        </w:rPr>
      </w:pPr>
      <w:r w:rsidRPr="009D287F">
        <w:rPr>
          <w:rStyle w:val="markedcontent"/>
          <w:sz w:val="24"/>
        </w:rPr>
        <w:t>Aalisarnermi malittarisassanik unioqqutitsisoqarnerani KANUAANA-mit politiinut nalunaarutiginnittoqarsinnaavoq.</w:t>
      </w:r>
    </w:p>
    <w:p w14:paraId="02AD8F10" w14:textId="5755FD27" w:rsidR="00367602" w:rsidRPr="009D287F" w:rsidRDefault="00367602" w:rsidP="008314DC">
      <w:pPr>
        <w:rPr>
          <w:rStyle w:val="markedcontent"/>
          <w:sz w:val="24"/>
          <w:szCs w:val="24"/>
        </w:rPr>
      </w:pPr>
    </w:p>
    <w:p w14:paraId="18DD9EAF" w14:textId="77777777" w:rsidR="00367602" w:rsidRPr="009D287F" w:rsidRDefault="00367602" w:rsidP="008314DC">
      <w:pPr>
        <w:rPr>
          <w:sz w:val="24"/>
          <w:szCs w:val="24"/>
        </w:rPr>
      </w:pPr>
    </w:p>
    <w:p w14:paraId="3F5E2D79" w14:textId="7EEFB1D3" w:rsidR="00284617" w:rsidRPr="009D287F" w:rsidRDefault="00284617" w:rsidP="008314DC">
      <w:pPr>
        <w:pStyle w:val="Overskrift1"/>
      </w:pPr>
      <w:bookmarkStart w:id="19" w:name="_Toc115267310"/>
      <w:r w:rsidRPr="009D287F">
        <w:t>5. Innersuussutit ilanngussallu</w:t>
      </w:r>
      <w:bookmarkEnd w:id="19"/>
    </w:p>
    <w:p w14:paraId="1B035207" w14:textId="77777777" w:rsidR="00284617" w:rsidRPr="009D287F" w:rsidRDefault="00284617" w:rsidP="008314DC">
      <w:pPr>
        <w:pStyle w:val="Overskrift2"/>
      </w:pPr>
      <w:bookmarkStart w:id="20" w:name="_Toc51155973"/>
      <w:bookmarkStart w:id="21" w:name="_Toc57647953"/>
    </w:p>
    <w:p w14:paraId="696E8C90" w14:textId="77777777" w:rsidR="00284617" w:rsidRPr="009D287F" w:rsidRDefault="00284617" w:rsidP="008314DC">
      <w:pPr>
        <w:pStyle w:val="Overskrift2"/>
      </w:pPr>
      <w:bookmarkStart w:id="22" w:name="_Toc115267311"/>
      <w:r w:rsidRPr="009D287F">
        <w:t>Ilanngussaq 1. Inatsisit atuuttut immikkut attuumassutillit</w:t>
      </w:r>
      <w:bookmarkEnd w:id="20"/>
      <w:bookmarkEnd w:id="21"/>
      <w:bookmarkEnd w:id="22"/>
    </w:p>
    <w:p w14:paraId="51136F17" w14:textId="77777777" w:rsidR="00284617" w:rsidRPr="009D287F" w:rsidRDefault="00284617" w:rsidP="008314DC">
      <w:pPr>
        <w:numPr>
          <w:ilvl w:val="0"/>
          <w:numId w:val="4"/>
        </w:numPr>
      </w:pPr>
      <w:r w:rsidRPr="009D287F">
        <w:t>Aalisarneq pillugu Inatsisartut inatsisaat nr. 18, 31. oktober 1996-imeersoq (kingusinnerusukkut allannguutitalik)</w:t>
      </w:r>
    </w:p>
    <w:p w14:paraId="7199AC14" w14:textId="77777777" w:rsidR="00284617" w:rsidRPr="009D287F" w:rsidRDefault="00284617" w:rsidP="008314DC">
      <w:pPr>
        <w:numPr>
          <w:ilvl w:val="0"/>
          <w:numId w:val="4"/>
        </w:numPr>
        <w:contextualSpacing/>
      </w:pPr>
      <w:r w:rsidRPr="009D287F">
        <w:t>Aalisarsinnaanermut akuersissutit pisassiissutillu pillugit Namminersorlutik Oqartussat nalunaarutaat nr. 47, 18. december  2020-imeersoq</w:t>
      </w:r>
    </w:p>
    <w:p w14:paraId="2F6B7C98" w14:textId="77777777" w:rsidR="00284617" w:rsidRPr="009D287F" w:rsidRDefault="00284617" w:rsidP="008314DC">
      <w:pPr>
        <w:numPr>
          <w:ilvl w:val="0"/>
          <w:numId w:val="4"/>
        </w:numPr>
        <w:contextualSpacing/>
      </w:pPr>
      <w:r w:rsidRPr="009D287F">
        <w:t>Piujuartitsineq siunertaralugu aalisarnerup teknikikkut iluarsartuussivigineqarnera pillugu Namminersorlutik Oqartussat nalunaarutaat nr. 4, 30. marts 2017-imeersoq</w:t>
      </w:r>
    </w:p>
    <w:p w14:paraId="49979A7A" w14:textId="77777777" w:rsidR="00284617" w:rsidRPr="009D287F" w:rsidRDefault="00284617" w:rsidP="008314DC">
      <w:pPr>
        <w:numPr>
          <w:ilvl w:val="0"/>
          <w:numId w:val="4"/>
        </w:numPr>
        <w:contextualSpacing/>
      </w:pPr>
      <w:r w:rsidRPr="009D287F">
        <w:t>Aalisarnermi saniatigut pisat pillugit Namminersorlutik Oqartussat nalunaarutaat nr. 14, 6. december 2011-imeersoq</w:t>
      </w:r>
    </w:p>
    <w:p w14:paraId="580E0A31" w14:textId="77777777" w:rsidR="00284617" w:rsidRPr="009D287F" w:rsidRDefault="00284617" w:rsidP="008314DC">
      <w:pPr>
        <w:numPr>
          <w:ilvl w:val="0"/>
          <w:numId w:val="4"/>
        </w:numPr>
        <w:contextualSpacing/>
      </w:pPr>
      <w:r w:rsidRPr="009D287F">
        <w:t>Aalisakkanik aalisakkanillu tunisassianik tunisisarnermik nalunaarutiginnittarneq pillugu Namminersorlutik Oqartussat nalunaarutaat nr. 7, 4. april 2016-imeersoq</w:t>
      </w:r>
    </w:p>
    <w:p w14:paraId="2DA9EBC5" w14:textId="77777777" w:rsidR="00284617" w:rsidRPr="009D287F" w:rsidRDefault="00284617" w:rsidP="008314DC">
      <w:pPr>
        <w:numPr>
          <w:ilvl w:val="0"/>
          <w:numId w:val="4"/>
        </w:numPr>
        <w:contextualSpacing/>
      </w:pPr>
      <w:r w:rsidRPr="009D287F">
        <w:t>Aalisarnermik nakkutilliineq pillugu Namminersorlutik Oqartussat nalunaarutaat nr. 23, 22. juni 2021-meersoq.</w:t>
      </w:r>
    </w:p>
    <w:p w14:paraId="6AC6A29B" w14:textId="77777777" w:rsidR="00284617" w:rsidRPr="009D287F" w:rsidRDefault="00284617" w:rsidP="008314DC">
      <w:pPr>
        <w:numPr>
          <w:ilvl w:val="0"/>
          <w:numId w:val="4"/>
        </w:numPr>
        <w:contextualSpacing/>
      </w:pPr>
      <w:r w:rsidRPr="009D287F">
        <w:t>Qaammataasat atorlugit aalisariutinik nakkutilliineq pillugu Namminersornerullutik Oqartussat nalunaarutaat nr. 21, 30. maaji 2001-imeersoq</w:t>
      </w:r>
    </w:p>
    <w:p w14:paraId="6158FD6E" w14:textId="3E339F25" w:rsidR="00284617" w:rsidRPr="009D287F" w:rsidRDefault="00000000" w:rsidP="008314DC">
      <w:pPr>
        <w:numPr>
          <w:ilvl w:val="0"/>
          <w:numId w:val="4"/>
        </w:numPr>
        <w:contextualSpacing/>
      </w:pPr>
      <w:hyperlink r:id="rId11" w:tgtFrame="_blank" w:history="1">
        <w:r w:rsidR="00A16A6C" w:rsidRPr="009D287F">
          <w:rPr>
            <w:rStyle w:val="Hyperlink"/>
            <w:color w:val="auto"/>
            <w:u w:val="none"/>
          </w:rPr>
          <w:t>Aalisarnermik alapernaarsuisut suliassaat pisinnaatitaaffiilu pillugit Namminersornerullutik Oqartussat nalunaarutaat nr. 3, 18. marts 2004-meersoq</w:t>
        </w:r>
      </w:hyperlink>
    </w:p>
    <w:p w14:paraId="2DFF5F2C" w14:textId="5D6D3504" w:rsidR="00284617" w:rsidRPr="009D287F" w:rsidRDefault="00000000" w:rsidP="008314DC">
      <w:pPr>
        <w:numPr>
          <w:ilvl w:val="0"/>
          <w:numId w:val="4"/>
        </w:numPr>
        <w:contextualSpacing/>
      </w:pPr>
      <w:hyperlink r:id="rId12" w:tgtFrame="_blank" w:history="1">
        <w:r w:rsidR="00A16A6C" w:rsidRPr="009D287F">
          <w:rPr>
            <w:rStyle w:val="Hyperlink"/>
            <w:color w:val="auto"/>
            <w:u w:val="none"/>
          </w:rPr>
          <w:t>Pisat ilaasa nalunaarutigineqarnerini naatsorsueriaatsit pillugit Namminersorlutik Oqartussat nalunaarutaat nr. 5, 22. marsi 2012-meersoq</w:t>
        </w:r>
      </w:hyperlink>
    </w:p>
    <w:p w14:paraId="38F2D847" w14:textId="77777777" w:rsidR="00284617" w:rsidRPr="009D287F" w:rsidRDefault="00284617" w:rsidP="008314DC">
      <w:pPr>
        <w:ind w:firstLine="360"/>
      </w:pPr>
    </w:p>
    <w:p w14:paraId="575FE599" w14:textId="77777777" w:rsidR="00284617" w:rsidRPr="009D287F" w:rsidRDefault="00284617" w:rsidP="008314DC">
      <w:pPr>
        <w:ind w:firstLine="360"/>
      </w:pPr>
    </w:p>
    <w:p w14:paraId="14F7F534" w14:textId="77777777" w:rsidR="00284617" w:rsidRPr="009D287F" w:rsidRDefault="00284617" w:rsidP="004108F3">
      <w:r w:rsidRPr="009D287F">
        <w:t>Inatsisit tamarmik, tassunga ilanngullugit Kalaallit Nunaanni aalisarneq pillugu inatsisit, tamakkerlutik inatsisit.gl aqqutigalugu pissarsiarineqarsinnaapput.</w:t>
      </w:r>
    </w:p>
    <w:p w14:paraId="07867E79" w14:textId="77777777" w:rsidR="00284617" w:rsidRPr="009D287F" w:rsidRDefault="00284617" w:rsidP="008314DC"/>
    <w:p w14:paraId="4DAE8C5F" w14:textId="77777777" w:rsidR="00284617" w:rsidRPr="009D287F" w:rsidRDefault="00284617" w:rsidP="008314DC"/>
    <w:p w14:paraId="3C4BFCFE" w14:textId="77777777" w:rsidR="00284617" w:rsidRPr="009D287F" w:rsidRDefault="00284617" w:rsidP="008314DC"/>
    <w:p w14:paraId="4A356601" w14:textId="77777777" w:rsidR="00284617" w:rsidRPr="009D287F" w:rsidRDefault="00284617" w:rsidP="008314DC"/>
    <w:p w14:paraId="7D970402" w14:textId="77777777" w:rsidR="00284617" w:rsidRPr="009D287F" w:rsidRDefault="00284617" w:rsidP="008314DC"/>
    <w:p w14:paraId="2581C427" w14:textId="77777777" w:rsidR="00284617" w:rsidRPr="009D287F" w:rsidRDefault="00284617" w:rsidP="008314DC"/>
    <w:p w14:paraId="7E4ED6B8" w14:textId="77777777" w:rsidR="00284617" w:rsidRPr="009D287F" w:rsidRDefault="00284617" w:rsidP="008314DC"/>
    <w:p w14:paraId="612B10A9" w14:textId="5DA8C79E" w:rsidR="00367602" w:rsidRPr="009D287F" w:rsidRDefault="00284617" w:rsidP="008314DC">
      <w:pPr>
        <w:pStyle w:val="Overskrift2"/>
      </w:pPr>
      <w:bookmarkStart w:id="23" w:name="_Toc115267312"/>
      <w:r w:rsidRPr="009D287F">
        <w:lastRenderedPageBreak/>
        <w:t>Ilanngussaq 2. Siunnersuisarnernut, TAC-imut aalisaga</w:t>
      </w:r>
      <w:r w:rsidR="00F13CA4">
        <w:t>qa</w:t>
      </w:r>
      <w:r w:rsidRPr="009D287F">
        <w:t>tigiinnilu pisarineqartunut ta</w:t>
      </w:r>
      <w:r w:rsidR="00F13CA4">
        <w:t>kussutissiaq</w:t>
      </w:r>
      <w:r w:rsidRPr="009D287F">
        <w:t>, 1987-2023.</w:t>
      </w:r>
      <w:bookmarkEnd w:id="23"/>
    </w:p>
    <w:p w14:paraId="3F3CD728" w14:textId="77777777" w:rsidR="00284617" w:rsidRPr="009D287F" w:rsidRDefault="00284617" w:rsidP="008314DC">
      <w:pPr>
        <w:keepNext/>
        <w:spacing w:after="0" w:line="240" w:lineRule="auto"/>
        <w:ind w:left="1304" w:hanging="1304"/>
        <w:rPr>
          <w:rFonts w:cstheme="minorHAnsi"/>
        </w:rPr>
      </w:pPr>
      <w:r w:rsidRPr="009D287F">
        <w:rPr>
          <w:b/>
          <w:color w:val="000000"/>
          <w:sz w:val="18"/>
        </w:rPr>
        <w:tab/>
      </w:r>
      <w:r w:rsidRPr="009D287F">
        <w:rPr>
          <w:color w:val="000000"/>
          <w:sz w:val="18"/>
        </w:rPr>
        <w:t>Greenland halibut in subareas 5, 6, 12, and 14. ICES advice, TACs and catch. Oqimaassutsit tamarmik tonsinut uuttugaapput</w:t>
      </w: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703"/>
        <w:gridCol w:w="3288"/>
        <w:gridCol w:w="1843"/>
        <w:gridCol w:w="1344"/>
        <w:gridCol w:w="1344"/>
        <w:gridCol w:w="1423"/>
      </w:tblGrid>
      <w:tr w:rsidR="00284617" w:rsidRPr="009D287F" w14:paraId="075A29D6" w14:textId="77777777" w:rsidTr="00284617">
        <w:trPr>
          <w:cantSplit/>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E8EAEA"/>
            <w:vAlign w:val="center"/>
            <w:hideMark/>
          </w:tcPr>
          <w:p w14:paraId="1C16EA4E" w14:textId="77777777" w:rsidR="00284617" w:rsidRPr="009D287F" w:rsidRDefault="00284617" w:rsidP="008314DC">
            <w:pPr>
              <w:spacing w:after="0" w:line="240" w:lineRule="auto"/>
              <w:rPr>
                <w:rFonts w:cstheme="minorHAnsi"/>
              </w:rPr>
            </w:pPr>
            <w:r w:rsidRPr="009D287F">
              <w:rPr>
                <w:color w:val="000000"/>
                <w:sz w:val="18"/>
              </w:rPr>
              <w:t>Ukioq</w:t>
            </w:r>
          </w:p>
        </w:tc>
        <w:tc>
          <w:tcPr>
            <w:tcW w:w="3288" w:type="dxa"/>
            <w:tcBorders>
              <w:top w:val="single" w:sz="4" w:space="0" w:color="auto"/>
              <w:left w:val="single" w:sz="4" w:space="0" w:color="auto"/>
              <w:bottom w:val="single" w:sz="4" w:space="0" w:color="auto"/>
              <w:right w:val="single" w:sz="4" w:space="0" w:color="auto"/>
            </w:tcBorders>
            <w:shd w:val="clear" w:color="auto" w:fill="E8EAEA"/>
            <w:vAlign w:val="center"/>
            <w:hideMark/>
          </w:tcPr>
          <w:p w14:paraId="362784D5" w14:textId="77777777" w:rsidR="00284617" w:rsidRPr="009D287F" w:rsidRDefault="00284617" w:rsidP="008314DC">
            <w:pPr>
              <w:spacing w:after="0" w:line="240" w:lineRule="auto"/>
              <w:rPr>
                <w:rFonts w:cstheme="minorHAnsi"/>
              </w:rPr>
            </w:pPr>
            <w:r w:rsidRPr="009D287F">
              <w:rPr>
                <w:color w:val="000000"/>
                <w:sz w:val="18"/>
              </w:rPr>
              <w:t>ICES-imit siunnersuinerit</w:t>
            </w:r>
          </w:p>
        </w:tc>
        <w:tc>
          <w:tcPr>
            <w:tcW w:w="1843" w:type="dxa"/>
            <w:tcBorders>
              <w:top w:val="single" w:sz="4" w:space="0" w:color="auto"/>
              <w:left w:val="single" w:sz="4" w:space="0" w:color="auto"/>
              <w:bottom w:val="single" w:sz="4" w:space="0" w:color="auto"/>
              <w:right w:val="single" w:sz="4" w:space="0" w:color="auto"/>
            </w:tcBorders>
            <w:shd w:val="clear" w:color="auto" w:fill="E8EAEA"/>
            <w:vAlign w:val="center"/>
            <w:hideMark/>
          </w:tcPr>
          <w:p w14:paraId="251FB8B2" w14:textId="77777777" w:rsidR="00284617" w:rsidRPr="009D287F" w:rsidRDefault="00284617" w:rsidP="008314DC">
            <w:pPr>
              <w:spacing w:after="0" w:line="240" w:lineRule="auto"/>
              <w:rPr>
                <w:rFonts w:cstheme="minorHAnsi"/>
              </w:rPr>
            </w:pPr>
            <w:r w:rsidRPr="009D287F">
              <w:rPr>
                <w:color w:val="000000"/>
                <w:sz w:val="18"/>
              </w:rPr>
              <w:t>Pisarineqartutut nalunaarutigineqartut</w:t>
            </w:r>
          </w:p>
        </w:tc>
        <w:tc>
          <w:tcPr>
            <w:tcW w:w="1344" w:type="dxa"/>
            <w:tcBorders>
              <w:top w:val="single" w:sz="4" w:space="0" w:color="auto"/>
              <w:left w:val="single" w:sz="4" w:space="0" w:color="auto"/>
              <w:bottom w:val="single" w:sz="4" w:space="0" w:color="auto"/>
              <w:right w:val="single" w:sz="4" w:space="0" w:color="auto"/>
            </w:tcBorders>
            <w:shd w:val="clear" w:color="auto" w:fill="E8EAEA"/>
            <w:vAlign w:val="center"/>
            <w:hideMark/>
          </w:tcPr>
          <w:p w14:paraId="4CFD4BEC" w14:textId="506060EF" w:rsidR="00284617" w:rsidRPr="009D287F" w:rsidRDefault="00284617" w:rsidP="008314DC">
            <w:pPr>
              <w:spacing w:after="0" w:line="240" w:lineRule="auto"/>
              <w:rPr>
                <w:rFonts w:cstheme="minorHAnsi"/>
              </w:rPr>
            </w:pPr>
            <w:r w:rsidRPr="009D287F">
              <w:rPr>
                <w:color w:val="000000"/>
                <w:sz w:val="18"/>
              </w:rPr>
              <w:t>Iceland EEZ*-imut TAC-i</w:t>
            </w:r>
          </w:p>
        </w:tc>
        <w:tc>
          <w:tcPr>
            <w:tcW w:w="1344" w:type="dxa"/>
            <w:tcBorders>
              <w:top w:val="single" w:sz="4" w:space="0" w:color="auto"/>
              <w:left w:val="single" w:sz="4" w:space="0" w:color="auto"/>
              <w:bottom w:val="single" w:sz="4" w:space="0" w:color="auto"/>
              <w:right w:val="single" w:sz="4" w:space="0" w:color="auto"/>
            </w:tcBorders>
            <w:shd w:val="clear" w:color="auto" w:fill="E8EAEA"/>
            <w:vAlign w:val="center"/>
            <w:hideMark/>
          </w:tcPr>
          <w:p w14:paraId="2C566C9C" w14:textId="77777777" w:rsidR="00284617" w:rsidRPr="009D287F" w:rsidRDefault="00284617" w:rsidP="008314DC">
            <w:pPr>
              <w:spacing w:after="0" w:line="240" w:lineRule="auto"/>
              <w:rPr>
                <w:rFonts w:cstheme="minorHAnsi"/>
              </w:rPr>
            </w:pPr>
            <w:r w:rsidRPr="009D287F">
              <w:rPr>
                <w:color w:val="000000"/>
                <w:sz w:val="18"/>
              </w:rPr>
              <w:t>Greenland EEZ-imut TAC-i</w:t>
            </w:r>
          </w:p>
        </w:tc>
        <w:tc>
          <w:tcPr>
            <w:tcW w:w="1423" w:type="dxa"/>
            <w:tcBorders>
              <w:top w:val="single" w:sz="4" w:space="0" w:color="auto"/>
              <w:left w:val="single" w:sz="4" w:space="0" w:color="auto"/>
              <w:bottom w:val="single" w:sz="4" w:space="0" w:color="auto"/>
              <w:right w:val="single" w:sz="4" w:space="0" w:color="auto"/>
            </w:tcBorders>
            <w:shd w:val="clear" w:color="auto" w:fill="E8EAEA"/>
            <w:vAlign w:val="center"/>
            <w:hideMark/>
          </w:tcPr>
          <w:p w14:paraId="0A916847" w14:textId="67468403" w:rsidR="00284617" w:rsidRPr="009D287F" w:rsidRDefault="00284617" w:rsidP="008314DC">
            <w:pPr>
              <w:spacing w:after="0" w:line="240" w:lineRule="auto"/>
              <w:rPr>
                <w:rFonts w:cstheme="minorHAnsi"/>
              </w:rPr>
            </w:pPr>
            <w:r w:rsidRPr="009D287F">
              <w:rPr>
                <w:color w:val="000000"/>
                <w:sz w:val="18"/>
              </w:rPr>
              <w:t>Aqutsiveqarfiit ilaanni 5, 6, 12, aamma 14-mi ICES-imi pisarineqartut</w:t>
            </w:r>
          </w:p>
        </w:tc>
      </w:tr>
      <w:tr w:rsidR="00284617" w:rsidRPr="009D287F" w14:paraId="4B1D4739"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03B981" w14:textId="77777777" w:rsidR="00284617" w:rsidRPr="009D287F" w:rsidRDefault="00284617" w:rsidP="008314DC">
            <w:pPr>
              <w:spacing w:after="0" w:line="240" w:lineRule="auto"/>
              <w:ind w:right="60"/>
              <w:rPr>
                <w:rFonts w:cstheme="minorHAnsi"/>
              </w:rPr>
            </w:pPr>
            <w:r w:rsidRPr="009D287F">
              <w:rPr>
                <w:color w:val="000000"/>
                <w:sz w:val="18"/>
              </w:rPr>
              <w:t>1987</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F05DA3" w14:textId="77777777" w:rsidR="00284617" w:rsidRPr="009D287F" w:rsidRDefault="00284617" w:rsidP="008314DC">
            <w:pPr>
              <w:spacing w:after="0" w:line="240" w:lineRule="auto"/>
              <w:ind w:right="62"/>
              <w:rPr>
                <w:rFonts w:cstheme="minorHAnsi"/>
              </w:rPr>
            </w:pPr>
            <w:r w:rsidRPr="009D287F">
              <w:rPr>
                <w:color w:val="000000"/>
                <w:sz w:val="18"/>
              </w:rPr>
              <w:t>F-imi qaffaasoqanngilaq</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44EC8A" w14:textId="77777777" w:rsidR="00284617" w:rsidRPr="009D287F" w:rsidRDefault="00284617" w:rsidP="004108F3">
            <w:pPr>
              <w:spacing w:after="0" w:line="240" w:lineRule="auto"/>
              <w:jc w:val="right"/>
              <w:rPr>
                <w:rFonts w:cstheme="minorHAnsi"/>
              </w:rPr>
            </w:pPr>
            <w:r w:rsidRPr="009D287F">
              <w:rPr>
                <w:color w:val="000000"/>
                <w:sz w:val="18"/>
              </w:rPr>
              <w:t xml:space="preserve">28 000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333810" w14:textId="77777777" w:rsidR="00284617" w:rsidRPr="009D287F" w:rsidRDefault="00284617" w:rsidP="004108F3">
            <w:pPr>
              <w:spacing w:after="0" w:line="240" w:lineRule="auto"/>
              <w:jc w:val="right"/>
              <w:rPr>
                <w:rFonts w:cstheme="minorHAnsi"/>
              </w:rPr>
            </w:pPr>
            <w:r w:rsidRPr="009D287F">
              <w:rPr>
                <w:color w:val="000000"/>
                <w:sz w:val="18"/>
              </w:rPr>
              <w:t xml:space="preserve">30 000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FA6DB2" w14:textId="24527E4D" w:rsidR="00284617" w:rsidRPr="009D287F" w:rsidRDefault="00284617" w:rsidP="004108F3">
            <w:pPr>
              <w:spacing w:after="0" w:line="240" w:lineRule="auto"/>
              <w:jc w:val="right"/>
              <w:rPr>
                <w:rFonts w:cstheme="minorHAnsi"/>
              </w:rPr>
            </w:pP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4EFBC4" w14:textId="77777777" w:rsidR="00284617" w:rsidRPr="009D287F" w:rsidRDefault="00284617" w:rsidP="004108F3">
            <w:pPr>
              <w:spacing w:after="0" w:line="240" w:lineRule="auto"/>
              <w:jc w:val="right"/>
              <w:rPr>
                <w:rFonts w:cstheme="minorHAnsi"/>
              </w:rPr>
            </w:pPr>
            <w:r w:rsidRPr="009D287F">
              <w:rPr>
                <w:color w:val="000000"/>
                <w:sz w:val="18"/>
              </w:rPr>
              <w:t xml:space="preserve">46 622 </w:t>
            </w:r>
          </w:p>
        </w:tc>
      </w:tr>
      <w:tr w:rsidR="00284617" w:rsidRPr="009D287F" w14:paraId="1AE16C40"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4243D1" w14:textId="77777777" w:rsidR="00284617" w:rsidRPr="009D287F" w:rsidRDefault="00284617" w:rsidP="008314DC">
            <w:pPr>
              <w:spacing w:after="0" w:line="240" w:lineRule="auto"/>
              <w:ind w:right="60"/>
              <w:rPr>
                <w:rFonts w:cstheme="minorHAnsi"/>
              </w:rPr>
            </w:pPr>
            <w:r w:rsidRPr="009D287F">
              <w:rPr>
                <w:color w:val="000000"/>
                <w:sz w:val="18"/>
              </w:rPr>
              <w:t>1988</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306C83" w14:textId="77777777" w:rsidR="00284617" w:rsidRPr="009D287F" w:rsidRDefault="00284617" w:rsidP="008314DC">
            <w:pPr>
              <w:spacing w:after="0" w:line="240" w:lineRule="auto"/>
              <w:ind w:right="62"/>
              <w:rPr>
                <w:rFonts w:cstheme="minorHAnsi"/>
              </w:rPr>
            </w:pPr>
            <w:r w:rsidRPr="009D287F">
              <w:rPr>
                <w:color w:val="000000"/>
                <w:sz w:val="18"/>
              </w:rPr>
              <w:t>F-imi qaffaasoqanngilaq</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BFB14A" w14:textId="77777777" w:rsidR="00284617" w:rsidRPr="009D287F" w:rsidRDefault="00284617" w:rsidP="004108F3">
            <w:pPr>
              <w:spacing w:after="0" w:line="240" w:lineRule="auto"/>
              <w:jc w:val="right"/>
              <w:rPr>
                <w:rFonts w:cstheme="minorHAnsi"/>
              </w:rPr>
            </w:pPr>
            <w:r w:rsidRPr="009D287F">
              <w:rPr>
                <w:color w:val="000000"/>
                <w:sz w:val="18"/>
              </w:rPr>
              <w:t xml:space="preserve">28 000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01133E" w14:textId="77777777" w:rsidR="00284617" w:rsidRPr="009D287F" w:rsidRDefault="00284617" w:rsidP="004108F3">
            <w:pPr>
              <w:spacing w:after="0" w:line="240" w:lineRule="auto"/>
              <w:jc w:val="right"/>
              <w:rPr>
                <w:rFonts w:cstheme="minorHAnsi"/>
              </w:rPr>
            </w:pPr>
            <w:r w:rsidRPr="009D287F">
              <w:rPr>
                <w:color w:val="000000"/>
                <w:sz w:val="18"/>
              </w:rPr>
              <w:t xml:space="preserve">30 000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4BDD35" w14:textId="52F6971D" w:rsidR="00284617" w:rsidRPr="009D287F" w:rsidRDefault="00284617" w:rsidP="004108F3">
            <w:pPr>
              <w:spacing w:after="0" w:line="240" w:lineRule="auto"/>
              <w:jc w:val="right"/>
              <w:rPr>
                <w:rFonts w:cstheme="minorHAnsi"/>
              </w:rPr>
            </w:pP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721021" w14:textId="77777777" w:rsidR="00284617" w:rsidRPr="009D287F" w:rsidRDefault="00284617" w:rsidP="004108F3">
            <w:pPr>
              <w:spacing w:after="0" w:line="240" w:lineRule="auto"/>
              <w:jc w:val="right"/>
              <w:rPr>
                <w:rFonts w:cstheme="minorHAnsi"/>
              </w:rPr>
            </w:pPr>
            <w:r w:rsidRPr="009D287F">
              <w:rPr>
                <w:color w:val="000000"/>
                <w:sz w:val="18"/>
              </w:rPr>
              <w:t xml:space="preserve">51 118 </w:t>
            </w:r>
          </w:p>
        </w:tc>
      </w:tr>
      <w:tr w:rsidR="00284617" w:rsidRPr="009D287F" w14:paraId="5BA673A0"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0297CF" w14:textId="77777777" w:rsidR="00284617" w:rsidRPr="009D287F" w:rsidRDefault="00284617" w:rsidP="008314DC">
            <w:pPr>
              <w:spacing w:after="0" w:line="240" w:lineRule="auto"/>
              <w:ind w:right="60"/>
              <w:rPr>
                <w:rFonts w:cstheme="minorHAnsi"/>
              </w:rPr>
            </w:pPr>
            <w:r w:rsidRPr="009D287F">
              <w:rPr>
                <w:color w:val="000000"/>
                <w:sz w:val="18"/>
              </w:rPr>
              <w:t>1989</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86C1C1" w14:textId="77777777" w:rsidR="00284617" w:rsidRPr="009D287F" w:rsidRDefault="00284617" w:rsidP="008314DC">
            <w:pPr>
              <w:spacing w:after="0" w:line="240" w:lineRule="auto"/>
              <w:ind w:right="62"/>
              <w:rPr>
                <w:rFonts w:cstheme="minorHAnsi"/>
              </w:rPr>
            </w:pPr>
            <w:r w:rsidRPr="009D287F">
              <w:rPr>
                <w:color w:val="000000"/>
                <w:sz w:val="18"/>
              </w:rPr>
              <w:t>TAC</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C3F5FC" w14:textId="77777777" w:rsidR="00284617" w:rsidRPr="009D287F" w:rsidRDefault="00284617" w:rsidP="004108F3">
            <w:pPr>
              <w:spacing w:after="0" w:line="240" w:lineRule="auto"/>
              <w:jc w:val="right"/>
              <w:rPr>
                <w:rFonts w:cstheme="minorHAnsi"/>
              </w:rPr>
            </w:pPr>
            <w:r w:rsidRPr="009D287F">
              <w:rPr>
                <w:color w:val="000000"/>
                <w:sz w:val="18"/>
              </w:rPr>
              <w:t xml:space="preserve">33 000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C09B77" w14:textId="77777777" w:rsidR="00284617" w:rsidRPr="009D287F" w:rsidRDefault="00284617" w:rsidP="004108F3">
            <w:pPr>
              <w:spacing w:after="0" w:line="240" w:lineRule="auto"/>
              <w:jc w:val="right"/>
              <w:rPr>
                <w:rFonts w:cstheme="minorHAnsi"/>
              </w:rPr>
            </w:pPr>
            <w:r w:rsidRPr="009D287F">
              <w:rPr>
                <w:color w:val="000000"/>
                <w:sz w:val="18"/>
              </w:rPr>
              <w:t xml:space="preserve">30 000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18F2AF" w14:textId="080D141B" w:rsidR="00284617" w:rsidRPr="009D287F" w:rsidRDefault="00284617" w:rsidP="004108F3">
            <w:pPr>
              <w:spacing w:after="0" w:line="240" w:lineRule="auto"/>
              <w:jc w:val="right"/>
              <w:rPr>
                <w:rFonts w:cstheme="minorHAnsi"/>
              </w:rPr>
            </w:pP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22DDDF" w14:textId="77777777" w:rsidR="00284617" w:rsidRPr="009D287F" w:rsidRDefault="00284617" w:rsidP="004108F3">
            <w:pPr>
              <w:spacing w:after="0" w:line="240" w:lineRule="auto"/>
              <w:jc w:val="right"/>
              <w:rPr>
                <w:rFonts w:cstheme="minorHAnsi"/>
              </w:rPr>
            </w:pPr>
            <w:r w:rsidRPr="009D287F">
              <w:rPr>
                <w:color w:val="000000"/>
                <w:sz w:val="18"/>
              </w:rPr>
              <w:t xml:space="preserve">61 396 </w:t>
            </w:r>
          </w:p>
        </w:tc>
      </w:tr>
      <w:tr w:rsidR="00284617" w:rsidRPr="009D287F" w14:paraId="7BF1AB33"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AEA322" w14:textId="77777777" w:rsidR="00284617" w:rsidRPr="009D287F" w:rsidRDefault="00284617" w:rsidP="008314DC">
            <w:pPr>
              <w:spacing w:after="0" w:line="240" w:lineRule="auto"/>
              <w:ind w:right="60"/>
              <w:rPr>
                <w:rFonts w:cstheme="minorHAnsi"/>
              </w:rPr>
            </w:pPr>
            <w:r w:rsidRPr="009D287F">
              <w:rPr>
                <w:color w:val="000000"/>
                <w:sz w:val="18"/>
              </w:rPr>
              <w:t>1990</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B5194F" w14:textId="77777777" w:rsidR="00284617" w:rsidRPr="009D287F" w:rsidRDefault="00284617" w:rsidP="008314DC">
            <w:pPr>
              <w:spacing w:after="0" w:line="240" w:lineRule="auto"/>
              <w:ind w:right="62"/>
              <w:rPr>
                <w:rFonts w:cstheme="minorHAnsi"/>
              </w:rPr>
            </w:pPr>
            <w:r w:rsidRPr="009D287F">
              <w:rPr>
                <w:color w:val="000000"/>
                <w:sz w:val="18"/>
              </w:rPr>
              <w:t>Siunnersuisoqanngilaq</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98A9E3" w14:textId="77777777" w:rsidR="00284617" w:rsidRPr="009D287F" w:rsidRDefault="00284617" w:rsidP="004108F3">
            <w:pPr>
              <w:spacing w:after="0" w:line="240" w:lineRule="auto"/>
              <w:jc w:val="right"/>
              <w:rPr>
                <w:rFonts w:cstheme="minorHAnsi"/>
              </w:rPr>
            </w:pPr>
            <w:r w:rsidRPr="009D287F">
              <w:rPr>
                <w:color w:val="000000"/>
                <w:sz w:val="18"/>
              </w:rPr>
              <w:t>-</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BA6086" w14:textId="77777777" w:rsidR="00284617" w:rsidRPr="009D287F" w:rsidRDefault="00284617" w:rsidP="004108F3">
            <w:pPr>
              <w:spacing w:after="0" w:line="240" w:lineRule="auto"/>
              <w:jc w:val="right"/>
              <w:rPr>
                <w:rFonts w:cstheme="minorHAnsi"/>
              </w:rPr>
            </w:pPr>
            <w:r w:rsidRPr="009D287F">
              <w:rPr>
                <w:color w:val="000000"/>
                <w:sz w:val="18"/>
              </w:rPr>
              <w:t xml:space="preserve">45 000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15E692" w14:textId="79DF0BC9" w:rsidR="00284617" w:rsidRPr="009D287F" w:rsidRDefault="00284617" w:rsidP="004108F3">
            <w:pPr>
              <w:spacing w:after="0" w:line="240" w:lineRule="auto"/>
              <w:jc w:val="right"/>
              <w:rPr>
                <w:rFonts w:cstheme="minorHAnsi"/>
              </w:rPr>
            </w:pP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3B4C7A" w14:textId="77777777" w:rsidR="00284617" w:rsidRPr="009D287F" w:rsidRDefault="00284617" w:rsidP="004108F3">
            <w:pPr>
              <w:spacing w:after="0" w:line="240" w:lineRule="auto"/>
              <w:jc w:val="right"/>
              <w:rPr>
                <w:rFonts w:cstheme="minorHAnsi"/>
              </w:rPr>
            </w:pPr>
            <w:r w:rsidRPr="009D287F">
              <w:rPr>
                <w:color w:val="000000"/>
                <w:sz w:val="18"/>
              </w:rPr>
              <w:t xml:space="preserve">39 326 </w:t>
            </w:r>
          </w:p>
        </w:tc>
      </w:tr>
      <w:tr w:rsidR="00284617" w:rsidRPr="009D287F" w14:paraId="5677BA27"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41BD4A" w14:textId="77777777" w:rsidR="00284617" w:rsidRPr="009D287F" w:rsidRDefault="00284617" w:rsidP="008314DC">
            <w:pPr>
              <w:spacing w:after="0" w:line="240" w:lineRule="auto"/>
              <w:ind w:right="60"/>
              <w:rPr>
                <w:rFonts w:cstheme="minorHAnsi"/>
              </w:rPr>
            </w:pPr>
            <w:r w:rsidRPr="009D287F">
              <w:rPr>
                <w:color w:val="000000"/>
                <w:sz w:val="18"/>
              </w:rPr>
              <w:t>1991</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0779CD" w14:textId="77777777" w:rsidR="00284617" w:rsidRPr="009D287F" w:rsidRDefault="00284617" w:rsidP="008314DC">
            <w:pPr>
              <w:spacing w:after="0" w:line="240" w:lineRule="auto"/>
              <w:ind w:right="62"/>
              <w:rPr>
                <w:rFonts w:cstheme="minorHAnsi"/>
              </w:rPr>
            </w:pPr>
            <w:r w:rsidRPr="009D287F">
              <w:rPr>
                <w:color w:val="000000"/>
                <w:sz w:val="18"/>
              </w:rPr>
              <w:t>TAC</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D896FA" w14:textId="77777777" w:rsidR="00284617" w:rsidRPr="009D287F" w:rsidRDefault="00284617" w:rsidP="004108F3">
            <w:pPr>
              <w:spacing w:after="0" w:line="240" w:lineRule="auto"/>
              <w:jc w:val="right"/>
              <w:rPr>
                <w:rFonts w:cstheme="minorHAnsi"/>
              </w:rPr>
            </w:pPr>
            <w:r w:rsidRPr="009D287F">
              <w:rPr>
                <w:color w:val="000000"/>
                <w:sz w:val="18"/>
              </w:rPr>
              <w:t xml:space="preserve">40 000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24AA2C" w14:textId="77777777" w:rsidR="00284617" w:rsidRPr="009D287F" w:rsidRDefault="00284617" w:rsidP="004108F3">
            <w:pPr>
              <w:spacing w:after="0" w:line="240" w:lineRule="auto"/>
              <w:jc w:val="right"/>
              <w:rPr>
                <w:rFonts w:cstheme="minorHAnsi"/>
              </w:rPr>
            </w:pPr>
            <w:r w:rsidRPr="009D287F">
              <w:rPr>
                <w:color w:val="000000"/>
                <w:sz w:val="18"/>
              </w:rPr>
              <w:t xml:space="preserve">30 000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A11A0C" w14:textId="09D7C345" w:rsidR="00284617" w:rsidRPr="009D287F" w:rsidRDefault="00284617" w:rsidP="004108F3">
            <w:pPr>
              <w:spacing w:after="0" w:line="240" w:lineRule="auto"/>
              <w:jc w:val="right"/>
              <w:rPr>
                <w:rFonts w:cstheme="minorHAnsi"/>
              </w:rPr>
            </w:pP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7123CF" w14:textId="77777777" w:rsidR="00284617" w:rsidRPr="009D287F" w:rsidRDefault="00284617" w:rsidP="004108F3">
            <w:pPr>
              <w:spacing w:after="0" w:line="240" w:lineRule="auto"/>
              <w:jc w:val="right"/>
              <w:rPr>
                <w:rFonts w:cstheme="minorHAnsi"/>
              </w:rPr>
            </w:pPr>
            <w:r w:rsidRPr="009D287F">
              <w:rPr>
                <w:color w:val="000000"/>
                <w:sz w:val="18"/>
              </w:rPr>
              <w:t xml:space="preserve">37 950 </w:t>
            </w:r>
          </w:p>
        </w:tc>
      </w:tr>
      <w:tr w:rsidR="00284617" w:rsidRPr="009D287F" w14:paraId="46A4E751"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2D510B" w14:textId="77777777" w:rsidR="00284617" w:rsidRPr="009D287F" w:rsidRDefault="00284617" w:rsidP="008314DC">
            <w:pPr>
              <w:spacing w:after="0" w:line="240" w:lineRule="auto"/>
              <w:ind w:right="60"/>
              <w:rPr>
                <w:rFonts w:cstheme="minorHAnsi"/>
              </w:rPr>
            </w:pPr>
            <w:r w:rsidRPr="009D287F">
              <w:rPr>
                <w:color w:val="000000"/>
                <w:sz w:val="18"/>
              </w:rPr>
              <w:t>1992:</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8AFBE5" w14:textId="77777777" w:rsidR="00284617" w:rsidRPr="009D287F" w:rsidRDefault="00284617" w:rsidP="008314DC">
            <w:pPr>
              <w:spacing w:after="0" w:line="240" w:lineRule="auto"/>
              <w:ind w:right="62"/>
              <w:rPr>
                <w:rFonts w:cstheme="minorHAnsi"/>
              </w:rPr>
            </w:pPr>
            <w:r w:rsidRPr="009D287F">
              <w:rPr>
                <w:color w:val="000000"/>
                <w:sz w:val="18"/>
              </w:rPr>
              <w:t>TAC</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EE656C" w14:textId="77777777" w:rsidR="00284617" w:rsidRPr="009D287F" w:rsidRDefault="00284617" w:rsidP="004108F3">
            <w:pPr>
              <w:spacing w:after="0" w:line="240" w:lineRule="auto"/>
              <w:jc w:val="right"/>
              <w:rPr>
                <w:rFonts w:cstheme="minorHAnsi"/>
              </w:rPr>
            </w:pPr>
            <w:r w:rsidRPr="009D287F">
              <w:rPr>
                <w:color w:val="000000"/>
                <w:sz w:val="18"/>
              </w:rPr>
              <w:t xml:space="preserve">30 000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B5A2ED" w14:textId="77777777" w:rsidR="00284617" w:rsidRPr="009D287F" w:rsidRDefault="00284617" w:rsidP="004108F3">
            <w:pPr>
              <w:spacing w:after="0" w:line="240" w:lineRule="auto"/>
              <w:jc w:val="right"/>
              <w:rPr>
                <w:rFonts w:cstheme="minorHAnsi"/>
              </w:rPr>
            </w:pPr>
            <w:r w:rsidRPr="009D287F">
              <w:rPr>
                <w:color w:val="000000"/>
                <w:sz w:val="18"/>
              </w:rPr>
              <w:t xml:space="preserve">25 000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38048A" w14:textId="5C64C911" w:rsidR="00284617" w:rsidRPr="009D287F" w:rsidRDefault="00284617" w:rsidP="004108F3">
            <w:pPr>
              <w:spacing w:after="0" w:line="240" w:lineRule="auto"/>
              <w:jc w:val="right"/>
              <w:rPr>
                <w:rFonts w:cstheme="minorHAnsi"/>
              </w:rPr>
            </w:pP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12DC94" w14:textId="77777777" w:rsidR="00284617" w:rsidRPr="009D287F" w:rsidRDefault="00284617" w:rsidP="004108F3">
            <w:pPr>
              <w:spacing w:after="0" w:line="240" w:lineRule="auto"/>
              <w:jc w:val="right"/>
              <w:rPr>
                <w:rFonts w:cstheme="minorHAnsi"/>
              </w:rPr>
            </w:pPr>
            <w:r w:rsidRPr="009D287F">
              <w:rPr>
                <w:color w:val="000000"/>
                <w:sz w:val="18"/>
              </w:rPr>
              <w:t xml:space="preserve">35 487 </w:t>
            </w:r>
          </w:p>
        </w:tc>
      </w:tr>
      <w:tr w:rsidR="00284617" w:rsidRPr="009D287F" w14:paraId="171A36CF"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4AE831" w14:textId="77777777" w:rsidR="00284617" w:rsidRPr="009D287F" w:rsidRDefault="00284617" w:rsidP="008314DC">
            <w:pPr>
              <w:spacing w:after="0" w:line="240" w:lineRule="auto"/>
              <w:ind w:right="60"/>
              <w:rPr>
                <w:rFonts w:cstheme="minorHAnsi"/>
              </w:rPr>
            </w:pPr>
            <w:r w:rsidRPr="009D287F">
              <w:rPr>
                <w:color w:val="000000"/>
                <w:sz w:val="18"/>
              </w:rPr>
              <w:t>1993</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BA6A81" w14:textId="77777777" w:rsidR="00284617" w:rsidRPr="009D287F" w:rsidRDefault="00284617" w:rsidP="008314DC">
            <w:pPr>
              <w:spacing w:after="0" w:line="240" w:lineRule="auto"/>
              <w:ind w:right="62"/>
              <w:rPr>
                <w:rFonts w:cstheme="minorHAnsi"/>
              </w:rPr>
            </w:pPr>
            <w:r w:rsidRPr="009D287F">
              <w:rPr>
                <w:color w:val="000000"/>
                <w:sz w:val="18"/>
              </w:rPr>
              <w:t>Misiligutini qaffaasoqanngilaq</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94B461" w14:textId="77777777" w:rsidR="00284617" w:rsidRPr="009D287F" w:rsidRDefault="00284617" w:rsidP="004108F3">
            <w:pPr>
              <w:spacing w:after="0" w:line="240" w:lineRule="auto"/>
              <w:jc w:val="right"/>
              <w:rPr>
                <w:rFonts w:cstheme="minorHAnsi"/>
              </w:rPr>
            </w:pPr>
            <w:r w:rsidRPr="009D287F">
              <w:rPr>
                <w:color w:val="000000"/>
                <w:sz w:val="18"/>
              </w:rPr>
              <w:t xml:space="preserve">28 000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D894BA" w14:textId="77777777" w:rsidR="00284617" w:rsidRPr="009D287F" w:rsidRDefault="00284617" w:rsidP="004108F3">
            <w:pPr>
              <w:spacing w:after="0" w:line="240" w:lineRule="auto"/>
              <w:jc w:val="right"/>
              <w:rPr>
                <w:rFonts w:cstheme="minorHAnsi"/>
              </w:rPr>
            </w:pPr>
            <w:r w:rsidRPr="009D287F">
              <w:rPr>
                <w:color w:val="000000"/>
                <w:sz w:val="18"/>
              </w:rPr>
              <w:t xml:space="preserve">30 000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CE72D7" w14:textId="70A01057" w:rsidR="00284617" w:rsidRPr="009D287F" w:rsidRDefault="00284617" w:rsidP="004108F3">
            <w:pPr>
              <w:spacing w:after="0" w:line="240" w:lineRule="auto"/>
              <w:jc w:val="right"/>
              <w:rPr>
                <w:rFonts w:cstheme="minorHAnsi"/>
              </w:rPr>
            </w:pP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18A90D" w14:textId="77777777" w:rsidR="00284617" w:rsidRPr="009D287F" w:rsidRDefault="00284617" w:rsidP="004108F3">
            <w:pPr>
              <w:spacing w:after="0" w:line="240" w:lineRule="auto"/>
              <w:jc w:val="right"/>
              <w:rPr>
                <w:rFonts w:cstheme="minorHAnsi"/>
              </w:rPr>
            </w:pPr>
            <w:r w:rsidRPr="009D287F">
              <w:rPr>
                <w:color w:val="000000"/>
                <w:sz w:val="18"/>
              </w:rPr>
              <w:t>41 247</w:t>
            </w:r>
          </w:p>
        </w:tc>
      </w:tr>
      <w:tr w:rsidR="00284617" w:rsidRPr="009D287F" w14:paraId="32AAF6D6"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B569EE" w14:textId="77777777" w:rsidR="00284617" w:rsidRPr="009D287F" w:rsidRDefault="00284617" w:rsidP="008314DC">
            <w:pPr>
              <w:spacing w:after="0" w:line="240" w:lineRule="auto"/>
              <w:ind w:right="60"/>
              <w:rPr>
                <w:rFonts w:cstheme="minorHAnsi"/>
              </w:rPr>
            </w:pPr>
            <w:r w:rsidRPr="009D287F">
              <w:rPr>
                <w:color w:val="000000"/>
                <w:sz w:val="18"/>
              </w:rPr>
              <w:t>1994</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ADBB48" w14:textId="77777777" w:rsidR="00284617" w:rsidRPr="009D287F" w:rsidRDefault="00284617" w:rsidP="008314DC">
            <w:pPr>
              <w:spacing w:after="0" w:line="240" w:lineRule="auto"/>
              <w:ind w:right="62"/>
              <w:rPr>
                <w:rFonts w:cstheme="minorHAnsi"/>
              </w:rPr>
            </w:pPr>
            <w:r w:rsidRPr="009D287F">
              <w:rPr>
                <w:color w:val="000000"/>
                <w:sz w:val="18"/>
              </w:rPr>
              <w:t>Misiligutini qaffaasoqanngilaq</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F6A19B" w14:textId="77777777" w:rsidR="00284617" w:rsidRPr="009D287F" w:rsidRDefault="00284617" w:rsidP="004108F3">
            <w:pPr>
              <w:spacing w:after="0" w:line="240" w:lineRule="auto"/>
              <w:jc w:val="right"/>
              <w:rPr>
                <w:rFonts w:cstheme="minorHAnsi"/>
              </w:rPr>
            </w:pPr>
            <w:r w:rsidRPr="009D287F">
              <w:rPr>
                <w:color w:val="000000"/>
                <w:sz w:val="18"/>
              </w:rPr>
              <w:t xml:space="preserve">34 000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A29917" w14:textId="77777777" w:rsidR="00284617" w:rsidRPr="009D287F" w:rsidRDefault="00284617" w:rsidP="004108F3">
            <w:pPr>
              <w:spacing w:after="0" w:line="240" w:lineRule="auto"/>
              <w:jc w:val="right"/>
              <w:rPr>
                <w:rFonts w:cstheme="minorHAnsi"/>
              </w:rPr>
            </w:pPr>
            <w:r w:rsidRPr="009D287F">
              <w:rPr>
                <w:color w:val="000000"/>
                <w:sz w:val="18"/>
              </w:rPr>
              <w:t xml:space="preserve">30 000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D7E2C6" w14:textId="6837477F" w:rsidR="00284617" w:rsidRPr="009D287F" w:rsidRDefault="00284617" w:rsidP="004108F3">
            <w:pPr>
              <w:spacing w:after="0" w:line="240" w:lineRule="auto"/>
              <w:jc w:val="right"/>
              <w:rPr>
                <w:rFonts w:cstheme="minorHAnsi"/>
              </w:rPr>
            </w:pP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236A1E" w14:textId="77777777" w:rsidR="00284617" w:rsidRPr="009D287F" w:rsidRDefault="00284617" w:rsidP="004108F3">
            <w:pPr>
              <w:spacing w:after="0" w:line="240" w:lineRule="auto"/>
              <w:jc w:val="right"/>
              <w:rPr>
                <w:rFonts w:cstheme="minorHAnsi"/>
              </w:rPr>
            </w:pPr>
            <w:r w:rsidRPr="009D287F">
              <w:rPr>
                <w:color w:val="000000"/>
                <w:sz w:val="18"/>
              </w:rPr>
              <w:t xml:space="preserve">37 190 </w:t>
            </w:r>
          </w:p>
        </w:tc>
      </w:tr>
      <w:tr w:rsidR="00284617" w:rsidRPr="009D287F" w14:paraId="52EAC013"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CC45D5" w14:textId="77777777" w:rsidR="00284617" w:rsidRPr="009D287F" w:rsidRDefault="00284617" w:rsidP="008314DC">
            <w:pPr>
              <w:spacing w:after="0" w:line="240" w:lineRule="auto"/>
              <w:ind w:right="60"/>
              <w:rPr>
                <w:rFonts w:cstheme="minorHAnsi"/>
              </w:rPr>
            </w:pPr>
            <w:r w:rsidRPr="009D287F">
              <w:rPr>
                <w:color w:val="000000"/>
                <w:sz w:val="18"/>
              </w:rPr>
              <w:t>1995</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9FF145" w14:textId="77777777" w:rsidR="00284617" w:rsidRPr="009D287F" w:rsidRDefault="00284617" w:rsidP="008314DC">
            <w:pPr>
              <w:spacing w:after="0" w:line="240" w:lineRule="auto"/>
              <w:ind w:right="62"/>
              <w:rPr>
                <w:rFonts w:cstheme="minorHAnsi"/>
              </w:rPr>
            </w:pPr>
            <w:r w:rsidRPr="009D287F">
              <w:rPr>
                <w:color w:val="000000"/>
                <w:sz w:val="18"/>
              </w:rPr>
              <w:t>TAC</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F7A554" w14:textId="77777777" w:rsidR="00284617" w:rsidRPr="009D287F" w:rsidRDefault="00284617" w:rsidP="004108F3">
            <w:pPr>
              <w:spacing w:after="0" w:line="240" w:lineRule="auto"/>
              <w:jc w:val="right"/>
              <w:rPr>
                <w:rFonts w:cstheme="minorHAnsi"/>
              </w:rPr>
            </w:pPr>
            <w:r w:rsidRPr="009D287F">
              <w:rPr>
                <w:color w:val="000000"/>
                <w:sz w:val="18"/>
              </w:rPr>
              <w:t xml:space="preserve">32 000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8E695F" w14:textId="77777777" w:rsidR="00284617" w:rsidRPr="009D287F" w:rsidRDefault="00284617" w:rsidP="004108F3">
            <w:pPr>
              <w:spacing w:after="0" w:line="240" w:lineRule="auto"/>
              <w:jc w:val="right"/>
              <w:rPr>
                <w:rFonts w:cstheme="minorHAnsi"/>
              </w:rPr>
            </w:pPr>
            <w:r w:rsidRPr="009D287F">
              <w:rPr>
                <w:color w:val="000000"/>
                <w:sz w:val="18"/>
              </w:rPr>
              <w:t xml:space="preserve">30 000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6D43E4" w14:textId="35CCCD02" w:rsidR="00284617" w:rsidRPr="009D287F" w:rsidRDefault="00284617" w:rsidP="004108F3">
            <w:pPr>
              <w:spacing w:after="0" w:line="240" w:lineRule="auto"/>
              <w:jc w:val="right"/>
              <w:rPr>
                <w:rFonts w:cstheme="minorHAnsi"/>
              </w:rPr>
            </w:pP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D26E9F" w14:textId="77777777" w:rsidR="00284617" w:rsidRPr="009D287F" w:rsidRDefault="00284617" w:rsidP="004108F3">
            <w:pPr>
              <w:spacing w:after="0" w:line="240" w:lineRule="auto"/>
              <w:jc w:val="right"/>
              <w:rPr>
                <w:rFonts w:cstheme="minorHAnsi"/>
              </w:rPr>
            </w:pPr>
            <w:r w:rsidRPr="009D287F">
              <w:rPr>
                <w:color w:val="000000"/>
                <w:sz w:val="18"/>
              </w:rPr>
              <w:t xml:space="preserve">36 288 </w:t>
            </w:r>
          </w:p>
        </w:tc>
      </w:tr>
      <w:tr w:rsidR="00284617" w:rsidRPr="009D287F" w14:paraId="7051DE2C"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D76B8D" w14:textId="77777777" w:rsidR="00284617" w:rsidRPr="009D287F" w:rsidRDefault="00284617" w:rsidP="008314DC">
            <w:pPr>
              <w:spacing w:after="0" w:line="240" w:lineRule="auto"/>
              <w:ind w:right="60"/>
              <w:rPr>
                <w:rFonts w:cstheme="minorHAnsi"/>
              </w:rPr>
            </w:pPr>
            <w:r w:rsidRPr="009D287F">
              <w:rPr>
                <w:color w:val="000000"/>
                <w:sz w:val="18"/>
              </w:rPr>
              <w:t>1996</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45C11C" w14:textId="77777777" w:rsidR="00284617" w:rsidRPr="009D287F" w:rsidRDefault="00284617" w:rsidP="008314DC">
            <w:pPr>
              <w:spacing w:after="0" w:line="240" w:lineRule="auto"/>
              <w:ind w:right="62"/>
              <w:rPr>
                <w:rFonts w:cstheme="minorHAnsi"/>
              </w:rPr>
            </w:pPr>
            <w:r w:rsidRPr="009D287F">
              <w:rPr>
                <w:color w:val="000000"/>
                <w:sz w:val="18"/>
              </w:rPr>
              <w:t>TAC</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0E348D" w14:textId="77777777" w:rsidR="00284617" w:rsidRPr="009D287F" w:rsidRDefault="00284617" w:rsidP="004108F3">
            <w:pPr>
              <w:spacing w:after="0" w:line="240" w:lineRule="auto"/>
              <w:jc w:val="right"/>
              <w:rPr>
                <w:rFonts w:cstheme="minorHAnsi"/>
              </w:rPr>
            </w:pPr>
            <w:r w:rsidRPr="009D287F">
              <w:rPr>
                <w:color w:val="000000"/>
                <w:sz w:val="18"/>
              </w:rPr>
              <w:t xml:space="preserve">21 000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02D5EC" w14:textId="77777777" w:rsidR="00284617" w:rsidRPr="009D287F" w:rsidRDefault="00284617" w:rsidP="004108F3">
            <w:pPr>
              <w:spacing w:after="0" w:line="240" w:lineRule="auto"/>
              <w:jc w:val="right"/>
              <w:rPr>
                <w:rFonts w:cstheme="minorHAnsi"/>
              </w:rPr>
            </w:pPr>
            <w:r w:rsidRPr="009D287F">
              <w:rPr>
                <w:color w:val="000000"/>
                <w:sz w:val="18"/>
              </w:rPr>
              <w:t>20 000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D58A43" w14:textId="6CCB5E5A" w:rsidR="00284617" w:rsidRPr="009D287F" w:rsidRDefault="00284617" w:rsidP="004108F3">
            <w:pPr>
              <w:spacing w:after="0" w:line="240" w:lineRule="auto"/>
              <w:jc w:val="right"/>
              <w:rPr>
                <w:rFonts w:cstheme="minorHAnsi"/>
              </w:rPr>
            </w:pP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2609C7" w14:textId="77777777" w:rsidR="00284617" w:rsidRPr="009D287F" w:rsidRDefault="00284617" w:rsidP="004108F3">
            <w:pPr>
              <w:spacing w:after="0" w:line="240" w:lineRule="auto"/>
              <w:jc w:val="right"/>
              <w:rPr>
                <w:rFonts w:cstheme="minorHAnsi"/>
              </w:rPr>
            </w:pPr>
            <w:r w:rsidRPr="009D287F">
              <w:rPr>
                <w:color w:val="000000"/>
                <w:sz w:val="18"/>
              </w:rPr>
              <w:t xml:space="preserve">35 932 </w:t>
            </w:r>
          </w:p>
        </w:tc>
      </w:tr>
      <w:tr w:rsidR="00284617" w:rsidRPr="009D287F" w14:paraId="76FAD08E"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C537BF" w14:textId="77777777" w:rsidR="00284617" w:rsidRPr="009D287F" w:rsidRDefault="00284617" w:rsidP="008314DC">
            <w:pPr>
              <w:spacing w:after="0" w:line="240" w:lineRule="auto"/>
              <w:ind w:right="60"/>
              <w:rPr>
                <w:rFonts w:cstheme="minorHAnsi"/>
              </w:rPr>
            </w:pPr>
            <w:r w:rsidRPr="009D287F">
              <w:rPr>
                <w:color w:val="000000"/>
                <w:sz w:val="18"/>
              </w:rPr>
              <w:t>1997</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F8544F" w14:textId="77777777" w:rsidR="00284617" w:rsidRPr="009D287F" w:rsidRDefault="00284617" w:rsidP="008314DC">
            <w:pPr>
              <w:spacing w:after="0" w:line="240" w:lineRule="auto"/>
              <w:ind w:right="62"/>
              <w:rPr>
                <w:rFonts w:cstheme="minorHAnsi"/>
              </w:rPr>
            </w:pPr>
            <w:r w:rsidRPr="009D287F">
              <w:rPr>
                <w:color w:val="000000"/>
                <w:sz w:val="18"/>
              </w:rPr>
              <w:t>1995-imiit F-imi 60 %-imik annikillisaasoqarpoq</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C71DD6" w14:textId="77777777" w:rsidR="00284617" w:rsidRPr="009D287F" w:rsidRDefault="00284617" w:rsidP="004108F3">
            <w:pPr>
              <w:spacing w:after="0" w:line="240" w:lineRule="auto"/>
              <w:jc w:val="right"/>
              <w:rPr>
                <w:rFonts w:cstheme="minorHAnsi"/>
              </w:rPr>
            </w:pPr>
            <w:r w:rsidRPr="009D287F">
              <w:rPr>
                <w:color w:val="000000"/>
                <w:sz w:val="18"/>
              </w:rPr>
              <w:t>13 000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D06AFE" w14:textId="77777777" w:rsidR="00284617" w:rsidRPr="009D287F" w:rsidRDefault="00284617" w:rsidP="004108F3">
            <w:pPr>
              <w:spacing w:after="0" w:line="240" w:lineRule="auto"/>
              <w:jc w:val="right"/>
              <w:rPr>
                <w:rFonts w:cstheme="minorHAnsi"/>
              </w:rPr>
            </w:pPr>
            <w:r w:rsidRPr="009D287F">
              <w:rPr>
                <w:color w:val="000000"/>
                <w:sz w:val="18"/>
              </w:rPr>
              <w:t xml:space="preserve">15 000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A55A5C" w14:textId="32E91543" w:rsidR="00284617" w:rsidRPr="009D287F" w:rsidRDefault="00284617" w:rsidP="004108F3">
            <w:pPr>
              <w:spacing w:after="0" w:line="240" w:lineRule="auto"/>
              <w:jc w:val="right"/>
              <w:rPr>
                <w:rFonts w:cstheme="minorHAnsi"/>
              </w:rPr>
            </w:pP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8824DB" w14:textId="77777777" w:rsidR="00284617" w:rsidRPr="009D287F" w:rsidRDefault="00284617" w:rsidP="004108F3">
            <w:pPr>
              <w:spacing w:after="0" w:line="240" w:lineRule="auto"/>
              <w:jc w:val="right"/>
              <w:rPr>
                <w:rFonts w:cstheme="minorHAnsi"/>
              </w:rPr>
            </w:pPr>
            <w:r w:rsidRPr="009D287F">
              <w:rPr>
                <w:color w:val="000000"/>
                <w:sz w:val="18"/>
              </w:rPr>
              <w:t xml:space="preserve">30 309 </w:t>
            </w:r>
          </w:p>
        </w:tc>
      </w:tr>
      <w:tr w:rsidR="00284617" w:rsidRPr="009D287F" w14:paraId="73FE4D24"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1FC01D" w14:textId="77777777" w:rsidR="00284617" w:rsidRPr="009D287F" w:rsidRDefault="00284617" w:rsidP="008314DC">
            <w:pPr>
              <w:spacing w:after="0" w:line="240" w:lineRule="auto"/>
              <w:ind w:right="60"/>
              <w:rPr>
                <w:rFonts w:cstheme="minorHAnsi"/>
              </w:rPr>
            </w:pPr>
            <w:r w:rsidRPr="009D287F">
              <w:rPr>
                <w:color w:val="000000"/>
                <w:sz w:val="18"/>
              </w:rPr>
              <w:t>1998</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19DAFF" w14:textId="77777777" w:rsidR="00284617" w:rsidRPr="009D287F" w:rsidRDefault="00284617" w:rsidP="008314DC">
            <w:pPr>
              <w:spacing w:after="0" w:line="240" w:lineRule="auto"/>
              <w:ind w:right="62"/>
              <w:rPr>
                <w:rFonts w:cstheme="minorHAnsi"/>
              </w:rPr>
            </w:pPr>
            <w:r w:rsidRPr="009D287F">
              <w:rPr>
                <w:color w:val="000000"/>
                <w:sz w:val="18"/>
              </w:rPr>
              <w:t>1996-imiit F-imi 70 %-imik annikillisaasoqarpoq</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F346E6" w14:textId="77777777" w:rsidR="00284617" w:rsidRPr="009D287F" w:rsidRDefault="00284617" w:rsidP="004108F3">
            <w:pPr>
              <w:spacing w:after="0" w:line="240" w:lineRule="auto"/>
              <w:jc w:val="right"/>
              <w:rPr>
                <w:rFonts w:cstheme="minorHAnsi"/>
              </w:rPr>
            </w:pPr>
            <w:r w:rsidRPr="009D287F">
              <w:rPr>
                <w:color w:val="000000"/>
                <w:sz w:val="18"/>
              </w:rPr>
              <w:t xml:space="preserve">11 000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F3AC5D" w14:textId="77777777" w:rsidR="00284617" w:rsidRPr="009D287F" w:rsidRDefault="00284617" w:rsidP="004108F3">
            <w:pPr>
              <w:spacing w:after="0" w:line="240" w:lineRule="auto"/>
              <w:jc w:val="right"/>
              <w:rPr>
                <w:rFonts w:cstheme="minorHAnsi"/>
              </w:rPr>
            </w:pPr>
            <w:r w:rsidRPr="009D287F">
              <w:rPr>
                <w:color w:val="000000"/>
                <w:sz w:val="18"/>
              </w:rPr>
              <w:t>10 000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283836" w14:textId="77777777" w:rsidR="00284617" w:rsidRPr="009D287F" w:rsidRDefault="00284617" w:rsidP="004108F3">
            <w:pPr>
              <w:spacing w:after="0" w:line="240" w:lineRule="auto"/>
              <w:jc w:val="right"/>
              <w:rPr>
                <w:rFonts w:cstheme="minorHAnsi"/>
              </w:rPr>
            </w:pPr>
            <w:r w:rsidRPr="009D287F">
              <w:rPr>
                <w:color w:val="000000"/>
                <w:sz w:val="18"/>
              </w:rPr>
              <w:t xml:space="preserve">8 100 </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0153F2" w14:textId="77777777" w:rsidR="00284617" w:rsidRPr="009D287F" w:rsidRDefault="00284617" w:rsidP="004108F3">
            <w:pPr>
              <w:spacing w:after="0" w:line="240" w:lineRule="auto"/>
              <w:jc w:val="right"/>
              <w:rPr>
                <w:rFonts w:cstheme="minorHAnsi"/>
              </w:rPr>
            </w:pPr>
            <w:r w:rsidRPr="009D287F">
              <w:rPr>
                <w:color w:val="000000"/>
                <w:sz w:val="18"/>
              </w:rPr>
              <w:t xml:space="preserve">20 382 </w:t>
            </w:r>
          </w:p>
        </w:tc>
      </w:tr>
      <w:tr w:rsidR="00284617" w:rsidRPr="009D287F" w14:paraId="101E74C1"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E2634C" w14:textId="77777777" w:rsidR="00284617" w:rsidRPr="009D287F" w:rsidRDefault="00284617" w:rsidP="008314DC">
            <w:pPr>
              <w:spacing w:after="0" w:line="240" w:lineRule="auto"/>
              <w:ind w:right="60"/>
              <w:rPr>
                <w:rFonts w:cstheme="minorHAnsi"/>
              </w:rPr>
            </w:pPr>
            <w:r w:rsidRPr="009D287F">
              <w:rPr>
                <w:color w:val="000000"/>
                <w:sz w:val="18"/>
              </w:rPr>
              <w:t>1999</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08594F" w14:textId="77777777" w:rsidR="00284617" w:rsidRPr="009D287F" w:rsidRDefault="00284617" w:rsidP="008314DC">
            <w:pPr>
              <w:spacing w:after="0" w:line="240" w:lineRule="auto"/>
              <w:ind w:right="62"/>
              <w:rPr>
                <w:rFonts w:cstheme="minorHAnsi"/>
              </w:rPr>
            </w:pPr>
            <w:r w:rsidRPr="009D287F">
              <w:rPr>
                <w:color w:val="000000"/>
                <w:sz w:val="18"/>
              </w:rPr>
              <w:t>1997-imiit F-imi 65 %-imik annikillisaasoqarpoq</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5731E5" w14:textId="77777777" w:rsidR="00284617" w:rsidRPr="009D287F" w:rsidRDefault="00284617" w:rsidP="004108F3">
            <w:pPr>
              <w:spacing w:after="0" w:line="240" w:lineRule="auto"/>
              <w:jc w:val="right"/>
              <w:rPr>
                <w:rFonts w:cstheme="minorHAnsi"/>
              </w:rPr>
            </w:pPr>
            <w:r w:rsidRPr="009D287F">
              <w:rPr>
                <w:color w:val="000000"/>
                <w:sz w:val="18"/>
              </w:rPr>
              <w:t xml:space="preserve">11 000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220451" w14:textId="77777777" w:rsidR="00284617" w:rsidRPr="009D287F" w:rsidRDefault="00284617" w:rsidP="004108F3">
            <w:pPr>
              <w:spacing w:after="0" w:line="240" w:lineRule="auto"/>
              <w:jc w:val="right"/>
              <w:rPr>
                <w:rFonts w:cstheme="minorHAnsi"/>
              </w:rPr>
            </w:pPr>
            <w:r w:rsidRPr="009D287F">
              <w:rPr>
                <w:color w:val="000000"/>
                <w:sz w:val="18"/>
              </w:rPr>
              <w:t>10 000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0C875E" w14:textId="77777777" w:rsidR="00284617" w:rsidRPr="009D287F" w:rsidRDefault="00284617" w:rsidP="004108F3">
            <w:pPr>
              <w:spacing w:after="0" w:line="240" w:lineRule="auto"/>
              <w:jc w:val="right"/>
              <w:rPr>
                <w:rFonts w:cstheme="minorHAnsi"/>
              </w:rPr>
            </w:pPr>
            <w:r w:rsidRPr="009D287F">
              <w:rPr>
                <w:color w:val="000000"/>
                <w:sz w:val="18"/>
              </w:rPr>
              <w:t xml:space="preserve">8 000 </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B2095F" w14:textId="77777777" w:rsidR="00284617" w:rsidRPr="009D287F" w:rsidRDefault="00284617" w:rsidP="004108F3">
            <w:pPr>
              <w:spacing w:after="0" w:line="240" w:lineRule="auto"/>
              <w:jc w:val="right"/>
              <w:rPr>
                <w:rFonts w:cstheme="minorHAnsi"/>
              </w:rPr>
            </w:pPr>
            <w:r w:rsidRPr="009D287F">
              <w:rPr>
                <w:color w:val="000000"/>
                <w:sz w:val="18"/>
              </w:rPr>
              <w:t xml:space="preserve">20 371 </w:t>
            </w:r>
          </w:p>
        </w:tc>
      </w:tr>
      <w:tr w:rsidR="00284617" w:rsidRPr="009D287F" w14:paraId="0ACB9DC5"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71D1AC" w14:textId="77777777" w:rsidR="00284617" w:rsidRPr="009D287F" w:rsidRDefault="00284617" w:rsidP="008314DC">
            <w:pPr>
              <w:spacing w:after="0" w:line="240" w:lineRule="auto"/>
              <w:ind w:right="60"/>
              <w:rPr>
                <w:rFonts w:cstheme="minorHAnsi"/>
              </w:rPr>
            </w:pPr>
            <w:r w:rsidRPr="009D287F">
              <w:rPr>
                <w:color w:val="000000"/>
                <w:sz w:val="18"/>
              </w:rPr>
              <w:t xml:space="preserve">2000 </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85B136" w14:textId="77777777" w:rsidR="00284617" w:rsidRPr="009D287F" w:rsidRDefault="00284617" w:rsidP="008314DC">
            <w:pPr>
              <w:spacing w:after="0" w:line="240" w:lineRule="auto"/>
              <w:ind w:right="62"/>
              <w:rPr>
                <w:rFonts w:cstheme="minorHAnsi"/>
              </w:rPr>
            </w:pPr>
            <w:r w:rsidRPr="009D287F">
              <w:rPr>
                <w:color w:val="000000"/>
                <w:sz w:val="18"/>
              </w:rPr>
              <w:t>1998-imiit F-imi 60 %-imik annikillisaasoqarpoq</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EC5D08" w14:textId="77777777" w:rsidR="00284617" w:rsidRPr="009D287F" w:rsidRDefault="00284617" w:rsidP="004108F3">
            <w:pPr>
              <w:spacing w:after="0" w:line="240" w:lineRule="auto"/>
              <w:jc w:val="right"/>
              <w:rPr>
                <w:rFonts w:cstheme="minorHAnsi"/>
              </w:rPr>
            </w:pPr>
            <w:r w:rsidRPr="009D287F">
              <w:rPr>
                <w:color w:val="000000"/>
                <w:sz w:val="18"/>
              </w:rPr>
              <w:t xml:space="preserve">11 000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B9AB69" w14:textId="77777777" w:rsidR="00284617" w:rsidRPr="009D287F" w:rsidRDefault="00284617" w:rsidP="004108F3">
            <w:pPr>
              <w:spacing w:after="0" w:line="240" w:lineRule="auto"/>
              <w:jc w:val="right"/>
              <w:rPr>
                <w:rFonts w:cstheme="minorHAnsi"/>
              </w:rPr>
            </w:pPr>
            <w:r w:rsidRPr="009D287F">
              <w:rPr>
                <w:color w:val="000000"/>
                <w:sz w:val="18"/>
              </w:rPr>
              <w:t>10 000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F1BB21" w14:textId="77777777" w:rsidR="00284617" w:rsidRPr="009D287F" w:rsidRDefault="00284617" w:rsidP="004108F3">
            <w:pPr>
              <w:spacing w:after="0" w:line="240" w:lineRule="auto"/>
              <w:jc w:val="right"/>
              <w:rPr>
                <w:rFonts w:cstheme="minorHAnsi"/>
              </w:rPr>
            </w:pPr>
            <w:r w:rsidRPr="009D287F">
              <w:rPr>
                <w:color w:val="000000"/>
                <w:sz w:val="18"/>
              </w:rPr>
              <w:t xml:space="preserve">8 000 </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A4AE9E" w14:textId="77777777" w:rsidR="00284617" w:rsidRPr="009D287F" w:rsidRDefault="00284617" w:rsidP="004108F3">
            <w:pPr>
              <w:spacing w:after="0" w:line="240" w:lineRule="auto"/>
              <w:jc w:val="right"/>
              <w:rPr>
                <w:rFonts w:cstheme="minorHAnsi"/>
              </w:rPr>
            </w:pPr>
            <w:r w:rsidRPr="009D287F">
              <w:rPr>
                <w:color w:val="000000"/>
                <w:sz w:val="18"/>
              </w:rPr>
              <w:t xml:space="preserve">644 26 </w:t>
            </w:r>
          </w:p>
        </w:tc>
      </w:tr>
      <w:tr w:rsidR="00284617" w:rsidRPr="009D287F" w14:paraId="59D4D2B5"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705526" w14:textId="77777777" w:rsidR="00284617" w:rsidRPr="009D287F" w:rsidRDefault="00284617" w:rsidP="008314DC">
            <w:pPr>
              <w:spacing w:after="0" w:line="240" w:lineRule="auto"/>
              <w:ind w:right="60"/>
              <w:rPr>
                <w:rFonts w:cstheme="minorHAnsi"/>
              </w:rPr>
            </w:pPr>
            <w:r w:rsidRPr="009D287F">
              <w:rPr>
                <w:color w:val="000000"/>
                <w:sz w:val="18"/>
              </w:rPr>
              <w:t>2001</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7F70B1" w14:textId="77777777" w:rsidR="00284617" w:rsidRPr="009D287F" w:rsidRDefault="00284617" w:rsidP="008314DC">
            <w:pPr>
              <w:spacing w:after="0" w:line="240" w:lineRule="auto"/>
              <w:ind w:right="62"/>
              <w:rPr>
                <w:rFonts w:cstheme="minorHAnsi"/>
              </w:rPr>
            </w:pPr>
            <w:r w:rsidRPr="009D287F">
              <w:rPr>
                <w:color w:val="000000"/>
                <w:sz w:val="18"/>
              </w:rPr>
              <w:t>1998-1999-imut pisarineqartuniit pisarineqartut ikinnerupput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1300A2" w14:textId="6F2EEA8C" w:rsidR="00284617" w:rsidRPr="009D287F" w:rsidRDefault="00284617" w:rsidP="004108F3">
            <w:pPr>
              <w:spacing w:after="0" w:line="240" w:lineRule="auto"/>
              <w:jc w:val="right"/>
              <w:rPr>
                <w:rFonts w:cstheme="minorHAnsi"/>
              </w:rPr>
            </w:pPr>
            <w:r w:rsidRPr="009D287F">
              <w:rPr>
                <w:color w:val="000000"/>
                <w:sz w:val="18"/>
              </w:rPr>
              <w:t>20 000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0C0186" w14:textId="77777777" w:rsidR="00284617" w:rsidRPr="009D287F" w:rsidRDefault="00284617" w:rsidP="004108F3">
            <w:pPr>
              <w:spacing w:after="0" w:line="240" w:lineRule="auto"/>
              <w:jc w:val="right"/>
              <w:rPr>
                <w:rFonts w:cstheme="minorHAnsi"/>
              </w:rPr>
            </w:pPr>
            <w:r w:rsidRPr="009D287F">
              <w:rPr>
                <w:color w:val="000000"/>
                <w:sz w:val="18"/>
              </w:rPr>
              <w:t>20 000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A32DC6" w14:textId="77777777" w:rsidR="00284617" w:rsidRPr="009D287F" w:rsidRDefault="00284617" w:rsidP="004108F3">
            <w:pPr>
              <w:spacing w:after="0" w:line="240" w:lineRule="auto"/>
              <w:jc w:val="right"/>
              <w:rPr>
                <w:rFonts w:cstheme="minorHAnsi"/>
              </w:rPr>
            </w:pPr>
            <w:r w:rsidRPr="009D287F">
              <w:rPr>
                <w:color w:val="000000"/>
                <w:sz w:val="18"/>
              </w:rPr>
              <w:t xml:space="preserve">14 500 </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1FD255" w14:textId="77777777" w:rsidR="00284617" w:rsidRPr="009D287F" w:rsidRDefault="00284617" w:rsidP="004108F3">
            <w:pPr>
              <w:spacing w:after="0" w:line="240" w:lineRule="auto"/>
              <w:jc w:val="right"/>
              <w:rPr>
                <w:rFonts w:cstheme="minorHAnsi"/>
              </w:rPr>
            </w:pPr>
            <w:r w:rsidRPr="009D287F">
              <w:rPr>
                <w:color w:val="000000"/>
                <w:sz w:val="18"/>
              </w:rPr>
              <w:t xml:space="preserve">27 291 </w:t>
            </w:r>
          </w:p>
        </w:tc>
      </w:tr>
      <w:tr w:rsidR="00284617" w:rsidRPr="009D287F" w14:paraId="694EF3D3"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A43CB3" w14:textId="77777777" w:rsidR="00284617" w:rsidRPr="009D287F" w:rsidRDefault="00284617" w:rsidP="008314DC">
            <w:pPr>
              <w:spacing w:after="0" w:line="240" w:lineRule="auto"/>
              <w:ind w:right="60"/>
              <w:rPr>
                <w:rFonts w:cstheme="minorHAnsi"/>
              </w:rPr>
            </w:pPr>
            <w:r w:rsidRPr="009D287F">
              <w:rPr>
                <w:color w:val="000000"/>
                <w:sz w:val="18"/>
              </w:rPr>
              <w:t>2002</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B97BCA" w14:textId="2CD8719B" w:rsidR="00284617" w:rsidRPr="009D287F" w:rsidRDefault="008314DC" w:rsidP="008314DC">
            <w:pPr>
              <w:spacing w:after="0" w:line="240" w:lineRule="auto"/>
              <w:ind w:right="62"/>
              <w:rPr>
                <w:rFonts w:cstheme="minorHAnsi"/>
              </w:rPr>
            </w:pPr>
            <w:r w:rsidRPr="009D287F">
              <w:rPr>
                <w:color w:val="000000"/>
                <w:sz w:val="18"/>
              </w:rPr>
              <w:t>F reduced below 0.67×F</w:t>
            </w:r>
            <w:r w:rsidRPr="009D287F">
              <w:rPr>
                <w:color w:val="000000"/>
                <w:sz w:val="18"/>
                <w:vertAlign w:val="subscript"/>
              </w:rPr>
              <w:t>MSY</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CEC947" w14:textId="5E4103D7" w:rsidR="00284617" w:rsidRPr="009D287F" w:rsidRDefault="00284617" w:rsidP="004108F3">
            <w:pPr>
              <w:spacing w:after="0" w:line="240" w:lineRule="auto"/>
              <w:jc w:val="right"/>
              <w:rPr>
                <w:rFonts w:cstheme="minorHAnsi"/>
              </w:rPr>
            </w:pPr>
            <w:r w:rsidRPr="009D287F">
              <w:rPr>
                <w:color w:val="000000"/>
                <w:sz w:val="18"/>
              </w:rPr>
              <w:t xml:space="preserve">21 000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0C7AE9" w14:textId="77777777" w:rsidR="00284617" w:rsidRPr="009D287F" w:rsidRDefault="00284617" w:rsidP="004108F3">
            <w:pPr>
              <w:spacing w:after="0" w:line="240" w:lineRule="auto"/>
              <w:jc w:val="right"/>
              <w:rPr>
                <w:rFonts w:cstheme="minorHAnsi"/>
              </w:rPr>
            </w:pPr>
            <w:r w:rsidRPr="009D287F">
              <w:rPr>
                <w:color w:val="000000"/>
                <w:sz w:val="18"/>
              </w:rPr>
              <w:t>20 000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D43FD7" w14:textId="77777777" w:rsidR="00284617" w:rsidRPr="009D287F" w:rsidRDefault="00284617" w:rsidP="004108F3">
            <w:pPr>
              <w:spacing w:after="0" w:line="240" w:lineRule="auto"/>
              <w:jc w:val="right"/>
              <w:rPr>
                <w:rFonts w:cstheme="minorHAnsi"/>
              </w:rPr>
            </w:pPr>
            <w:r w:rsidRPr="009D287F">
              <w:rPr>
                <w:color w:val="000000"/>
                <w:sz w:val="18"/>
              </w:rPr>
              <w:t xml:space="preserve">14 500 </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A21D67" w14:textId="77777777" w:rsidR="00284617" w:rsidRPr="009D287F" w:rsidRDefault="00284617" w:rsidP="004108F3">
            <w:pPr>
              <w:spacing w:after="0" w:line="240" w:lineRule="auto"/>
              <w:jc w:val="right"/>
              <w:rPr>
                <w:rFonts w:cstheme="minorHAnsi"/>
              </w:rPr>
            </w:pPr>
            <w:r w:rsidRPr="009D287F">
              <w:rPr>
                <w:color w:val="000000"/>
                <w:sz w:val="18"/>
              </w:rPr>
              <w:t xml:space="preserve">29 158 </w:t>
            </w:r>
          </w:p>
        </w:tc>
      </w:tr>
      <w:tr w:rsidR="00284617" w:rsidRPr="009D287F" w14:paraId="5EB87F5F"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ECC5B7" w14:textId="77777777" w:rsidR="00284617" w:rsidRPr="009D287F" w:rsidRDefault="00284617" w:rsidP="008314DC">
            <w:pPr>
              <w:spacing w:after="0" w:line="240" w:lineRule="auto"/>
              <w:ind w:right="60"/>
              <w:rPr>
                <w:rFonts w:cstheme="minorHAnsi"/>
              </w:rPr>
            </w:pPr>
            <w:r w:rsidRPr="009D287F">
              <w:rPr>
                <w:color w:val="000000"/>
                <w:sz w:val="18"/>
              </w:rPr>
              <w:t>2003</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69ABB6" w14:textId="22B40C06" w:rsidR="00284617" w:rsidRPr="009D287F" w:rsidRDefault="008314DC" w:rsidP="008314DC">
            <w:pPr>
              <w:spacing w:after="0" w:line="240" w:lineRule="auto"/>
              <w:ind w:right="62"/>
              <w:rPr>
                <w:rFonts w:cstheme="minorHAnsi"/>
              </w:rPr>
            </w:pPr>
            <w:r w:rsidRPr="009D287F">
              <w:rPr>
                <w:color w:val="000000"/>
                <w:sz w:val="18"/>
              </w:rPr>
              <w:t>F reduced below 0.67×F</w:t>
            </w:r>
            <w:r w:rsidRPr="009D287F">
              <w:rPr>
                <w:color w:val="000000"/>
                <w:sz w:val="18"/>
                <w:vertAlign w:val="subscript"/>
              </w:rPr>
              <w:t>MSY</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ED41BB" w14:textId="0B092A27" w:rsidR="00284617" w:rsidRPr="009D287F" w:rsidRDefault="00284617" w:rsidP="004108F3">
            <w:pPr>
              <w:spacing w:after="0" w:line="240" w:lineRule="auto"/>
              <w:jc w:val="right"/>
              <w:rPr>
                <w:rFonts w:cstheme="minorHAnsi"/>
              </w:rPr>
            </w:pPr>
            <w:r w:rsidRPr="009D287F">
              <w:rPr>
                <w:color w:val="000000"/>
                <w:sz w:val="18"/>
              </w:rPr>
              <w:t xml:space="preserve">23 000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FF69E5" w14:textId="77777777" w:rsidR="00284617" w:rsidRPr="009D287F" w:rsidRDefault="00284617" w:rsidP="004108F3">
            <w:pPr>
              <w:spacing w:after="0" w:line="240" w:lineRule="auto"/>
              <w:jc w:val="right"/>
              <w:rPr>
                <w:rFonts w:cstheme="minorHAnsi"/>
              </w:rPr>
            </w:pPr>
            <w:r w:rsidRPr="009D287F">
              <w:rPr>
                <w:color w:val="000000"/>
                <w:sz w:val="18"/>
              </w:rPr>
              <w:t xml:space="preserve">23 000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8E2A32" w14:textId="77777777" w:rsidR="00284617" w:rsidRPr="009D287F" w:rsidRDefault="00284617" w:rsidP="004108F3">
            <w:pPr>
              <w:spacing w:after="0" w:line="240" w:lineRule="auto"/>
              <w:jc w:val="right"/>
              <w:rPr>
                <w:rFonts w:cstheme="minorHAnsi"/>
              </w:rPr>
            </w:pPr>
            <w:r w:rsidRPr="009D287F">
              <w:rPr>
                <w:color w:val="000000"/>
                <w:sz w:val="18"/>
              </w:rPr>
              <w:t xml:space="preserve">14 500 </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F575E4" w14:textId="77777777" w:rsidR="00284617" w:rsidRPr="009D287F" w:rsidRDefault="00284617" w:rsidP="004108F3">
            <w:pPr>
              <w:spacing w:after="0" w:line="240" w:lineRule="auto"/>
              <w:jc w:val="right"/>
              <w:rPr>
                <w:rFonts w:cstheme="minorHAnsi"/>
              </w:rPr>
            </w:pPr>
            <w:r w:rsidRPr="009D287F">
              <w:rPr>
                <w:color w:val="000000"/>
                <w:sz w:val="18"/>
              </w:rPr>
              <w:t xml:space="preserve">30 891 </w:t>
            </w:r>
          </w:p>
        </w:tc>
      </w:tr>
      <w:tr w:rsidR="00284617" w:rsidRPr="009D287F" w14:paraId="15F495C9"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FB4DA7" w14:textId="77777777" w:rsidR="00284617" w:rsidRPr="009D287F" w:rsidRDefault="00284617" w:rsidP="008314DC">
            <w:pPr>
              <w:spacing w:after="0" w:line="240" w:lineRule="auto"/>
              <w:ind w:right="60"/>
              <w:rPr>
                <w:rFonts w:cstheme="minorHAnsi"/>
              </w:rPr>
            </w:pPr>
            <w:r w:rsidRPr="009D287F">
              <w:rPr>
                <w:color w:val="000000"/>
                <w:sz w:val="18"/>
              </w:rPr>
              <w:t>2004</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DF0052" w14:textId="4C94B782" w:rsidR="00284617" w:rsidRPr="009D287F" w:rsidRDefault="00284617" w:rsidP="008314DC">
            <w:pPr>
              <w:spacing w:after="0" w:line="240" w:lineRule="auto"/>
              <w:ind w:right="62"/>
              <w:rPr>
                <w:rFonts w:cstheme="minorHAnsi"/>
              </w:rPr>
            </w:pPr>
            <w:r w:rsidRPr="009D287F">
              <w:rPr>
                <w:color w:val="000000"/>
                <w:sz w:val="18"/>
              </w:rPr>
              <w:t>F reduced below 0.67×F</w:t>
            </w:r>
            <w:r w:rsidRPr="009D287F">
              <w:rPr>
                <w:color w:val="000000"/>
                <w:sz w:val="18"/>
                <w:vertAlign w:val="subscript"/>
              </w:rPr>
              <w:t>MSY</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1C1EE8" w14:textId="7EC0E827" w:rsidR="00284617" w:rsidRPr="009D287F" w:rsidRDefault="00284617" w:rsidP="004108F3">
            <w:pPr>
              <w:spacing w:after="0" w:line="240" w:lineRule="auto"/>
              <w:jc w:val="right"/>
              <w:rPr>
                <w:rFonts w:cstheme="minorHAnsi"/>
              </w:rPr>
            </w:pPr>
            <w:r w:rsidRPr="009D287F">
              <w:rPr>
                <w:color w:val="000000"/>
                <w:sz w:val="18"/>
              </w:rPr>
              <w:t>20 000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DA914F" w14:textId="77777777" w:rsidR="00284617" w:rsidRPr="009D287F" w:rsidRDefault="00284617" w:rsidP="004108F3">
            <w:pPr>
              <w:spacing w:after="0" w:line="240" w:lineRule="auto"/>
              <w:jc w:val="right"/>
              <w:rPr>
                <w:rFonts w:cstheme="minorHAnsi"/>
              </w:rPr>
            </w:pPr>
            <w:r w:rsidRPr="009D287F">
              <w:rPr>
                <w:color w:val="000000"/>
                <w:sz w:val="18"/>
              </w:rPr>
              <w:t xml:space="preserve">23 000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055440" w14:textId="77777777" w:rsidR="00284617" w:rsidRPr="009D287F" w:rsidRDefault="00284617" w:rsidP="004108F3">
            <w:pPr>
              <w:spacing w:after="0" w:line="240" w:lineRule="auto"/>
              <w:jc w:val="right"/>
              <w:rPr>
                <w:rFonts w:cstheme="minorHAnsi"/>
              </w:rPr>
            </w:pPr>
            <w:r w:rsidRPr="009D287F">
              <w:rPr>
                <w:color w:val="000000"/>
                <w:sz w:val="18"/>
              </w:rPr>
              <w:t xml:space="preserve">14 100 </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7DD8D8" w14:textId="77777777" w:rsidR="00284617" w:rsidRPr="009D287F" w:rsidRDefault="00284617" w:rsidP="004108F3">
            <w:pPr>
              <w:spacing w:after="0" w:line="240" w:lineRule="auto"/>
              <w:jc w:val="right"/>
              <w:rPr>
                <w:rFonts w:cstheme="minorHAnsi"/>
              </w:rPr>
            </w:pPr>
            <w:r w:rsidRPr="009D287F">
              <w:rPr>
                <w:color w:val="000000"/>
                <w:sz w:val="18"/>
              </w:rPr>
              <w:t xml:space="preserve">27 102 </w:t>
            </w:r>
          </w:p>
        </w:tc>
      </w:tr>
      <w:tr w:rsidR="00284617" w:rsidRPr="009D287F" w14:paraId="2C3DE61C"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230627" w14:textId="77777777" w:rsidR="00284617" w:rsidRPr="009D287F" w:rsidRDefault="00284617" w:rsidP="008314DC">
            <w:pPr>
              <w:spacing w:after="0" w:line="240" w:lineRule="auto"/>
              <w:ind w:right="60"/>
              <w:rPr>
                <w:rFonts w:cstheme="minorHAnsi"/>
              </w:rPr>
            </w:pPr>
            <w:r w:rsidRPr="009D287F">
              <w:rPr>
                <w:color w:val="000000"/>
                <w:sz w:val="18"/>
              </w:rPr>
              <w:t>2005</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AFE09B" w14:textId="77777777" w:rsidR="00284617" w:rsidRPr="009D287F" w:rsidRDefault="00284617" w:rsidP="008314DC">
            <w:pPr>
              <w:spacing w:after="0" w:line="240" w:lineRule="auto"/>
              <w:ind w:right="62"/>
              <w:rPr>
                <w:rFonts w:cstheme="minorHAnsi"/>
              </w:rPr>
            </w:pPr>
            <w:r w:rsidRPr="009D287F">
              <w:rPr>
                <w:color w:val="000000"/>
                <w:sz w:val="18"/>
              </w:rPr>
              <w:t>Effort reduced to 1/3 of the 2003 level</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487D5D" w14:textId="4B910200" w:rsidR="00284617" w:rsidRPr="009D287F" w:rsidRDefault="00284617" w:rsidP="004108F3">
            <w:pPr>
              <w:spacing w:after="0" w:line="240" w:lineRule="auto"/>
              <w:jc w:val="right"/>
              <w:rPr>
                <w:rFonts w:cstheme="minorHAnsi"/>
              </w:rPr>
            </w:pPr>
            <w:r w:rsidRPr="009D287F">
              <w:rPr>
                <w:color w:val="000000"/>
                <w:sz w:val="18"/>
              </w:rPr>
              <w:t xml:space="preserve">15 000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FE3791" w14:textId="77777777" w:rsidR="00284617" w:rsidRPr="009D287F" w:rsidRDefault="00284617" w:rsidP="004108F3">
            <w:pPr>
              <w:spacing w:after="0" w:line="240" w:lineRule="auto"/>
              <w:jc w:val="right"/>
              <w:rPr>
                <w:rFonts w:cstheme="minorHAnsi"/>
              </w:rPr>
            </w:pPr>
            <w:r w:rsidRPr="009D287F">
              <w:rPr>
                <w:color w:val="000000"/>
                <w:sz w:val="18"/>
              </w:rPr>
              <w:t xml:space="preserve">15 000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A6AD43" w14:textId="77777777" w:rsidR="00284617" w:rsidRPr="009D287F" w:rsidRDefault="00284617" w:rsidP="004108F3">
            <w:pPr>
              <w:spacing w:after="0" w:line="240" w:lineRule="auto"/>
              <w:jc w:val="right"/>
              <w:rPr>
                <w:rFonts w:cstheme="minorHAnsi"/>
              </w:rPr>
            </w:pPr>
            <w:r w:rsidRPr="009D287F">
              <w:rPr>
                <w:color w:val="000000"/>
                <w:sz w:val="18"/>
              </w:rPr>
              <w:t xml:space="preserve">12 000 </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51B948" w14:textId="77777777" w:rsidR="00284617" w:rsidRPr="009D287F" w:rsidRDefault="00284617" w:rsidP="004108F3">
            <w:pPr>
              <w:spacing w:after="0" w:line="240" w:lineRule="auto"/>
              <w:jc w:val="right"/>
              <w:rPr>
                <w:rFonts w:cstheme="minorHAnsi"/>
              </w:rPr>
            </w:pPr>
            <w:r w:rsidRPr="009D287F">
              <w:rPr>
                <w:color w:val="000000"/>
                <w:sz w:val="18"/>
              </w:rPr>
              <w:t xml:space="preserve">24 249 </w:t>
            </w:r>
          </w:p>
        </w:tc>
      </w:tr>
      <w:tr w:rsidR="00284617" w:rsidRPr="009D287F" w14:paraId="1EED1B46"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B189D3" w14:textId="77777777" w:rsidR="00284617" w:rsidRPr="009D287F" w:rsidRDefault="00284617" w:rsidP="008314DC">
            <w:pPr>
              <w:spacing w:after="0" w:line="240" w:lineRule="auto"/>
              <w:ind w:right="60"/>
              <w:rPr>
                <w:rFonts w:cstheme="minorHAnsi"/>
              </w:rPr>
            </w:pPr>
            <w:r w:rsidRPr="009D287F">
              <w:rPr>
                <w:color w:val="000000"/>
                <w:sz w:val="18"/>
              </w:rPr>
              <w:t>2006</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0152B1" w14:textId="77777777" w:rsidR="00284617" w:rsidRPr="009D287F" w:rsidRDefault="00284617" w:rsidP="008314DC">
            <w:pPr>
              <w:spacing w:after="0" w:line="240" w:lineRule="auto"/>
              <w:ind w:right="62"/>
              <w:rPr>
                <w:rFonts w:cstheme="minorHAnsi"/>
              </w:rPr>
            </w:pPr>
            <w:r w:rsidRPr="009D287F">
              <w:rPr>
                <w:color w:val="000000"/>
                <w:sz w:val="18"/>
              </w:rPr>
              <w:t>Effort reduced to 1/3 of the 2003 level</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CE57D8" w14:textId="25B1F3B5" w:rsidR="00284617" w:rsidRPr="009D287F" w:rsidRDefault="00284617" w:rsidP="004108F3">
            <w:pPr>
              <w:spacing w:after="0" w:line="240" w:lineRule="auto"/>
              <w:jc w:val="right"/>
              <w:rPr>
                <w:rFonts w:cstheme="minorHAnsi"/>
              </w:rPr>
            </w:pPr>
            <w:r w:rsidRPr="009D287F">
              <w:rPr>
                <w:color w:val="000000"/>
                <w:sz w:val="18"/>
              </w:rPr>
              <w:t xml:space="preserve">15 000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0CE9F0" w14:textId="77777777" w:rsidR="00284617" w:rsidRPr="009D287F" w:rsidRDefault="00284617" w:rsidP="004108F3">
            <w:pPr>
              <w:spacing w:after="0" w:line="240" w:lineRule="auto"/>
              <w:jc w:val="right"/>
              <w:rPr>
                <w:rFonts w:cstheme="minorHAnsi"/>
              </w:rPr>
            </w:pPr>
            <w:r w:rsidRPr="009D287F">
              <w:rPr>
                <w:color w:val="000000"/>
                <w:sz w:val="18"/>
              </w:rPr>
              <w:t xml:space="preserve">15 000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776865" w14:textId="77777777" w:rsidR="00284617" w:rsidRPr="009D287F" w:rsidRDefault="00284617" w:rsidP="004108F3">
            <w:pPr>
              <w:spacing w:after="0" w:line="240" w:lineRule="auto"/>
              <w:jc w:val="right"/>
              <w:rPr>
                <w:rFonts w:cstheme="minorHAnsi"/>
              </w:rPr>
            </w:pPr>
            <w:r w:rsidRPr="009D287F">
              <w:rPr>
                <w:color w:val="000000"/>
                <w:sz w:val="18"/>
              </w:rPr>
              <w:t>10 000</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EC93C0" w14:textId="77777777" w:rsidR="00284617" w:rsidRPr="009D287F" w:rsidRDefault="00284617" w:rsidP="004108F3">
            <w:pPr>
              <w:spacing w:after="0" w:line="240" w:lineRule="auto"/>
              <w:jc w:val="right"/>
              <w:rPr>
                <w:rFonts w:cstheme="minorHAnsi"/>
              </w:rPr>
            </w:pPr>
            <w:r w:rsidRPr="009D287F">
              <w:rPr>
                <w:color w:val="000000"/>
                <w:sz w:val="18"/>
              </w:rPr>
              <w:t xml:space="preserve">21 432 </w:t>
            </w:r>
          </w:p>
        </w:tc>
      </w:tr>
      <w:tr w:rsidR="00284617" w:rsidRPr="009D287F" w14:paraId="6FD0BFA4"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3BFCD6" w14:textId="77777777" w:rsidR="00284617" w:rsidRPr="009D287F" w:rsidRDefault="00284617" w:rsidP="008314DC">
            <w:pPr>
              <w:spacing w:after="0" w:line="240" w:lineRule="auto"/>
              <w:ind w:right="60"/>
              <w:rPr>
                <w:rFonts w:cstheme="minorHAnsi"/>
              </w:rPr>
            </w:pPr>
            <w:r w:rsidRPr="009D287F">
              <w:rPr>
                <w:color w:val="000000"/>
                <w:sz w:val="18"/>
              </w:rPr>
              <w:t>2007:</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5F5E41" w14:textId="7F5B2194" w:rsidR="00284617" w:rsidRPr="009D287F" w:rsidRDefault="00284617" w:rsidP="008314DC">
            <w:pPr>
              <w:spacing w:after="0" w:line="240" w:lineRule="auto"/>
              <w:ind w:right="62"/>
              <w:rPr>
                <w:rFonts w:cstheme="minorHAnsi"/>
              </w:rPr>
            </w:pPr>
            <w:r w:rsidRPr="009D287F">
              <w:rPr>
                <w:color w:val="000000"/>
                <w:sz w:val="18"/>
              </w:rPr>
              <w:t>Adaptive management plan, start at 15000 tonnes</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AFCC84" w14:textId="3532CB29" w:rsidR="00284617" w:rsidRPr="009D287F" w:rsidRDefault="00284617" w:rsidP="004108F3">
            <w:pPr>
              <w:spacing w:after="0" w:line="240" w:lineRule="auto"/>
              <w:jc w:val="right"/>
              <w:rPr>
                <w:rFonts w:cstheme="minorHAnsi"/>
              </w:rPr>
            </w:pPr>
            <w:r w:rsidRPr="009D287F">
              <w:rPr>
                <w:color w:val="000000"/>
                <w:sz w:val="18"/>
              </w:rPr>
              <w:t xml:space="preserve">15 000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45A2D2" w14:textId="77777777" w:rsidR="00284617" w:rsidRPr="009D287F" w:rsidRDefault="00284617" w:rsidP="004108F3">
            <w:pPr>
              <w:spacing w:after="0" w:line="240" w:lineRule="auto"/>
              <w:jc w:val="right"/>
              <w:rPr>
                <w:rFonts w:cstheme="minorHAnsi"/>
              </w:rPr>
            </w:pPr>
            <w:r w:rsidRPr="009D287F">
              <w:rPr>
                <w:color w:val="000000"/>
                <w:sz w:val="18"/>
              </w:rPr>
              <w:t xml:space="preserve">15 000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8414F9" w14:textId="77777777" w:rsidR="00284617" w:rsidRPr="009D287F" w:rsidRDefault="00284617" w:rsidP="004108F3">
            <w:pPr>
              <w:spacing w:after="0" w:line="240" w:lineRule="auto"/>
              <w:jc w:val="right"/>
              <w:rPr>
                <w:rFonts w:cstheme="minorHAnsi"/>
              </w:rPr>
            </w:pPr>
            <w:r w:rsidRPr="009D287F">
              <w:rPr>
                <w:color w:val="000000"/>
                <w:sz w:val="18"/>
              </w:rPr>
              <w:t xml:space="preserve">11 700 </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25879F" w14:textId="77777777" w:rsidR="00284617" w:rsidRPr="009D287F" w:rsidRDefault="00284617" w:rsidP="004108F3">
            <w:pPr>
              <w:spacing w:after="0" w:line="240" w:lineRule="auto"/>
              <w:jc w:val="right"/>
              <w:rPr>
                <w:rFonts w:cstheme="minorHAnsi"/>
              </w:rPr>
            </w:pPr>
            <w:r w:rsidRPr="009D287F">
              <w:rPr>
                <w:color w:val="000000"/>
                <w:sz w:val="18"/>
              </w:rPr>
              <w:t xml:space="preserve">20 957 </w:t>
            </w:r>
          </w:p>
        </w:tc>
      </w:tr>
      <w:tr w:rsidR="00284617" w:rsidRPr="009D287F" w14:paraId="7C60F736"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54F176" w14:textId="77777777" w:rsidR="00284617" w:rsidRPr="009D287F" w:rsidRDefault="00284617" w:rsidP="008314DC">
            <w:pPr>
              <w:spacing w:after="0" w:line="240" w:lineRule="auto"/>
              <w:ind w:right="60"/>
              <w:rPr>
                <w:rFonts w:cstheme="minorHAnsi"/>
              </w:rPr>
            </w:pPr>
            <w:r w:rsidRPr="009D287F">
              <w:rPr>
                <w:color w:val="000000"/>
                <w:sz w:val="18"/>
              </w:rPr>
              <w:t>2008</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C01182" w14:textId="6BABFA69" w:rsidR="00284617" w:rsidRPr="009D287F" w:rsidRDefault="00284617" w:rsidP="008314DC">
            <w:pPr>
              <w:spacing w:after="0" w:line="240" w:lineRule="auto"/>
              <w:ind w:right="62"/>
              <w:rPr>
                <w:rFonts w:cstheme="minorHAnsi"/>
              </w:rPr>
            </w:pPr>
            <w:r w:rsidRPr="009D287F">
              <w:rPr>
                <w:color w:val="000000"/>
                <w:sz w:val="18"/>
              </w:rPr>
              <w:t>Adaptive management plan, start at 15000 tonnes</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6C99AB" w14:textId="0783EA0D" w:rsidR="00284617" w:rsidRPr="009D287F" w:rsidRDefault="00284617" w:rsidP="004108F3">
            <w:pPr>
              <w:spacing w:after="0" w:line="240" w:lineRule="auto"/>
              <w:jc w:val="right"/>
              <w:rPr>
                <w:rFonts w:cstheme="minorHAnsi"/>
              </w:rPr>
            </w:pPr>
            <w:r w:rsidRPr="009D287F">
              <w:rPr>
                <w:color w:val="000000"/>
                <w:sz w:val="18"/>
              </w:rPr>
              <w:t xml:space="preserve">15 000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500F43" w14:textId="77777777" w:rsidR="00284617" w:rsidRPr="009D287F" w:rsidRDefault="00284617" w:rsidP="004108F3">
            <w:pPr>
              <w:spacing w:after="0" w:line="240" w:lineRule="auto"/>
              <w:jc w:val="right"/>
              <w:rPr>
                <w:rFonts w:cstheme="minorHAnsi"/>
              </w:rPr>
            </w:pPr>
            <w:r w:rsidRPr="009D287F">
              <w:rPr>
                <w:color w:val="000000"/>
                <w:sz w:val="18"/>
              </w:rPr>
              <w:t xml:space="preserve">15 000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664485" w14:textId="77777777" w:rsidR="00284617" w:rsidRPr="009D287F" w:rsidRDefault="00284617" w:rsidP="004108F3">
            <w:pPr>
              <w:spacing w:after="0" w:line="240" w:lineRule="auto"/>
              <w:jc w:val="right"/>
              <w:rPr>
                <w:rFonts w:cstheme="minorHAnsi"/>
              </w:rPr>
            </w:pPr>
            <w:r w:rsidRPr="009D287F">
              <w:rPr>
                <w:color w:val="000000"/>
                <w:sz w:val="18"/>
              </w:rPr>
              <w:t xml:space="preserve">11 000 </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5F9195" w14:textId="77777777" w:rsidR="00284617" w:rsidRPr="009D287F" w:rsidRDefault="00284617" w:rsidP="004108F3">
            <w:pPr>
              <w:spacing w:after="0" w:line="240" w:lineRule="auto"/>
              <w:jc w:val="right"/>
              <w:rPr>
                <w:rFonts w:cstheme="minorHAnsi"/>
              </w:rPr>
            </w:pPr>
            <w:r w:rsidRPr="009D287F">
              <w:rPr>
                <w:color w:val="000000"/>
                <w:sz w:val="18"/>
              </w:rPr>
              <w:t xml:space="preserve">22 169 </w:t>
            </w:r>
          </w:p>
        </w:tc>
      </w:tr>
      <w:tr w:rsidR="00284617" w:rsidRPr="009D287F" w14:paraId="77F096AA"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F8DD03" w14:textId="77777777" w:rsidR="00284617" w:rsidRPr="009D287F" w:rsidRDefault="00284617" w:rsidP="008314DC">
            <w:pPr>
              <w:spacing w:after="0" w:line="240" w:lineRule="auto"/>
              <w:ind w:right="60"/>
              <w:rPr>
                <w:rFonts w:cstheme="minorHAnsi"/>
              </w:rPr>
            </w:pPr>
            <w:r w:rsidRPr="009D287F">
              <w:rPr>
                <w:color w:val="000000"/>
                <w:sz w:val="18"/>
              </w:rPr>
              <w:t>2009</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438273" w14:textId="5C1E47D4" w:rsidR="00284617" w:rsidRPr="009D287F" w:rsidRDefault="00284617" w:rsidP="008314DC">
            <w:pPr>
              <w:spacing w:after="0" w:line="240" w:lineRule="auto"/>
              <w:ind w:right="62"/>
              <w:rPr>
                <w:rFonts w:cstheme="minorHAnsi"/>
              </w:rPr>
            </w:pPr>
            <w:r w:rsidRPr="009D287F">
              <w:rPr>
                <w:color w:val="000000"/>
                <w:sz w:val="18"/>
              </w:rPr>
              <w:t>Adaptive management plan, reduce to 5000 tonnes</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F03EC1" w14:textId="22FC5AE9" w:rsidR="00284617" w:rsidRPr="009D287F" w:rsidRDefault="00284617" w:rsidP="004108F3">
            <w:pPr>
              <w:spacing w:after="0" w:line="240" w:lineRule="auto"/>
              <w:jc w:val="right"/>
              <w:rPr>
                <w:rFonts w:cstheme="minorHAnsi"/>
              </w:rPr>
            </w:pPr>
            <w:r w:rsidRPr="009D287F">
              <w:rPr>
                <w:color w:val="000000"/>
                <w:sz w:val="18"/>
              </w:rPr>
              <w:t>5000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A46F2A" w14:textId="77777777" w:rsidR="00284617" w:rsidRPr="009D287F" w:rsidRDefault="00284617" w:rsidP="004108F3">
            <w:pPr>
              <w:spacing w:after="0" w:line="240" w:lineRule="auto"/>
              <w:jc w:val="right"/>
              <w:rPr>
                <w:rFonts w:cstheme="minorHAnsi"/>
              </w:rPr>
            </w:pPr>
            <w:r w:rsidRPr="009D287F">
              <w:rPr>
                <w:color w:val="000000"/>
                <w:sz w:val="18"/>
              </w:rPr>
              <w:t xml:space="preserve">15 000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49A488" w14:textId="77777777" w:rsidR="00284617" w:rsidRPr="009D287F" w:rsidRDefault="00284617" w:rsidP="004108F3">
            <w:pPr>
              <w:spacing w:after="0" w:line="240" w:lineRule="auto"/>
              <w:jc w:val="right"/>
              <w:rPr>
                <w:rFonts w:cstheme="minorHAnsi"/>
              </w:rPr>
            </w:pPr>
            <w:r w:rsidRPr="009D287F">
              <w:rPr>
                <w:color w:val="000000"/>
                <w:sz w:val="18"/>
              </w:rPr>
              <w:t>10 000</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39BC11" w14:textId="77777777" w:rsidR="00284617" w:rsidRPr="009D287F" w:rsidRDefault="00284617" w:rsidP="004108F3">
            <w:pPr>
              <w:spacing w:after="0" w:line="240" w:lineRule="auto"/>
              <w:jc w:val="right"/>
              <w:rPr>
                <w:rFonts w:cstheme="minorHAnsi"/>
              </w:rPr>
            </w:pPr>
            <w:r w:rsidRPr="009D287F">
              <w:rPr>
                <w:color w:val="000000"/>
                <w:sz w:val="18"/>
              </w:rPr>
              <w:t xml:space="preserve">27 349 </w:t>
            </w:r>
          </w:p>
        </w:tc>
      </w:tr>
      <w:tr w:rsidR="00284617" w:rsidRPr="009D287F" w14:paraId="4EF12F23"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D0E454" w14:textId="77777777" w:rsidR="00284617" w:rsidRPr="009D287F" w:rsidRDefault="00284617" w:rsidP="008314DC">
            <w:pPr>
              <w:spacing w:after="0" w:line="240" w:lineRule="auto"/>
              <w:ind w:right="60"/>
              <w:rPr>
                <w:rFonts w:cstheme="minorHAnsi"/>
              </w:rPr>
            </w:pPr>
            <w:r w:rsidRPr="009D287F">
              <w:rPr>
                <w:color w:val="000000"/>
                <w:sz w:val="18"/>
              </w:rPr>
              <w:t>2010</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D44BFF" w14:textId="57889FC6" w:rsidR="00284617" w:rsidRPr="009D287F" w:rsidRDefault="00284617" w:rsidP="008314DC">
            <w:pPr>
              <w:spacing w:after="0" w:line="240" w:lineRule="auto"/>
              <w:ind w:right="62"/>
              <w:rPr>
                <w:rFonts w:cstheme="minorHAnsi"/>
              </w:rPr>
            </w:pPr>
            <w:r w:rsidRPr="009D287F">
              <w:rPr>
                <w:color w:val="000000"/>
                <w:sz w:val="18"/>
              </w:rPr>
              <w:t>Adaptive management plan, reduce to 5000 tonnes</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745B89" w14:textId="1D68ADB7" w:rsidR="00284617" w:rsidRPr="009D287F" w:rsidRDefault="00284617" w:rsidP="004108F3">
            <w:pPr>
              <w:spacing w:after="0" w:line="240" w:lineRule="auto"/>
              <w:jc w:val="right"/>
              <w:rPr>
                <w:rFonts w:cstheme="minorHAnsi"/>
              </w:rPr>
            </w:pPr>
            <w:r w:rsidRPr="009D287F">
              <w:rPr>
                <w:color w:val="000000"/>
                <w:sz w:val="18"/>
              </w:rPr>
              <w:t>5000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E8982D" w14:textId="77777777" w:rsidR="00284617" w:rsidRPr="009D287F" w:rsidRDefault="00284617" w:rsidP="004108F3">
            <w:pPr>
              <w:spacing w:after="0" w:line="240" w:lineRule="auto"/>
              <w:jc w:val="right"/>
              <w:rPr>
                <w:rFonts w:cstheme="minorHAnsi"/>
              </w:rPr>
            </w:pPr>
            <w:r w:rsidRPr="009D287F">
              <w:rPr>
                <w:color w:val="000000"/>
                <w:sz w:val="18"/>
              </w:rPr>
              <w:t xml:space="preserve">12 000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229E22" w14:textId="77777777" w:rsidR="00284617" w:rsidRPr="009D287F" w:rsidRDefault="00284617" w:rsidP="004108F3">
            <w:pPr>
              <w:spacing w:after="0" w:line="240" w:lineRule="auto"/>
              <w:jc w:val="right"/>
              <w:rPr>
                <w:rFonts w:cstheme="minorHAnsi"/>
              </w:rPr>
            </w:pPr>
            <w:r w:rsidRPr="009D287F">
              <w:rPr>
                <w:color w:val="000000"/>
                <w:sz w:val="18"/>
              </w:rPr>
              <w:t xml:space="preserve">12 000 </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196980" w14:textId="77777777" w:rsidR="00284617" w:rsidRPr="009D287F" w:rsidRDefault="00284617" w:rsidP="004108F3">
            <w:pPr>
              <w:spacing w:after="0" w:line="240" w:lineRule="auto"/>
              <w:jc w:val="right"/>
              <w:rPr>
                <w:rFonts w:cstheme="minorHAnsi"/>
              </w:rPr>
            </w:pPr>
            <w:r w:rsidRPr="009D287F">
              <w:rPr>
                <w:color w:val="000000"/>
                <w:sz w:val="18"/>
              </w:rPr>
              <w:t xml:space="preserve">25 995 </w:t>
            </w:r>
          </w:p>
        </w:tc>
      </w:tr>
      <w:tr w:rsidR="00284617" w:rsidRPr="009D287F" w14:paraId="64AEF4B2"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AA312D" w14:textId="77777777" w:rsidR="00284617" w:rsidRPr="009D287F" w:rsidRDefault="00284617" w:rsidP="008314DC">
            <w:pPr>
              <w:spacing w:after="0" w:line="240" w:lineRule="auto"/>
              <w:ind w:right="60"/>
              <w:rPr>
                <w:rFonts w:cstheme="minorHAnsi"/>
              </w:rPr>
            </w:pPr>
            <w:r w:rsidRPr="009D287F">
              <w:rPr>
                <w:color w:val="000000"/>
                <w:sz w:val="18"/>
              </w:rPr>
              <w:t>2011</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2D4E8F" w14:textId="77777777" w:rsidR="00284617" w:rsidRPr="009D287F" w:rsidRDefault="00284617" w:rsidP="008314DC">
            <w:pPr>
              <w:spacing w:after="0" w:line="240" w:lineRule="auto"/>
              <w:ind w:right="62"/>
              <w:rPr>
                <w:rFonts w:cstheme="minorHAnsi"/>
              </w:rPr>
            </w:pPr>
            <w:r w:rsidRPr="009D287F">
              <w:rPr>
                <w:color w:val="000000"/>
                <w:sz w:val="18"/>
              </w:rPr>
              <w:t>Adaptive management plan, reduce F substantially below F</w:t>
            </w:r>
            <w:r w:rsidRPr="009D287F">
              <w:rPr>
                <w:color w:val="000000"/>
                <w:sz w:val="18"/>
                <w:vertAlign w:val="subscript"/>
              </w:rPr>
              <w:t>MSY</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2B9B2B" w14:textId="0CEA5CC5" w:rsidR="00284617" w:rsidRPr="009D287F" w:rsidRDefault="00284617" w:rsidP="004108F3">
            <w:pPr>
              <w:spacing w:after="0" w:line="240" w:lineRule="auto"/>
              <w:jc w:val="right"/>
              <w:rPr>
                <w:rFonts w:cstheme="minorHAnsi"/>
              </w:rPr>
            </w:pPr>
            <w:r w:rsidRPr="009D287F">
              <w:rPr>
                <w:color w:val="000000"/>
                <w:sz w:val="18"/>
              </w:rPr>
              <w:t>5000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EC8495" w14:textId="77777777" w:rsidR="00284617" w:rsidRPr="009D287F" w:rsidRDefault="00284617" w:rsidP="004108F3">
            <w:pPr>
              <w:spacing w:after="0" w:line="240" w:lineRule="auto"/>
              <w:jc w:val="right"/>
              <w:rPr>
                <w:rFonts w:cstheme="minorHAnsi"/>
              </w:rPr>
            </w:pPr>
            <w:r w:rsidRPr="009D287F">
              <w:rPr>
                <w:color w:val="000000"/>
                <w:sz w:val="18"/>
              </w:rPr>
              <w:t>13 000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A7184D" w14:textId="77777777" w:rsidR="00284617" w:rsidRPr="009D287F" w:rsidRDefault="00284617" w:rsidP="004108F3">
            <w:pPr>
              <w:spacing w:after="0" w:line="240" w:lineRule="auto"/>
              <w:jc w:val="right"/>
              <w:rPr>
                <w:rFonts w:cstheme="minorHAnsi"/>
              </w:rPr>
            </w:pPr>
            <w:r w:rsidRPr="009D287F">
              <w:rPr>
                <w:color w:val="000000"/>
                <w:sz w:val="18"/>
              </w:rPr>
              <w:t xml:space="preserve">12 000 </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5C2973" w14:textId="77777777" w:rsidR="00284617" w:rsidRPr="009D287F" w:rsidRDefault="00284617" w:rsidP="004108F3">
            <w:pPr>
              <w:spacing w:after="0" w:line="240" w:lineRule="auto"/>
              <w:jc w:val="right"/>
              <w:rPr>
                <w:rFonts w:cstheme="minorHAnsi"/>
              </w:rPr>
            </w:pPr>
            <w:r w:rsidRPr="009D287F">
              <w:rPr>
                <w:color w:val="000000"/>
                <w:sz w:val="18"/>
              </w:rPr>
              <w:t>26 424</w:t>
            </w:r>
          </w:p>
        </w:tc>
      </w:tr>
      <w:tr w:rsidR="00284617" w:rsidRPr="009D287F" w14:paraId="0ECB2172"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EE3B4A" w14:textId="77777777" w:rsidR="00284617" w:rsidRPr="009D287F" w:rsidRDefault="00284617" w:rsidP="008314DC">
            <w:pPr>
              <w:spacing w:after="0" w:line="240" w:lineRule="auto"/>
              <w:ind w:right="60"/>
              <w:rPr>
                <w:rFonts w:cstheme="minorHAnsi"/>
              </w:rPr>
            </w:pPr>
            <w:r w:rsidRPr="009D287F">
              <w:rPr>
                <w:color w:val="000000"/>
                <w:sz w:val="18"/>
              </w:rPr>
              <w:t>2012</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654B92" w14:textId="77777777" w:rsidR="00284617" w:rsidRPr="009D287F" w:rsidRDefault="00284617" w:rsidP="008314DC">
            <w:pPr>
              <w:spacing w:after="0" w:line="240" w:lineRule="auto"/>
              <w:ind w:right="62"/>
              <w:rPr>
                <w:rFonts w:cstheme="minorHAnsi"/>
              </w:rPr>
            </w:pPr>
            <w:r w:rsidRPr="009D287F">
              <w:rPr>
                <w:color w:val="000000"/>
                <w:sz w:val="18"/>
              </w:rPr>
              <w:t>No directed fishery, multiannual management plan to be developed and implemented</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10D0AA" w14:textId="77777777" w:rsidR="00284617" w:rsidRPr="009D287F" w:rsidRDefault="00284617" w:rsidP="004108F3">
            <w:pPr>
              <w:spacing w:after="0" w:line="240" w:lineRule="auto"/>
              <w:jc w:val="right"/>
              <w:rPr>
                <w:rFonts w:cstheme="minorHAnsi"/>
              </w:rPr>
            </w:pPr>
            <w:r w:rsidRPr="009D287F">
              <w:rPr>
                <w:color w:val="000000"/>
                <w:sz w:val="18"/>
              </w:rPr>
              <w:t>-</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22058B" w14:textId="77777777" w:rsidR="00284617" w:rsidRPr="009D287F" w:rsidRDefault="00284617" w:rsidP="004108F3">
            <w:pPr>
              <w:spacing w:after="0" w:line="240" w:lineRule="auto"/>
              <w:jc w:val="right"/>
              <w:rPr>
                <w:rFonts w:cstheme="minorHAnsi"/>
              </w:rPr>
            </w:pPr>
            <w:r w:rsidRPr="009D287F">
              <w:rPr>
                <w:color w:val="000000"/>
                <w:sz w:val="18"/>
              </w:rPr>
              <w:t>13 000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3B5BAC" w14:textId="77777777" w:rsidR="00284617" w:rsidRPr="009D287F" w:rsidRDefault="00284617" w:rsidP="004108F3">
            <w:pPr>
              <w:spacing w:after="0" w:line="240" w:lineRule="auto"/>
              <w:jc w:val="right"/>
              <w:rPr>
                <w:rFonts w:cstheme="minorHAnsi"/>
              </w:rPr>
            </w:pPr>
            <w:r w:rsidRPr="009D287F">
              <w:rPr>
                <w:color w:val="000000"/>
                <w:sz w:val="18"/>
              </w:rPr>
              <w:t>13 000</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389579" w14:textId="77777777" w:rsidR="00284617" w:rsidRPr="009D287F" w:rsidRDefault="00284617" w:rsidP="004108F3">
            <w:pPr>
              <w:spacing w:after="0" w:line="240" w:lineRule="auto"/>
              <w:jc w:val="right"/>
              <w:rPr>
                <w:rFonts w:cstheme="minorHAnsi"/>
              </w:rPr>
            </w:pPr>
            <w:r w:rsidRPr="009D287F">
              <w:rPr>
                <w:color w:val="000000"/>
                <w:sz w:val="18"/>
              </w:rPr>
              <w:t xml:space="preserve">29 309 </w:t>
            </w:r>
          </w:p>
        </w:tc>
      </w:tr>
      <w:tr w:rsidR="00284617" w:rsidRPr="009D287F" w14:paraId="7E485F5F"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CEC7C4" w14:textId="77777777" w:rsidR="00284617" w:rsidRPr="009D287F" w:rsidRDefault="00284617" w:rsidP="008314DC">
            <w:pPr>
              <w:spacing w:after="0" w:line="240" w:lineRule="auto"/>
              <w:ind w:right="60"/>
              <w:rPr>
                <w:rFonts w:cstheme="minorHAnsi"/>
              </w:rPr>
            </w:pPr>
            <w:r w:rsidRPr="009D287F">
              <w:rPr>
                <w:color w:val="000000"/>
                <w:sz w:val="18"/>
              </w:rPr>
              <w:t>2013</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D26A45" w14:textId="77777777" w:rsidR="00284617" w:rsidRPr="009D287F" w:rsidRDefault="00284617" w:rsidP="008314DC">
            <w:pPr>
              <w:spacing w:after="0" w:line="240" w:lineRule="auto"/>
              <w:ind w:right="62"/>
              <w:rPr>
                <w:rFonts w:cstheme="minorHAnsi"/>
              </w:rPr>
            </w:pPr>
            <w:r w:rsidRPr="009D287F">
              <w:rPr>
                <w:color w:val="000000"/>
                <w:sz w:val="18"/>
              </w:rPr>
              <w:t>F reduced to F</w:t>
            </w:r>
            <w:r w:rsidRPr="009D287F">
              <w:rPr>
                <w:color w:val="000000"/>
                <w:sz w:val="18"/>
                <w:vertAlign w:val="subscript"/>
              </w:rPr>
              <w:t>MSY</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439827" w14:textId="5A1F85CC" w:rsidR="00284617" w:rsidRPr="009D287F" w:rsidRDefault="00284617" w:rsidP="004108F3">
            <w:pPr>
              <w:spacing w:after="0" w:line="240" w:lineRule="auto"/>
              <w:jc w:val="right"/>
              <w:rPr>
                <w:rFonts w:cstheme="minorHAnsi"/>
              </w:rPr>
            </w:pPr>
            <w:r w:rsidRPr="009D287F">
              <w:rPr>
                <w:color w:val="000000"/>
                <w:sz w:val="18"/>
              </w:rPr>
              <w:t>&lt; 20 000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310E20" w14:textId="77777777" w:rsidR="00284617" w:rsidRPr="009D287F" w:rsidRDefault="00284617" w:rsidP="004108F3">
            <w:pPr>
              <w:spacing w:after="0" w:line="240" w:lineRule="auto"/>
              <w:jc w:val="right"/>
              <w:rPr>
                <w:rFonts w:cstheme="minorHAnsi"/>
              </w:rPr>
            </w:pPr>
            <w:r w:rsidRPr="009D287F">
              <w:rPr>
                <w:color w:val="000000"/>
                <w:sz w:val="18"/>
              </w:rPr>
              <w:t xml:space="preserve">15 000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F7A211" w14:textId="77777777" w:rsidR="00284617" w:rsidRPr="009D287F" w:rsidRDefault="00284617" w:rsidP="004108F3">
            <w:pPr>
              <w:spacing w:after="0" w:line="240" w:lineRule="auto"/>
              <w:jc w:val="right"/>
              <w:rPr>
                <w:rFonts w:cstheme="minorHAnsi"/>
              </w:rPr>
            </w:pPr>
            <w:r w:rsidRPr="009D287F">
              <w:rPr>
                <w:color w:val="000000"/>
                <w:sz w:val="18"/>
              </w:rPr>
              <w:t>10 000</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1121BE" w14:textId="77777777" w:rsidR="00284617" w:rsidRPr="009D287F" w:rsidRDefault="00284617" w:rsidP="004108F3">
            <w:pPr>
              <w:spacing w:after="0" w:line="240" w:lineRule="auto"/>
              <w:jc w:val="right"/>
              <w:rPr>
                <w:rFonts w:cstheme="minorHAnsi"/>
              </w:rPr>
            </w:pPr>
            <w:r w:rsidRPr="009D287F">
              <w:rPr>
                <w:color w:val="000000"/>
                <w:sz w:val="18"/>
              </w:rPr>
              <w:t xml:space="preserve">27 045 </w:t>
            </w:r>
          </w:p>
        </w:tc>
      </w:tr>
      <w:tr w:rsidR="00284617" w:rsidRPr="009D287F" w14:paraId="544B9C89"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7FA856" w14:textId="77777777" w:rsidR="00284617" w:rsidRPr="009D287F" w:rsidRDefault="00284617" w:rsidP="008314DC">
            <w:pPr>
              <w:spacing w:after="0" w:line="240" w:lineRule="auto"/>
              <w:ind w:right="60"/>
              <w:rPr>
                <w:rFonts w:cstheme="minorHAnsi"/>
              </w:rPr>
            </w:pPr>
            <w:r w:rsidRPr="009D287F">
              <w:rPr>
                <w:color w:val="000000"/>
                <w:sz w:val="18"/>
              </w:rPr>
              <w:t>2014</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69C993" w14:textId="77777777" w:rsidR="00284617" w:rsidRPr="009D287F" w:rsidRDefault="00284617" w:rsidP="008314DC">
            <w:pPr>
              <w:spacing w:after="0" w:line="240" w:lineRule="auto"/>
              <w:ind w:right="62"/>
              <w:rPr>
                <w:rFonts w:cstheme="minorHAnsi"/>
              </w:rPr>
            </w:pPr>
            <w:r w:rsidRPr="009D287F">
              <w:rPr>
                <w:color w:val="000000"/>
                <w:sz w:val="18"/>
              </w:rPr>
              <w:t>F reduced to F</w:t>
            </w:r>
            <w:r w:rsidRPr="009D287F">
              <w:rPr>
                <w:color w:val="000000"/>
                <w:sz w:val="18"/>
                <w:vertAlign w:val="subscript"/>
              </w:rPr>
              <w:t>MSY</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67008C" w14:textId="1EAFF24D" w:rsidR="00284617" w:rsidRPr="009D287F" w:rsidRDefault="00284617" w:rsidP="004108F3">
            <w:pPr>
              <w:spacing w:after="0" w:line="240" w:lineRule="auto"/>
              <w:jc w:val="right"/>
              <w:rPr>
                <w:rFonts w:cstheme="minorHAnsi"/>
              </w:rPr>
            </w:pPr>
            <w:r w:rsidRPr="009D287F">
              <w:rPr>
                <w:color w:val="000000"/>
                <w:sz w:val="18"/>
              </w:rPr>
              <w:t>&lt; 20 000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8C9CF4" w14:textId="77777777" w:rsidR="00284617" w:rsidRPr="009D287F" w:rsidRDefault="00284617" w:rsidP="004108F3">
            <w:pPr>
              <w:spacing w:after="0" w:line="240" w:lineRule="auto"/>
              <w:jc w:val="right"/>
              <w:rPr>
                <w:rFonts w:cstheme="minorHAnsi"/>
              </w:rPr>
            </w:pPr>
            <w:r w:rsidRPr="009D287F">
              <w:rPr>
                <w:color w:val="000000"/>
                <w:sz w:val="18"/>
              </w:rPr>
              <w:t xml:space="preserve">12 500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6E08EB" w14:textId="77777777" w:rsidR="00284617" w:rsidRPr="009D287F" w:rsidRDefault="00284617" w:rsidP="004108F3">
            <w:pPr>
              <w:spacing w:after="0" w:line="240" w:lineRule="auto"/>
              <w:jc w:val="right"/>
              <w:rPr>
                <w:rFonts w:cstheme="minorHAnsi"/>
              </w:rPr>
            </w:pPr>
            <w:r w:rsidRPr="009D287F">
              <w:rPr>
                <w:color w:val="000000"/>
                <w:sz w:val="18"/>
              </w:rPr>
              <w:t xml:space="preserve">8 300 </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590CC4" w14:textId="77777777" w:rsidR="00284617" w:rsidRPr="009D287F" w:rsidRDefault="00284617" w:rsidP="004108F3">
            <w:pPr>
              <w:spacing w:after="0" w:line="240" w:lineRule="auto"/>
              <w:jc w:val="right"/>
              <w:rPr>
                <w:rFonts w:cstheme="minorHAnsi"/>
              </w:rPr>
            </w:pPr>
            <w:r w:rsidRPr="009D287F">
              <w:rPr>
                <w:color w:val="000000"/>
                <w:sz w:val="18"/>
              </w:rPr>
              <w:t xml:space="preserve">21 069 </w:t>
            </w:r>
          </w:p>
        </w:tc>
      </w:tr>
      <w:tr w:rsidR="00284617" w:rsidRPr="009D287F" w14:paraId="38622FFD"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C10BBC" w14:textId="77777777" w:rsidR="00284617" w:rsidRPr="009D287F" w:rsidRDefault="00284617" w:rsidP="008314DC">
            <w:pPr>
              <w:spacing w:after="0" w:line="240" w:lineRule="auto"/>
              <w:ind w:right="60"/>
              <w:rPr>
                <w:rFonts w:cstheme="minorHAnsi"/>
              </w:rPr>
            </w:pPr>
            <w:r w:rsidRPr="009D287F">
              <w:rPr>
                <w:color w:val="000000"/>
                <w:sz w:val="18"/>
              </w:rPr>
              <w:t>2015</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EC0E94" w14:textId="77777777" w:rsidR="00284617" w:rsidRPr="009D287F" w:rsidRDefault="00284617" w:rsidP="008314DC">
            <w:pPr>
              <w:spacing w:after="0" w:line="240" w:lineRule="auto"/>
              <w:ind w:right="62"/>
              <w:rPr>
                <w:rFonts w:cstheme="minorHAnsi"/>
              </w:rPr>
            </w:pPr>
            <w:r w:rsidRPr="009D287F">
              <w:rPr>
                <w:color w:val="000000"/>
                <w:sz w:val="18"/>
              </w:rPr>
              <w:t>F reduced to F</w:t>
            </w:r>
            <w:r w:rsidRPr="009D287F">
              <w:rPr>
                <w:color w:val="000000"/>
                <w:sz w:val="18"/>
                <w:vertAlign w:val="subscript"/>
              </w:rPr>
              <w:t>MSY</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F8112B" w14:textId="5996EFAA" w:rsidR="00284617" w:rsidRPr="009D287F" w:rsidRDefault="00284617" w:rsidP="004108F3">
            <w:pPr>
              <w:spacing w:after="0" w:line="240" w:lineRule="auto"/>
              <w:jc w:val="right"/>
              <w:rPr>
                <w:rFonts w:cstheme="minorHAnsi"/>
              </w:rPr>
            </w:pPr>
            <w:r w:rsidRPr="009D287F">
              <w:rPr>
                <w:color w:val="000000"/>
                <w:sz w:val="18"/>
              </w:rPr>
              <w:t>&lt; 25 000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B76A73" w14:textId="77777777" w:rsidR="00284617" w:rsidRPr="009D287F" w:rsidRDefault="00284617" w:rsidP="004108F3">
            <w:pPr>
              <w:spacing w:after="0" w:line="240" w:lineRule="auto"/>
              <w:jc w:val="right"/>
              <w:rPr>
                <w:rFonts w:cstheme="minorHAnsi"/>
              </w:rPr>
            </w:pPr>
            <w:r w:rsidRPr="009D287F">
              <w:rPr>
                <w:color w:val="000000"/>
                <w:sz w:val="18"/>
              </w:rPr>
              <w:t xml:space="preserve">14 100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7B90B9" w14:textId="77777777" w:rsidR="00284617" w:rsidRPr="009D287F" w:rsidRDefault="00284617" w:rsidP="004108F3">
            <w:pPr>
              <w:spacing w:after="0" w:line="240" w:lineRule="auto"/>
              <w:jc w:val="right"/>
              <w:rPr>
                <w:rFonts w:cstheme="minorHAnsi"/>
              </w:rPr>
            </w:pPr>
            <w:r w:rsidRPr="009D287F">
              <w:rPr>
                <w:color w:val="000000"/>
                <w:sz w:val="18"/>
              </w:rPr>
              <w:t xml:space="preserve">9 500 </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6BE5F9" w14:textId="77777777" w:rsidR="00284617" w:rsidRPr="009D287F" w:rsidRDefault="00284617" w:rsidP="004108F3">
            <w:pPr>
              <w:spacing w:after="0" w:line="240" w:lineRule="auto"/>
              <w:jc w:val="right"/>
              <w:rPr>
                <w:rFonts w:cstheme="minorHAnsi"/>
              </w:rPr>
            </w:pPr>
            <w:r w:rsidRPr="009D287F">
              <w:rPr>
                <w:color w:val="000000"/>
                <w:sz w:val="18"/>
              </w:rPr>
              <w:t xml:space="preserve">25 677 </w:t>
            </w:r>
          </w:p>
        </w:tc>
      </w:tr>
      <w:tr w:rsidR="00284617" w:rsidRPr="009D287F" w14:paraId="2CC9B117"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D7CF09" w14:textId="77777777" w:rsidR="00284617" w:rsidRPr="009D287F" w:rsidRDefault="00284617" w:rsidP="008314DC">
            <w:pPr>
              <w:spacing w:after="0" w:line="240" w:lineRule="auto"/>
              <w:ind w:right="60"/>
              <w:rPr>
                <w:rFonts w:cstheme="minorHAnsi"/>
              </w:rPr>
            </w:pPr>
            <w:r w:rsidRPr="009D287F">
              <w:rPr>
                <w:color w:val="000000"/>
                <w:sz w:val="18"/>
              </w:rPr>
              <w:t>2016</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2E42BE" w14:textId="77777777" w:rsidR="00284617" w:rsidRPr="009D287F" w:rsidRDefault="00284617" w:rsidP="008314DC">
            <w:pPr>
              <w:spacing w:after="0" w:line="240" w:lineRule="auto"/>
              <w:ind w:right="62"/>
              <w:rPr>
                <w:rFonts w:cstheme="minorHAnsi"/>
              </w:rPr>
            </w:pPr>
            <w:r w:rsidRPr="009D287F">
              <w:rPr>
                <w:color w:val="000000"/>
                <w:sz w:val="18"/>
              </w:rPr>
              <w:t>Fishing at F</w:t>
            </w:r>
            <w:r w:rsidRPr="009D287F">
              <w:rPr>
                <w:color w:val="000000"/>
                <w:sz w:val="18"/>
                <w:vertAlign w:val="subscript"/>
              </w:rPr>
              <w:t>MSY</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C34EE3" w14:textId="41EFA534" w:rsidR="00284617" w:rsidRPr="009D287F" w:rsidRDefault="00284617" w:rsidP="004108F3">
            <w:pPr>
              <w:spacing w:after="0" w:line="240" w:lineRule="auto"/>
              <w:jc w:val="right"/>
              <w:rPr>
                <w:rFonts w:cstheme="minorHAnsi"/>
              </w:rPr>
            </w:pPr>
            <w:r w:rsidRPr="009D287F">
              <w:rPr>
                <w:color w:val="000000"/>
                <w:sz w:val="18"/>
              </w:rPr>
              <w:t xml:space="preserve">&lt; 22 000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B62876" w14:textId="77777777" w:rsidR="00284617" w:rsidRPr="009D287F" w:rsidRDefault="00284617" w:rsidP="004108F3">
            <w:pPr>
              <w:spacing w:after="0" w:line="240" w:lineRule="auto"/>
              <w:jc w:val="right"/>
              <w:rPr>
                <w:rFonts w:cstheme="minorHAnsi"/>
              </w:rPr>
            </w:pPr>
            <w:r w:rsidRPr="009D287F">
              <w:rPr>
                <w:color w:val="000000"/>
                <w:sz w:val="18"/>
              </w:rPr>
              <w:t xml:space="preserve">12 400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3B3A71" w14:textId="77777777" w:rsidR="00284617" w:rsidRPr="009D287F" w:rsidRDefault="00284617" w:rsidP="004108F3">
            <w:pPr>
              <w:spacing w:after="0" w:line="240" w:lineRule="auto"/>
              <w:jc w:val="right"/>
              <w:rPr>
                <w:rFonts w:cstheme="minorHAnsi"/>
              </w:rPr>
            </w:pPr>
            <w:r w:rsidRPr="009D287F">
              <w:rPr>
                <w:color w:val="000000"/>
                <w:sz w:val="18"/>
              </w:rPr>
              <w:t xml:space="preserve">8 300 </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3DD964" w14:textId="77777777" w:rsidR="00284617" w:rsidRPr="009D287F" w:rsidRDefault="00284617" w:rsidP="004108F3">
            <w:pPr>
              <w:spacing w:after="0" w:line="240" w:lineRule="auto"/>
              <w:jc w:val="right"/>
              <w:rPr>
                <w:rFonts w:cstheme="minorHAnsi"/>
              </w:rPr>
            </w:pPr>
            <w:r w:rsidRPr="009D287F">
              <w:rPr>
                <w:color w:val="000000"/>
                <w:sz w:val="18"/>
              </w:rPr>
              <w:t xml:space="preserve">25 397 </w:t>
            </w:r>
          </w:p>
        </w:tc>
      </w:tr>
      <w:tr w:rsidR="00284617" w:rsidRPr="009D287F" w14:paraId="67F02A0F"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9B7813" w14:textId="77777777" w:rsidR="00284617" w:rsidRPr="009D287F" w:rsidRDefault="00284617" w:rsidP="008314DC">
            <w:pPr>
              <w:spacing w:after="0" w:line="240" w:lineRule="auto"/>
              <w:ind w:right="60"/>
              <w:rPr>
                <w:rFonts w:cstheme="minorHAnsi"/>
              </w:rPr>
            </w:pPr>
            <w:r w:rsidRPr="009D287F">
              <w:rPr>
                <w:color w:val="000000"/>
                <w:sz w:val="18"/>
              </w:rPr>
              <w:t>2017</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5A5DFF" w14:textId="77777777" w:rsidR="00284617" w:rsidRPr="009D287F" w:rsidRDefault="00284617" w:rsidP="008314DC">
            <w:pPr>
              <w:spacing w:after="0" w:line="240" w:lineRule="auto"/>
              <w:ind w:right="62"/>
              <w:rPr>
                <w:rFonts w:cstheme="minorHAnsi"/>
              </w:rPr>
            </w:pPr>
            <w:r w:rsidRPr="009D287F">
              <w:rPr>
                <w:color w:val="000000"/>
                <w:sz w:val="18"/>
              </w:rPr>
              <w:t>Fishing at F</w:t>
            </w:r>
            <w:r w:rsidRPr="009D287F">
              <w:rPr>
                <w:color w:val="000000"/>
                <w:sz w:val="18"/>
                <w:vertAlign w:val="subscript"/>
              </w:rPr>
              <w:t>MSY</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D4EB75" w14:textId="62423258" w:rsidR="00284617" w:rsidRPr="009D287F" w:rsidRDefault="00284617" w:rsidP="004108F3">
            <w:pPr>
              <w:spacing w:after="0" w:line="240" w:lineRule="auto"/>
              <w:jc w:val="right"/>
              <w:rPr>
                <w:rFonts w:cstheme="minorHAnsi"/>
              </w:rPr>
            </w:pPr>
            <w:r w:rsidRPr="009D287F">
              <w:rPr>
                <w:color w:val="000000"/>
                <w:sz w:val="18"/>
              </w:rPr>
              <w:t xml:space="preserve">&lt; 24 000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59D007" w14:textId="77777777" w:rsidR="00284617" w:rsidRPr="009D287F" w:rsidRDefault="00284617" w:rsidP="004108F3">
            <w:pPr>
              <w:spacing w:after="0" w:line="240" w:lineRule="auto"/>
              <w:jc w:val="right"/>
              <w:rPr>
                <w:rFonts w:cstheme="minorHAnsi"/>
              </w:rPr>
            </w:pPr>
            <w:r w:rsidRPr="009D287F">
              <w:rPr>
                <w:color w:val="000000"/>
                <w:sz w:val="18"/>
              </w:rPr>
              <w:t xml:space="preserve">13 500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8E854C" w14:textId="77777777" w:rsidR="00284617" w:rsidRPr="009D287F" w:rsidRDefault="00284617" w:rsidP="004108F3">
            <w:pPr>
              <w:spacing w:after="0" w:line="240" w:lineRule="auto"/>
              <w:jc w:val="right"/>
              <w:rPr>
                <w:rFonts w:cstheme="minorHAnsi"/>
              </w:rPr>
            </w:pPr>
            <w:r w:rsidRPr="009D287F">
              <w:rPr>
                <w:color w:val="000000"/>
                <w:sz w:val="18"/>
              </w:rPr>
              <w:t xml:space="preserve">9 000 </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9C658B" w14:textId="77777777" w:rsidR="00284617" w:rsidRPr="009D287F" w:rsidRDefault="00284617" w:rsidP="004108F3">
            <w:pPr>
              <w:spacing w:after="0" w:line="240" w:lineRule="auto"/>
              <w:jc w:val="right"/>
              <w:rPr>
                <w:rFonts w:cstheme="minorHAnsi"/>
              </w:rPr>
            </w:pPr>
            <w:r w:rsidRPr="009D287F">
              <w:rPr>
                <w:color w:val="000000"/>
                <w:sz w:val="18"/>
              </w:rPr>
              <w:t xml:space="preserve">23 466 </w:t>
            </w:r>
          </w:p>
        </w:tc>
      </w:tr>
      <w:tr w:rsidR="00284617" w:rsidRPr="009D287F" w14:paraId="5240E239"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8A73DF" w14:textId="77777777" w:rsidR="00284617" w:rsidRPr="009D287F" w:rsidRDefault="00284617" w:rsidP="008314DC">
            <w:pPr>
              <w:spacing w:after="0" w:line="240" w:lineRule="auto"/>
              <w:ind w:right="60"/>
              <w:rPr>
                <w:rFonts w:cstheme="minorHAnsi"/>
              </w:rPr>
            </w:pPr>
            <w:r w:rsidRPr="009D287F">
              <w:rPr>
                <w:color w:val="000000"/>
                <w:sz w:val="18"/>
              </w:rPr>
              <w:t>2018</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8BD899" w14:textId="77777777" w:rsidR="00284617" w:rsidRPr="009D287F" w:rsidRDefault="00284617" w:rsidP="008314DC">
            <w:pPr>
              <w:spacing w:after="0" w:line="240" w:lineRule="auto"/>
              <w:ind w:right="62"/>
              <w:rPr>
                <w:rFonts w:cstheme="minorHAnsi"/>
              </w:rPr>
            </w:pPr>
            <w:r w:rsidRPr="009D287F">
              <w:rPr>
                <w:color w:val="000000"/>
                <w:sz w:val="18"/>
              </w:rPr>
              <w:t>Fishing at F</w:t>
            </w:r>
            <w:r w:rsidRPr="009D287F">
              <w:rPr>
                <w:color w:val="000000"/>
                <w:sz w:val="18"/>
                <w:vertAlign w:val="subscript"/>
              </w:rPr>
              <w:t>MSY</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015454" w14:textId="52EAC065" w:rsidR="00284617" w:rsidRPr="009D287F" w:rsidRDefault="00284617" w:rsidP="004108F3">
            <w:pPr>
              <w:spacing w:after="0" w:line="240" w:lineRule="auto"/>
              <w:jc w:val="right"/>
              <w:rPr>
                <w:rFonts w:cstheme="minorHAnsi"/>
              </w:rPr>
            </w:pPr>
            <w:r w:rsidRPr="009D287F">
              <w:rPr>
                <w:color w:val="000000"/>
                <w:sz w:val="18"/>
              </w:rPr>
              <w:t xml:space="preserve">&lt; 24 000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0CDFF9" w14:textId="77777777" w:rsidR="00284617" w:rsidRPr="009D287F" w:rsidRDefault="00284617" w:rsidP="004108F3">
            <w:pPr>
              <w:spacing w:after="0" w:line="240" w:lineRule="auto"/>
              <w:jc w:val="right"/>
              <w:rPr>
                <w:rFonts w:cstheme="minorHAnsi"/>
              </w:rPr>
            </w:pPr>
            <w:r w:rsidRPr="009D287F">
              <w:rPr>
                <w:color w:val="000000"/>
                <w:sz w:val="18"/>
              </w:rPr>
              <w:t xml:space="preserve">13 535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F93BE9" w14:textId="77777777" w:rsidR="00284617" w:rsidRPr="009D287F" w:rsidRDefault="00284617" w:rsidP="004108F3">
            <w:pPr>
              <w:spacing w:after="0" w:line="240" w:lineRule="auto"/>
              <w:jc w:val="right"/>
              <w:rPr>
                <w:rFonts w:cstheme="minorHAnsi"/>
              </w:rPr>
            </w:pPr>
            <w:r w:rsidRPr="009D287F">
              <w:rPr>
                <w:color w:val="000000"/>
                <w:sz w:val="18"/>
              </w:rPr>
              <w:t xml:space="preserve">9 024 </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7C1510" w14:textId="77777777" w:rsidR="00284617" w:rsidRPr="009D287F" w:rsidRDefault="00284617" w:rsidP="004108F3">
            <w:pPr>
              <w:spacing w:after="0" w:line="240" w:lineRule="auto"/>
              <w:jc w:val="right"/>
              <w:rPr>
                <w:rFonts w:cstheme="minorHAnsi"/>
              </w:rPr>
            </w:pPr>
            <w:r w:rsidRPr="009D287F">
              <w:rPr>
                <w:color w:val="000000"/>
                <w:sz w:val="18"/>
              </w:rPr>
              <w:t xml:space="preserve">27 142 </w:t>
            </w:r>
          </w:p>
        </w:tc>
      </w:tr>
      <w:tr w:rsidR="00284617" w:rsidRPr="009D287F" w14:paraId="5962335C"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3395A0" w14:textId="77777777" w:rsidR="00284617" w:rsidRPr="009D287F" w:rsidRDefault="00284617" w:rsidP="008314DC">
            <w:pPr>
              <w:spacing w:after="0" w:line="240" w:lineRule="auto"/>
              <w:ind w:right="60"/>
              <w:rPr>
                <w:rFonts w:cstheme="minorHAnsi"/>
              </w:rPr>
            </w:pPr>
            <w:r w:rsidRPr="009D287F">
              <w:rPr>
                <w:color w:val="000000"/>
                <w:sz w:val="18"/>
              </w:rPr>
              <w:t>2019</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FFEAB3" w14:textId="77777777" w:rsidR="00284617" w:rsidRPr="009D287F" w:rsidRDefault="00284617" w:rsidP="008314DC">
            <w:pPr>
              <w:spacing w:after="0" w:line="240" w:lineRule="auto"/>
              <w:ind w:right="62"/>
              <w:rPr>
                <w:rFonts w:cstheme="minorHAnsi"/>
              </w:rPr>
            </w:pPr>
            <w:r w:rsidRPr="009D287F">
              <w:rPr>
                <w:color w:val="000000"/>
                <w:sz w:val="18"/>
              </w:rPr>
              <w:t>MSY approach</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DBAB1E" w14:textId="69D61336" w:rsidR="00284617" w:rsidRPr="009D287F" w:rsidRDefault="00284617" w:rsidP="004108F3">
            <w:pPr>
              <w:spacing w:after="0" w:line="240" w:lineRule="auto"/>
              <w:jc w:val="right"/>
              <w:rPr>
                <w:rFonts w:cstheme="minorHAnsi"/>
              </w:rPr>
            </w:pPr>
            <w:r w:rsidRPr="009D287F">
              <w:rPr>
                <w:color w:val="000000"/>
                <w:sz w:val="18"/>
              </w:rPr>
              <w:t xml:space="preserve">&lt; 24 150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4092C8" w14:textId="77777777" w:rsidR="00284617" w:rsidRPr="009D287F" w:rsidRDefault="00284617" w:rsidP="004108F3">
            <w:pPr>
              <w:spacing w:after="0" w:line="240" w:lineRule="auto"/>
              <w:jc w:val="right"/>
              <w:rPr>
                <w:rFonts w:cstheme="minorHAnsi"/>
              </w:rPr>
            </w:pPr>
            <w:r w:rsidRPr="009D287F">
              <w:rPr>
                <w:color w:val="000000"/>
                <w:sz w:val="18"/>
              </w:rPr>
              <w:t xml:space="preserve">13 621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4C10A6" w14:textId="77777777" w:rsidR="00284617" w:rsidRPr="009D287F" w:rsidRDefault="00284617" w:rsidP="004108F3">
            <w:pPr>
              <w:spacing w:after="0" w:line="240" w:lineRule="auto"/>
              <w:jc w:val="right"/>
              <w:rPr>
                <w:rFonts w:cstheme="minorHAnsi"/>
              </w:rPr>
            </w:pPr>
            <w:r w:rsidRPr="009D287F">
              <w:rPr>
                <w:color w:val="000000"/>
                <w:sz w:val="18"/>
              </w:rPr>
              <w:t xml:space="preserve">9 080 </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276BDF" w14:textId="77777777" w:rsidR="00284617" w:rsidRPr="009D287F" w:rsidRDefault="00284617" w:rsidP="004108F3">
            <w:pPr>
              <w:spacing w:after="0" w:line="240" w:lineRule="auto"/>
              <w:jc w:val="right"/>
              <w:rPr>
                <w:rFonts w:cstheme="minorHAnsi"/>
              </w:rPr>
            </w:pPr>
            <w:r w:rsidRPr="009D287F">
              <w:rPr>
                <w:color w:val="000000"/>
                <w:sz w:val="18"/>
              </w:rPr>
              <w:t xml:space="preserve">23 428 </w:t>
            </w:r>
          </w:p>
        </w:tc>
      </w:tr>
      <w:tr w:rsidR="00284617" w:rsidRPr="009D287F" w14:paraId="00BA3760"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593919" w14:textId="77777777" w:rsidR="00284617" w:rsidRPr="009D287F" w:rsidRDefault="00284617" w:rsidP="008314DC">
            <w:pPr>
              <w:spacing w:after="0" w:line="240" w:lineRule="auto"/>
              <w:ind w:right="60"/>
              <w:rPr>
                <w:rFonts w:cstheme="minorHAnsi"/>
              </w:rPr>
            </w:pPr>
            <w:r w:rsidRPr="009D287F">
              <w:rPr>
                <w:color w:val="000000"/>
                <w:sz w:val="18"/>
              </w:rPr>
              <w:t>2020</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F04468" w14:textId="77777777" w:rsidR="00284617" w:rsidRPr="009D287F" w:rsidRDefault="00284617" w:rsidP="008314DC">
            <w:pPr>
              <w:spacing w:after="0" w:line="240" w:lineRule="auto"/>
              <w:ind w:right="62"/>
              <w:rPr>
                <w:rFonts w:cstheme="minorHAnsi"/>
              </w:rPr>
            </w:pPr>
            <w:r w:rsidRPr="009D287F">
              <w:rPr>
                <w:color w:val="000000"/>
                <w:sz w:val="18"/>
              </w:rPr>
              <w:t>MSY approach</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7D18D5" w14:textId="41398590" w:rsidR="00284617" w:rsidRPr="009D287F" w:rsidRDefault="00284617" w:rsidP="004108F3">
            <w:pPr>
              <w:spacing w:after="0" w:line="240" w:lineRule="auto"/>
              <w:jc w:val="right"/>
              <w:rPr>
                <w:rFonts w:cstheme="minorHAnsi"/>
              </w:rPr>
            </w:pPr>
            <w:r w:rsidRPr="009D287F">
              <w:rPr>
                <w:color w:val="000000"/>
                <w:sz w:val="18"/>
              </w:rPr>
              <w:t>≤ 21 360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2E6F0E" w14:textId="77777777" w:rsidR="00284617" w:rsidRPr="009D287F" w:rsidRDefault="00284617" w:rsidP="004108F3">
            <w:pPr>
              <w:spacing w:after="0" w:line="240" w:lineRule="auto"/>
              <w:jc w:val="right"/>
              <w:rPr>
                <w:rFonts w:cstheme="minorHAnsi"/>
              </w:rPr>
            </w:pPr>
            <w:r w:rsidRPr="009D287F">
              <w:rPr>
                <w:color w:val="000000"/>
                <w:sz w:val="18"/>
              </w:rPr>
              <w:t xml:space="preserve">12 047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675775" w14:textId="77777777" w:rsidR="00284617" w:rsidRPr="009D287F" w:rsidRDefault="00284617" w:rsidP="004108F3">
            <w:pPr>
              <w:spacing w:after="0" w:line="240" w:lineRule="auto"/>
              <w:jc w:val="right"/>
              <w:rPr>
                <w:rFonts w:cstheme="minorHAnsi"/>
              </w:rPr>
            </w:pPr>
            <w:r w:rsidRPr="009D287F">
              <w:rPr>
                <w:color w:val="000000"/>
                <w:sz w:val="18"/>
              </w:rPr>
              <w:t xml:space="preserve">8 031 </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930883" w14:textId="77777777" w:rsidR="00284617" w:rsidRPr="009D287F" w:rsidRDefault="00284617" w:rsidP="004108F3">
            <w:pPr>
              <w:spacing w:after="0" w:line="240" w:lineRule="auto"/>
              <w:jc w:val="right"/>
              <w:rPr>
                <w:rFonts w:eastAsia="Calibri" w:cstheme="minorHAnsi"/>
                <w:color w:val="000000"/>
                <w:sz w:val="18"/>
                <w:szCs w:val="18"/>
              </w:rPr>
            </w:pPr>
            <w:r w:rsidRPr="009D287F">
              <w:rPr>
                <w:color w:val="000000"/>
                <w:sz w:val="18"/>
              </w:rPr>
              <w:t xml:space="preserve">22 669 </w:t>
            </w:r>
          </w:p>
        </w:tc>
      </w:tr>
      <w:tr w:rsidR="00284617" w:rsidRPr="009D287F" w14:paraId="637ABD8B"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EB10AE" w14:textId="77777777" w:rsidR="00284617" w:rsidRPr="009D287F" w:rsidRDefault="00284617" w:rsidP="008314DC">
            <w:pPr>
              <w:spacing w:after="0" w:line="240" w:lineRule="auto"/>
              <w:ind w:right="60"/>
              <w:rPr>
                <w:rFonts w:cstheme="minorHAnsi"/>
              </w:rPr>
            </w:pPr>
            <w:r w:rsidRPr="009D287F">
              <w:rPr>
                <w:color w:val="000000"/>
                <w:sz w:val="18"/>
              </w:rPr>
              <w:t>2021</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EBA809" w14:textId="77777777" w:rsidR="00284617" w:rsidRPr="009D287F" w:rsidRDefault="00284617" w:rsidP="008314DC">
            <w:pPr>
              <w:spacing w:after="0" w:line="240" w:lineRule="auto"/>
              <w:ind w:right="62"/>
              <w:rPr>
                <w:rFonts w:cstheme="minorHAnsi"/>
              </w:rPr>
            </w:pPr>
            <w:r w:rsidRPr="009D287F">
              <w:rPr>
                <w:color w:val="000000"/>
                <w:sz w:val="18"/>
              </w:rPr>
              <w:t>MSY approach</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9A0AAE" w14:textId="7EFCFC2B" w:rsidR="00284617" w:rsidRPr="009D287F" w:rsidRDefault="00284617" w:rsidP="004108F3">
            <w:pPr>
              <w:spacing w:after="0" w:line="240" w:lineRule="auto"/>
              <w:jc w:val="right"/>
              <w:rPr>
                <w:rFonts w:cstheme="minorHAnsi"/>
              </w:rPr>
            </w:pPr>
            <w:r w:rsidRPr="009D287F">
              <w:rPr>
                <w:color w:val="000000"/>
                <w:sz w:val="18"/>
              </w:rPr>
              <w:t>≤ 23 530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98726E" w14:textId="77777777" w:rsidR="00284617" w:rsidRPr="009D287F" w:rsidRDefault="00284617" w:rsidP="004108F3">
            <w:pPr>
              <w:spacing w:after="0" w:line="240" w:lineRule="auto"/>
              <w:jc w:val="right"/>
              <w:rPr>
                <w:rFonts w:eastAsia="Calibri" w:cstheme="minorHAnsi"/>
                <w:color w:val="000000"/>
                <w:sz w:val="18"/>
                <w:szCs w:val="18"/>
              </w:rPr>
            </w:pPr>
            <w:r w:rsidRPr="009D287F">
              <w:rPr>
                <w:color w:val="000000"/>
                <w:sz w:val="18"/>
              </w:rPr>
              <w:t xml:space="preserve">13 271 </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6AA8CD" w14:textId="77777777" w:rsidR="00284617" w:rsidRPr="009D287F" w:rsidRDefault="00284617" w:rsidP="004108F3">
            <w:pPr>
              <w:spacing w:after="0" w:line="240" w:lineRule="auto"/>
              <w:jc w:val="right"/>
              <w:rPr>
                <w:rFonts w:eastAsia="Calibri" w:cstheme="minorHAnsi"/>
                <w:color w:val="000000"/>
                <w:sz w:val="18"/>
                <w:szCs w:val="18"/>
              </w:rPr>
            </w:pPr>
            <w:r w:rsidRPr="009D287F">
              <w:rPr>
                <w:color w:val="000000"/>
                <w:sz w:val="18"/>
              </w:rPr>
              <w:t xml:space="preserve">8 847 </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DA805A" w14:textId="77777777" w:rsidR="00284617" w:rsidRPr="009D287F" w:rsidRDefault="00284617" w:rsidP="004108F3">
            <w:pPr>
              <w:spacing w:after="0" w:line="240" w:lineRule="auto"/>
              <w:jc w:val="right"/>
              <w:rPr>
                <w:rFonts w:cstheme="minorHAnsi"/>
                <w:sz w:val="18"/>
                <w:szCs w:val="18"/>
              </w:rPr>
            </w:pPr>
            <w:r w:rsidRPr="009D287F">
              <w:rPr>
                <w:sz w:val="18"/>
              </w:rPr>
              <w:t xml:space="preserve">23 802 </w:t>
            </w:r>
          </w:p>
        </w:tc>
      </w:tr>
      <w:tr w:rsidR="00284617" w:rsidRPr="009D287F" w14:paraId="188C3D07"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C67292" w14:textId="77777777" w:rsidR="00284617" w:rsidRPr="009D287F" w:rsidRDefault="00284617" w:rsidP="008314DC">
            <w:pPr>
              <w:spacing w:after="0" w:line="240" w:lineRule="auto"/>
              <w:ind w:right="60"/>
              <w:rPr>
                <w:rFonts w:cstheme="minorHAnsi"/>
              </w:rPr>
            </w:pPr>
            <w:r w:rsidRPr="009D287F">
              <w:rPr>
                <w:color w:val="000000"/>
                <w:sz w:val="18"/>
              </w:rPr>
              <w:t>2022</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2630F1" w14:textId="77777777" w:rsidR="00284617" w:rsidRPr="009D287F" w:rsidRDefault="00284617" w:rsidP="008314DC">
            <w:pPr>
              <w:spacing w:after="0" w:line="240" w:lineRule="auto"/>
              <w:ind w:right="62"/>
              <w:rPr>
                <w:rFonts w:cstheme="minorHAnsi"/>
              </w:rPr>
            </w:pPr>
            <w:r w:rsidRPr="009D287F">
              <w:rPr>
                <w:color w:val="000000"/>
                <w:sz w:val="18"/>
              </w:rPr>
              <w:t>MSY approach</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306896" w14:textId="77777777" w:rsidR="00284617" w:rsidRPr="009D287F" w:rsidRDefault="00284617" w:rsidP="004108F3">
            <w:pPr>
              <w:spacing w:after="0" w:line="240" w:lineRule="auto"/>
              <w:jc w:val="right"/>
              <w:rPr>
                <w:rFonts w:cstheme="minorHAnsi"/>
              </w:rPr>
            </w:pPr>
            <w:r w:rsidRPr="009D287F">
              <w:rPr>
                <w:color w:val="000000"/>
                <w:sz w:val="18"/>
              </w:rPr>
              <w:t>≤ 26 650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2936EE" w14:textId="3AD43923" w:rsidR="00284617" w:rsidRPr="009D287F" w:rsidRDefault="008314DC" w:rsidP="004108F3">
            <w:pPr>
              <w:spacing w:after="0" w:line="240" w:lineRule="auto"/>
              <w:jc w:val="right"/>
              <w:rPr>
                <w:rFonts w:cstheme="minorHAnsi"/>
                <w:color w:val="000000"/>
                <w:sz w:val="18"/>
                <w:szCs w:val="18"/>
              </w:rPr>
            </w:pPr>
            <w:r w:rsidRPr="009D287F">
              <w:rPr>
                <w:color w:val="000000"/>
                <w:sz w:val="18"/>
              </w:rPr>
              <w:t>15031</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2D2CCA" w14:textId="77777777" w:rsidR="00284617" w:rsidRPr="009D287F" w:rsidRDefault="00284617" w:rsidP="004108F3">
            <w:pPr>
              <w:spacing w:after="0" w:line="240" w:lineRule="auto"/>
              <w:jc w:val="right"/>
              <w:rPr>
                <w:rFonts w:cstheme="minorHAnsi"/>
                <w:color w:val="000000"/>
                <w:sz w:val="18"/>
                <w:szCs w:val="18"/>
              </w:rPr>
            </w:pPr>
            <w:r w:rsidRPr="009D287F">
              <w:rPr>
                <w:color w:val="000000"/>
                <w:sz w:val="18"/>
              </w:rPr>
              <w:t xml:space="preserve">10 020 </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1C2389" w14:textId="22BE95DD" w:rsidR="00284617" w:rsidRPr="009D287F" w:rsidRDefault="00284617" w:rsidP="004108F3">
            <w:pPr>
              <w:spacing w:after="0" w:line="240" w:lineRule="auto"/>
              <w:jc w:val="right"/>
              <w:rPr>
                <w:rFonts w:cstheme="minorHAnsi"/>
              </w:rPr>
            </w:pPr>
          </w:p>
        </w:tc>
      </w:tr>
      <w:tr w:rsidR="00284617" w:rsidRPr="009D287F" w14:paraId="5DDD5EFC" w14:textId="77777777" w:rsidTr="00284617">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0DEB91" w14:textId="77777777" w:rsidR="00284617" w:rsidRPr="009D287F" w:rsidRDefault="00284617" w:rsidP="008314DC">
            <w:pPr>
              <w:spacing w:after="0" w:line="240" w:lineRule="auto"/>
              <w:ind w:right="60"/>
              <w:rPr>
                <w:rFonts w:eastAsia="Calibri" w:cstheme="minorHAnsi"/>
                <w:color w:val="000000"/>
                <w:sz w:val="18"/>
                <w:szCs w:val="18"/>
              </w:rPr>
            </w:pPr>
            <w:r w:rsidRPr="009D287F">
              <w:rPr>
                <w:color w:val="000000"/>
                <w:sz w:val="18"/>
              </w:rPr>
              <w:lastRenderedPageBreak/>
              <w:t>2023</w:t>
            </w:r>
          </w:p>
        </w:tc>
        <w:tc>
          <w:tcPr>
            <w:tcW w:w="32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12F217" w14:textId="77777777" w:rsidR="00284617" w:rsidRPr="009D287F" w:rsidRDefault="00284617" w:rsidP="008314DC">
            <w:pPr>
              <w:spacing w:after="0" w:line="240" w:lineRule="auto"/>
              <w:ind w:right="62"/>
              <w:rPr>
                <w:rFonts w:eastAsia="Calibri" w:cstheme="minorHAnsi"/>
                <w:color w:val="000000"/>
                <w:sz w:val="18"/>
                <w:szCs w:val="18"/>
              </w:rPr>
            </w:pPr>
            <w:r w:rsidRPr="009D287F">
              <w:rPr>
                <w:color w:val="000000"/>
                <w:sz w:val="18"/>
              </w:rPr>
              <w:t>MSY approach</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DE4316" w14:textId="77777777" w:rsidR="00284617" w:rsidRPr="009D287F" w:rsidRDefault="00284617" w:rsidP="004108F3">
            <w:pPr>
              <w:spacing w:after="0" w:line="240" w:lineRule="auto"/>
              <w:jc w:val="right"/>
              <w:rPr>
                <w:rFonts w:cstheme="minorHAnsi"/>
                <w:color w:val="000000"/>
                <w:sz w:val="18"/>
                <w:szCs w:val="18"/>
              </w:rPr>
            </w:pPr>
            <w:r w:rsidRPr="009D287F">
              <w:rPr>
                <w:color w:val="000000"/>
                <w:sz w:val="18"/>
              </w:rPr>
              <w:t>≤ 26 710</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tcPr>
          <w:p w14:paraId="22C05798" w14:textId="77777777" w:rsidR="00284617" w:rsidRPr="009D287F" w:rsidRDefault="00284617" w:rsidP="008314DC">
            <w:pPr>
              <w:spacing w:after="0" w:line="240" w:lineRule="auto"/>
              <w:rPr>
                <w:rFonts w:cstheme="minorHAnsi"/>
                <w:color w:val="000000"/>
              </w:rPr>
            </w:pP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tcPr>
          <w:p w14:paraId="47ED2953" w14:textId="77777777" w:rsidR="00284617" w:rsidRPr="009D287F" w:rsidRDefault="00284617" w:rsidP="008314DC">
            <w:pPr>
              <w:spacing w:after="0" w:line="240" w:lineRule="auto"/>
              <w:rPr>
                <w:rFonts w:cstheme="minorHAnsi"/>
                <w:color w:val="000000"/>
              </w:rPr>
            </w:pP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14:paraId="70573D73" w14:textId="77777777" w:rsidR="00284617" w:rsidRPr="009D287F" w:rsidRDefault="00284617" w:rsidP="008314DC">
            <w:pPr>
              <w:spacing w:after="0" w:line="240" w:lineRule="auto"/>
              <w:rPr>
                <w:rFonts w:cstheme="minorHAnsi"/>
                <w:color w:val="000000"/>
              </w:rPr>
            </w:pPr>
          </w:p>
        </w:tc>
      </w:tr>
    </w:tbl>
    <w:p w14:paraId="1091CD48" w14:textId="1FF0965C" w:rsidR="00284617" w:rsidRPr="009D287F" w:rsidRDefault="00284617" w:rsidP="008314DC">
      <w:pPr>
        <w:keepNext/>
        <w:spacing w:after="0" w:line="240" w:lineRule="auto"/>
        <w:rPr>
          <w:rFonts w:cstheme="minorHAnsi"/>
          <w:sz w:val="18"/>
          <w:szCs w:val="20"/>
        </w:rPr>
      </w:pPr>
      <w:r w:rsidRPr="009D287F">
        <w:rPr>
          <w:sz w:val="18"/>
        </w:rPr>
        <w:t>*Ukioq aalisarfiusoq ullormi 31 august unissaaq.</w:t>
      </w:r>
    </w:p>
    <w:p w14:paraId="447CED91" w14:textId="290DCF4A" w:rsidR="00284617" w:rsidRPr="009D287F" w:rsidRDefault="00284617" w:rsidP="008314DC">
      <w:pPr>
        <w:rPr>
          <w:b/>
          <w:bCs/>
        </w:rPr>
      </w:pPr>
    </w:p>
    <w:p w14:paraId="11D60B39" w14:textId="77777777" w:rsidR="00367602" w:rsidRPr="009D287F" w:rsidRDefault="00367602" w:rsidP="008314DC">
      <w:pPr>
        <w:rPr>
          <w:b/>
          <w:bCs/>
        </w:rPr>
      </w:pPr>
    </w:p>
    <w:p w14:paraId="0734D746" w14:textId="3437E9FE" w:rsidR="009E2C16" w:rsidRPr="009D287F" w:rsidRDefault="002E7B84" w:rsidP="008314DC">
      <w:pPr>
        <w:pStyle w:val="Overskrift2"/>
      </w:pPr>
      <w:bookmarkStart w:id="24" w:name="_Toc115267313"/>
      <w:r w:rsidRPr="009D287F">
        <w:t>Ilanngussaq 3. Catch per Unit Effort-imut ta</w:t>
      </w:r>
      <w:bookmarkEnd w:id="24"/>
      <w:r w:rsidR="004108F3">
        <w:t>kussutissiaq</w:t>
      </w:r>
    </w:p>
    <w:p w14:paraId="36EB3381" w14:textId="7823AD02" w:rsidR="002E7B84" w:rsidRPr="008314DC" w:rsidRDefault="002E7B84" w:rsidP="008314DC">
      <w:pPr>
        <w:rPr>
          <w:lang w:val="la-Latn"/>
        </w:rPr>
      </w:pPr>
    </w:p>
    <w:p w14:paraId="0BB11B11" w14:textId="27A59F39" w:rsidR="002E7B84" w:rsidRPr="008314DC" w:rsidRDefault="002E7B84" w:rsidP="008314DC">
      <w:r>
        <w:rPr>
          <w:noProof/>
        </w:rPr>
        <w:drawing>
          <wp:inline distT="0" distB="0" distL="0" distR="0" wp14:anchorId="051B046C" wp14:editId="17580ADE">
            <wp:extent cx="5543550" cy="42291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3550" cy="4229100"/>
                    </a:xfrm>
                    <a:prstGeom prst="rect">
                      <a:avLst/>
                    </a:prstGeom>
                    <a:noFill/>
                    <a:ln>
                      <a:noFill/>
                    </a:ln>
                  </pic:spPr>
                </pic:pic>
              </a:graphicData>
            </a:graphic>
          </wp:inline>
        </w:drawing>
      </w:r>
    </w:p>
    <w:p w14:paraId="4C9E7EC5" w14:textId="77777777" w:rsidR="002E7B84" w:rsidRPr="008314DC" w:rsidRDefault="002E7B84" w:rsidP="008314DC">
      <w:pPr>
        <w:rPr>
          <w:lang w:val="la-Latn"/>
        </w:rPr>
      </w:pPr>
    </w:p>
    <w:sectPr w:rsidR="002E7B84" w:rsidRPr="008314DC">
      <w:footerReference w:type="default" r:id="rId1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1B13E" w14:textId="77777777" w:rsidR="001B06E6" w:rsidRDefault="001B06E6" w:rsidP="00DF053F">
      <w:pPr>
        <w:spacing w:after="0" w:line="240" w:lineRule="auto"/>
      </w:pPr>
      <w:r>
        <w:separator/>
      </w:r>
    </w:p>
  </w:endnote>
  <w:endnote w:type="continuationSeparator" w:id="0">
    <w:p w14:paraId="08C59343" w14:textId="77777777" w:rsidR="001B06E6" w:rsidRDefault="001B06E6" w:rsidP="00DF0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4582339"/>
      <w:docPartObj>
        <w:docPartGallery w:val="Page Numbers (Bottom of Page)"/>
        <w:docPartUnique/>
      </w:docPartObj>
    </w:sdtPr>
    <w:sdtContent>
      <w:p w14:paraId="3AD5BDE1" w14:textId="408403B8" w:rsidR="00DF053F" w:rsidRDefault="00DF053F">
        <w:pPr>
          <w:pStyle w:val="Sidefod"/>
          <w:jc w:val="right"/>
        </w:pPr>
        <w:r>
          <w:fldChar w:fldCharType="begin"/>
        </w:r>
        <w:r>
          <w:instrText>PAGE   \* MERGEFORMAT</w:instrText>
        </w:r>
        <w:r>
          <w:fldChar w:fldCharType="separate"/>
        </w:r>
        <w:r w:rsidR="00A16A6C">
          <w:t>11</w:t>
        </w:r>
        <w:r>
          <w:fldChar w:fldCharType="end"/>
        </w:r>
      </w:p>
    </w:sdtContent>
  </w:sdt>
  <w:p w14:paraId="1FBF9125" w14:textId="77777777" w:rsidR="00DF053F" w:rsidRDefault="00DF053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F1814" w14:textId="77777777" w:rsidR="001B06E6" w:rsidRDefault="001B06E6" w:rsidP="00DF053F">
      <w:pPr>
        <w:spacing w:after="0" w:line="240" w:lineRule="auto"/>
      </w:pPr>
      <w:r>
        <w:separator/>
      </w:r>
    </w:p>
  </w:footnote>
  <w:footnote w:type="continuationSeparator" w:id="0">
    <w:p w14:paraId="450D854F" w14:textId="77777777" w:rsidR="001B06E6" w:rsidRDefault="001B06E6" w:rsidP="00DF05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70462"/>
    <w:multiLevelType w:val="hybridMultilevel"/>
    <w:tmpl w:val="610EB61C"/>
    <w:lvl w:ilvl="0" w:tplc="7E98F298">
      <w:start w:val="4"/>
      <w:numFmt w:val="bullet"/>
      <w:lvlText w:val=""/>
      <w:lvlJc w:val="left"/>
      <w:pPr>
        <w:ind w:left="720" w:hanging="360"/>
      </w:pPr>
      <w:rPr>
        <w:rFonts w:ascii="Symbol" w:eastAsiaTheme="minorHAnsi" w:hAnsi="Symbol"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231D3D0E"/>
    <w:multiLevelType w:val="multilevel"/>
    <w:tmpl w:val="50424D00"/>
    <w:lvl w:ilvl="0">
      <w:start w:val="1"/>
      <w:numFmt w:val="decimal"/>
      <w:lvlText w:val="%1"/>
      <w:lvlJc w:val="left"/>
      <w:pPr>
        <w:ind w:left="495" w:hanging="495"/>
      </w:pPr>
    </w:lvl>
    <w:lvl w:ilvl="1">
      <w:start w:val="1"/>
      <w:numFmt w:val="decimal"/>
      <w:lvlText w:val="%1.%2"/>
      <w:lvlJc w:val="left"/>
      <w:pPr>
        <w:ind w:left="495" w:hanging="495"/>
      </w:pPr>
      <w:rPr>
        <w:sz w:val="26"/>
        <w:szCs w:val="26"/>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41B50330"/>
    <w:multiLevelType w:val="hybridMultilevel"/>
    <w:tmpl w:val="0BC4A0A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7A29517D"/>
    <w:multiLevelType w:val="multilevel"/>
    <w:tmpl w:val="2F38C64A"/>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num w:numId="1" w16cid:durableId="16512515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378365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48155403">
    <w:abstractNumId w:val="0"/>
  </w:num>
  <w:num w:numId="4" w16cid:durableId="692735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attachedTemplate r:id="rId1"/>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924"/>
    <w:rsid w:val="0000792D"/>
    <w:rsid w:val="000C78D8"/>
    <w:rsid w:val="000F5EEE"/>
    <w:rsid w:val="001B06E6"/>
    <w:rsid w:val="0023628B"/>
    <w:rsid w:val="00284617"/>
    <w:rsid w:val="002E7B84"/>
    <w:rsid w:val="00311CCD"/>
    <w:rsid w:val="00341D8E"/>
    <w:rsid w:val="00367602"/>
    <w:rsid w:val="004108F3"/>
    <w:rsid w:val="00491083"/>
    <w:rsid w:val="00521ACA"/>
    <w:rsid w:val="0059063D"/>
    <w:rsid w:val="005E2EC3"/>
    <w:rsid w:val="005E768B"/>
    <w:rsid w:val="00643539"/>
    <w:rsid w:val="00687797"/>
    <w:rsid w:val="006A7965"/>
    <w:rsid w:val="007854C0"/>
    <w:rsid w:val="007C4328"/>
    <w:rsid w:val="008314DC"/>
    <w:rsid w:val="00864139"/>
    <w:rsid w:val="00882ED1"/>
    <w:rsid w:val="00935862"/>
    <w:rsid w:val="00973F08"/>
    <w:rsid w:val="009D287F"/>
    <w:rsid w:val="009E2C16"/>
    <w:rsid w:val="00A16A6C"/>
    <w:rsid w:val="00A45FB4"/>
    <w:rsid w:val="00A55844"/>
    <w:rsid w:val="00AF2242"/>
    <w:rsid w:val="00AF262E"/>
    <w:rsid w:val="00B06924"/>
    <w:rsid w:val="00B4030F"/>
    <w:rsid w:val="00BC1D58"/>
    <w:rsid w:val="00BC3EAE"/>
    <w:rsid w:val="00C02DF7"/>
    <w:rsid w:val="00C514FA"/>
    <w:rsid w:val="00CE4C60"/>
    <w:rsid w:val="00D2440D"/>
    <w:rsid w:val="00D5694F"/>
    <w:rsid w:val="00DF053F"/>
    <w:rsid w:val="00DF308C"/>
    <w:rsid w:val="00E057BA"/>
    <w:rsid w:val="00E140CC"/>
    <w:rsid w:val="00E31FB8"/>
    <w:rsid w:val="00E5700A"/>
    <w:rsid w:val="00EB161E"/>
    <w:rsid w:val="00EC2977"/>
    <w:rsid w:val="00EE1C9C"/>
    <w:rsid w:val="00F13CA4"/>
    <w:rsid w:val="00F374FC"/>
    <w:rsid w:val="00F46CF6"/>
    <w:rsid w:val="00FE3B0C"/>
    <w:rsid w:val="00FE598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787AF"/>
  <w15:docId w15:val="{7E103108-1BDE-45CA-8181-D8E0ECCC8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kl-G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617"/>
  </w:style>
  <w:style w:type="paragraph" w:styleId="Overskrift1">
    <w:name w:val="heading 1"/>
    <w:basedOn w:val="Normal"/>
    <w:next w:val="Normal"/>
    <w:link w:val="Overskrift1Tegn"/>
    <w:uiPriority w:val="9"/>
    <w:qFormat/>
    <w:rsid w:val="0028461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28461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semiHidden/>
    <w:unhideWhenUsed/>
    <w:qFormat/>
    <w:rsid w:val="0028461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84617"/>
    <w:rPr>
      <w:rFonts w:asciiTheme="majorHAnsi" w:eastAsiaTheme="majorEastAsia" w:hAnsiTheme="majorHAnsi" w:cstheme="majorBidi"/>
      <w:color w:val="365F91" w:themeColor="accent1" w:themeShade="BF"/>
      <w:sz w:val="32"/>
      <w:szCs w:val="32"/>
    </w:rPr>
  </w:style>
  <w:style w:type="character" w:customStyle="1" w:styleId="Overskrift2Tegn">
    <w:name w:val="Overskrift 2 Tegn"/>
    <w:basedOn w:val="Standardskrifttypeiafsnit"/>
    <w:link w:val="Overskrift2"/>
    <w:uiPriority w:val="9"/>
    <w:rsid w:val="00284617"/>
    <w:rPr>
      <w:rFonts w:asciiTheme="majorHAnsi" w:eastAsiaTheme="majorEastAsia" w:hAnsiTheme="majorHAnsi" w:cstheme="majorBidi"/>
      <w:color w:val="365F91" w:themeColor="accent1" w:themeShade="BF"/>
      <w:sz w:val="26"/>
      <w:szCs w:val="26"/>
    </w:rPr>
  </w:style>
  <w:style w:type="character" w:customStyle="1" w:styleId="Overskrift3Tegn">
    <w:name w:val="Overskrift 3 Tegn"/>
    <w:basedOn w:val="Standardskrifttypeiafsnit"/>
    <w:link w:val="Overskrift3"/>
    <w:uiPriority w:val="9"/>
    <w:semiHidden/>
    <w:rsid w:val="00284617"/>
    <w:rPr>
      <w:rFonts w:asciiTheme="majorHAnsi" w:eastAsiaTheme="majorEastAsia" w:hAnsiTheme="majorHAnsi" w:cstheme="majorBidi"/>
      <w:color w:val="243F60" w:themeColor="accent1" w:themeShade="7F"/>
      <w:sz w:val="24"/>
      <w:szCs w:val="24"/>
    </w:rPr>
  </w:style>
  <w:style w:type="character" w:styleId="Hyperlink">
    <w:name w:val="Hyperlink"/>
    <w:basedOn w:val="Standardskrifttypeiafsnit"/>
    <w:uiPriority w:val="99"/>
    <w:unhideWhenUsed/>
    <w:rsid w:val="00284617"/>
    <w:rPr>
      <w:color w:val="0000FF" w:themeColor="hyperlink"/>
      <w:u w:val="single"/>
    </w:rPr>
  </w:style>
  <w:style w:type="paragraph" w:styleId="Indholdsfortegnelse1">
    <w:name w:val="toc 1"/>
    <w:basedOn w:val="Normal"/>
    <w:next w:val="Normal"/>
    <w:autoRedefine/>
    <w:uiPriority w:val="39"/>
    <w:unhideWhenUsed/>
    <w:rsid w:val="00284617"/>
    <w:pPr>
      <w:spacing w:after="100"/>
    </w:pPr>
  </w:style>
  <w:style w:type="paragraph" w:styleId="Indholdsfortegnelse2">
    <w:name w:val="toc 2"/>
    <w:basedOn w:val="Normal"/>
    <w:next w:val="Normal"/>
    <w:autoRedefine/>
    <w:uiPriority w:val="39"/>
    <w:unhideWhenUsed/>
    <w:rsid w:val="00284617"/>
    <w:pPr>
      <w:tabs>
        <w:tab w:val="right" w:leader="dot" w:pos="9628"/>
      </w:tabs>
      <w:spacing w:after="100"/>
      <w:ind w:left="220"/>
    </w:pPr>
  </w:style>
  <w:style w:type="paragraph" w:styleId="Indholdsfortegnelse3">
    <w:name w:val="toc 3"/>
    <w:basedOn w:val="Normal"/>
    <w:next w:val="Normal"/>
    <w:autoRedefine/>
    <w:uiPriority w:val="39"/>
    <w:unhideWhenUsed/>
    <w:rsid w:val="00284617"/>
    <w:pPr>
      <w:spacing w:after="100"/>
      <w:ind w:left="440"/>
    </w:pPr>
  </w:style>
  <w:style w:type="paragraph" w:styleId="Kommentartekst">
    <w:name w:val="annotation text"/>
    <w:basedOn w:val="Normal"/>
    <w:link w:val="KommentartekstTegn"/>
    <w:uiPriority w:val="99"/>
    <w:unhideWhenUsed/>
    <w:rsid w:val="00284617"/>
    <w:pPr>
      <w:spacing w:line="240" w:lineRule="auto"/>
    </w:pPr>
    <w:rPr>
      <w:sz w:val="20"/>
      <w:szCs w:val="20"/>
    </w:rPr>
  </w:style>
  <w:style w:type="character" w:customStyle="1" w:styleId="KommentartekstTegn">
    <w:name w:val="Kommentartekst Tegn"/>
    <w:basedOn w:val="Standardskrifttypeiafsnit"/>
    <w:link w:val="Kommentartekst"/>
    <w:uiPriority w:val="99"/>
    <w:rsid w:val="00284617"/>
    <w:rPr>
      <w:sz w:val="20"/>
      <w:szCs w:val="20"/>
    </w:rPr>
  </w:style>
  <w:style w:type="paragraph" w:styleId="Ingenafstand">
    <w:name w:val="No Spacing"/>
    <w:uiPriority w:val="1"/>
    <w:qFormat/>
    <w:rsid w:val="00284617"/>
    <w:pPr>
      <w:spacing w:after="0" w:line="240" w:lineRule="auto"/>
    </w:pPr>
  </w:style>
  <w:style w:type="paragraph" w:styleId="Listeafsnit">
    <w:name w:val="List Paragraph"/>
    <w:basedOn w:val="Normal"/>
    <w:uiPriority w:val="34"/>
    <w:qFormat/>
    <w:rsid w:val="00284617"/>
    <w:pPr>
      <w:ind w:left="720"/>
      <w:contextualSpacing/>
    </w:pPr>
  </w:style>
  <w:style w:type="paragraph" w:styleId="Overskrift">
    <w:name w:val="TOC Heading"/>
    <w:basedOn w:val="Overskrift1"/>
    <w:next w:val="Normal"/>
    <w:uiPriority w:val="39"/>
    <w:semiHidden/>
    <w:unhideWhenUsed/>
    <w:qFormat/>
    <w:rsid w:val="00284617"/>
    <w:pPr>
      <w:spacing w:line="256" w:lineRule="auto"/>
      <w:outlineLvl w:val="9"/>
    </w:pPr>
    <w:rPr>
      <w:lang w:eastAsia="da-DK"/>
    </w:rPr>
  </w:style>
  <w:style w:type="character" w:styleId="Kommentarhenvisning">
    <w:name w:val="annotation reference"/>
    <w:basedOn w:val="Standardskrifttypeiafsnit"/>
    <w:uiPriority w:val="99"/>
    <w:semiHidden/>
    <w:unhideWhenUsed/>
    <w:rsid w:val="00284617"/>
    <w:rPr>
      <w:sz w:val="16"/>
      <w:szCs w:val="16"/>
    </w:rPr>
  </w:style>
  <w:style w:type="character" w:customStyle="1" w:styleId="markedcontent">
    <w:name w:val="markedcontent"/>
    <w:basedOn w:val="Standardskrifttypeiafsnit"/>
    <w:rsid w:val="00284617"/>
  </w:style>
  <w:style w:type="table" w:styleId="Tabel-Gitter">
    <w:name w:val="Table Grid"/>
    <w:basedOn w:val="Tabel-Normal"/>
    <w:uiPriority w:val="59"/>
    <w:rsid w:val="002846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rrektur">
    <w:name w:val="Revision"/>
    <w:hidden/>
    <w:uiPriority w:val="99"/>
    <w:semiHidden/>
    <w:rsid w:val="00311CCD"/>
    <w:pPr>
      <w:spacing w:after="0" w:line="240" w:lineRule="auto"/>
    </w:pPr>
  </w:style>
  <w:style w:type="paragraph" w:styleId="Kommentaremne">
    <w:name w:val="annotation subject"/>
    <w:basedOn w:val="Kommentartekst"/>
    <w:next w:val="Kommentartekst"/>
    <w:link w:val="KommentaremneTegn"/>
    <w:uiPriority w:val="99"/>
    <w:semiHidden/>
    <w:unhideWhenUsed/>
    <w:rsid w:val="00FE5981"/>
    <w:rPr>
      <w:b/>
      <w:bCs/>
    </w:rPr>
  </w:style>
  <w:style w:type="character" w:customStyle="1" w:styleId="KommentaremneTegn">
    <w:name w:val="Kommentaremne Tegn"/>
    <w:basedOn w:val="KommentartekstTegn"/>
    <w:link w:val="Kommentaremne"/>
    <w:uiPriority w:val="99"/>
    <w:semiHidden/>
    <w:rsid w:val="00FE5981"/>
    <w:rPr>
      <w:b/>
      <w:bCs/>
      <w:sz w:val="20"/>
      <w:szCs w:val="20"/>
    </w:rPr>
  </w:style>
  <w:style w:type="paragraph" w:styleId="Sidehoved">
    <w:name w:val="header"/>
    <w:basedOn w:val="Normal"/>
    <w:link w:val="SidehovedTegn"/>
    <w:uiPriority w:val="99"/>
    <w:unhideWhenUsed/>
    <w:rsid w:val="00DF053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F053F"/>
  </w:style>
  <w:style w:type="paragraph" w:styleId="Sidefod">
    <w:name w:val="footer"/>
    <w:basedOn w:val="Normal"/>
    <w:link w:val="SidefodTegn"/>
    <w:uiPriority w:val="99"/>
    <w:unhideWhenUsed/>
    <w:rsid w:val="00DF053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F05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10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lovgivning.gl/lov?rid=%7b0F2B3F3A-8FD2-453F-BD67-25C80B083D63%7d"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ovgivning.gl/lov?rid=%7b70B12984-FA3D-4D2D-8EE9-AE6B6CAEBFDB%7d"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h\AppData\Local\cBrain\F2\.tmp\403be2e36e7f45acb8249e6a00f10fb4.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403be2e36e7f45acb8249e6a00f10fb4</Template>
  <TotalTime>0</TotalTime>
  <Pages>13</Pages>
  <Words>3467</Words>
  <Characters>21154</Characters>
  <Application>Microsoft Office Word</Application>
  <DocSecurity>0</DocSecurity>
  <Lines>176</Lines>
  <Paragraphs>49</Paragraphs>
  <ScaleCrop>false</ScaleCrop>
  <HeadingPairs>
    <vt:vector size="2" baseType="variant">
      <vt:variant>
        <vt:lpstr>Titel</vt:lpstr>
      </vt:variant>
      <vt:variant>
        <vt:i4>1</vt:i4>
      </vt:variant>
    </vt:vector>
  </HeadingPairs>
  <TitlesOfParts>
    <vt:vector size="1" baseType="lpstr">
      <vt:lpstr/>
    </vt:vector>
  </TitlesOfParts>
  <Company>Kalaallit Nunaanni Namminersorlutik Oqartussat</Company>
  <LinksUpToDate>false</LinksUpToDate>
  <CharactersWithSpaces>24572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Holmvang</dc:creator>
  <cp:lastModifiedBy>Robin Holmvang</cp:lastModifiedBy>
  <cp:revision>2</cp:revision>
  <dcterms:created xsi:type="dcterms:W3CDTF">2022-09-30T10:51:00Z</dcterms:created>
  <dcterms:modified xsi:type="dcterms:W3CDTF">2022-09-30T10:51:00Z</dcterms:modified>
</cp:coreProperties>
</file>